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6C14B2" w14:textId="77777777" w:rsidR="008635AD" w:rsidRDefault="008635AD" w:rsidP="00F35B05">
      <w:pPr>
        <w:pStyle w:val="Rubrik2"/>
        <w:sectPr w:rsidR="008635AD" w:rsidSect="008635AD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195C59FB" w14:textId="77777777" w:rsidR="008635AD" w:rsidRPr="008635AD" w:rsidRDefault="008635AD" w:rsidP="008635AD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</w:p>
    <w:p w14:paraId="00815274" w14:textId="1CF92661" w:rsidR="008635AD" w:rsidRPr="008635AD" w:rsidRDefault="0CED72D7" w:rsidP="00BF0CAF">
      <w:pPr>
        <w:pStyle w:val="Rubrik1"/>
        <w:ind w:left="0"/>
      </w:pPr>
      <w:r w:rsidRPr="0AEA5898">
        <w:t>Bäcken – Fraktur, utredning</w:t>
      </w:r>
    </w:p>
    <w:p w14:paraId="06F4C090" w14:textId="32A2764A" w:rsidR="008635AD" w:rsidRPr="008635AD" w:rsidRDefault="008635AD" w:rsidP="0AEA5898">
      <w:pPr>
        <w:tabs>
          <w:tab w:val="left" w:pos="4590"/>
        </w:tabs>
        <w:spacing w:after="0" w:line="240" w:lineRule="auto"/>
        <w:ind w:left="0" w:right="0"/>
      </w:pPr>
    </w:p>
    <w:p w14:paraId="00CA21C0" w14:textId="77777777" w:rsidR="008635AD" w:rsidRPr="008635AD" w:rsidRDefault="008635AD" w:rsidP="00BF0CAF">
      <w:pPr>
        <w:pStyle w:val="Rubrik2"/>
        <w:ind w:left="0"/>
      </w:pPr>
      <w:r w:rsidRPr="008635AD">
        <w:t>Metodbok Konventionell röntgen</w:t>
      </w:r>
    </w:p>
    <w:p w14:paraId="657D6717" w14:textId="77777777" w:rsidR="008635AD" w:rsidRPr="008635AD" w:rsidRDefault="008635AD" w:rsidP="008635AD">
      <w:pPr>
        <w:spacing w:after="0" w:line="240" w:lineRule="auto"/>
        <w:ind w:left="0" w:right="0"/>
        <w:rPr>
          <w:rFonts w:ascii="Arial" w:hAnsi="Arial" w:cs="Arial"/>
          <w:sz w:val="20"/>
          <w:szCs w:val="20"/>
        </w:rPr>
      </w:pPr>
      <w:r w:rsidRPr="0AEA5898">
        <w:rPr>
          <w:rFonts w:ascii="Arial" w:hAnsi="Arial" w:cs="Arial"/>
          <w:sz w:val="20"/>
          <w:szCs w:val="20"/>
        </w:rPr>
        <w:t>Gemensam rutin för att utföra undersökning på ett säkert och enhetligt sätt.</w:t>
      </w:r>
    </w:p>
    <w:p w14:paraId="22D75B12" w14:textId="5A3E7799" w:rsidR="0ADBD3FA" w:rsidRDefault="0ADBD3FA" w:rsidP="0AEA5898">
      <w:pPr>
        <w:keepNext/>
        <w:spacing w:before="240" w:after="60" w:line="240" w:lineRule="auto"/>
        <w:ind w:left="0" w:right="0"/>
        <w:outlineLvl w:val="2"/>
        <w:rPr>
          <w:rFonts w:ascii="Arial" w:hAnsi="Arial" w:cs="Arial"/>
          <w:sz w:val="20"/>
          <w:szCs w:val="20"/>
        </w:rPr>
      </w:pPr>
      <w:r w:rsidRPr="00BF0CAF">
        <w:rPr>
          <w:rStyle w:val="Rubrik2Char"/>
        </w:rPr>
        <w:t>Förändringar sedan föregående version</w:t>
      </w:r>
      <w:r>
        <w:br/>
      </w:r>
      <w:r w:rsidRPr="0AEA5898">
        <w:rPr>
          <w:rFonts w:ascii="Arial" w:eastAsia="Arial" w:hAnsi="Arial" w:cs="Arial"/>
          <w:sz w:val="20"/>
          <w:szCs w:val="20"/>
        </w:rPr>
        <w:t>Inga förändringar</w:t>
      </w:r>
      <w:r w:rsidR="15FC05BE" w:rsidRPr="0AEA5898">
        <w:rPr>
          <w:rFonts w:ascii="Arial" w:eastAsia="Arial" w:hAnsi="Arial" w:cs="Arial"/>
          <w:sz w:val="20"/>
          <w:szCs w:val="20"/>
        </w:rPr>
        <w:t>.</w:t>
      </w:r>
    </w:p>
    <w:p w14:paraId="16E8BADF" w14:textId="77777777" w:rsidR="008635AD" w:rsidRPr="00D505E1" w:rsidRDefault="008635AD" w:rsidP="008635AD">
      <w:pPr>
        <w:spacing w:after="0" w:line="240" w:lineRule="auto"/>
        <w:ind w:left="0" w:right="0"/>
        <w:rPr>
          <w:rFonts w:cs="Arial"/>
          <w:b/>
          <w:bCs/>
        </w:rPr>
      </w:pPr>
    </w:p>
    <w:tbl>
      <w:tblPr>
        <w:tblW w:w="9180" w:type="dxa"/>
        <w:tblLayout w:type="fixed"/>
        <w:tblLook w:val="0000" w:firstRow="0" w:lastRow="0" w:firstColumn="0" w:lastColumn="0" w:noHBand="0" w:noVBand="0"/>
      </w:tblPr>
      <w:tblGrid>
        <w:gridCol w:w="2259"/>
        <w:gridCol w:w="3389"/>
        <w:gridCol w:w="3532"/>
      </w:tblGrid>
      <w:tr w:rsidR="008635AD" w:rsidRPr="008635AD" w14:paraId="674C5DFC" w14:textId="77777777" w:rsidTr="00E9600D">
        <w:trPr>
          <w:trHeight w:val="263"/>
        </w:trPr>
        <w:tc>
          <w:tcPr>
            <w:tcW w:w="9180" w:type="dxa"/>
            <w:gridSpan w:val="3"/>
            <w:shd w:val="clear" w:color="auto" w:fill="auto"/>
          </w:tcPr>
          <w:p w14:paraId="7955AFF6" w14:textId="77777777" w:rsidR="008635AD" w:rsidRPr="008635AD" w:rsidRDefault="008635AD" w:rsidP="00BF0CAF">
            <w:pPr>
              <w:pStyle w:val="Rubrik2"/>
              <w:ind w:left="0"/>
              <w:rPr>
                <w:sz w:val="26"/>
              </w:rPr>
            </w:pPr>
            <w:r w:rsidRPr="008635AD">
              <w:t>Inför undersökningen</w:t>
            </w:r>
          </w:p>
        </w:tc>
      </w:tr>
      <w:tr w:rsidR="008635AD" w:rsidRPr="008635AD" w14:paraId="62AF047E" w14:textId="77777777" w:rsidTr="00E9600D">
        <w:trPr>
          <w:trHeight w:val="263"/>
        </w:trPr>
        <w:tc>
          <w:tcPr>
            <w:tcW w:w="9180" w:type="dxa"/>
            <w:gridSpan w:val="3"/>
            <w:shd w:val="clear" w:color="auto" w:fill="auto"/>
          </w:tcPr>
          <w:p w14:paraId="77BE82DB" w14:textId="77777777" w:rsidR="008635AD" w:rsidRPr="008635AD" w:rsidRDefault="008635AD" w:rsidP="008635AD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</w:tr>
      <w:tr w:rsidR="008635AD" w:rsidRPr="008635AD" w14:paraId="7D56B543" w14:textId="77777777" w:rsidTr="00E9600D">
        <w:trPr>
          <w:trHeight w:val="263"/>
        </w:trPr>
        <w:tc>
          <w:tcPr>
            <w:tcW w:w="2259" w:type="dxa"/>
            <w:shd w:val="clear" w:color="auto" w:fill="auto"/>
          </w:tcPr>
          <w:p w14:paraId="6F4C3634" w14:textId="77777777" w:rsidR="008635AD" w:rsidRPr="008635AD" w:rsidRDefault="008635AD" w:rsidP="008635AD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8635AD">
              <w:rPr>
                <w:rFonts w:ascii="Arial" w:hAnsi="Arial" w:cs="Arial"/>
                <w:b/>
                <w:sz w:val="20"/>
                <w:szCs w:val="20"/>
              </w:rPr>
              <w:t>Frågeställning</w:t>
            </w:r>
          </w:p>
        </w:tc>
        <w:tc>
          <w:tcPr>
            <w:tcW w:w="6921" w:type="dxa"/>
            <w:gridSpan w:val="2"/>
            <w:shd w:val="clear" w:color="auto" w:fill="auto"/>
          </w:tcPr>
          <w:p w14:paraId="59C86053" w14:textId="77777777" w:rsidR="008635AD" w:rsidRPr="008635AD" w:rsidRDefault="008635AD" w:rsidP="008635AD">
            <w:pPr>
              <w:numPr>
                <w:ilvl w:val="0"/>
                <w:numId w:val="21"/>
              </w:numPr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8635AD">
              <w:rPr>
                <w:rFonts w:ascii="Arial" w:hAnsi="Arial" w:cs="Arial"/>
                <w:sz w:val="20"/>
                <w:szCs w:val="20"/>
              </w:rPr>
              <w:t>Fraktur</w:t>
            </w:r>
          </w:p>
          <w:p w14:paraId="77243EAB" w14:textId="77777777" w:rsidR="008635AD" w:rsidRPr="008635AD" w:rsidRDefault="008635AD" w:rsidP="008635AD">
            <w:pPr>
              <w:numPr>
                <w:ilvl w:val="0"/>
                <w:numId w:val="21"/>
              </w:numPr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8635AD">
              <w:rPr>
                <w:rFonts w:ascii="Arial" w:hAnsi="Arial" w:cs="Arial"/>
                <w:sz w:val="20"/>
                <w:szCs w:val="20"/>
              </w:rPr>
              <w:t>Utredning</w:t>
            </w:r>
          </w:p>
          <w:p w14:paraId="44852340" w14:textId="77777777" w:rsidR="008635AD" w:rsidRPr="008635AD" w:rsidRDefault="008635AD" w:rsidP="008635AD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42A63547" w14:textId="77777777" w:rsidR="008635AD" w:rsidRPr="008635AD" w:rsidRDefault="008635AD" w:rsidP="008635AD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8635AD">
              <w:rPr>
                <w:rFonts w:ascii="Arial" w:hAnsi="Arial" w:cs="Arial"/>
                <w:sz w:val="20"/>
                <w:szCs w:val="20"/>
              </w:rPr>
              <w:t>OBS! Protesbäcken tas vid kontroll av höftprotes.</w:t>
            </w:r>
            <w:r w:rsidRPr="008635AD">
              <w:rPr>
                <w:rFonts w:ascii="Arial" w:hAnsi="Arial" w:cs="Arial"/>
                <w:sz w:val="20"/>
                <w:szCs w:val="20"/>
              </w:rPr>
              <w:br/>
              <w:t>Endast remisser från Akutmottagningen med önskan om höftspår tas enligt den metoden.</w:t>
            </w:r>
          </w:p>
        </w:tc>
      </w:tr>
      <w:tr w:rsidR="008635AD" w:rsidRPr="008635AD" w14:paraId="61D676B9" w14:textId="77777777" w:rsidTr="00E9600D">
        <w:trPr>
          <w:trHeight w:val="263"/>
        </w:trPr>
        <w:tc>
          <w:tcPr>
            <w:tcW w:w="2259" w:type="dxa"/>
            <w:shd w:val="clear" w:color="auto" w:fill="auto"/>
          </w:tcPr>
          <w:p w14:paraId="0274CEB1" w14:textId="77777777" w:rsidR="008635AD" w:rsidRPr="008635AD" w:rsidRDefault="008635AD" w:rsidP="008635AD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89" w:type="dxa"/>
            <w:shd w:val="clear" w:color="auto" w:fill="auto"/>
          </w:tcPr>
          <w:p w14:paraId="562A1FCF" w14:textId="77777777" w:rsidR="008635AD" w:rsidRPr="008635AD" w:rsidRDefault="008635AD" w:rsidP="008635AD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32" w:type="dxa"/>
            <w:shd w:val="clear" w:color="auto" w:fill="auto"/>
          </w:tcPr>
          <w:p w14:paraId="29133B4B" w14:textId="77777777" w:rsidR="008635AD" w:rsidRPr="008635AD" w:rsidRDefault="008635AD" w:rsidP="008635AD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635AD" w:rsidRPr="008635AD" w14:paraId="288820BB" w14:textId="77777777" w:rsidTr="00E9600D">
        <w:trPr>
          <w:trHeight w:val="263"/>
        </w:trPr>
        <w:tc>
          <w:tcPr>
            <w:tcW w:w="2259" w:type="dxa"/>
            <w:shd w:val="clear" w:color="auto" w:fill="auto"/>
          </w:tcPr>
          <w:p w14:paraId="7B95862C" w14:textId="77777777" w:rsidR="008635AD" w:rsidRPr="008635AD" w:rsidRDefault="008635AD" w:rsidP="008635AD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8635AD">
              <w:rPr>
                <w:rFonts w:ascii="Arial" w:hAnsi="Arial" w:cs="Arial"/>
                <w:b/>
                <w:sz w:val="20"/>
                <w:szCs w:val="20"/>
              </w:rPr>
              <w:t>Strålskydd</w:t>
            </w:r>
          </w:p>
        </w:tc>
        <w:tc>
          <w:tcPr>
            <w:tcW w:w="6921" w:type="dxa"/>
            <w:gridSpan w:val="2"/>
            <w:shd w:val="clear" w:color="auto" w:fill="auto"/>
          </w:tcPr>
          <w:p w14:paraId="32494690" w14:textId="77777777" w:rsidR="008635AD" w:rsidRPr="008635AD" w:rsidRDefault="008635AD" w:rsidP="008635AD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8635AD">
              <w:rPr>
                <w:rFonts w:ascii="Arial" w:hAnsi="Arial" w:cs="Arial"/>
                <w:sz w:val="20"/>
                <w:szCs w:val="20"/>
              </w:rPr>
              <w:t xml:space="preserve">Kvinnor mellan </w:t>
            </w:r>
            <w:proofErr w:type="gramStart"/>
            <w:r w:rsidRPr="008635AD">
              <w:rPr>
                <w:rFonts w:ascii="Arial" w:hAnsi="Arial" w:cs="Arial"/>
                <w:sz w:val="20"/>
                <w:szCs w:val="20"/>
              </w:rPr>
              <w:t>15-50</w:t>
            </w:r>
            <w:proofErr w:type="gramEnd"/>
            <w:r w:rsidRPr="008635AD">
              <w:rPr>
                <w:rFonts w:ascii="Arial" w:hAnsi="Arial" w:cs="Arial"/>
                <w:sz w:val="20"/>
                <w:szCs w:val="20"/>
              </w:rPr>
              <w:t xml:space="preserve"> år ska tillfrågas om eventuell graviditet.</w:t>
            </w:r>
          </w:p>
          <w:p w14:paraId="4024D077" w14:textId="77777777" w:rsidR="008635AD" w:rsidRPr="008635AD" w:rsidRDefault="008635AD" w:rsidP="008635AD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5F5E2A03" w14:textId="77777777" w:rsidR="008635AD" w:rsidRPr="008635AD" w:rsidRDefault="008635AD" w:rsidP="008635AD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8635AD">
              <w:rPr>
                <w:rFonts w:ascii="Arial" w:hAnsi="Arial" w:cs="Arial"/>
                <w:sz w:val="20"/>
                <w:szCs w:val="20"/>
              </w:rPr>
              <w:t>För övriga strålskyddsregler se kapitel 4.2 och 5.1 i</w:t>
            </w:r>
          </w:p>
          <w:p w14:paraId="3A7EAB8D" w14:textId="4E051A47" w:rsidR="008635AD" w:rsidRPr="008635AD" w:rsidRDefault="00000000" w:rsidP="008635AD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hyperlink r:id="rId17" w:history="1">
              <w:r w:rsidR="008635AD" w:rsidRPr="008635AD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Strålskydd vid undersökningar och behandlingar med röntgenstrålning</w:t>
              </w:r>
            </w:hyperlink>
          </w:p>
        </w:tc>
      </w:tr>
      <w:tr w:rsidR="008635AD" w:rsidRPr="008635AD" w14:paraId="11D8E59B" w14:textId="77777777" w:rsidTr="00E9600D">
        <w:trPr>
          <w:trHeight w:val="263"/>
        </w:trPr>
        <w:tc>
          <w:tcPr>
            <w:tcW w:w="2259" w:type="dxa"/>
            <w:shd w:val="clear" w:color="auto" w:fill="auto"/>
          </w:tcPr>
          <w:p w14:paraId="095C7DFA" w14:textId="77777777" w:rsidR="008635AD" w:rsidRPr="008635AD" w:rsidRDefault="008635AD" w:rsidP="008635AD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89" w:type="dxa"/>
            <w:shd w:val="clear" w:color="auto" w:fill="auto"/>
          </w:tcPr>
          <w:p w14:paraId="3C59A3B5" w14:textId="77777777" w:rsidR="008635AD" w:rsidRPr="008635AD" w:rsidRDefault="008635AD" w:rsidP="008635AD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32" w:type="dxa"/>
            <w:shd w:val="clear" w:color="auto" w:fill="auto"/>
          </w:tcPr>
          <w:p w14:paraId="55EA1FF5" w14:textId="77777777" w:rsidR="008635AD" w:rsidRPr="008635AD" w:rsidRDefault="008635AD" w:rsidP="008635AD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635AD" w:rsidRPr="008635AD" w14:paraId="397C8C7F" w14:textId="77777777" w:rsidTr="00E9600D">
        <w:trPr>
          <w:trHeight w:val="263"/>
        </w:trPr>
        <w:tc>
          <w:tcPr>
            <w:tcW w:w="2259" w:type="dxa"/>
            <w:shd w:val="clear" w:color="auto" w:fill="auto"/>
          </w:tcPr>
          <w:p w14:paraId="48ED187D" w14:textId="77777777" w:rsidR="008635AD" w:rsidRPr="008635AD" w:rsidRDefault="008635AD" w:rsidP="008635AD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8635AD">
              <w:rPr>
                <w:rFonts w:ascii="Arial" w:hAnsi="Arial" w:cs="Arial"/>
                <w:b/>
                <w:sz w:val="20"/>
                <w:szCs w:val="20"/>
              </w:rPr>
              <w:t>Arbetsplats</w:t>
            </w:r>
          </w:p>
        </w:tc>
        <w:tc>
          <w:tcPr>
            <w:tcW w:w="6921" w:type="dxa"/>
            <w:gridSpan w:val="2"/>
            <w:shd w:val="clear" w:color="auto" w:fill="auto"/>
          </w:tcPr>
          <w:p w14:paraId="4AD1618E" w14:textId="77777777" w:rsidR="008635AD" w:rsidRPr="008635AD" w:rsidRDefault="008635AD" w:rsidP="008635AD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635AD">
              <w:rPr>
                <w:rFonts w:ascii="Arial" w:hAnsi="Arial" w:cs="Arial"/>
                <w:sz w:val="20"/>
                <w:szCs w:val="20"/>
              </w:rPr>
              <w:t>Adora</w:t>
            </w:r>
            <w:proofErr w:type="spellEnd"/>
            <w:r w:rsidRPr="008635A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5D985EE0" w14:textId="77777777" w:rsidR="008635AD" w:rsidRPr="008635AD" w:rsidRDefault="008635AD" w:rsidP="008635AD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8635AD">
              <w:rPr>
                <w:rFonts w:ascii="Arial" w:hAnsi="Arial" w:cs="Arial"/>
                <w:sz w:val="20"/>
                <w:szCs w:val="20"/>
              </w:rPr>
              <w:t>T3</w:t>
            </w:r>
          </w:p>
        </w:tc>
      </w:tr>
      <w:tr w:rsidR="008635AD" w:rsidRPr="008635AD" w14:paraId="3B9C4D0D" w14:textId="77777777" w:rsidTr="00E9600D">
        <w:trPr>
          <w:trHeight w:val="263"/>
        </w:trPr>
        <w:tc>
          <w:tcPr>
            <w:tcW w:w="2259" w:type="dxa"/>
            <w:shd w:val="clear" w:color="auto" w:fill="auto"/>
          </w:tcPr>
          <w:p w14:paraId="7A26A4CC" w14:textId="77777777" w:rsidR="008635AD" w:rsidRPr="008635AD" w:rsidRDefault="008635AD" w:rsidP="008635AD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21" w:type="dxa"/>
            <w:gridSpan w:val="2"/>
            <w:shd w:val="clear" w:color="auto" w:fill="auto"/>
          </w:tcPr>
          <w:p w14:paraId="378D1CF2" w14:textId="77777777" w:rsidR="008635AD" w:rsidRPr="008635AD" w:rsidRDefault="008635AD" w:rsidP="008635AD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635AD" w:rsidRPr="008635AD" w14:paraId="010A3D5F" w14:textId="77777777" w:rsidTr="00E9600D">
        <w:trPr>
          <w:trHeight w:val="389"/>
        </w:trPr>
        <w:tc>
          <w:tcPr>
            <w:tcW w:w="2259" w:type="dxa"/>
            <w:shd w:val="clear" w:color="auto" w:fill="auto"/>
          </w:tcPr>
          <w:p w14:paraId="7644BD17" w14:textId="77777777" w:rsidR="008635AD" w:rsidRPr="008635AD" w:rsidRDefault="008635AD" w:rsidP="008635AD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8635AD">
              <w:rPr>
                <w:rFonts w:ascii="Arial" w:hAnsi="Arial" w:cs="Arial"/>
                <w:b/>
                <w:sz w:val="20"/>
                <w:szCs w:val="20"/>
              </w:rPr>
              <w:t>Detektor</w:t>
            </w:r>
          </w:p>
        </w:tc>
        <w:tc>
          <w:tcPr>
            <w:tcW w:w="6921" w:type="dxa"/>
            <w:gridSpan w:val="2"/>
            <w:shd w:val="clear" w:color="auto" w:fill="auto"/>
          </w:tcPr>
          <w:p w14:paraId="46172599" w14:textId="77777777" w:rsidR="008635AD" w:rsidRPr="008635AD" w:rsidRDefault="008635AD" w:rsidP="008635AD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8635AD">
              <w:rPr>
                <w:rFonts w:ascii="Arial" w:hAnsi="Arial" w:cs="Arial"/>
                <w:sz w:val="20"/>
                <w:szCs w:val="20"/>
              </w:rPr>
              <w:t>Potter med raster</w:t>
            </w:r>
          </w:p>
        </w:tc>
      </w:tr>
      <w:tr w:rsidR="008635AD" w:rsidRPr="008635AD" w14:paraId="42256E97" w14:textId="77777777" w:rsidTr="00E9600D">
        <w:trPr>
          <w:trHeight w:val="239"/>
        </w:trPr>
        <w:tc>
          <w:tcPr>
            <w:tcW w:w="2259" w:type="dxa"/>
            <w:shd w:val="clear" w:color="auto" w:fill="auto"/>
          </w:tcPr>
          <w:p w14:paraId="00E11060" w14:textId="77777777" w:rsidR="008635AD" w:rsidRPr="008635AD" w:rsidRDefault="008635AD" w:rsidP="008635AD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21" w:type="dxa"/>
            <w:gridSpan w:val="2"/>
            <w:shd w:val="clear" w:color="auto" w:fill="auto"/>
          </w:tcPr>
          <w:p w14:paraId="553DE274" w14:textId="77777777" w:rsidR="008635AD" w:rsidRPr="008635AD" w:rsidRDefault="008635AD" w:rsidP="008635AD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635AD" w:rsidRPr="008635AD" w14:paraId="2851E28C" w14:textId="77777777" w:rsidTr="00E9600D">
        <w:trPr>
          <w:trHeight w:val="263"/>
        </w:trPr>
        <w:tc>
          <w:tcPr>
            <w:tcW w:w="2259" w:type="dxa"/>
            <w:shd w:val="clear" w:color="auto" w:fill="auto"/>
          </w:tcPr>
          <w:p w14:paraId="31107E68" w14:textId="77777777" w:rsidR="008635AD" w:rsidRPr="008635AD" w:rsidRDefault="008635AD" w:rsidP="008635AD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8635AD">
              <w:rPr>
                <w:rFonts w:ascii="Arial" w:hAnsi="Arial" w:cs="Arial"/>
                <w:b/>
                <w:sz w:val="20"/>
                <w:szCs w:val="20"/>
              </w:rPr>
              <w:t>Bildtagning</w:t>
            </w:r>
          </w:p>
        </w:tc>
        <w:tc>
          <w:tcPr>
            <w:tcW w:w="6921" w:type="dxa"/>
            <w:gridSpan w:val="2"/>
            <w:shd w:val="clear" w:color="auto" w:fill="auto"/>
          </w:tcPr>
          <w:p w14:paraId="60CE36AB" w14:textId="77777777" w:rsidR="008635AD" w:rsidRPr="008635AD" w:rsidRDefault="008635AD" w:rsidP="008635AD">
            <w:pPr>
              <w:numPr>
                <w:ilvl w:val="0"/>
                <w:numId w:val="20"/>
              </w:numPr>
              <w:snapToGrid w:val="0"/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8635AD">
              <w:rPr>
                <w:rFonts w:ascii="Arial" w:hAnsi="Arial" w:cs="Arial"/>
                <w:sz w:val="20"/>
                <w:szCs w:val="20"/>
              </w:rPr>
              <w:t>Frontal</w:t>
            </w:r>
          </w:p>
          <w:p w14:paraId="6214249F" w14:textId="77777777" w:rsidR="008635AD" w:rsidRPr="008635AD" w:rsidRDefault="008635AD" w:rsidP="008635AD">
            <w:pPr>
              <w:numPr>
                <w:ilvl w:val="0"/>
                <w:numId w:val="20"/>
              </w:numPr>
              <w:snapToGrid w:val="0"/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8635AD">
              <w:rPr>
                <w:rFonts w:ascii="Arial" w:hAnsi="Arial" w:cs="Arial"/>
                <w:i/>
                <w:sz w:val="20"/>
                <w:szCs w:val="20"/>
              </w:rPr>
              <w:t xml:space="preserve">Vridning </w:t>
            </w:r>
            <w:proofErr w:type="spellStart"/>
            <w:r w:rsidRPr="008635AD">
              <w:rPr>
                <w:rFonts w:ascii="Arial" w:hAnsi="Arial" w:cs="Arial"/>
                <w:i/>
                <w:sz w:val="20"/>
                <w:szCs w:val="20"/>
              </w:rPr>
              <w:t>ramus</w:t>
            </w:r>
            <w:proofErr w:type="spellEnd"/>
            <w:r w:rsidRPr="008635AD">
              <w:rPr>
                <w:rFonts w:ascii="Arial" w:hAnsi="Arial" w:cs="Arial"/>
                <w:i/>
                <w:sz w:val="20"/>
                <w:szCs w:val="20"/>
              </w:rPr>
              <w:t xml:space="preserve"> höger/vänster – på begäran</w:t>
            </w:r>
          </w:p>
          <w:p w14:paraId="39CDD42F" w14:textId="77777777" w:rsidR="008635AD" w:rsidRPr="008635AD" w:rsidRDefault="008635AD" w:rsidP="008635AD">
            <w:pPr>
              <w:snapToGrid w:val="0"/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635AD" w:rsidRPr="008635AD" w14:paraId="7644F6EF" w14:textId="77777777" w:rsidTr="00E9600D">
        <w:trPr>
          <w:trHeight w:val="263"/>
        </w:trPr>
        <w:tc>
          <w:tcPr>
            <w:tcW w:w="2259" w:type="dxa"/>
            <w:shd w:val="clear" w:color="auto" w:fill="auto"/>
          </w:tcPr>
          <w:p w14:paraId="54CB34AF" w14:textId="77777777" w:rsidR="008635AD" w:rsidRDefault="008635AD" w:rsidP="008635AD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E0161CA" w14:textId="77777777" w:rsidR="00BF0CAF" w:rsidRDefault="00BF0CAF" w:rsidP="008635AD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EECD7D7" w14:textId="77777777" w:rsidR="00BF0CAF" w:rsidRDefault="00BF0CAF" w:rsidP="008635AD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86CD5AC" w14:textId="77777777" w:rsidR="00BF0CAF" w:rsidRPr="008635AD" w:rsidRDefault="00BF0CAF" w:rsidP="008635AD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21" w:type="dxa"/>
            <w:gridSpan w:val="2"/>
            <w:shd w:val="clear" w:color="auto" w:fill="auto"/>
          </w:tcPr>
          <w:p w14:paraId="324E05E5" w14:textId="77777777" w:rsidR="008635AD" w:rsidRPr="008635AD" w:rsidRDefault="008635AD" w:rsidP="008635AD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EC2195F" w14:textId="77777777" w:rsidR="008635AD" w:rsidRPr="008635AD" w:rsidRDefault="008635AD" w:rsidP="008635AD">
      <w:pPr>
        <w:spacing w:after="0" w:line="240" w:lineRule="auto"/>
        <w:ind w:left="0" w:right="0"/>
        <w:rPr>
          <w:vanish/>
          <w:sz w:val="20"/>
          <w:szCs w:val="20"/>
        </w:rPr>
      </w:pPr>
    </w:p>
    <w:tbl>
      <w:tblPr>
        <w:tblpPr w:leftFromText="141" w:rightFromText="141" w:vertAnchor="text" w:horzAnchor="margin" w:tblpY="144"/>
        <w:tblW w:w="9747" w:type="dxa"/>
        <w:tblLayout w:type="fixed"/>
        <w:tblLook w:val="0000" w:firstRow="0" w:lastRow="0" w:firstColumn="0" w:lastColumn="0" w:noHBand="0" w:noVBand="0"/>
      </w:tblPr>
      <w:tblGrid>
        <w:gridCol w:w="1951"/>
        <w:gridCol w:w="3402"/>
        <w:gridCol w:w="4394"/>
      </w:tblGrid>
      <w:tr w:rsidR="008635AD" w:rsidRPr="008635AD" w14:paraId="252E032E" w14:textId="77777777" w:rsidTr="00E9600D">
        <w:trPr>
          <w:trHeight w:val="263"/>
        </w:trPr>
        <w:tc>
          <w:tcPr>
            <w:tcW w:w="1951" w:type="dxa"/>
            <w:shd w:val="clear" w:color="auto" w:fill="auto"/>
          </w:tcPr>
          <w:p w14:paraId="075436BE" w14:textId="77777777" w:rsidR="008635AD" w:rsidRPr="00BF0CAF" w:rsidRDefault="008635AD" w:rsidP="008635AD">
            <w:pPr>
              <w:keepNext/>
              <w:spacing w:before="240" w:after="60" w:line="240" w:lineRule="auto"/>
              <w:ind w:left="0" w:right="0"/>
              <w:outlineLvl w:val="1"/>
              <w:rPr>
                <w:rFonts w:ascii="Calibri" w:hAnsi="Calibri" w:cs="Arial"/>
                <w:iCs/>
                <w:sz w:val="32"/>
                <w:szCs w:val="32"/>
              </w:rPr>
            </w:pPr>
            <w:r w:rsidRPr="00BF0CAF">
              <w:rPr>
                <w:rFonts w:ascii="Calibri" w:hAnsi="Calibri" w:cs="Arial"/>
                <w:iCs/>
                <w:sz w:val="36"/>
                <w:szCs w:val="36"/>
              </w:rPr>
              <w:lastRenderedPageBreak/>
              <w:t>Bildtagning</w:t>
            </w:r>
          </w:p>
        </w:tc>
        <w:tc>
          <w:tcPr>
            <w:tcW w:w="3402" w:type="dxa"/>
            <w:shd w:val="clear" w:color="auto" w:fill="auto"/>
          </w:tcPr>
          <w:p w14:paraId="44C4D9B6" w14:textId="77777777" w:rsidR="008635AD" w:rsidRPr="008635AD" w:rsidRDefault="008635AD" w:rsidP="008635AD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4" w:type="dxa"/>
            <w:shd w:val="clear" w:color="auto" w:fill="auto"/>
          </w:tcPr>
          <w:p w14:paraId="4EE0E7EB" w14:textId="77777777" w:rsidR="008635AD" w:rsidRPr="008635AD" w:rsidRDefault="008635AD" w:rsidP="008635AD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635AD" w:rsidRPr="008635AD" w14:paraId="57976E81" w14:textId="77777777" w:rsidTr="00E9600D">
        <w:trPr>
          <w:cantSplit/>
          <w:trHeight w:val="3106"/>
        </w:trPr>
        <w:tc>
          <w:tcPr>
            <w:tcW w:w="1951" w:type="dxa"/>
            <w:shd w:val="clear" w:color="auto" w:fill="auto"/>
          </w:tcPr>
          <w:p w14:paraId="713CC942" w14:textId="77777777" w:rsidR="008635AD" w:rsidRPr="008635AD" w:rsidRDefault="008635AD" w:rsidP="008635AD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8635AD">
              <w:rPr>
                <w:rFonts w:ascii="Arial" w:hAnsi="Arial" w:cs="Arial"/>
                <w:b/>
                <w:sz w:val="20"/>
                <w:szCs w:val="20"/>
              </w:rPr>
              <w:t>Frontal</w:t>
            </w:r>
          </w:p>
          <w:p w14:paraId="4401E91B" w14:textId="77777777" w:rsidR="008635AD" w:rsidRPr="008635AD" w:rsidRDefault="008635AD" w:rsidP="008635AD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8587BAA" w14:textId="77777777" w:rsidR="008635AD" w:rsidRPr="008635AD" w:rsidRDefault="008635AD" w:rsidP="008635AD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58CEDD8" w14:textId="77777777" w:rsidR="008635AD" w:rsidRPr="008635AD" w:rsidRDefault="008635AD" w:rsidP="008635AD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A8D3D13" w14:textId="77777777" w:rsidR="008635AD" w:rsidRPr="008635AD" w:rsidRDefault="008635AD" w:rsidP="008635AD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76CF849" w14:textId="77777777" w:rsidR="008635AD" w:rsidRPr="008635AD" w:rsidRDefault="008635AD" w:rsidP="008635AD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A7E086C" w14:textId="77777777" w:rsidR="008635AD" w:rsidRPr="008635AD" w:rsidRDefault="008635AD" w:rsidP="008635AD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8635AD">
              <w:rPr>
                <w:rFonts w:ascii="Arial" w:hAnsi="Arial" w:cs="Arial"/>
                <w:b/>
                <w:sz w:val="20"/>
                <w:szCs w:val="20"/>
              </w:rPr>
              <w:t>Kriterier</w:t>
            </w:r>
          </w:p>
        </w:tc>
        <w:tc>
          <w:tcPr>
            <w:tcW w:w="3402" w:type="dxa"/>
            <w:shd w:val="clear" w:color="auto" w:fill="auto"/>
          </w:tcPr>
          <w:p w14:paraId="4015F379" w14:textId="77777777" w:rsidR="008635AD" w:rsidRPr="008635AD" w:rsidRDefault="008635AD" w:rsidP="008635AD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635AD">
              <w:rPr>
                <w:rFonts w:ascii="Arial" w:hAnsi="Arial" w:cs="Arial"/>
                <w:sz w:val="20"/>
                <w:szCs w:val="20"/>
              </w:rPr>
              <w:t>Inåtroterade</w:t>
            </w:r>
            <w:proofErr w:type="spellEnd"/>
            <w:r w:rsidRPr="008635AD">
              <w:rPr>
                <w:rFonts w:ascii="Arial" w:hAnsi="Arial" w:cs="Arial"/>
                <w:sz w:val="20"/>
                <w:szCs w:val="20"/>
              </w:rPr>
              <w:t xml:space="preserve"> ben. Ej vid frakturfrågeställning.</w:t>
            </w:r>
          </w:p>
          <w:p w14:paraId="252A3370" w14:textId="77777777" w:rsidR="008635AD" w:rsidRPr="008635AD" w:rsidRDefault="008635AD" w:rsidP="008635AD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5F04184B" w14:textId="77777777" w:rsidR="008635AD" w:rsidRPr="008635AD" w:rsidRDefault="008635AD" w:rsidP="008635AD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8635AD">
              <w:rPr>
                <w:rFonts w:ascii="Arial" w:hAnsi="Arial" w:cs="Arial"/>
                <w:sz w:val="20"/>
                <w:szCs w:val="20"/>
              </w:rPr>
              <w:t xml:space="preserve">Centrera cirka 3 cm ovanför </w:t>
            </w:r>
            <w:proofErr w:type="spellStart"/>
            <w:r w:rsidRPr="008635AD">
              <w:rPr>
                <w:rFonts w:ascii="Arial" w:hAnsi="Arial" w:cs="Arial"/>
                <w:sz w:val="20"/>
                <w:szCs w:val="20"/>
              </w:rPr>
              <w:t>symfysen</w:t>
            </w:r>
            <w:proofErr w:type="spellEnd"/>
            <w:r w:rsidRPr="008635AD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B24CF76" w14:textId="77777777" w:rsidR="008635AD" w:rsidRPr="008635AD" w:rsidRDefault="008635AD" w:rsidP="008635AD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0E37B005" w14:textId="77777777" w:rsidR="008635AD" w:rsidRPr="008635AD" w:rsidRDefault="008635AD" w:rsidP="008635AD">
            <w:pPr>
              <w:spacing w:after="0" w:line="240" w:lineRule="auto"/>
              <w:ind w:left="0" w:right="0"/>
              <w:rPr>
                <w:szCs w:val="20"/>
              </w:rPr>
            </w:pPr>
            <w:r w:rsidRPr="008635AD">
              <w:rPr>
                <w:rFonts w:ascii="Arial" w:hAnsi="Arial" w:cs="Arial"/>
                <w:sz w:val="20"/>
                <w:szCs w:val="20"/>
              </w:rPr>
              <w:t>Hela bäckenet ska vara med på bilden.</w:t>
            </w:r>
          </w:p>
        </w:tc>
        <w:tc>
          <w:tcPr>
            <w:tcW w:w="4394" w:type="dxa"/>
            <w:shd w:val="clear" w:color="auto" w:fill="auto"/>
          </w:tcPr>
          <w:p w14:paraId="0968749B" w14:textId="77777777" w:rsidR="008635AD" w:rsidRPr="008635AD" w:rsidRDefault="008635AD" w:rsidP="008635AD">
            <w:pPr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20"/>
                <w:szCs w:val="18"/>
              </w:rPr>
            </w:pPr>
            <w:r w:rsidRPr="008635AD">
              <w:rPr>
                <w:rFonts w:ascii="Arial" w:hAnsi="Arial" w:cs="Arial"/>
                <w:b/>
                <w:noProof/>
                <w:sz w:val="20"/>
                <w:szCs w:val="18"/>
              </w:rPr>
              <w:t>Frontal</w:t>
            </w:r>
          </w:p>
          <w:p w14:paraId="074E080C" w14:textId="77777777" w:rsidR="008635AD" w:rsidRPr="008635AD" w:rsidRDefault="00E9600D" w:rsidP="008635AD">
            <w:pPr>
              <w:spacing w:after="0" w:line="240" w:lineRule="auto"/>
              <w:ind w:left="0" w:right="0"/>
              <w:rPr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"http://intranu.vgregion.se/ImageVault/Images/id_28153/width_478/height_352/preserveAspectRatio_0/scope_0/filename_GMNoQmc4xhTzWQRZygUr.gif/storage_Edited/ImageVaultHandler.aspx"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 w:rsidR="00532E33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 w:rsidR="00532E33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"http://intranu.vgregion.se/ImageVault/Images/id_28153/width_478/height_352/preserveAspectRatio_0/scope_0/filename_GMNoQmc4xhTzWQRZygUr.gif/storage_Edited/ImageVaultHandler.aspx" \* MERGEFORMATINET </w:instrText>
            </w:r>
            <w:r w:rsidR="00532E33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 w:rsidR="0000000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 w:rsidR="0000000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"http://intranu.vgregion.se/ImageVault/Images/id_28153/width_478/height_352/preserveAspectRatio_0/scope_0/filename_GMNoQmc4xhTzWQRZygUr.gif/storage_Edited/ImageVaultHandler.aspx" \* MERGEFORMATINET </w:instrText>
            </w:r>
            <w:r w:rsidR="0000000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 w:rsidR="0000000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pict w14:anchorId="28308A6A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Bäcken" style="width:194.1pt;height:143.35pt">
                  <v:imagedata r:id="rId18" r:href="rId19"/>
                </v:shape>
              </w:pict>
            </w:r>
            <w:r w:rsidR="0000000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 w:rsidR="00532E33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</w:p>
        </w:tc>
      </w:tr>
      <w:tr w:rsidR="008635AD" w:rsidRPr="008635AD" w14:paraId="51620E40" w14:textId="77777777" w:rsidTr="00E9600D">
        <w:trPr>
          <w:trHeight w:val="263"/>
        </w:trPr>
        <w:tc>
          <w:tcPr>
            <w:tcW w:w="1951" w:type="dxa"/>
            <w:shd w:val="clear" w:color="auto" w:fill="auto"/>
          </w:tcPr>
          <w:p w14:paraId="677722E7" w14:textId="77777777" w:rsidR="008635AD" w:rsidRPr="008635AD" w:rsidRDefault="008635AD" w:rsidP="008635AD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14:paraId="6082E22A" w14:textId="77777777" w:rsidR="008635AD" w:rsidRPr="008635AD" w:rsidRDefault="008635AD" w:rsidP="008635AD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4" w:type="dxa"/>
            <w:shd w:val="clear" w:color="auto" w:fill="auto"/>
          </w:tcPr>
          <w:p w14:paraId="182B54D4" w14:textId="77777777" w:rsidR="008635AD" w:rsidRPr="008635AD" w:rsidRDefault="008635AD" w:rsidP="008635AD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635AD" w:rsidRPr="008635AD" w14:paraId="3D8B8386" w14:textId="77777777" w:rsidTr="00E9600D">
        <w:trPr>
          <w:trHeight w:val="263"/>
        </w:trPr>
        <w:tc>
          <w:tcPr>
            <w:tcW w:w="1951" w:type="dxa"/>
            <w:shd w:val="clear" w:color="auto" w:fill="auto"/>
          </w:tcPr>
          <w:p w14:paraId="39C980CC" w14:textId="77777777" w:rsidR="008635AD" w:rsidRPr="008635AD" w:rsidRDefault="008635AD" w:rsidP="008635AD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i/>
                <w:sz w:val="20"/>
                <w:szCs w:val="20"/>
              </w:rPr>
            </w:pPr>
            <w:r w:rsidRPr="008635AD">
              <w:rPr>
                <w:rFonts w:ascii="Arial" w:hAnsi="Arial" w:cs="Arial"/>
                <w:b/>
                <w:sz w:val="20"/>
                <w:szCs w:val="20"/>
              </w:rPr>
              <w:t xml:space="preserve">Vridning höger </w:t>
            </w:r>
            <w:proofErr w:type="spellStart"/>
            <w:r w:rsidRPr="008635AD">
              <w:rPr>
                <w:rFonts w:ascii="Arial" w:hAnsi="Arial" w:cs="Arial"/>
                <w:b/>
                <w:sz w:val="20"/>
                <w:szCs w:val="20"/>
              </w:rPr>
              <w:t>ramus</w:t>
            </w:r>
            <w:proofErr w:type="spellEnd"/>
            <w:r w:rsidRPr="008635AD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8635AD">
              <w:rPr>
                <w:rFonts w:ascii="Arial" w:hAnsi="Arial" w:cs="Arial"/>
                <w:sz w:val="20"/>
                <w:szCs w:val="20"/>
              </w:rPr>
              <w:t xml:space="preserve">– </w:t>
            </w:r>
            <w:r w:rsidRPr="008635AD">
              <w:rPr>
                <w:rFonts w:ascii="Arial" w:hAnsi="Arial" w:cs="Arial"/>
                <w:i/>
                <w:sz w:val="20"/>
                <w:szCs w:val="20"/>
              </w:rPr>
              <w:t>på begäran</w:t>
            </w:r>
          </w:p>
          <w:p w14:paraId="025ED9E5" w14:textId="77777777" w:rsidR="008635AD" w:rsidRPr="008635AD" w:rsidRDefault="008635AD" w:rsidP="008635AD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0BD9DA1F" w14:textId="77777777" w:rsidR="008635AD" w:rsidRPr="008635AD" w:rsidRDefault="008635AD" w:rsidP="008635AD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3F918605" w14:textId="77777777" w:rsidR="008635AD" w:rsidRPr="008635AD" w:rsidRDefault="008635AD" w:rsidP="008635AD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4CCF4579" w14:textId="77777777" w:rsidR="008635AD" w:rsidRPr="008635AD" w:rsidRDefault="008635AD" w:rsidP="008635AD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46A91171" w14:textId="77777777" w:rsidR="008635AD" w:rsidRPr="008635AD" w:rsidRDefault="008635AD" w:rsidP="008635AD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8635AD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Kriterier</w:t>
            </w:r>
          </w:p>
        </w:tc>
        <w:tc>
          <w:tcPr>
            <w:tcW w:w="3402" w:type="dxa"/>
            <w:shd w:val="clear" w:color="auto" w:fill="auto"/>
          </w:tcPr>
          <w:p w14:paraId="5F0EF7C3" w14:textId="77777777" w:rsidR="008635AD" w:rsidRPr="008635AD" w:rsidRDefault="008635AD" w:rsidP="008635AD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8635AD">
              <w:rPr>
                <w:rFonts w:ascii="Arial" w:hAnsi="Arial" w:cs="Arial"/>
                <w:sz w:val="20"/>
                <w:szCs w:val="20"/>
              </w:rPr>
              <w:t>Vrid upp patientens högra sida cirka 45°.</w:t>
            </w:r>
          </w:p>
          <w:p w14:paraId="5C43DA44" w14:textId="77777777" w:rsidR="008635AD" w:rsidRPr="008635AD" w:rsidRDefault="008635AD" w:rsidP="008635AD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32194828" w14:textId="77777777" w:rsidR="008635AD" w:rsidRPr="008635AD" w:rsidRDefault="008635AD" w:rsidP="008635AD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8635AD">
              <w:rPr>
                <w:rFonts w:ascii="Arial" w:hAnsi="Arial" w:cs="Arial"/>
                <w:sz w:val="20"/>
                <w:szCs w:val="20"/>
              </w:rPr>
              <w:t xml:space="preserve">Centrera över </w:t>
            </w:r>
            <w:proofErr w:type="spellStart"/>
            <w:r w:rsidRPr="008635AD">
              <w:rPr>
                <w:rFonts w:ascii="Arial" w:hAnsi="Arial" w:cs="Arial"/>
                <w:sz w:val="20"/>
                <w:szCs w:val="20"/>
              </w:rPr>
              <w:t>symfysen</w:t>
            </w:r>
            <w:proofErr w:type="spellEnd"/>
            <w:r w:rsidRPr="008635AD">
              <w:rPr>
                <w:rFonts w:ascii="Arial" w:hAnsi="Arial" w:cs="Arial"/>
                <w:sz w:val="20"/>
                <w:szCs w:val="20"/>
              </w:rPr>
              <w:t xml:space="preserve"> (samt några centimeter lateralt om medellinjen/uppvridna sidan).</w:t>
            </w:r>
          </w:p>
          <w:p w14:paraId="0EF1FE20" w14:textId="77777777" w:rsidR="008635AD" w:rsidRPr="008635AD" w:rsidRDefault="008635AD" w:rsidP="008635AD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74AED20F" w14:textId="77777777" w:rsidR="008635AD" w:rsidRPr="008635AD" w:rsidRDefault="008635AD" w:rsidP="008635AD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8635AD">
              <w:rPr>
                <w:rFonts w:ascii="Arial" w:hAnsi="Arial" w:cs="Arial"/>
                <w:sz w:val="20"/>
                <w:szCs w:val="20"/>
              </w:rPr>
              <w:t>Hela bäckenet ska vara med på bilden.</w:t>
            </w:r>
          </w:p>
          <w:p w14:paraId="71BD91BE" w14:textId="77777777" w:rsidR="008635AD" w:rsidRPr="008635AD" w:rsidRDefault="008635AD" w:rsidP="008635AD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4" w:type="dxa"/>
            <w:shd w:val="clear" w:color="auto" w:fill="auto"/>
          </w:tcPr>
          <w:p w14:paraId="108D0F73" w14:textId="77777777" w:rsidR="008635AD" w:rsidRPr="008635AD" w:rsidRDefault="008635AD" w:rsidP="008635AD">
            <w:pPr>
              <w:snapToGrid w:val="0"/>
              <w:spacing w:after="0" w:line="240" w:lineRule="auto"/>
              <w:ind w:left="0" w:right="0"/>
              <w:rPr>
                <w:szCs w:val="20"/>
              </w:rPr>
            </w:pPr>
            <w:r w:rsidRPr="008635AD">
              <w:rPr>
                <w:rFonts w:ascii="Arial" w:hAnsi="Arial" w:cs="Arial"/>
                <w:b/>
                <w:sz w:val="20"/>
                <w:szCs w:val="20"/>
              </w:rPr>
              <w:t>Vridning höger</w:t>
            </w:r>
          </w:p>
          <w:p w14:paraId="0E967823" w14:textId="0955CD0A" w:rsidR="008635AD" w:rsidRPr="008635AD" w:rsidRDefault="008635AD" w:rsidP="008635AD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8635AD">
              <w:rPr>
                <w:noProof/>
                <w:szCs w:val="20"/>
              </w:rPr>
              <w:drawing>
                <wp:inline distT="0" distB="0" distL="0" distR="0" wp14:anchorId="693AD7C0" wp14:editId="11085FF4">
                  <wp:extent cx="2466975" cy="2019300"/>
                  <wp:effectExtent l="0" t="0" r="9525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objekt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6975" cy="2019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635AD" w:rsidRPr="008635AD" w14:paraId="2C8EF7DD" w14:textId="77777777" w:rsidTr="00E9600D">
        <w:trPr>
          <w:trHeight w:val="263"/>
        </w:trPr>
        <w:tc>
          <w:tcPr>
            <w:tcW w:w="1951" w:type="dxa"/>
            <w:shd w:val="clear" w:color="auto" w:fill="auto"/>
          </w:tcPr>
          <w:p w14:paraId="2C4176FC" w14:textId="77777777" w:rsidR="008635AD" w:rsidRPr="008635AD" w:rsidRDefault="008635AD" w:rsidP="008635AD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14:paraId="667E6A13" w14:textId="77777777" w:rsidR="008635AD" w:rsidRPr="008635AD" w:rsidRDefault="008635AD" w:rsidP="008635AD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4" w:type="dxa"/>
            <w:shd w:val="clear" w:color="auto" w:fill="auto"/>
          </w:tcPr>
          <w:p w14:paraId="1AB85483" w14:textId="77777777" w:rsidR="008635AD" w:rsidRPr="008635AD" w:rsidRDefault="008635AD" w:rsidP="008635AD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635AD" w:rsidRPr="008635AD" w14:paraId="5FC77FD4" w14:textId="77777777" w:rsidTr="00E9600D">
        <w:trPr>
          <w:trHeight w:val="263"/>
        </w:trPr>
        <w:tc>
          <w:tcPr>
            <w:tcW w:w="1951" w:type="dxa"/>
            <w:shd w:val="clear" w:color="auto" w:fill="auto"/>
          </w:tcPr>
          <w:p w14:paraId="03C79DB3" w14:textId="77777777" w:rsidR="008635AD" w:rsidRPr="008635AD" w:rsidRDefault="008635AD" w:rsidP="008635AD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i/>
                <w:sz w:val="20"/>
                <w:szCs w:val="20"/>
              </w:rPr>
            </w:pPr>
            <w:r w:rsidRPr="008635AD">
              <w:rPr>
                <w:rFonts w:ascii="Arial" w:hAnsi="Arial" w:cs="Arial"/>
                <w:b/>
                <w:sz w:val="20"/>
                <w:szCs w:val="20"/>
              </w:rPr>
              <w:t xml:space="preserve">Vridning vänster </w:t>
            </w:r>
            <w:proofErr w:type="spellStart"/>
            <w:r w:rsidRPr="008635AD">
              <w:rPr>
                <w:rFonts w:ascii="Arial" w:hAnsi="Arial" w:cs="Arial"/>
                <w:b/>
                <w:sz w:val="20"/>
                <w:szCs w:val="20"/>
              </w:rPr>
              <w:t>ramus</w:t>
            </w:r>
            <w:proofErr w:type="spellEnd"/>
            <w:r w:rsidRPr="008635AD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8635AD">
              <w:rPr>
                <w:rFonts w:ascii="Arial" w:hAnsi="Arial" w:cs="Arial"/>
                <w:sz w:val="20"/>
                <w:szCs w:val="20"/>
              </w:rPr>
              <w:t xml:space="preserve">– </w:t>
            </w:r>
            <w:r w:rsidRPr="008635AD">
              <w:rPr>
                <w:rFonts w:ascii="Arial" w:hAnsi="Arial" w:cs="Arial"/>
                <w:i/>
                <w:sz w:val="20"/>
                <w:szCs w:val="20"/>
              </w:rPr>
              <w:t>på begäran</w:t>
            </w:r>
          </w:p>
          <w:p w14:paraId="1BF98949" w14:textId="77777777" w:rsidR="008635AD" w:rsidRPr="008635AD" w:rsidRDefault="008635AD" w:rsidP="008635AD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4F148445" w14:textId="77777777" w:rsidR="008635AD" w:rsidRPr="008635AD" w:rsidRDefault="008635AD" w:rsidP="008635AD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6123213B" w14:textId="77777777" w:rsidR="008635AD" w:rsidRPr="008635AD" w:rsidRDefault="008635AD" w:rsidP="008635AD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1BBED04B" w14:textId="77777777" w:rsidR="008635AD" w:rsidRPr="008635AD" w:rsidRDefault="008635AD" w:rsidP="008635AD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02498A64" w14:textId="77777777" w:rsidR="008635AD" w:rsidRPr="008635AD" w:rsidRDefault="008635AD" w:rsidP="008635AD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8635AD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Kriterier</w:t>
            </w:r>
          </w:p>
        </w:tc>
        <w:tc>
          <w:tcPr>
            <w:tcW w:w="3402" w:type="dxa"/>
            <w:shd w:val="clear" w:color="auto" w:fill="auto"/>
          </w:tcPr>
          <w:p w14:paraId="5A4EDA32" w14:textId="77777777" w:rsidR="008635AD" w:rsidRPr="008635AD" w:rsidRDefault="008635AD" w:rsidP="008635AD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8635AD">
              <w:rPr>
                <w:rFonts w:ascii="Arial" w:hAnsi="Arial" w:cs="Arial"/>
                <w:sz w:val="20"/>
                <w:szCs w:val="20"/>
              </w:rPr>
              <w:t>Vrid upp patientens vänstra sida cirka 45°.</w:t>
            </w:r>
          </w:p>
          <w:p w14:paraId="1E158F07" w14:textId="77777777" w:rsidR="008635AD" w:rsidRPr="008635AD" w:rsidRDefault="008635AD" w:rsidP="008635AD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3C1CC860" w14:textId="77777777" w:rsidR="008635AD" w:rsidRPr="008635AD" w:rsidRDefault="008635AD" w:rsidP="008635AD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8635AD">
              <w:rPr>
                <w:rFonts w:ascii="Arial" w:hAnsi="Arial" w:cs="Arial"/>
                <w:sz w:val="20"/>
                <w:szCs w:val="20"/>
              </w:rPr>
              <w:t xml:space="preserve">Centrera över </w:t>
            </w:r>
            <w:proofErr w:type="spellStart"/>
            <w:r w:rsidRPr="008635AD">
              <w:rPr>
                <w:rFonts w:ascii="Arial" w:hAnsi="Arial" w:cs="Arial"/>
                <w:sz w:val="20"/>
                <w:szCs w:val="20"/>
              </w:rPr>
              <w:t>symfysen</w:t>
            </w:r>
            <w:proofErr w:type="spellEnd"/>
            <w:r w:rsidRPr="008635AD">
              <w:rPr>
                <w:rFonts w:ascii="Arial" w:hAnsi="Arial" w:cs="Arial"/>
                <w:sz w:val="20"/>
                <w:szCs w:val="20"/>
              </w:rPr>
              <w:t xml:space="preserve"> (samt några centimeter lateralt om medellinjen/uppvridna sidan).</w:t>
            </w:r>
          </w:p>
          <w:p w14:paraId="373FD3A2" w14:textId="77777777" w:rsidR="008635AD" w:rsidRPr="008635AD" w:rsidRDefault="008635AD" w:rsidP="008635AD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26A6AFA4" w14:textId="77777777" w:rsidR="008635AD" w:rsidRPr="008635AD" w:rsidRDefault="008635AD" w:rsidP="008635AD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8635AD">
              <w:rPr>
                <w:rFonts w:ascii="Arial" w:hAnsi="Arial" w:cs="Arial"/>
                <w:sz w:val="20"/>
                <w:szCs w:val="20"/>
              </w:rPr>
              <w:t>Hela bäckenet ska vara med på bilden.</w:t>
            </w:r>
          </w:p>
          <w:p w14:paraId="63ACEC7C" w14:textId="77777777" w:rsidR="008635AD" w:rsidRPr="008635AD" w:rsidRDefault="008635AD" w:rsidP="008635AD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4" w:type="dxa"/>
            <w:shd w:val="clear" w:color="auto" w:fill="auto"/>
          </w:tcPr>
          <w:p w14:paraId="7BF93CF1" w14:textId="77777777" w:rsidR="008635AD" w:rsidRPr="008635AD" w:rsidRDefault="008635AD" w:rsidP="008635AD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8635AD">
              <w:rPr>
                <w:rFonts w:ascii="Arial" w:hAnsi="Arial" w:cs="Arial"/>
                <w:b/>
                <w:sz w:val="20"/>
                <w:szCs w:val="20"/>
              </w:rPr>
              <w:t>Vridning vänster</w:t>
            </w:r>
          </w:p>
          <w:p w14:paraId="23A3D8F9" w14:textId="68560158" w:rsidR="008635AD" w:rsidRPr="008635AD" w:rsidRDefault="008635AD" w:rsidP="008635AD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8635AD">
              <w:rPr>
                <w:noProof/>
                <w:szCs w:val="20"/>
              </w:rPr>
              <w:drawing>
                <wp:inline distT="0" distB="0" distL="0" distR="0" wp14:anchorId="1173D963" wp14:editId="5A7C29A2">
                  <wp:extent cx="2476500" cy="203835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objekt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0" cy="2038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37FCAC6" w14:textId="77777777" w:rsidR="008635AD" w:rsidRPr="008635AD" w:rsidRDefault="008635AD" w:rsidP="008635AD">
      <w:pPr>
        <w:spacing w:after="0" w:line="240" w:lineRule="auto"/>
        <w:ind w:left="0" w:right="0"/>
        <w:rPr>
          <w:szCs w:val="20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8635AD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DA74B4" w14:textId="77777777" w:rsidR="0036028A" w:rsidRDefault="0036028A">
      <w:r>
        <w:separator/>
      </w:r>
    </w:p>
  </w:endnote>
  <w:endnote w:type="continuationSeparator" w:id="0">
    <w:p w14:paraId="423893DE" w14:textId="77777777" w:rsidR="0036028A" w:rsidRDefault="0036028A">
      <w:r>
        <w:continuationSeparator/>
      </w:r>
    </w:p>
  </w:endnote>
  <w:endnote w:type="continuationNotice" w:id="1">
    <w:p w14:paraId="42D10362" w14:textId="77777777" w:rsidR="0036028A" w:rsidRDefault="0036028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C55BEE" w14:textId="77777777" w:rsidR="0036028A" w:rsidRDefault="0036028A"/>
  </w:footnote>
  <w:footnote w:type="continuationSeparator" w:id="0">
    <w:p w14:paraId="7D7D52CE" w14:textId="77777777" w:rsidR="0036028A" w:rsidRDefault="0036028A">
      <w:r>
        <w:continuationSeparator/>
      </w:r>
    </w:p>
  </w:footnote>
  <w:footnote w:type="continuationNotice" w:id="1">
    <w:p w14:paraId="395DC711" w14:textId="77777777" w:rsidR="0036028A" w:rsidRDefault="0036028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="http://schemas.openxmlformats.org/drawingml/2006/main" xmlns:arto="http://schemas.microsoft.com/office/word/2006/arto">
          <w:pict w14:anchorId="65450C7E"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6D41DF98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="http://schemas.openxmlformats.org/drawingml/2006/main" xmlns:adec="http://schemas.microsoft.com/office/drawing/2017/decorative" xmlns:pic="http://schemas.openxmlformats.org/drawingml/2006/picture" xmlns:a14="http://schemas.microsoft.com/office/drawing/2010/main" xmlns:arto="http://schemas.microsoft.com/office/word/2006/arto">
          <w:pict w14:anchorId="032EB31C"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8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>
              <v:textbox>
                <w:txbxContent>
                  <w:p w:rsidR="00413A60" w:rsidRDefault="00413A60" w14:paraId="685B7E76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0E190A4A"/>
    <w:multiLevelType w:val="hybridMultilevel"/>
    <w:tmpl w:val="F56A9E3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27772DB9"/>
    <w:multiLevelType w:val="hybridMultilevel"/>
    <w:tmpl w:val="59D8387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2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9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968394457">
    <w:abstractNumId w:val="19"/>
  </w:num>
  <w:num w:numId="2" w16cid:durableId="1348599921">
    <w:abstractNumId w:val="16"/>
  </w:num>
  <w:num w:numId="3" w16cid:durableId="736824269">
    <w:abstractNumId w:val="0"/>
  </w:num>
  <w:num w:numId="4" w16cid:durableId="1696341226">
    <w:abstractNumId w:val="7"/>
  </w:num>
  <w:num w:numId="5" w16cid:durableId="2126533492">
    <w:abstractNumId w:val="17"/>
  </w:num>
  <w:num w:numId="6" w16cid:durableId="1569416658">
    <w:abstractNumId w:val="2"/>
  </w:num>
  <w:num w:numId="7" w16cid:durableId="1798184998">
    <w:abstractNumId w:val="13"/>
  </w:num>
  <w:num w:numId="8" w16cid:durableId="2051223289">
    <w:abstractNumId w:val="10"/>
  </w:num>
  <w:num w:numId="9" w16cid:durableId="881482499">
    <w:abstractNumId w:val="1"/>
  </w:num>
  <w:num w:numId="10" w16cid:durableId="1133593847">
    <w:abstractNumId w:val="1"/>
  </w:num>
  <w:num w:numId="11" w16cid:durableId="2132940616">
    <w:abstractNumId w:val="3"/>
  </w:num>
  <w:num w:numId="12" w16cid:durableId="1555384659">
    <w:abstractNumId w:val="5"/>
  </w:num>
  <w:num w:numId="13" w16cid:durableId="720982149">
    <w:abstractNumId w:val="15"/>
  </w:num>
  <w:num w:numId="14" w16cid:durableId="1095974653">
    <w:abstractNumId w:val="11"/>
  </w:num>
  <w:num w:numId="15" w16cid:durableId="1072970180">
    <w:abstractNumId w:val="8"/>
  </w:num>
  <w:num w:numId="16" w16cid:durableId="1161123049">
    <w:abstractNumId w:val="14"/>
  </w:num>
  <w:num w:numId="17" w16cid:durableId="1139179441">
    <w:abstractNumId w:val="6"/>
  </w:num>
  <w:num w:numId="18" w16cid:durableId="2137092029">
    <w:abstractNumId w:val="12"/>
  </w:num>
  <w:num w:numId="19" w16cid:durableId="1908104452">
    <w:abstractNumId w:val="18"/>
  </w:num>
  <w:num w:numId="20" w16cid:durableId="590042203">
    <w:abstractNumId w:val="9"/>
  </w:num>
  <w:num w:numId="21" w16cid:durableId="163382528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1F7F31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65CA5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28A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2E33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35AD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24BA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BF0CAF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05E1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9600D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0ADBD3FA"/>
    <w:rsid w:val="0AEA5898"/>
    <w:rsid w:val="0CED72D7"/>
    <w:rsid w:val="106DC4AF"/>
    <w:rsid w:val="15FC05BE"/>
    <w:rsid w:val="647B2B65"/>
    <w:rsid w:val="6B2CF8ED"/>
    <w:rsid w:val="79E07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A603B764-B41E-4811-9884-0EEEC18F5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image" Target="media/image3.png" Id="rId18" /><Relationship Type="http://schemas.openxmlformats.org/officeDocument/2006/relationships/image" Target="media/image5.png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mellanarkiv-offentlig.vgregion.se/alfresco/s/archive/stream/public/v1/source/available/SOFIA/NU10193-390712850-19/SURROGATE/Str%c3%a5lskydd%20vid%20unders%c3%b6kningar%20och%20behandlingar%20med%20r%c3%b6ntgenstr%c3%a5lning.pdf" TargetMode="External" Id="rId17" /><Relationship Type="http://schemas.openxmlformats.org/officeDocument/2006/relationships/footer" Target="footer3.xml" Id="rId16" /><Relationship Type="http://schemas.openxmlformats.org/officeDocument/2006/relationships/image" Target="media/image4.png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theme" Target="theme/theme1.xml" Id="rId23" /><Relationship Type="http://schemas.openxmlformats.org/officeDocument/2006/relationships/footnotes" Target="footnotes.xml" Id="rId10" /><Relationship Type="http://schemas.openxmlformats.org/officeDocument/2006/relationships/image" Target="http://intranu.vgregion.se/ImageVault/Images/id_28153/width_478/height_352/preserveAspectRatio_0/scope_0/filename_GMNoQmc4xhTzWQRZygUr.gif/storage_Edited/ImageVaultHandler.aspx" TargetMode="Externa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fontTable" Target="fontTable.xml" Id="rId22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2</TotalTime>
  <Pages>2</Pages>
  <Words>364</Words>
  <Characters>1932</Characters>
  <Application>Microsoft Office Word</Application>
  <DocSecurity>0</DocSecurity>
  <Lines>16</Lines>
  <Paragraphs>4</Paragraphs>
  <ScaleCrop>false</ScaleCrop>
  <Manager/>
  <Company/>
  <LinksUpToDate>false</LinksUpToDate>
  <CharactersWithSpaces>2292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Bäcken – Fraktur, utredning</dc:title>
  <dc:subject/>
  <dc:creator>patrik.jens.johansson@vgregion.se</dc:creator>
  <keywords/>
  <lastModifiedBy>Ulrica Sehlberg</lastModifiedBy>
  <revision>7</revision>
  <lastPrinted>2016-03-31T19:56:00.0000000Z</lastPrinted>
  <dcterms:created xsi:type="dcterms:W3CDTF">2022-05-18T13:04:00.0000000Z</dcterms:created>
  <dcterms:modified xsi:type="dcterms:W3CDTF">2024-10-31T12:22:00.0000000Z</dcterms:modified>
</coreProperties>
</file>