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0A9F4" w14:textId="77777777" w:rsidR="00880E71" w:rsidRDefault="00880E71" w:rsidP="00F35B05">
      <w:pPr>
        <w:pStyle w:val="Rubrik2"/>
        <w:sectPr w:rsidR="00880E71" w:rsidSect="00880E7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68A04C2" w14:textId="77777777" w:rsidR="00880E71" w:rsidRPr="00880E71" w:rsidRDefault="00880E71" w:rsidP="00880E7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07E55F0C" w14:textId="77777777" w:rsidR="00880E71" w:rsidRPr="00880E71" w:rsidRDefault="00880E71" w:rsidP="00880E7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057BF74D" w14:textId="77777777" w:rsidR="00880E71" w:rsidRPr="00880E71" w:rsidRDefault="00880E71" w:rsidP="00880E7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7FCAF154" w14:textId="77777777" w:rsidR="00880E71" w:rsidRPr="00880E71" w:rsidRDefault="00880E71" w:rsidP="00880E7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279911BD" w14:textId="6DEAE824" w:rsidR="00880E71" w:rsidRPr="00880E71" w:rsidRDefault="00FA6D6D" w:rsidP="00FA6D6D">
      <w:pPr>
        <w:pStyle w:val="Rubrik1"/>
        <w:ind w:left="0"/>
        <w:rPr>
          <w:szCs w:val="20"/>
        </w:rPr>
      </w:pPr>
      <w:r w:rsidRPr="00880E71">
        <w:t>Höft – FAI (CAM, PINCER)</w:t>
      </w:r>
    </w:p>
    <w:p w14:paraId="222F442C" w14:textId="77777777" w:rsidR="00880E71" w:rsidRPr="00880E71" w:rsidRDefault="00880E71" w:rsidP="00880E7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bookmarkStart w:id="1" w:name="_1314629194"/>
      <w:bookmarkStart w:id="2" w:name="Rubrik"/>
      <w:bookmarkEnd w:id="1"/>
      <w:bookmarkEnd w:id="2"/>
    </w:p>
    <w:p w14:paraId="0A572321" w14:textId="77777777" w:rsidR="00880E71" w:rsidRPr="00880E71" w:rsidRDefault="00880E71" w:rsidP="00FA6D6D">
      <w:pPr>
        <w:pStyle w:val="Rubrik2"/>
        <w:ind w:left="0"/>
      </w:pPr>
      <w:r w:rsidRPr="00880E71">
        <w:t>Metodbok Konventionell röntgen</w:t>
      </w:r>
    </w:p>
    <w:p w14:paraId="4BEB65FB" w14:textId="77777777" w:rsidR="00880E71" w:rsidRDefault="00880E71" w:rsidP="00880E7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880E71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244B321" w14:textId="55D12827" w:rsidR="00FA6D6D" w:rsidRDefault="00FA6D6D" w:rsidP="00FA6D6D">
      <w:pPr>
        <w:pStyle w:val="Rubrik2"/>
        <w:ind w:left="0"/>
      </w:pPr>
      <w:r>
        <w:t>Förändringar sedan föregående version</w:t>
      </w:r>
    </w:p>
    <w:p w14:paraId="3CAC7E74" w14:textId="582D4665" w:rsidR="00FA6D6D" w:rsidRPr="0075190F" w:rsidRDefault="0004059C" w:rsidP="0075190F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20B4227B" w14:textId="77777777" w:rsidR="00880E71" w:rsidRPr="00880E71" w:rsidRDefault="00880E71" w:rsidP="00880E71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880E71" w:rsidRPr="00880E71" w14:paraId="1EF3CBAE" w14:textId="77777777" w:rsidTr="0089761E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399B896C" w14:textId="77777777" w:rsidR="00880E71" w:rsidRPr="00880E71" w:rsidRDefault="00880E71" w:rsidP="00880E71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 Fet" w:hAnsi="Arial Fet" w:cs="Arial"/>
                <w:b/>
                <w:bCs/>
                <w:iCs/>
                <w:sz w:val="28"/>
                <w:szCs w:val="28"/>
              </w:rPr>
            </w:pPr>
            <w:r w:rsidRPr="0004059C">
              <w:rPr>
                <w:rFonts w:asciiTheme="majorHAnsi" w:eastAsiaTheme="majorEastAsia" w:hAnsiTheme="majorHAnsi" w:cstheme="majorBidi"/>
                <w:bCs/>
                <w:color w:val="000000" w:themeColor="text1"/>
                <w:sz w:val="40"/>
                <w:szCs w:val="26"/>
              </w:rPr>
              <w:t>Inför undersökningen</w:t>
            </w:r>
          </w:p>
        </w:tc>
      </w:tr>
      <w:tr w:rsidR="00880E71" w:rsidRPr="00880E71" w14:paraId="67895396" w14:textId="77777777" w:rsidTr="0089761E">
        <w:trPr>
          <w:trHeight w:val="263"/>
        </w:trPr>
        <w:tc>
          <w:tcPr>
            <w:tcW w:w="2259" w:type="dxa"/>
            <w:shd w:val="clear" w:color="auto" w:fill="auto"/>
          </w:tcPr>
          <w:p w14:paraId="09D984B7" w14:textId="77777777" w:rsidR="00880E71" w:rsidRPr="00880E71" w:rsidRDefault="00880E71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8C5244A" w14:textId="77777777" w:rsidR="00880E71" w:rsidRPr="00880E71" w:rsidRDefault="00880E71" w:rsidP="00880E71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sz w:val="20"/>
                <w:szCs w:val="20"/>
              </w:rPr>
              <w:t>FAI (</w:t>
            </w:r>
            <w:proofErr w:type="spellStart"/>
            <w:r w:rsidRPr="00880E71">
              <w:rPr>
                <w:rFonts w:ascii="Arial" w:hAnsi="Arial" w:cs="Arial"/>
                <w:sz w:val="20"/>
                <w:szCs w:val="20"/>
              </w:rPr>
              <w:t>femoroacetabulär</w:t>
            </w:r>
            <w:proofErr w:type="spellEnd"/>
            <w:r w:rsidRPr="00880E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80E71">
              <w:rPr>
                <w:rFonts w:ascii="Arial" w:hAnsi="Arial" w:cs="Arial"/>
                <w:sz w:val="20"/>
                <w:szCs w:val="20"/>
              </w:rPr>
              <w:t>impingement</w:t>
            </w:r>
            <w:proofErr w:type="spellEnd"/>
            <w:r w:rsidRPr="00880E7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E0E137C" w14:textId="77777777" w:rsidR="00880E71" w:rsidRPr="00880E71" w:rsidRDefault="00880E71" w:rsidP="00880E71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sz w:val="20"/>
                <w:szCs w:val="20"/>
              </w:rPr>
              <w:t>CAM</w:t>
            </w:r>
          </w:p>
          <w:p w14:paraId="3D0E4567" w14:textId="77777777" w:rsidR="00880E71" w:rsidRPr="00880E71" w:rsidRDefault="00880E71" w:rsidP="00880E71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sz w:val="20"/>
                <w:szCs w:val="20"/>
              </w:rPr>
              <w:t>PINCER</w:t>
            </w:r>
          </w:p>
        </w:tc>
      </w:tr>
      <w:tr w:rsidR="00880E71" w:rsidRPr="00880E71" w14:paraId="361CACBE" w14:textId="77777777" w:rsidTr="0089761E">
        <w:trPr>
          <w:trHeight w:val="263"/>
        </w:trPr>
        <w:tc>
          <w:tcPr>
            <w:tcW w:w="2259" w:type="dxa"/>
            <w:shd w:val="clear" w:color="auto" w:fill="auto"/>
          </w:tcPr>
          <w:p w14:paraId="1A589329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312546D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13DACD9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E71" w:rsidRPr="00880E71" w14:paraId="4F1CBBD1" w14:textId="77777777" w:rsidTr="0089761E">
        <w:trPr>
          <w:trHeight w:val="263"/>
        </w:trPr>
        <w:tc>
          <w:tcPr>
            <w:tcW w:w="2259" w:type="dxa"/>
            <w:shd w:val="clear" w:color="auto" w:fill="auto"/>
          </w:tcPr>
          <w:p w14:paraId="051BB970" w14:textId="77777777" w:rsidR="00880E71" w:rsidRPr="00880E71" w:rsidRDefault="00880E71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3A5B669" w14:textId="6486F96A" w:rsidR="00880E71" w:rsidRPr="00880E71" w:rsidRDefault="00880E71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sz w:val="20"/>
                <w:szCs w:val="20"/>
              </w:rPr>
              <w:t xml:space="preserve">Kvinnor </w:t>
            </w:r>
            <w:r w:rsidR="0075190F" w:rsidRPr="00880E71">
              <w:rPr>
                <w:rFonts w:ascii="Arial" w:hAnsi="Arial" w:cs="Arial"/>
                <w:sz w:val="20"/>
                <w:szCs w:val="20"/>
              </w:rPr>
              <w:t>15–50</w:t>
            </w:r>
            <w:r w:rsidRPr="00880E71">
              <w:rPr>
                <w:rFonts w:ascii="Arial" w:hAnsi="Arial" w:cs="Arial"/>
                <w:sz w:val="20"/>
                <w:szCs w:val="20"/>
              </w:rPr>
              <w:t xml:space="preserve"> år skall tillfrågas om </w:t>
            </w:r>
            <w:hyperlink r:id="rId17" w:history="1">
              <w:r w:rsidRPr="00880E71">
                <w:rPr>
                  <w:rFonts w:ascii="Arial" w:hAnsi="Arial" w:cs="Arial"/>
                  <w:sz w:val="20"/>
                  <w:szCs w:val="20"/>
                </w:rPr>
                <w:t>graviditet</w:t>
              </w:r>
            </w:hyperlink>
            <w:r w:rsidRPr="00880E7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753A0E0" w14:textId="77777777" w:rsidR="00880E71" w:rsidRPr="00880E71" w:rsidRDefault="00880E71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E4F9D32" w14:textId="77777777" w:rsidR="00880E71" w:rsidRPr="00880E71" w:rsidRDefault="00880E71" w:rsidP="00880E7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E71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se kapitel 4.2 och 5.1 i </w:t>
            </w:r>
          </w:p>
          <w:p w14:paraId="0F4E6F9E" w14:textId="09AEFA22" w:rsidR="00880E71" w:rsidRPr="00880E71" w:rsidRDefault="0004059C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880E71" w:rsidRPr="00880E7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880E71" w:rsidRPr="00880E71" w14:paraId="6DBB75AF" w14:textId="77777777" w:rsidTr="0089761E">
        <w:trPr>
          <w:trHeight w:val="263"/>
        </w:trPr>
        <w:tc>
          <w:tcPr>
            <w:tcW w:w="2259" w:type="dxa"/>
            <w:shd w:val="clear" w:color="auto" w:fill="auto"/>
          </w:tcPr>
          <w:p w14:paraId="1C5E1C57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1720028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6D7CF477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E71" w:rsidRPr="00880E71" w14:paraId="0593F265" w14:textId="77777777" w:rsidTr="0089761E">
        <w:trPr>
          <w:trHeight w:val="263"/>
        </w:trPr>
        <w:tc>
          <w:tcPr>
            <w:tcW w:w="2259" w:type="dxa"/>
            <w:shd w:val="clear" w:color="auto" w:fill="auto"/>
          </w:tcPr>
          <w:p w14:paraId="4B9EAF89" w14:textId="77777777" w:rsidR="00880E71" w:rsidRPr="00880E71" w:rsidRDefault="00880E71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1C10971" w14:textId="77777777" w:rsidR="00880E71" w:rsidRPr="00880E71" w:rsidRDefault="00880E71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80E71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</w:tc>
      </w:tr>
      <w:tr w:rsidR="00880E71" w:rsidRPr="00880E71" w14:paraId="4DB5A16B" w14:textId="77777777" w:rsidTr="0089761E">
        <w:trPr>
          <w:trHeight w:val="263"/>
        </w:trPr>
        <w:tc>
          <w:tcPr>
            <w:tcW w:w="2259" w:type="dxa"/>
            <w:shd w:val="clear" w:color="auto" w:fill="auto"/>
          </w:tcPr>
          <w:p w14:paraId="17C6C4F7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F7EFB04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570A6A4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E71" w:rsidRPr="00880E71" w14:paraId="269639FE" w14:textId="77777777" w:rsidTr="0089761E">
        <w:trPr>
          <w:trHeight w:val="263"/>
        </w:trPr>
        <w:tc>
          <w:tcPr>
            <w:tcW w:w="2259" w:type="dxa"/>
            <w:shd w:val="clear" w:color="auto" w:fill="auto"/>
          </w:tcPr>
          <w:p w14:paraId="4BFE566B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80E71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3389" w:type="dxa"/>
            <w:shd w:val="clear" w:color="auto" w:fill="auto"/>
          </w:tcPr>
          <w:p w14:paraId="77462AD3" w14:textId="77777777" w:rsidR="00880E71" w:rsidRPr="00880E71" w:rsidRDefault="00880E71" w:rsidP="00880E7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59E5C654" w14:textId="77777777" w:rsidR="00880E71" w:rsidRPr="00880E71" w:rsidRDefault="00880E71" w:rsidP="00880E7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sz w:val="20"/>
                <w:szCs w:val="20"/>
              </w:rPr>
              <w:t>Lauenstein</w:t>
            </w:r>
          </w:p>
          <w:p w14:paraId="5EF67116" w14:textId="77777777" w:rsidR="00880E71" w:rsidRPr="00880E71" w:rsidRDefault="00880E71" w:rsidP="00880E7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sz w:val="20"/>
                <w:szCs w:val="20"/>
              </w:rPr>
              <w:t>Bäcken frontal</w:t>
            </w:r>
          </w:p>
        </w:tc>
        <w:tc>
          <w:tcPr>
            <w:tcW w:w="3532" w:type="dxa"/>
            <w:shd w:val="clear" w:color="auto" w:fill="auto"/>
          </w:tcPr>
          <w:p w14:paraId="2F5D3A66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3B7E11" w14:textId="77777777" w:rsidR="00880E71" w:rsidRPr="00880E71" w:rsidRDefault="00880E71" w:rsidP="00880E71">
      <w:pPr>
        <w:spacing w:after="0" w:line="240" w:lineRule="auto"/>
        <w:ind w:left="0" w:right="0"/>
        <w:rPr>
          <w:szCs w:val="20"/>
        </w:rPr>
      </w:pPr>
    </w:p>
    <w:p w14:paraId="4160463D" w14:textId="77777777" w:rsidR="00880E71" w:rsidRPr="00880E71" w:rsidRDefault="00880E71" w:rsidP="00880E71">
      <w:pPr>
        <w:spacing w:after="0" w:line="240" w:lineRule="auto"/>
        <w:ind w:left="0" w:right="0"/>
        <w:rPr>
          <w:szCs w:val="20"/>
        </w:rPr>
      </w:pPr>
      <w:r w:rsidRPr="00880E71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880E71" w:rsidRPr="00880E71" w14:paraId="27409D51" w14:textId="77777777" w:rsidTr="0089761E">
        <w:trPr>
          <w:trHeight w:val="263"/>
        </w:trPr>
        <w:tc>
          <w:tcPr>
            <w:tcW w:w="1951" w:type="dxa"/>
            <w:shd w:val="clear" w:color="auto" w:fill="auto"/>
          </w:tcPr>
          <w:p w14:paraId="257379F0" w14:textId="77777777" w:rsidR="00880E71" w:rsidRPr="007D04C2" w:rsidRDefault="00880E71" w:rsidP="00880E71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 Fet" w:hAnsi="Arial Fet" w:cs="Arial"/>
                <w:iCs/>
                <w:sz w:val="28"/>
                <w:szCs w:val="28"/>
              </w:rPr>
            </w:pPr>
            <w:r w:rsidRPr="007D04C2">
              <w:rPr>
                <w:rFonts w:ascii="Calibri" w:hAnsi="Calibri" w:cs="Arial"/>
                <w:iCs/>
                <w:sz w:val="36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5A19B59E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759488A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E71" w:rsidRPr="00880E71" w14:paraId="5469045D" w14:textId="77777777" w:rsidTr="0089761E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74DFF554" w14:textId="77777777" w:rsidR="00880E71" w:rsidRPr="00880E71" w:rsidRDefault="00880E71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</w:tc>
        <w:tc>
          <w:tcPr>
            <w:tcW w:w="3402" w:type="dxa"/>
            <w:shd w:val="clear" w:color="auto" w:fill="auto"/>
          </w:tcPr>
          <w:p w14:paraId="4ED38D9A" w14:textId="77777777" w:rsidR="00880E71" w:rsidRPr="00880E71" w:rsidRDefault="00880E71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sz w:val="20"/>
                <w:szCs w:val="20"/>
              </w:rPr>
              <w:t xml:space="preserve">Benet </w:t>
            </w:r>
            <w:proofErr w:type="spellStart"/>
            <w:r w:rsidRPr="00880E71">
              <w:rPr>
                <w:rFonts w:ascii="Arial" w:hAnsi="Arial" w:cs="Arial"/>
                <w:sz w:val="20"/>
                <w:szCs w:val="20"/>
              </w:rPr>
              <w:t>inåtroterat</w:t>
            </w:r>
            <w:proofErr w:type="spellEnd"/>
            <w:r w:rsidRPr="00880E71">
              <w:rPr>
                <w:rFonts w:ascii="Arial" w:hAnsi="Arial" w:cs="Arial"/>
                <w:sz w:val="20"/>
                <w:szCs w:val="20"/>
              </w:rPr>
              <w:t>, alternativt snedkudde.</w:t>
            </w:r>
          </w:p>
          <w:p w14:paraId="24EC30FA" w14:textId="77777777" w:rsidR="00880E71" w:rsidRPr="00880E71" w:rsidRDefault="00880E71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41FAD1B" w14:textId="77777777" w:rsidR="00880E71" w:rsidRDefault="00880E71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sz w:val="20"/>
                <w:szCs w:val="20"/>
              </w:rPr>
              <w:t>Centrera på höftleden.</w:t>
            </w:r>
          </w:p>
          <w:p w14:paraId="7C2ADEEC" w14:textId="77777777" w:rsidR="005C167B" w:rsidRDefault="005C167B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D6E3784" w14:textId="28ED9881" w:rsidR="005C167B" w:rsidRPr="005C167B" w:rsidRDefault="005C167B" w:rsidP="00880E7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167B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2B7A523A" w14:textId="02276B9A" w:rsidR="005C167B" w:rsidRPr="00880E71" w:rsidRDefault="005C167B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samt cirka 10 cm av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femur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ska vara med.</w:t>
            </w:r>
          </w:p>
          <w:p w14:paraId="1E40A6D3" w14:textId="77777777" w:rsidR="00880E71" w:rsidRPr="00880E71" w:rsidRDefault="00880E71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14CA11A" w14:textId="56753263" w:rsidR="00880E71" w:rsidRPr="00880E71" w:rsidRDefault="00880E71" w:rsidP="00880E71">
            <w:pPr>
              <w:tabs>
                <w:tab w:val="left" w:pos="2043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880E71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Frontal höger</w:t>
            </w:r>
            <w:r w:rsidRPr="00880E71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  <w:t>Frontal vänster</w:t>
            </w:r>
          </w:p>
          <w:p w14:paraId="63CD41FA" w14:textId="4080557C" w:rsidR="00880E71" w:rsidRPr="00880E71" w:rsidRDefault="00E55974" w:rsidP="00880E71">
            <w:pPr>
              <w:spacing w:after="0" w:line="240" w:lineRule="auto"/>
              <w:ind w:left="0" w:right="0"/>
              <w:rPr>
                <w:szCs w:val="20"/>
              </w:rPr>
            </w:pPr>
            <w:r w:rsidRPr="00880E71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drawing>
                <wp:anchor distT="0" distB="0" distL="114300" distR="114300" simplePos="0" relativeHeight="251658240" behindDoc="1" locked="0" layoutInCell="1" allowOverlap="1" wp14:anchorId="14A2C278" wp14:editId="4FAF5BF6">
                  <wp:simplePos x="0" y="0"/>
                  <wp:positionH relativeFrom="column">
                    <wp:posOffset>1332865</wp:posOffset>
                  </wp:positionH>
                  <wp:positionV relativeFrom="paragraph">
                    <wp:posOffset>47625</wp:posOffset>
                  </wp:positionV>
                  <wp:extent cx="1190625" cy="1771015"/>
                  <wp:effectExtent l="0" t="0" r="9525" b="635"/>
                  <wp:wrapTight wrapText="bothSides">
                    <wp:wrapPolygon edited="0">
                      <wp:start x="0" y="0"/>
                      <wp:lineTo x="0" y="21375"/>
                      <wp:lineTo x="21427" y="21375"/>
                      <wp:lineTo x="21427" y="0"/>
                      <wp:lineTo x="0" y="0"/>
                    </wp:wrapPolygon>
                  </wp:wrapTight>
                  <wp:docPr id="3" name="Picture 3" descr="VÄ HÖF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5" descr="VÄ HÖF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77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80E71" w:rsidRPr="00880E71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drawing>
                <wp:inline distT="0" distB="0" distL="0" distR="0" wp14:anchorId="357CED27" wp14:editId="3E88B291">
                  <wp:extent cx="1181100" cy="1819275"/>
                  <wp:effectExtent l="0" t="0" r="0" b="9525"/>
                  <wp:docPr id="5" name="Picture 5" descr="HÖ HÖF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6" descr="HÖ HÖF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0E71" w:rsidRPr="00880E71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 xml:space="preserve">   </w:t>
            </w:r>
          </w:p>
        </w:tc>
      </w:tr>
      <w:tr w:rsidR="00880E71" w:rsidRPr="00880E71" w14:paraId="7B9C3D79" w14:textId="77777777" w:rsidTr="0089761E">
        <w:trPr>
          <w:trHeight w:val="263"/>
        </w:trPr>
        <w:tc>
          <w:tcPr>
            <w:tcW w:w="1951" w:type="dxa"/>
            <w:shd w:val="clear" w:color="auto" w:fill="auto"/>
          </w:tcPr>
          <w:p w14:paraId="5BD936E1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71B4070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B83D557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E71" w:rsidRPr="00880E71" w14:paraId="238A1371" w14:textId="77777777" w:rsidTr="0089761E">
        <w:trPr>
          <w:trHeight w:val="263"/>
        </w:trPr>
        <w:tc>
          <w:tcPr>
            <w:tcW w:w="1951" w:type="dxa"/>
            <w:shd w:val="clear" w:color="auto" w:fill="auto"/>
          </w:tcPr>
          <w:p w14:paraId="33EF471D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80E71">
              <w:rPr>
                <w:rFonts w:ascii="Arial" w:hAnsi="Arial" w:cs="Arial"/>
                <w:b/>
                <w:sz w:val="20"/>
                <w:szCs w:val="20"/>
              </w:rPr>
              <w:t>Lauenstein</w:t>
            </w:r>
          </w:p>
        </w:tc>
        <w:tc>
          <w:tcPr>
            <w:tcW w:w="3402" w:type="dxa"/>
            <w:shd w:val="clear" w:color="auto" w:fill="auto"/>
          </w:tcPr>
          <w:p w14:paraId="7D87FC9F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  <w:r w:rsidRPr="00880E71">
              <w:rPr>
                <w:rFonts w:ascii="Arial" w:hAnsi="Arial" w:cs="Arial"/>
                <w:sz w:val="20"/>
                <w:szCs w:val="18"/>
              </w:rPr>
              <w:t>Fotsulorna mot varandra.</w:t>
            </w:r>
          </w:p>
          <w:p w14:paraId="64F35ED7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</w:p>
          <w:p w14:paraId="678A3A57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  <w:r w:rsidRPr="00880E71">
              <w:rPr>
                <w:rFonts w:ascii="Arial" w:hAnsi="Arial" w:cs="Arial"/>
                <w:sz w:val="20"/>
                <w:szCs w:val="18"/>
              </w:rPr>
              <w:t xml:space="preserve">Benen </w:t>
            </w:r>
            <w:proofErr w:type="spellStart"/>
            <w:r w:rsidRPr="00880E71">
              <w:rPr>
                <w:rFonts w:ascii="Arial" w:hAnsi="Arial" w:cs="Arial"/>
                <w:sz w:val="20"/>
                <w:szCs w:val="18"/>
              </w:rPr>
              <w:t>utåtroterade</w:t>
            </w:r>
            <w:proofErr w:type="spellEnd"/>
            <w:r w:rsidRPr="00880E71">
              <w:rPr>
                <w:rFonts w:ascii="Arial" w:hAnsi="Arial" w:cs="Arial"/>
                <w:sz w:val="20"/>
                <w:szCs w:val="18"/>
              </w:rPr>
              <w:t xml:space="preserve"> (använd snedkuddar som stöd).</w:t>
            </w:r>
          </w:p>
          <w:p w14:paraId="3CED0C73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</w:p>
          <w:p w14:paraId="6D036061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  <w:r w:rsidRPr="00880E71">
              <w:rPr>
                <w:rFonts w:ascii="Arial" w:hAnsi="Arial" w:cs="Arial"/>
                <w:sz w:val="20"/>
                <w:szCs w:val="18"/>
              </w:rPr>
              <w:t>Centrera på aktuell höft.</w:t>
            </w:r>
          </w:p>
          <w:p w14:paraId="359569D1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</w:p>
          <w:p w14:paraId="40094514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  <w:r w:rsidRPr="00880E71">
              <w:rPr>
                <w:rFonts w:ascii="Arial" w:hAnsi="Arial" w:cs="Arial"/>
                <w:sz w:val="20"/>
                <w:szCs w:val="18"/>
              </w:rPr>
              <w:t>Blända in.</w:t>
            </w:r>
          </w:p>
          <w:p w14:paraId="3EABD50D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</w:p>
          <w:p w14:paraId="611923D2" w14:textId="77777777" w:rsid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  <w:r w:rsidRPr="00880E71">
              <w:rPr>
                <w:rFonts w:ascii="Arial" w:hAnsi="Arial" w:cs="Arial"/>
                <w:sz w:val="20"/>
                <w:szCs w:val="18"/>
              </w:rPr>
              <w:t>Bilden skall vara rak.</w:t>
            </w:r>
          </w:p>
          <w:p w14:paraId="64118C01" w14:textId="77777777" w:rsidR="005C167B" w:rsidRDefault="005C167B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</w:p>
          <w:p w14:paraId="5B4BD662" w14:textId="0409DEB4" w:rsidR="005C167B" w:rsidRDefault="005C167B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5C167B">
              <w:rPr>
                <w:rFonts w:ascii="Arial" w:hAnsi="Arial" w:cs="Arial"/>
                <w:b/>
                <w:bCs/>
                <w:sz w:val="20"/>
                <w:szCs w:val="18"/>
              </w:rPr>
              <w:t>Kriterier</w:t>
            </w:r>
          </w:p>
          <w:p w14:paraId="70329DEF" w14:textId="6A67409D" w:rsidR="005C167B" w:rsidRPr="005C167B" w:rsidRDefault="005C167B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  <w:r w:rsidRPr="005C167B">
              <w:rPr>
                <w:rFonts w:ascii="Arial" w:hAnsi="Arial" w:cs="Arial"/>
                <w:sz w:val="20"/>
                <w:szCs w:val="18"/>
              </w:rPr>
              <w:t xml:space="preserve">Hela </w:t>
            </w:r>
            <w:proofErr w:type="spellStart"/>
            <w:r w:rsidRPr="005C167B">
              <w:rPr>
                <w:rFonts w:ascii="Arial" w:hAnsi="Arial" w:cs="Arial"/>
                <w:sz w:val="20"/>
                <w:szCs w:val="18"/>
              </w:rPr>
              <w:t>caput</w:t>
            </w:r>
            <w:proofErr w:type="spellEnd"/>
            <w:r w:rsidR="00F97E2D">
              <w:rPr>
                <w:rFonts w:ascii="Arial" w:hAnsi="Arial" w:cs="Arial"/>
                <w:sz w:val="20"/>
                <w:szCs w:val="18"/>
              </w:rPr>
              <w:t xml:space="preserve"> samt cirka 10 cm av </w:t>
            </w:r>
            <w:proofErr w:type="spellStart"/>
            <w:r w:rsidR="00F97E2D">
              <w:rPr>
                <w:rFonts w:ascii="Arial" w:hAnsi="Arial" w:cs="Arial"/>
                <w:sz w:val="20"/>
                <w:szCs w:val="18"/>
              </w:rPr>
              <w:t>femur</w:t>
            </w:r>
            <w:proofErr w:type="spellEnd"/>
            <w:r w:rsidR="00F97E2D">
              <w:rPr>
                <w:rFonts w:ascii="Arial" w:hAnsi="Arial" w:cs="Arial"/>
                <w:sz w:val="20"/>
                <w:szCs w:val="18"/>
              </w:rPr>
              <w:t xml:space="preserve"> ska vara med.</w:t>
            </w:r>
          </w:p>
          <w:p w14:paraId="1C800FCD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7EADD26" w14:textId="77777777" w:rsidR="00880E71" w:rsidRPr="00880E71" w:rsidRDefault="00880E71" w:rsidP="00880E71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Lauenstein höger</w:t>
            </w:r>
            <w:r w:rsidRPr="00880E71">
              <w:rPr>
                <w:rFonts w:ascii="Arial" w:hAnsi="Arial" w:cs="Arial"/>
                <w:sz w:val="20"/>
                <w:szCs w:val="20"/>
              </w:rPr>
              <w:tab/>
            </w:r>
            <w:r w:rsidRPr="00880E71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Lauenstein vänster</w:t>
            </w:r>
          </w:p>
          <w:p w14:paraId="0832E50F" w14:textId="0AE33677" w:rsidR="00880E71" w:rsidRPr="00880E71" w:rsidRDefault="00880E71" w:rsidP="00880E7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80E7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0B2C24" wp14:editId="6B933EF5">
                  <wp:extent cx="1247775" cy="17621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0E7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80E7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A943E9" wp14:editId="2DF57156">
                  <wp:extent cx="1219200" cy="17621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E71" w:rsidRPr="00880E71" w14:paraId="32770003" w14:textId="77777777" w:rsidTr="0089761E">
        <w:trPr>
          <w:trHeight w:val="263"/>
        </w:trPr>
        <w:tc>
          <w:tcPr>
            <w:tcW w:w="1951" w:type="dxa"/>
            <w:shd w:val="clear" w:color="auto" w:fill="auto"/>
          </w:tcPr>
          <w:p w14:paraId="0318A93A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420BB02" w14:textId="77777777" w:rsidR="00880E71" w:rsidRPr="00880E71" w:rsidRDefault="00880E71" w:rsidP="00880E7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6B32A9F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  <w:tr w:rsidR="00880E71" w:rsidRPr="00880E71" w14:paraId="669AAEFC" w14:textId="77777777" w:rsidTr="0089761E">
        <w:trPr>
          <w:trHeight w:val="263"/>
        </w:trPr>
        <w:tc>
          <w:tcPr>
            <w:tcW w:w="1951" w:type="dxa"/>
            <w:shd w:val="clear" w:color="auto" w:fill="auto"/>
          </w:tcPr>
          <w:p w14:paraId="1A483C4C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80E71">
              <w:rPr>
                <w:rFonts w:ascii="Arial" w:hAnsi="Arial" w:cs="Arial"/>
                <w:b/>
                <w:sz w:val="20"/>
                <w:szCs w:val="20"/>
              </w:rPr>
              <w:t>Bäcken frontal</w:t>
            </w:r>
          </w:p>
        </w:tc>
        <w:tc>
          <w:tcPr>
            <w:tcW w:w="3402" w:type="dxa"/>
            <w:shd w:val="clear" w:color="auto" w:fill="auto"/>
          </w:tcPr>
          <w:p w14:paraId="603DF4D7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880E71">
              <w:rPr>
                <w:rFonts w:ascii="Arial" w:hAnsi="Arial" w:cs="Arial"/>
                <w:sz w:val="20"/>
                <w:szCs w:val="18"/>
              </w:rPr>
              <w:t>Inåtroterade</w:t>
            </w:r>
            <w:proofErr w:type="spellEnd"/>
            <w:r w:rsidRPr="00880E71">
              <w:rPr>
                <w:rFonts w:ascii="Arial" w:hAnsi="Arial" w:cs="Arial"/>
                <w:sz w:val="20"/>
                <w:szCs w:val="18"/>
              </w:rPr>
              <w:t xml:space="preserve"> ben.</w:t>
            </w:r>
          </w:p>
          <w:p w14:paraId="43E6D604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</w:p>
          <w:p w14:paraId="09AD1F3D" w14:textId="77777777" w:rsid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  <w:r w:rsidRPr="00880E71">
              <w:rPr>
                <w:rFonts w:ascii="Arial" w:hAnsi="Arial" w:cs="Arial"/>
                <w:sz w:val="20"/>
                <w:szCs w:val="18"/>
              </w:rPr>
              <w:t xml:space="preserve">Centrera cirka 3 cm ovanför </w:t>
            </w:r>
            <w:proofErr w:type="spellStart"/>
            <w:r w:rsidRPr="00880E71">
              <w:rPr>
                <w:rFonts w:ascii="Arial" w:hAnsi="Arial" w:cs="Arial"/>
                <w:sz w:val="20"/>
                <w:szCs w:val="18"/>
              </w:rPr>
              <w:t>symfysen</w:t>
            </w:r>
            <w:proofErr w:type="spellEnd"/>
            <w:r w:rsidRPr="00880E71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75EA67C1" w14:textId="77777777" w:rsidR="00D45981" w:rsidRDefault="00D4598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</w:p>
          <w:p w14:paraId="2F7CE412" w14:textId="1741BD86" w:rsidR="00D45981" w:rsidRPr="00D45981" w:rsidRDefault="00D4598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D45981">
              <w:rPr>
                <w:rFonts w:ascii="Arial" w:hAnsi="Arial" w:cs="Arial"/>
                <w:b/>
                <w:bCs/>
                <w:sz w:val="20"/>
                <w:szCs w:val="18"/>
              </w:rPr>
              <w:t>Kriterier</w:t>
            </w:r>
          </w:p>
          <w:p w14:paraId="637ABD19" w14:textId="77777777" w:rsid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8"/>
              </w:rPr>
            </w:pPr>
            <w:r w:rsidRPr="00880E71">
              <w:rPr>
                <w:rFonts w:ascii="Arial" w:hAnsi="Arial" w:cs="Arial"/>
                <w:sz w:val="20"/>
                <w:szCs w:val="18"/>
              </w:rPr>
              <w:t>Hela bäckenet ska vara med på bilden.</w:t>
            </w:r>
          </w:p>
          <w:p w14:paraId="30C8E5F9" w14:textId="6586B928" w:rsidR="00F97E2D" w:rsidRDefault="00F97E2D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  <w:p w14:paraId="39DFF01D" w14:textId="333C7107" w:rsidR="00F97E2D" w:rsidRPr="00F97E2D" w:rsidRDefault="00F97E2D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F0B4932" w14:textId="77777777" w:rsidR="00880E71" w:rsidRPr="00880E71" w:rsidRDefault="00880E71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80E71">
              <w:rPr>
                <w:rFonts w:ascii="Arial" w:hAnsi="Arial" w:cs="Arial"/>
                <w:b/>
                <w:noProof/>
                <w:sz w:val="18"/>
                <w:szCs w:val="18"/>
              </w:rPr>
              <w:t>Bäcken</w:t>
            </w:r>
          </w:p>
          <w:p w14:paraId="4F03FA00" w14:textId="77777777" w:rsidR="00880E71" w:rsidRPr="00880E71" w:rsidRDefault="0004059C" w:rsidP="00880E7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"http://intranu.vgregion.se/ImageVault/Images/id_28153/width_478/height_352/preserveAspectRatio_0/scope_0/filename_GMNoQmc4xhTzWQRZygUr.gif/storage_Edited/ImageVaultHandler.aspx"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"http://intranu.vgregion.se/ImageVault/Images/id_28153/width_478/height_352/preserveAspectRatio_0/scope_0/filename_GMNoQmc4xhTzWQRZygUr.gif/storage_Edited/ImageVaultHandler.aspx"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E9F0B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Bäcken" style="width:208.5pt;height:154pt">
                  <v:imagedata r:id="rId23" r:href="rId24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5737E358" w14:textId="77777777" w:rsidR="00880E71" w:rsidRPr="00880E71" w:rsidRDefault="00880E71" w:rsidP="00880E71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80E7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EB0A9" w14:textId="77777777" w:rsidR="00D1054B" w:rsidRDefault="00D1054B">
      <w:r>
        <w:separator/>
      </w:r>
    </w:p>
  </w:endnote>
  <w:endnote w:type="continuationSeparator" w:id="0">
    <w:p w14:paraId="68729CCF" w14:textId="77777777" w:rsidR="00D1054B" w:rsidRDefault="00D1054B">
      <w:r>
        <w:continuationSeparator/>
      </w:r>
    </w:p>
  </w:endnote>
  <w:endnote w:type="continuationNotice" w:id="1">
    <w:p w14:paraId="0140A4CC" w14:textId="77777777" w:rsidR="00D1054B" w:rsidRDefault="00D105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FB37D" w14:textId="77777777" w:rsidR="00D1054B" w:rsidRDefault="00D1054B"/>
  </w:footnote>
  <w:footnote w:type="continuationSeparator" w:id="0">
    <w:p w14:paraId="28DCF6DD" w14:textId="77777777" w:rsidR="00D1054B" w:rsidRDefault="00D1054B">
      <w:r>
        <w:continuationSeparator/>
      </w:r>
    </w:p>
  </w:footnote>
  <w:footnote w:type="continuationNotice" w:id="1">
    <w:p w14:paraId="0C6295D0" w14:textId="77777777" w:rsidR="00D1054B" w:rsidRDefault="00D105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AE2976"/>
    <w:multiLevelType w:val="hybridMultilevel"/>
    <w:tmpl w:val="BFC8FC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9172A18"/>
    <w:multiLevelType w:val="hybridMultilevel"/>
    <w:tmpl w:val="13CE1E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20449118">
    <w:abstractNumId w:val="19"/>
  </w:num>
  <w:num w:numId="2" w16cid:durableId="1558586224">
    <w:abstractNumId w:val="16"/>
  </w:num>
  <w:num w:numId="3" w16cid:durableId="70470185">
    <w:abstractNumId w:val="0"/>
  </w:num>
  <w:num w:numId="4" w16cid:durableId="1640770935">
    <w:abstractNumId w:val="8"/>
  </w:num>
  <w:num w:numId="5" w16cid:durableId="582690411">
    <w:abstractNumId w:val="17"/>
  </w:num>
  <w:num w:numId="6" w16cid:durableId="657852005">
    <w:abstractNumId w:val="2"/>
  </w:num>
  <w:num w:numId="7" w16cid:durableId="1786003052">
    <w:abstractNumId w:val="13"/>
  </w:num>
  <w:num w:numId="8" w16cid:durableId="165824972">
    <w:abstractNumId w:val="10"/>
  </w:num>
  <w:num w:numId="9" w16cid:durableId="2127576324">
    <w:abstractNumId w:val="1"/>
  </w:num>
  <w:num w:numId="10" w16cid:durableId="507409015">
    <w:abstractNumId w:val="1"/>
  </w:num>
  <w:num w:numId="11" w16cid:durableId="288782538">
    <w:abstractNumId w:val="3"/>
  </w:num>
  <w:num w:numId="12" w16cid:durableId="2140371747">
    <w:abstractNumId w:val="5"/>
  </w:num>
  <w:num w:numId="13" w16cid:durableId="1057430999">
    <w:abstractNumId w:val="15"/>
  </w:num>
  <w:num w:numId="14" w16cid:durableId="1777089984">
    <w:abstractNumId w:val="11"/>
  </w:num>
  <w:num w:numId="15" w16cid:durableId="1979410806">
    <w:abstractNumId w:val="9"/>
  </w:num>
  <w:num w:numId="16" w16cid:durableId="1234126500">
    <w:abstractNumId w:val="14"/>
  </w:num>
  <w:num w:numId="17" w16cid:durableId="1142506191">
    <w:abstractNumId w:val="6"/>
  </w:num>
  <w:num w:numId="18" w16cid:durableId="2084713332">
    <w:abstractNumId w:val="12"/>
  </w:num>
  <w:num w:numId="19" w16cid:durableId="727151743">
    <w:abstractNumId w:val="18"/>
  </w:num>
  <w:num w:numId="20" w16cid:durableId="652831998">
    <w:abstractNumId w:val="7"/>
  </w:num>
  <w:num w:numId="21" w16cid:durableId="223225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059C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67B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190F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04C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71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0AA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0A27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054B"/>
    <w:rsid w:val="00D139CF"/>
    <w:rsid w:val="00D37E7F"/>
    <w:rsid w:val="00D45981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974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7E2D"/>
    <w:rsid w:val="00FA6D6D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image" Target="media/image5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workspace/SpacesStore/8b6337fb-d426-4aa9-b97f-00ac035d113c/GRAVIDA%20PATIENTER.pdf?a=false&amp;guest=true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http://intranu.vgregion.se/ImageVault/Images/id_28153/width_478/height_352/preserveAspectRatio_0/scope_0/filename_GMNoQmc4xhTzWQRZygUr.gif/storage_Edited/ImageVaultHandler.aspx" TargetMode="External" Id="rId24" /><Relationship Type="http://schemas.openxmlformats.org/officeDocument/2006/relationships/header" Target="header2.xml" Id="rId15" /><Relationship Type="http://schemas.openxmlformats.org/officeDocument/2006/relationships/image" Target="media/image7.png" Id="rId23" /><Relationship Type="http://schemas.openxmlformats.org/officeDocument/2006/relationships/footnotes" Target="footnotes.xml" Id="rId10" /><Relationship Type="http://schemas.openxmlformats.org/officeDocument/2006/relationships/image" Target="media/image3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6.jpe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148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2006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 – FAI (CAM, PINCER)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2022-05-18T03:55:00.0000000Z</dcterms:created>
  <dcterms:modified xsi:type="dcterms:W3CDTF">2025-06-16T08:21:00.0000000Z</dcterms:modified>
</coreProperties>
</file>