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B7E3C8" w14:textId="77777777" w:rsidR="0027744F" w:rsidRDefault="0027744F" w:rsidP="00F35B05">
      <w:pPr>
        <w:pStyle w:val="Rubrik2"/>
        <w:sectPr w:rsidR="0027744F" w:rsidSect="0027744F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2FB19C7D" w14:textId="77777777" w:rsidR="0027744F" w:rsidRPr="0027744F" w:rsidRDefault="0027744F" w:rsidP="0027744F">
      <w:pPr>
        <w:spacing w:after="0" w:line="240" w:lineRule="auto"/>
        <w:ind w:left="0" w:right="0"/>
        <w:rPr>
          <w:szCs w:val="20"/>
        </w:rPr>
      </w:pPr>
    </w:p>
    <w:p w14:paraId="4BCD2CCB" w14:textId="77777777" w:rsidR="0027744F" w:rsidRPr="0027744F" w:rsidRDefault="0027744F" w:rsidP="0027744F">
      <w:pPr>
        <w:spacing w:after="0" w:line="240" w:lineRule="auto"/>
        <w:ind w:left="0" w:right="0"/>
        <w:rPr>
          <w:szCs w:val="20"/>
        </w:rPr>
      </w:pPr>
    </w:p>
    <w:p w14:paraId="193C493B" w14:textId="77777777" w:rsidR="0027744F" w:rsidRPr="0027744F" w:rsidRDefault="0027744F" w:rsidP="0027744F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27744F">
        <w:rPr>
          <w:szCs w:val="20"/>
        </w:rPr>
        <w:tab/>
      </w:r>
    </w:p>
    <w:p w14:paraId="38D21BF9" w14:textId="5EE13C48" w:rsidR="0027744F" w:rsidRPr="0027744F" w:rsidRDefault="00DC574A" w:rsidP="00DC574A">
      <w:pPr>
        <w:pStyle w:val="Rubrik1"/>
        <w:ind w:left="0"/>
        <w:rPr>
          <w:szCs w:val="20"/>
        </w:rPr>
      </w:pPr>
      <w:r w:rsidRPr="0027744F">
        <w:t>Bröstrygg – Utredning, trauma</w:t>
      </w:r>
    </w:p>
    <w:p w14:paraId="19BEB36F" w14:textId="77777777" w:rsidR="0027744F" w:rsidRPr="0027744F" w:rsidRDefault="0027744F" w:rsidP="0027744F">
      <w:pPr>
        <w:autoSpaceDE w:val="0"/>
        <w:autoSpaceDN w:val="0"/>
        <w:adjustRightInd w:val="0"/>
        <w:spacing w:after="0" w:line="240" w:lineRule="auto"/>
        <w:ind w:left="0" w:right="0"/>
        <w:rPr>
          <w:rFonts w:ascii="Arial-BoldMT" w:hAnsi="Arial-BoldMT" w:cs="Arial-BoldMT"/>
          <w:bCs/>
          <w:sz w:val="20"/>
          <w:szCs w:val="28"/>
        </w:rPr>
      </w:pPr>
      <w:bookmarkStart w:id="1" w:name="_1314629194"/>
      <w:bookmarkStart w:id="2" w:name="Rubrik"/>
      <w:bookmarkEnd w:id="1"/>
      <w:bookmarkEnd w:id="2"/>
    </w:p>
    <w:p w14:paraId="43F65F59" w14:textId="77777777" w:rsidR="0027744F" w:rsidRPr="0027744F" w:rsidRDefault="0027744F" w:rsidP="00DC574A">
      <w:pPr>
        <w:pStyle w:val="Rubrik2"/>
        <w:ind w:left="0"/>
      </w:pPr>
      <w:r w:rsidRPr="0027744F">
        <w:t>Metodbok Konventionell röntgen</w:t>
      </w:r>
    </w:p>
    <w:p w14:paraId="5DB4B1BF" w14:textId="77777777" w:rsidR="0027744F" w:rsidRDefault="0027744F" w:rsidP="0027744F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  <w:r w:rsidRPr="0027744F">
        <w:rPr>
          <w:rFonts w:ascii="Arial" w:hAnsi="Arial" w:cs="Arial"/>
          <w:sz w:val="20"/>
          <w:szCs w:val="20"/>
        </w:rPr>
        <w:t>Gemensam rutin för att utföra undersökning på ett säkert och enhetligt sätt.</w:t>
      </w:r>
    </w:p>
    <w:p w14:paraId="265798DF" w14:textId="0EC36443" w:rsidR="00DC574A" w:rsidRDefault="00DC574A" w:rsidP="00DC574A">
      <w:pPr>
        <w:pStyle w:val="Rubrik2"/>
        <w:ind w:left="0"/>
      </w:pPr>
      <w:r>
        <w:t>Förändringar sedan föregående version</w:t>
      </w:r>
    </w:p>
    <w:p w14:paraId="490D55D4" w14:textId="05B54E03" w:rsidR="00DC574A" w:rsidRPr="0027744F" w:rsidRDefault="00DC574A" w:rsidP="0027744F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Inga förändringar.</w:t>
      </w:r>
    </w:p>
    <w:p w14:paraId="7813D31C" w14:textId="77777777" w:rsidR="0027744F" w:rsidRPr="0027744F" w:rsidRDefault="0027744F" w:rsidP="0027744F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</w:p>
    <w:p w14:paraId="2B96DA80" w14:textId="77777777" w:rsidR="0027744F" w:rsidRPr="0027744F" w:rsidRDefault="0027744F" w:rsidP="0027744F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2259"/>
        <w:gridCol w:w="3389"/>
        <w:gridCol w:w="3532"/>
      </w:tblGrid>
      <w:tr w:rsidR="0027744F" w:rsidRPr="0027744F" w14:paraId="72870D59" w14:textId="77777777" w:rsidTr="00420308">
        <w:trPr>
          <w:trHeight w:val="263"/>
        </w:trPr>
        <w:tc>
          <w:tcPr>
            <w:tcW w:w="9180" w:type="dxa"/>
            <w:gridSpan w:val="3"/>
            <w:shd w:val="clear" w:color="auto" w:fill="auto"/>
          </w:tcPr>
          <w:p w14:paraId="554927C1" w14:textId="77777777" w:rsidR="0027744F" w:rsidRPr="0027744F" w:rsidRDefault="0027744F" w:rsidP="00DC574A">
            <w:pPr>
              <w:pStyle w:val="Rubrik2"/>
              <w:ind w:left="0"/>
              <w:rPr>
                <w:rFonts w:ascii="Arial" w:hAnsi="Arial"/>
                <w:sz w:val="26"/>
              </w:rPr>
            </w:pPr>
            <w:r w:rsidRPr="0027744F">
              <w:t>Inför undersökningen</w:t>
            </w:r>
          </w:p>
        </w:tc>
      </w:tr>
      <w:tr w:rsidR="0027744F" w:rsidRPr="0027744F" w14:paraId="225674A5" w14:textId="77777777" w:rsidTr="00420308">
        <w:trPr>
          <w:trHeight w:val="263"/>
        </w:trPr>
        <w:tc>
          <w:tcPr>
            <w:tcW w:w="2259" w:type="dxa"/>
            <w:shd w:val="clear" w:color="auto" w:fill="auto"/>
          </w:tcPr>
          <w:p w14:paraId="4218014C" w14:textId="77777777" w:rsidR="0027744F" w:rsidRPr="0027744F" w:rsidRDefault="0027744F" w:rsidP="0027744F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27744F">
              <w:rPr>
                <w:rFonts w:ascii="Arial" w:hAnsi="Arial" w:cs="Arial"/>
                <w:b/>
                <w:sz w:val="20"/>
                <w:szCs w:val="20"/>
              </w:rPr>
              <w:t>Frågeställning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2DF6A517" w14:textId="77777777" w:rsidR="0027744F" w:rsidRPr="0027744F" w:rsidRDefault="0027744F" w:rsidP="0027744F">
            <w:pPr>
              <w:numPr>
                <w:ilvl w:val="0"/>
                <w:numId w:val="21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27744F">
              <w:rPr>
                <w:rFonts w:ascii="Arial" w:hAnsi="Arial" w:cs="Arial"/>
                <w:sz w:val="20"/>
                <w:szCs w:val="20"/>
              </w:rPr>
              <w:t>Utredning</w:t>
            </w:r>
          </w:p>
          <w:p w14:paraId="6A282D15" w14:textId="77777777" w:rsidR="0027744F" w:rsidRPr="0027744F" w:rsidRDefault="0027744F" w:rsidP="0027744F">
            <w:pPr>
              <w:numPr>
                <w:ilvl w:val="0"/>
                <w:numId w:val="21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27744F">
              <w:rPr>
                <w:rFonts w:ascii="Arial" w:hAnsi="Arial" w:cs="Arial"/>
                <w:sz w:val="20"/>
                <w:szCs w:val="20"/>
              </w:rPr>
              <w:t>Trauma</w:t>
            </w:r>
          </w:p>
        </w:tc>
      </w:tr>
      <w:tr w:rsidR="0027744F" w:rsidRPr="0027744F" w14:paraId="2DA72369" w14:textId="77777777" w:rsidTr="00420308">
        <w:trPr>
          <w:trHeight w:val="263"/>
        </w:trPr>
        <w:tc>
          <w:tcPr>
            <w:tcW w:w="2259" w:type="dxa"/>
            <w:shd w:val="clear" w:color="auto" w:fill="auto"/>
          </w:tcPr>
          <w:p w14:paraId="69C594A3" w14:textId="77777777" w:rsidR="0027744F" w:rsidRPr="0027744F" w:rsidRDefault="0027744F" w:rsidP="0027744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89" w:type="dxa"/>
            <w:shd w:val="clear" w:color="auto" w:fill="auto"/>
          </w:tcPr>
          <w:p w14:paraId="5BE421FB" w14:textId="77777777" w:rsidR="0027744F" w:rsidRPr="0027744F" w:rsidRDefault="0027744F" w:rsidP="0027744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32" w:type="dxa"/>
            <w:shd w:val="clear" w:color="auto" w:fill="auto"/>
          </w:tcPr>
          <w:p w14:paraId="59F8822F" w14:textId="77777777" w:rsidR="0027744F" w:rsidRPr="0027744F" w:rsidRDefault="0027744F" w:rsidP="0027744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744F" w:rsidRPr="0027744F" w14:paraId="03587258" w14:textId="77777777" w:rsidTr="00420308">
        <w:trPr>
          <w:trHeight w:val="263"/>
        </w:trPr>
        <w:tc>
          <w:tcPr>
            <w:tcW w:w="2259" w:type="dxa"/>
            <w:shd w:val="clear" w:color="auto" w:fill="auto"/>
          </w:tcPr>
          <w:p w14:paraId="000640ED" w14:textId="77777777" w:rsidR="0027744F" w:rsidRPr="0027744F" w:rsidRDefault="0027744F" w:rsidP="0027744F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27744F">
              <w:rPr>
                <w:rFonts w:ascii="Arial" w:hAnsi="Arial" w:cs="Arial"/>
                <w:b/>
                <w:sz w:val="20"/>
                <w:szCs w:val="20"/>
              </w:rPr>
              <w:t>Strålskydd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0AF5660B" w14:textId="39395BBE" w:rsidR="0027744F" w:rsidRPr="0027744F" w:rsidRDefault="0027744F" w:rsidP="0027744F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27744F">
              <w:rPr>
                <w:rFonts w:ascii="Arial" w:hAnsi="Arial" w:cs="Arial"/>
                <w:sz w:val="20"/>
                <w:szCs w:val="20"/>
              </w:rPr>
              <w:t xml:space="preserve">Se kapitel 4.2 och 5.1 i </w:t>
            </w:r>
            <w:r w:rsidRPr="0027744F">
              <w:rPr>
                <w:rFonts w:ascii="Arial" w:hAnsi="Arial" w:cs="Arial"/>
                <w:sz w:val="20"/>
                <w:szCs w:val="20"/>
              </w:rPr>
              <w:br/>
            </w:r>
            <w:hyperlink r:id="rId17" w:history="1">
              <w:r w:rsidRPr="0027744F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Strålskydd vid undersökningar och behandlingar med röntgenstrålning</w:t>
              </w:r>
            </w:hyperlink>
          </w:p>
        </w:tc>
      </w:tr>
      <w:tr w:rsidR="0027744F" w:rsidRPr="0027744F" w14:paraId="2AF594B8" w14:textId="77777777" w:rsidTr="00420308">
        <w:trPr>
          <w:trHeight w:val="263"/>
        </w:trPr>
        <w:tc>
          <w:tcPr>
            <w:tcW w:w="2259" w:type="dxa"/>
            <w:shd w:val="clear" w:color="auto" w:fill="auto"/>
          </w:tcPr>
          <w:p w14:paraId="73273988" w14:textId="77777777" w:rsidR="0027744F" w:rsidRPr="0027744F" w:rsidRDefault="0027744F" w:rsidP="0027744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89" w:type="dxa"/>
            <w:shd w:val="clear" w:color="auto" w:fill="auto"/>
          </w:tcPr>
          <w:p w14:paraId="42D6FA74" w14:textId="77777777" w:rsidR="0027744F" w:rsidRPr="0027744F" w:rsidRDefault="0027744F" w:rsidP="0027744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32" w:type="dxa"/>
            <w:shd w:val="clear" w:color="auto" w:fill="auto"/>
          </w:tcPr>
          <w:p w14:paraId="4C531912" w14:textId="77777777" w:rsidR="0027744F" w:rsidRPr="0027744F" w:rsidRDefault="0027744F" w:rsidP="0027744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744F" w:rsidRPr="0027744F" w14:paraId="1B3CE888" w14:textId="77777777" w:rsidTr="00420308">
        <w:trPr>
          <w:trHeight w:val="263"/>
        </w:trPr>
        <w:tc>
          <w:tcPr>
            <w:tcW w:w="2259" w:type="dxa"/>
            <w:shd w:val="clear" w:color="auto" w:fill="auto"/>
          </w:tcPr>
          <w:p w14:paraId="2A570DC5" w14:textId="77777777" w:rsidR="0027744F" w:rsidRPr="0027744F" w:rsidRDefault="0027744F" w:rsidP="0027744F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27744F">
              <w:rPr>
                <w:rFonts w:ascii="Arial" w:hAnsi="Arial" w:cs="Arial"/>
                <w:b/>
                <w:sz w:val="20"/>
                <w:szCs w:val="20"/>
              </w:rPr>
              <w:t>Arbetsplats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68B7F782" w14:textId="77777777" w:rsidR="0027744F" w:rsidRPr="0027744F" w:rsidRDefault="0027744F" w:rsidP="0027744F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7744F">
              <w:rPr>
                <w:rFonts w:ascii="Arial" w:hAnsi="Arial" w:cs="Arial"/>
                <w:sz w:val="20"/>
                <w:szCs w:val="20"/>
              </w:rPr>
              <w:t>Adora</w:t>
            </w:r>
            <w:proofErr w:type="spellEnd"/>
          </w:p>
          <w:p w14:paraId="749F3839" w14:textId="77777777" w:rsidR="0027744F" w:rsidRPr="0027744F" w:rsidRDefault="0027744F" w:rsidP="0027744F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27744F">
              <w:rPr>
                <w:rFonts w:ascii="Arial" w:hAnsi="Arial" w:cs="Arial"/>
                <w:sz w:val="20"/>
                <w:szCs w:val="20"/>
              </w:rPr>
              <w:t>T3</w:t>
            </w:r>
          </w:p>
        </w:tc>
      </w:tr>
      <w:tr w:rsidR="0027744F" w:rsidRPr="0027744F" w14:paraId="35970524" w14:textId="77777777" w:rsidTr="00420308">
        <w:trPr>
          <w:trHeight w:val="263"/>
        </w:trPr>
        <w:tc>
          <w:tcPr>
            <w:tcW w:w="2259" w:type="dxa"/>
            <w:shd w:val="clear" w:color="auto" w:fill="auto"/>
          </w:tcPr>
          <w:p w14:paraId="0AB16CC5" w14:textId="77777777" w:rsidR="0027744F" w:rsidRPr="0027744F" w:rsidRDefault="0027744F" w:rsidP="0027744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21" w:type="dxa"/>
            <w:gridSpan w:val="2"/>
            <w:shd w:val="clear" w:color="auto" w:fill="auto"/>
          </w:tcPr>
          <w:p w14:paraId="53A6805B" w14:textId="77777777" w:rsidR="0027744F" w:rsidRPr="0027744F" w:rsidRDefault="0027744F" w:rsidP="0027744F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744F" w:rsidRPr="0027744F" w14:paraId="7C105278" w14:textId="77777777" w:rsidTr="00420308">
        <w:trPr>
          <w:trHeight w:val="181"/>
        </w:trPr>
        <w:tc>
          <w:tcPr>
            <w:tcW w:w="2259" w:type="dxa"/>
            <w:shd w:val="clear" w:color="auto" w:fill="auto"/>
          </w:tcPr>
          <w:p w14:paraId="27B9304F" w14:textId="079F1C28" w:rsidR="0027744F" w:rsidRDefault="0027744F" w:rsidP="0027744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27744F">
              <w:rPr>
                <w:rFonts w:ascii="Arial" w:hAnsi="Arial" w:cs="Arial"/>
                <w:b/>
                <w:sz w:val="20"/>
                <w:szCs w:val="20"/>
              </w:rPr>
              <w:t>Detektor</w:t>
            </w:r>
            <w:r w:rsidR="00A65E9D">
              <w:rPr>
                <w:rFonts w:ascii="Arial" w:hAnsi="Arial" w:cs="Arial"/>
                <w:b/>
                <w:sz w:val="20"/>
                <w:szCs w:val="20"/>
              </w:rPr>
              <w:br/>
            </w:r>
          </w:p>
          <w:p w14:paraId="7DAD06FF" w14:textId="416ECB70" w:rsidR="00A65E9D" w:rsidRPr="0027744F" w:rsidRDefault="00A65E9D" w:rsidP="0027744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Observera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6EFA9596" w14:textId="1E499328" w:rsidR="00A65E9D" w:rsidRDefault="00A65E9D" w:rsidP="0027744F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Potter med raster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  <w:p w14:paraId="71F26B6E" w14:textId="41DA998D" w:rsidR="0027744F" w:rsidRPr="0027744F" w:rsidRDefault="00A65E9D" w:rsidP="0027744F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27744F">
              <w:rPr>
                <w:rFonts w:ascii="Arial" w:hAnsi="Arial" w:cs="Arial"/>
                <w:sz w:val="20"/>
                <w:szCs w:val="20"/>
              </w:rPr>
              <w:t xml:space="preserve">Vid </w:t>
            </w:r>
            <w:proofErr w:type="spellStart"/>
            <w:r w:rsidRPr="0027744F">
              <w:rPr>
                <w:rFonts w:ascii="Arial" w:hAnsi="Arial" w:cs="Arial"/>
                <w:sz w:val="20"/>
                <w:szCs w:val="20"/>
              </w:rPr>
              <w:t>frakurkontroller</w:t>
            </w:r>
            <w:proofErr w:type="spellEnd"/>
            <w:r w:rsidRPr="0027744F">
              <w:rPr>
                <w:rFonts w:ascii="Arial" w:hAnsi="Arial" w:cs="Arial"/>
                <w:sz w:val="20"/>
                <w:szCs w:val="20"/>
              </w:rPr>
              <w:t xml:space="preserve"> kan centreringen ligga mer inriktat över aktuell fraktur. Fortfarande viktigt att det ses en tydlig övergång.</w:t>
            </w:r>
          </w:p>
        </w:tc>
      </w:tr>
      <w:tr w:rsidR="0027744F" w:rsidRPr="0027744F" w14:paraId="150AC5AA" w14:textId="77777777" w:rsidTr="00420308">
        <w:trPr>
          <w:trHeight w:val="227"/>
        </w:trPr>
        <w:tc>
          <w:tcPr>
            <w:tcW w:w="2259" w:type="dxa"/>
            <w:shd w:val="clear" w:color="auto" w:fill="auto"/>
          </w:tcPr>
          <w:p w14:paraId="1938BB02" w14:textId="77777777" w:rsidR="0027744F" w:rsidRPr="0027744F" w:rsidRDefault="0027744F" w:rsidP="0027744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21" w:type="dxa"/>
            <w:gridSpan w:val="2"/>
            <w:shd w:val="clear" w:color="auto" w:fill="auto"/>
          </w:tcPr>
          <w:p w14:paraId="306B077B" w14:textId="77777777" w:rsidR="0027744F" w:rsidRPr="0027744F" w:rsidRDefault="0027744F" w:rsidP="0027744F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744F" w:rsidRPr="0027744F" w14:paraId="4252BE68" w14:textId="77777777" w:rsidTr="00420308">
        <w:trPr>
          <w:trHeight w:val="263"/>
        </w:trPr>
        <w:tc>
          <w:tcPr>
            <w:tcW w:w="2259" w:type="dxa"/>
            <w:shd w:val="clear" w:color="auto" w:fill="auto"/>
          </w:tcPr>
          <w:p w14:paraId="594DC547" w14:textId="77777777" w:rsidR="0027744F" w:rsidRPr="0027744F" w:rsidRDefault="0027744F" w:rsidP="0027744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27744F">
              <w:rPr>
                <w:rFonts w:ascii="Arial" w:hAnsi="Arial" w:cs="Arial"/>
                <w:b/>
                <w:sz w:val="20"/>
                <w:szCs w:val="20"/>
              </w:rPr>
              <w:t>Bildtagning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17960951" w14:textId="77777777" w:rsidR="0027744F" w:rsidRPr="0027744F" w:rsidRDefault="0027744F" w:rsidP="0027744F">
            <w:pPr>
              <w:numPr>
                <w:ilvl w:val="0"/>
                <w:numId w:val="20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27744F">
              <w:rPr>
                <w:rFonts w:ascii="Arial" w:hAnsi="Arial" w:cs="Arial"/>
                <w:sz w:val="20"/>
                <w:szCs w:val="20"/>
              </w:rPr>
              <w:t>Frontal övre</w:t>
            </w:r>
          </w:p>
          <w:p w14:paraId="71F017B4" w14:textId="77777777" w:rsidR="0027744F" w:rsidRPr="0027744F" w:rsidRDefault="0027744F" w:rsidP="0027744F">
            <w:pPr>
              <w:numPr>
                <w:ilvl w:val="0"/>
                <w:numId w:val="20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27744F">
              <w:rPr>
                <w:rFonts w:ascii="Arial" w:hAnsi="Arial" w:cs="Arial"/>
                <w:sz w:val="20"/>
                <w:szCs w:val="20"/>
              </w:rPr>
              <w:t>Frontal</w:t>
            </w:r>
          </w:p>
          <w:p w14:paraId="22CA45D6" w14:textId="77777777" w:rsidR="0027744F" w:rsidRPr="0027744F" w:rsidRDefault="0027744F" w:rsidP="0027744F">
            <w:pPr>
              <w:numPr>
                <w:ilvl w:val="0"/>
                <w:numId w:val="20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27744F">
              <w:rPr>
                <w:rFonts w:ascii="Arial" w:hAnsi="Arial" w:cs="Arial"/>
                <w:sz w:val="20"/>
                <w:szCs w:val="20"/>
              </w:rPr>
              <w:t>Sida övre, flygare</w:t>
            </w:r>
          </w:p>
          <w:p w14:paraId="44E5D685" w14:textId="77777777" w:rsidR="0027744F" w:rsidRPr="0027744F" w:rsidRDefault="0027744F" w:rsidP="0027744F">
            <w:pPr>
              <w:numPr>
                <w:ilvl w:val="0"/>
                <w:numId w:val="20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27744F">
              <w:rPr>
                <w:rFonts w:ascii="Arial" w:hAnsi="Arial" w:cs="Arial"/>
                <w:sz w:val="20"/>
                <w:szCs w:val="20"/>
              </w:rPr>
              <w:t>Sida</w:t>
            </w:r>
          </w:p>
          <w:p w14:paraId="40637380" w14:textId="77777777" w:rsidR="0027744F" w:rsidRPr="0027744F" w:rsidRDefault="0027744F" w:rsidP="0027744F">
            <w:pPr>
              <w:numPr>
                <w:ilvl w:val="0"/>
                <w:numId w:val="20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27744F">
              <w:rPr>
                <w:rFonts w:ascii="Arial" w:hAnsi="Arial" w:cs="Arial"/>
                <w:sz w:val="20"/>
                <w:szCs w:val="20"/>
              </w:rPr>
              <w:t>Ev. Övergång bröst-ländrygg</w:t>
            </w:r>
          </w:p>
        </w:tc>
      </w:tr>
    </w:tbl>
    <w:p w14:paraId="7B5F6B80" w14:textId="77777777" w:rsidR="0027744F" w:rsidRPr="0027744F" w:rsidRDefault="0027744F" w:rsidP="0027744F">
      <w:pPr>
        <w:spacing w:after="0" w:line="240" w:lineRule="auto"/>
        <w:ind w:left="0" w:right="0"/>
        <w:rPr>
          <w:szCs w:val="20"/>
        </w:rPr>
      </w:pPr>
    </w:p>
    <w:p w14:paraId="16AC17E5" w14:textId="77777777" w:rsidR="0027744F" w:rsidRPr="0027744F" w:rsidRDefault="0027744F" w:rsidP="0027744F">
      <w:pPr>
        <w:spacing w:after="0" w:line="240" w:lineRule="auto"/>
        <w:ind w:left="0" w:right="0"/>
        <w:rPr>
          <w:szCs w:val="20"/>
        </w:rPr>
      </w:pPr>
      <w:r w:rsidRPr="0027744F">
        <w:rPr>
          <w:szCs w:val="20"/>
        </w:rPr>
        <w:br w:type="page"/>
      </w:r>
    </w:p>
    <w:tbl>
      <w:tblPr>
        <w:tblW w:w="9782" w:type="dxa"/>
        <w:tblLayout w:type="fixed"/>
        <w:tblLook w:val="0000" w:firstRow="0" w:lastRow="0" w:firstColumn="0" w:lastColumn="0" w:noHBand="0" w:noVBand="0"/>
      </w:tblPr>
      <w:tblGrid>
        <w:gridCol w:w="2127"/>
        <w:gridCol w:w="3402"/>
        <w:gridCol w:w="4253"/>
      </w:tblGrid>
      <w:tr w:rsidR="0027744F" w:rsidRPr="0027744F" w14:paraId="558DA51C" w14:textId="77777777" w:rsidTr="001B0454">
        <w:trPr>
          <w:trHeight w:val="263"/>
        </w:trPr>
        <w:tc>
          <w:tcPr>
            <w:tcW w:w="2127" w:type="dxa"/>
            <w:shd w:val="clear" w:color="auto" w:fill="auto"/>
          </w:tcPr>
          <w:p w14:paraId="631D728C" w14:textId="77777777" w:rsidR="0027744F" w:rsidRPr="00DC574A" w:rsidRDefault="0027744F" w:rsidP="0027744F">
            <w:pPr>
              <w:keepNext/>
              <w:spacing w:before="240" w:after="60" w:line="240" w:lineRule="auto"/>
              <w:ind w:left="0" w:right="0"/>
              <w:outlineLvl w:val="1"/>
              <w:rPr>
                <w:rFonts w:ascii="Arial" w:hAnsi="Arial" w:cs="Arial"/>
                <w:iCs/>
                <w:sz w:val="26"/>
                <w:szCs w:val="28"/>
              </w:rPr>
            </w:pPr>
            <w:r w:rsidRPr="00DC574A">
              <w:rPr>
                <w:rFonts w:ascii="Calibri" w:hAnsi="Calibri" w:cs="Arial"/>
                <w:iCs/>
                <w:sz w:val="40"/>
                <w:szCs w:val="36"/>
              </w:rPr>
              <w:lastRenderedPageBreak/>
              <w:t>Bildtagning</w:t>
            </w:r>
          </w:p>
        </w:tc>
        <w:tc>
          <w:tcPr>
            <w:tcW w:w="3402" w:type="dxa"/>
            <w:shd w:val="clear" w:color="auto" w:fill="auto"/>
          </w:tcPr>
          <w:p w14:paraId="7BC05433" w14:textId="77777777" w:rsidR="0027744F" w:rsidRPr="0027744F" w:rsidRDefault="0027744F" w:rsidP="0027744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14:paraId="1C6B2596" w14:textId="77777777" w:rsidR="0027744F" w:rsidRPr="0027744F" w:rsidRDefault="0027744F" w:rsidP="0027744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744F" w:rsidRPr="0027744F" w14:paraId="051FCCF9" w14:textId="77777777" w:rsidTr="001B0454">
        <w:trPr>
          <w:cantSplit/>
          <w:trHeight w:val="3106"/>
        </w:trPr>
        <w:tc>
          <w:tcPr>
            <w:tcW w:w="2127" w:type="dxa"/>
            <w:shd w:val="clear" w:color="auto" w:fill="auto"/>
          </w:tcPr>
          <w:p w14:paraId="36041729" w14:textId="77777777" w:rsidR="0027744F" w:rsidRPr="0027744F" w:rsidRDefault="0027744F" w:rsidP="0027744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27744F">
              <w:rPr>
                <w:rFonts w:ascii="Arial" w:hAnsi="Arial" w:cs="Arial"/>
                <w:b/>
                <w:sz w:val="20"/>
                <w:szCs w:val="20"/>
              </w:rPr>
              <w:t>Frontal övre</w:t>
            </w:r>
          </w:p>
          <w:p w14:paraId="55F960A0" w14:textId="77777777" w:rsidR="0027744F" w:rsidRPr="0027744F" w:rsidRDefault="0027744F" w:rsidP="0027744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AFCC712" w14:textId="77777777" w:rsidR="0027744F" w:rsidRPr="0027744F" w:rsidRDefault="0027744F" w:rsidP="0027744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E6DDB6D" w14:textId="77777777" w:rsidR="0027744F" w:rsidRPr="0027744F" w:rsidRDefault="0027744F" w:rsidP="0027744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787AEED" w14:textId="77777777" w:rsidR="0027744F" w:rsidRPr="0027744F" w:rsidRDefault="0027744F" w:rsidP="0027744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B4E9B21" w14:textId="77777777" w:rsidR="0027744F" w:rsidRPr="0027744F" w:rsidRDefault="0027744F" w:rsidP="0027744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1A22371" w14:textId="77777777" w:rsidR="0027744F" w:rsidRPr="0027744F" w:rsidRDefault="0027744F" w:rsidP="0027744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43699D0" w14:textId="77777777" w:rsidR="0027744F" w:rsidRPr="0027744F" w:rsidRDefault="0027744F" w:rsidP="0027744F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27744F">
              <w:rPr>
                <w:rFonts w:ascii="Arial" w:hAnsi="Arial" w:cs="Arial"/>
                <w:b/>
                <w:sz w:val="20"/>
                <w:szCs w:val="20"/>
              </w:rPr>
              <w:t>Kriterier</w:t>
            </w:r>
          </w:p>
        </w:tc>
        <w:tc>
          <w:tcPr>
            <w:tcW w:w="3402" w:type="dxa"/>
            <w:shd w:val="clear" w:color="auto" w:fill="auto"/>
          </w:tcPr>
          <w:p w14:paraId="4DB7B2C1" w14:textId="77777777" w:rsidR="0027744F" w:rsidRPr="0027744F" w:rsidRDefault="0027744F" w:rsidP="0027744F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27744F">
              <w:rPr>
                <w:rFonts w:ascii="Arial" w:hAnsi="Arial" w:cs="Arial"/>
                <w:sz w:val="20"/>
                <w:szCs w:val="20"/>
              </w:rPr>
              <w:t xml:space="preserve">Centrera över </w:t>
            </w:r>
            <w:proofErr w:type="spellStart"/>
            <w:r w:rsidRPr="0027744F">
              <w:rPr>
                <w:rFonts w:ascii="Arial" w:hAnsi="Arial" w:cs="Arial"/>
                <w:sz w:val="20"/>
                <w:szCs w:val="20"/>
              </w:rPr>
              <w:t>jugulum</w:t>
            </w:r>
            <w:proofErr w:type="spellEnd"/>
            <w:r w:rsidRPr="0027744F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B516910" w14:textId="77777777" w:rsidR="0027744F" w:rsidRPr="0027744F" w:rsidRDefault="0027744F" w:rsidP="0027744F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1D384137" w14:textId="77777777" w:rsidR="0027744F" w:rsidRPr="0027744F" w:rsidRDefault="0027744F" w:rsidP="0027744F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27744F">
              <w:rPr>
                <w:rFonts w:ascii="Arial" w:hAnsi="Arial" w:cs="Arial"/>
                <w:sz w:val="20"/>
                <w:szCs w:val="20"/>
              </w:rPr>
              <w:t xml:space="preserve">Vinkla 10 - 15° röret </w:t>
            </w:r>
            <w:proofErr w:type="spellStart"/>
            <w:r w:rsidRPr="0027744F">
              <w:rPr>
                <w:rFonts w:ascii="Arial" w:hAnsi="Arial" w:cs="Arial"/>
                <w:sz w:val="20"/>
                <w:szCs w:val="20"/>
              </w:rPr>
              <w:t>kaudalt</w:t>
            </w:r>
            <w:proofErr w:type="spellEnd"/>
            <w:r w:rsidRPr="0027744F">
              <w:rPr>
                <w:rFonts w:ascii="Arial" w:hAnsi="Arial" w:cs="Arial"/>
                <w:sz w:val="20"/>
                <w:szCs w:val="20"/>
              </w:rPr>
              <w:t xml:space="preserve"> (för </w:t>
            </w:r>
            <w:r w:rsidRPr="0027744F">
              <w:rPr>
                <w:rFonts w:ascii="Arial" w:hAnsi="Arial" w:cs="Arial"/>
                <w:sz w:val="20"/>
                <w:szCs w:val="20"/>
              </w:rPr>
              <w:br/>
              <w:t>att komma in mellan kotorna).</w:t>
            </w:r>
          </w:p>
          <w:p w14:paraId="122A8984" w14:textId="77777777" w:rsidR="0027744F" w:rsidRPr="0027744F" w:rsidRDefault="0027744F" w:rsidP="0027744F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04EA38B7" w14:textId="77777777" w:rsidR="0027744F" w:rsidRPr="0027744F" w:rsidRDefault="0027744F" w:rsidP="0027744F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27744F">
              <w:rPr>
                <w:rFonts w:ascii="Arial" w:hAnsi="Arial" w:cs="Arial"/>
                <w:sz w:val="20"/>
                <w:szCs w:val="20"/>
              </w:rPr>
              <w:t>Liten bländare.</w:t>
            </w:r>
          </w:p>
          <w:p w14:paraId="288E7AF5" w14:textId="77777777" w:rsidR="0027744F" w:rsidRPr="0027744F" w:rsidRDefault="0027744F" w:rsidP="0027744F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7D0FBE80" w14:textId="77777777" w:rsidR="0027744F" w:rsidRPr="0027744F" w:rsidRDefault="0027744F" w:rsidP="0027744F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27744F">
              <w:rPr>
                <w:rFonts w:ascii="Arial" w:hAnsi="Arial" w:cs="Arial"/>
                <w:sz w:val="20"/>
                <w:szCs w:val="20"/>
              </w:rPr>
              <w:t>Tydlig övergång mellan hals-</w:t>
            </w:r>
            <w:r w:rsidRPr="0027744F">
              <w:rPr>
                <w:rFonts w:ascii="Arial" w:hAnsi="Arial" w:cs="Arial"/>
                <w:sz w:val="20"/>
                <w:szCs w:val="20"/>
              </w:rPr>
              <w:br/>
              <w:t>och bröstrygg C5 – Th2.</w:t>
            </w:r>
          </w:p>
          <w:p w14:paraId="600C28DD" w14:textId="77777777" w:rsidR="0027744F" w:rsidRPr="0027744F" w:rsidRDefault="0027744F" w:rsidP="0027744F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14:paraId="4D888392" w14:textId="77777777" w:rsidR="0027744F" w:rsidRPr="0027744F" w:rsidRDefault="0027744F" w:rsidP="0027744F">
            <w:pPr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  <w:r w:rsidRPr="0027744F">
              <w:rPr>
                <w:rFonts w:ascii="Arial" w:hAnsi="Arial" w:cs="Arial"/>
                <w:b/>
                <w:noProof/>
                <w:sz w:val="20"/>
                <w:szCs w:val="18"/>
              </w:rPr>
              <w:t>Frontal övre</w:t>
            </w:r>
          </w:p>
          <w:p w14:paraId="092C575A" w14:textId="4222E4D8" w:rsidR="0027744F" w:rsidRPr="0027744F" w:rsidRDefault="0027744F" w:rsidP="0027744F">
            <w:pPr>
              <w:spacing w:after="0" w:line="240" w:lineRule="auto"/>
              <w:ind w:left="0" w:right="0"/>
              <w:rPr>
                <w:szCs w:val="20"/>
              </w:rPr>
            </w:pPr>
            <w:r w:rsidRPr="0027744F">
              <w:rPr>
                <w:noProof/>
                <w:szCs w:val="20"/>
              </w:rPr>
              <w:drawing>
                <wp:inline distT="0" distB="0" distL="0" distR="0" wp14:anchorId="01B803D9" wp14:editId="608DFCAA">
                  <wp:extent cx="2133600" cy="226695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objekt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0" cy="2266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744F" w:rsidRPr="0027744F" w14:paraId="549C127A" w14:textId="77777777" w:rsidTr="001B0454">
        <w:trPr>
          <w:trHeight w:val="263"/>
        </w:trPr>
        <w:tc>
          <w:tcPr>
            <w:tcW w:w="2127" w:type="dxa"/>
            <w:shd w:val="clear" w:color="auto" w:fill="auto"/>
          </w:tcPr>
          <w:p w14:paraId="3007258E" w14:textId="77777777" w:rsidR="0027744F" w:rsidRPr="0027744F" w:rsidRDefault="0027744F" w:rsidP="0027744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1D387BCD" w14:textId="77777777" w:rsidR="0027744F" w:rsidRPr="0027744F" w:rsidRDefault="0027744F" w:rsidP="0027744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14:paraId="1AF21854" w14:textId="77777777" w:rsidR="0027744F" w:rsidRPr="0027744F" w:rsidRDefault="0027744F" w:rsidP="0027744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744F" w:rsidRPr="0027744F" w14:paraId="22FD6756" w14:textId="77777777" w:rsidTr="001B0454">
        <w:trPr>
          <w:trHeight w:val="263"/>
        </w:trPr>
        <w:tc>
          <w:tcPr>
            <w:tcW w:w="2127" w:type="dxa"/>
            <w:shd w:val="clear" w:color="auto" w:fill="auto"/>
          </w:tcPr>
          <w:p w14:paraId="027DA27F" w14:textId="77777777" w:rsidR="0027744F" w:rsidRPr="0027744F" w:rsidRDefault="0027744F" w:rsidP="0027744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27744F">
              <w:rPr>
                <w:rFonts w:ascii="Arial" w:hAnsi="Arial" w:cs="Arial"/>
                <w:b/>
                <w:sz w:val="20"/>
                <w:szCs w:val="20"/>
              </w:rPr>
              <w:t>Frontal</w:t>
            </w:r>
          </w:p>
          <w:p w14:paraId="28CFA340" w14:textId="77777777" w:rsidR="0027744F" w:rsidRPr="0027744F" w:rsidRDefault="0027744F" w:rsidP="0027744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0B6A22C" w14:textId="77777777" w:rsidR="0027744F" w:rsidRPr="0027744F" w:rsidRDefault="0027744F" w:rsidP="0027744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9784D3F" w14:textId="77777777" w:rsidR="0027744F" w:rsidRPr="0027744F" w:rsidRDefault="0027744F" w:rsidP="0027744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7384CDE" w14:textId="77777777" w:rsidR="0027744F" w:rsidRPr="0027744F" w:rsidRDefault="0027744F" w:rsidP="0027744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27744F">
              <w:rPr>
                <w:rFonts w:ascii="Arial" w:hAnsi="Arial" w:cs="Arial"/>
                <w:b/>
                <w:sz w:val="20"/>
                <w:szCs w:val="20"/>
              </w:rPr>
              <w:t>Tips</w:t>
            </w:r>
          </w:p>
          <w:p w14:paraId="25E9B877" w14:textId="77777777" w:rsidR="0027744F" w:rsidRPr="0027744F" w:rsidRDefault="0027744F" w:rsidP="0027744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2568294" w14:textId="77777777" w:rsidR="0027744F" w:rsidRPr="0027744F" w:rsidRDefault="0027744F" w:rsidP="0027744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BDC16F9" w14:textId="77777777" w:rsidR="0027744F" w:rsidRPr="0027744F" w:rsidRDefault="0027744F" w:rsidP="0027744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27744F">
              <w:rPr>
                <w:rFonts w:ascii="Arial" w:hAnsi="Arial" w:cs="Arial"/>
                <w:b/>
                <w:sz w:val="20"/>
                <w:szCs w:val="20"/>
              </w:rPr>
              <w:t>Kriterier</w:t>
            </w:r>
          </w:p>
          <w:p w14:paraId="656A1291" w14:textId="77777777" w:rsidR="0027744F" w:rsidRPr="0027744F" w:rsidRDefault="0027744F" w:rsidP="0027744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15722C9" w14:textId="77777777" w:rsidR="0027744F" w:rsidRPr="0027744F" w:rsidRDefault="0027744F" w:rsidP="0027744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6DE5840" w14:textId="77777777" w:rsidR="0027744F" w:rsidRPr="0027744F" w:rsidRDefault="0027744F" w:rsidP="0027744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4AEC8A48" w14:textId="77777777" w:rsidR="0027744F" w:rsidRPr="0027744F" w:rsidRDefault="0027744F" w:rsidP="0027744F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27744F">
              <w:rPr>
                <w:rFonts w:ascii="Arial" w:hAnsi="Arial" w:cs="Arial"/>
                <w:sz w:val="20"/>
                <w:szCs w:val="20"/>
              </w:rPr>
              <w:t>Centrera i medellinjen/</w:t>
            </w:r>
            <w:proofErr w:type="spellStart"/>
            <w:r w:rsidRPr="0027744F">
              <w:rPr>
                <w:rFonts w:ascii="Arial" w:hAnsi="Arial" w:cs="Arial"/>
                <w:sz w:val="20"/>
                <w:szCs w:val="20"/>
              </w:rPr>
              <w:t>mamillhöjd</w:t>
            </w:r>
            <w:proofErr w:type="spellEnd"/>
            <w:r w:rsidRPr="0027744F">
              <w:rPr>
                <w:rFonts w:ascii="Arial" w:hAnsi="Arial" w:cs="Arial"/>
                <w:sz w:val="20"/>
                <w:szCs w:val="20"/>
              </w:rPr>
              <w:t>.</w:t>
            </w:r>
            <w:r w:rsidRPr="0027744F">
              <w:rPr>
                <w:rFonts w:ascii="Arial" w:hAnsi="Arial" w:cs="Arial"/>
                <w:sz w:val="20"/>
                <w:szCs w:val="20"/>
              </w:rPr>
              <w:br/>
              <w:t xml:space="preserve">Övre bländarkant i </w:t>
            </w:r>
            <w:proofErr w:type="spellStart"/>
            <w:r w:rsidRPr="0027744F">
              <w:rPr>
                <w:rFonts w:ascii="Arial" w:hAnsi="Arial" w:cs="Arial"/>
                <w:sz w:val="20"/>
                <w:szCs w:val="20"/>
              </w:rPr>
              <w:t>jugulum</w:t>
            </w:r>
            <w:proofErr w:type="spellEnd"/>
            <w:r w:rsidRPr="0027744F">
              <w:rPr>
                <w:rFonts w:ascii="Arial" w:hAnsi="Arial" w:cs="Arial"/>
                <w:sz w:val="20"/>
                <w:szCs w:val="20"/>
              </w:rPr>
              <w:t xml:space="preserve"> och nedre vid </w:t>
            </w:r>
            <w:proofErr w:type="spellStart"/>
            <w:r w:rsidRPr="0027744F">
              <w:rPr>
                <w:rFonts w:ascii="Arial" w:hAnsi="Arial" w:cs="Arial"/>
                <w:sz w:val="20"/>
                <w:szCs w:val="20"/>
              </w:rPr>
              <w:t>processus</w:t>
            </w:r>
            <w:proofErr w:type="spellEnd"/>
            <w:r w:rsidRPr="0027744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7744F">
              <w:rPr>
                <w:rFonts w:ascii="Arial" w:hAnsi="Arial" w:cs="Arial"/>
                <w:sz w:val="20"/>
                <w:szCs w:val="20"/>
              </w:rPr>
              <w:t>xiphoideus</w:t>
            </w:r>
            <w:proofErr w:type="spellEnd"/>
            <w:r w:rsidRPr="0027744F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F81CFE2" w14:textId="77777777" w:rsidR="0027744F" w:rsidRPr="0027744F" w:rsidRDefault="0027744F" w:rsidP="0027744F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6211083C" w14:textId="77777777" w:rsidR="0027744F" w:rsidRPr="0027744F" w:rsidRDefault="0027744F" w:rsidP="0027744F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27744F">
              <w:rPr>
                <w:rFonts w:ascii="Arial" w:hAnsi="Arial" w:cs="Arial"/>
                <w:sz w:val="20"/>
                <w:szCs w:val="20"/>
              </w:rPr>
              <w:t xml:space="preserve">Om patienten har kraftig </w:t>
            </w:r>
            <w:proofErr w:type="spellStart"/>
            <w:r w:rsidRPr="0027744F">
              <w:rPr>
                <w:rFonts w:ascii="Arial" w:hAnsi="Arial" w:cs="Arial"/>
                <w:sz w:val="20"/>
                <w:szCs w:val="20"/>
              </w:rPr>
              <w:t>kyfos</w:t>
            </w:r>
            <w:proofErr w:type="spellEnd"/>
            <w:r w:rsidRPr="0027744F">
              <w:rPr>
                <w:rFonts w:ascii="Arial" w:hAnsi="Arial" w:cs="Arial"/>
                <w:sz w:val="20"/>
                <w:szCs w:val="20"/>
              </w:rPr>
              <w:t xml:space="preserve"> vinklas centralstrålen </w:t>
            </w:r>
            <w:proofErr w:type="spellStart"/>
            <w:r w:rsidRPr="0027744F">
              <w:rPr>
                <w:rFonts w:ascii="Arial" w:hAnsi="Arial" w:cs="Arial"/>
                <w:sz w:val="20"/>
                <w:szCs w:val="20"/>
              </w:rPr>
              <w:t>kaudalt</w:t>
            </w:r>
            <w:proofErr w:type="spellEnd"/>
            <w:r w:rsidRPr="0027744F">
              <w:rPr>
                <w:rFonts w:ascii="Arial" w:hAnsi="Arial" w:cs="Arial"/>
                <w:sz w:val="20"/>
                <w:szCs w:val="20"/>
              </w:rPr>
              <w:t xml:space="preserve"> ifrån.</w:t>
            </w:r>
          </w:p>
          <w:p w14:paraId="4275DECE" w14:textId="77777777" w:rsidR="0027744F" w:rsidRPr="0027744F" w:rsidRDefault="0027744F" w:rsidP="0027744F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3EF16C16" w14:textId="77777777" w:rsidR="0027744F" w:rsidRPr="0027744F" w:rsidRDefault="0027744F" w:rsidP="0027744F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27744F">
              <w:rPr>
                <w:rFonts w:ascii="Arial" w:hAnsi="Arial" w:cs="Arial"/>
                <w:sz w:val="20"/>
                <w:szCs w:val="20"/>
              </w:rPr>
              <w:t>C7 till och med L1 ska vara med på bilden.</w:t>
            </w:r>
          </w:p>
          <w:p w14:paraId="4ECC6D5F" w14:textId="77777777" w:rsidR="0027744F" w:rsidRPr="0027744F" w:rsidRDefault="0027744F" w:rsidP="0027744F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138CA623" w14:textId="77777777" w:rsidR="0027744F" w:rsidRPr="0027744F" w:rsidRDefault="0027744F" w:rsidP="0027744F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15CE5147" w14:textId="77777777" w:rsidR="0027744F" w:rsidRPr="0027744F" w:rsidRDefault="0027744F" w:rsidP="0027744F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2710CBFD" w14:textId="77777777" w:rsidR="0027744F" w:rsidRPr="0027744F" w:rsidRDefault="0027744F" w:rsidP="0027744F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4A6E6F6B" w14:textId="77777777" w:rsidR="0027744F" w:rsidRPr="0027744F" w:rsidRDefault="0027744F" w:rsidP="0027744F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09B532CB" w14:textId="77777777" w:rsidR="0027744F" w:rsidRPr="0027744F" w:rsidRDefault="0027744F" w:rsidP="0027744F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076A3DD6" w14:textId="77777777" w:rsidR="0027744F" w:rsidRPr="0027744F" w:rsidRDefault="0027744F" w:rsidP="0027744F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11D2F50A" w14:textId="77777777" w:rsidR="0027744F" w:rsidRPr="0027744F" w:rsidRDefault="0027744F" w:rsidP="0027744F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650F403F" w14:textId="77777777" w:rsidR="0027744F" w:rsidRPr="0027744F" w:rsidRDefault="0027744F" w:rsidP="0027744F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14:paraId="152092E5" w14:textId="77777777" w:rsidR="0027744F" w:rsidRPr="0027744F" w:rsidRDefault="0027744F" w:rsidP="0027744F">
            <w:pPr>
              <w:tabs>
                <w:tab w:val="left" w:pos="1877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  <w:r w:rsidRPr="0027744F">
              <w:rPr>
                <w:rFonts w:ascii="Arial" w:hAnsi="Arial" w:cs="Arial"/>
                <w:b/>
                <w:noProof/>
                <w:sz w:val="20"/>
                <w:szCs w:val="18"/>
              </w:rPr>
              <w:t>Sida</w:t>
            </w:r>
          </w:p>
          <w:p w14:paraId="1DB02526" w14:textId="77777777" w:rsidR="0027744F" w:rsidRPr="0027744F" w:rsidRDefault="00000000" w:rsidP="0027744F">
            <w:pPr>
              <w:tabs>
                <w:tab w:val="left" w:pos="1877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color w:val="464646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"http://intranu.vgregion.se/ImageVault/Images/id_28090/width_146/height_422/preserveAspectRatio_0/scope_0/filename_xc6TkQTohtBWNiXMi2LW.gif/storage_Edited/ImageVaultHandler.aspx"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"http://intranu.vgregion.se/ImageVault/Images/id_28090/width_146/height_422/preserveAspectRatio_0/scope_0/filename_xc6TkQTohtBWNiXMi2LW.gif/storage_Edited/ImageVaultHandler.aspx"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pict w14:anchorId="0B7842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Bröstrygg frontal nedre" style="width:109.55pt;height:316.8pt">
                  <v:imagedata r:id="rId19" r:href="rId20"/>
                </v:shape>
              </w:pic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</w:p>
          <w:p w14:paraId="098DE100" w14:textId="77777777" w:rsidR="0027744F" w:rsidRPr="0027744F" w:rsidRDefault="0027744F" w:rsidP="0027744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E7219C4" w14:textId="77777777" w:rsidR="0027744F" w:rsidRPr="0027744F" w:rsidRDefault="0027744F" w:rsidP="0027744F">
      <w:pPr>
        <w:spacing w:after="0" w:line="240" w:lineRule="auto"/>
        <w:ind w:left="0" w:right="0"/>
        <w:rPr>
          <w:szCs w:val="20"/>
        </w:rPr>
      </w:pPr>
      <w:r w:rsidRPr="0027744F">
        <w:rPr>
          <w:szCs w:val="20"/>
        </w:rPr>
        <w:br w:type="page"/>
      </w: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1951"/>
        <w:gridCol w:w="3402"/>
        <w:gridCol w:w="4253"/>
      </w:tblGrid>
      <w:tr w:rsidR="0027744F" w:rsidRPr="0027744F" w14:paraId="3B0D3541" w14:textId="77777777" w:rsidTr="00420308">
        <w:trPr>
          <w:trHeight w:val="263"/>
        </w:trPr>
        <w:tc>
          <w:tcPr>
            <w:tcW w:w="1951" w:type="dxa"/>
            <w:shd w:val="clear" w:color="auto" w:fill="auto"/>
          </w:tcPr>
          <w:p w14:paraId="2A537801" w14:textId="77777777" w:rsidR="0027744F" w:rsidRPr="0027744F" w:rsidRDefault="0027744F" w:rsidP="0027744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5F2F8552" w14:textId="77777777" w:rsidR="0027744F" w:rsidRPr="0027744F" w:rsidRDefault="0027744F" w:rsidP="0027744F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14:paraId="3D1A7527" w14:textId="77777777" w:rsidR="0027744F" w:rsidRPr="0027744F" w:rsidRDefault="0027744F" w:rsidP="0027744F">
            <w:pPr>
              <w:tabs>
                <w:tab w:val="left" w:pos="1877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</w:p>
        </w:tc>
      </w:tr>
      <w:tr w:rsidR="0027744F" w:rsidRPr="0027744F" w14:paraId="3B5AEDAD" w14:textId="77777777" w:rsidTr="00420308">
        <w:trPr>
          <w:trHeight w:val="263"/>
        </w:trPr>
        <w:tc>
          <w:tcPr>
            <w:tcW w:w="1951" w:type="dxa"/>
            <w:shd w:val="clear" w:color="auto" w:fill="auto"/>
          </w:tcPr>
          <w:p w14:paraId="04C0E186" w14:textId="77777777" w:rsidR="0027744F" w:rsidRPr="0027744F" w:rsidRDefault="0027744F" w:rsidP="0027744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27744F">
              <w:rPr>
                <w:rFonts w:ascii="Arial" w:hAnsi="Arial" w:cs="Arial"/>
                <w:b/>
                <w:sz w:val="20"/>
                <w:szCs w:val="20"/>
              </w:rPr>
              <w:t>Sida övre, Flygare</w:t>
            </w:r>
          </w:p>
          <w:p w14:paraId="76987C29" w14:textId="77777777" w:rsidR="0027744F" w:rsidRPr="0027744F" w:rsidRDefault="0027744F" w:rsidP="0027744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2E030B9" w14:textId="77777777" w:rsidR="0027744F" w:rsidRPr="0027744F" w:rsidRDefault="0027744F" w:rsidP="0027744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DB9FE8C" w14:textId="77777777" w:rsidR="0027744F" w:rsidRPr="0027744F" w:rsidRDefault="0027744F" w:rsidP="0027744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3673CCA" w14:textId="77777777" w:rsidR="0027744F" w:rsidRPr="0027744F" w:rsidRDefault="0027744F" w:rsidP="0027744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A93FC02" w14:textId="77777777" w:rsidR="0027744F" w:rsidRPr="0027744F" w:rsidRDefault="0027744F" w:rsidP="0027744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A379E68" w14:textId="77777777" w:rsidR="0027744F" w:rsidRPr="0027744F" w:rsidRDefault="0027744F" w:rsidP="0027744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2C4F922" w14:textId="77777777" w:rsidR="0027744F" w:rsidRPr="0027744F" w:rsidRDefault="0027744F" w:rsidP="0027744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9968923" w14:textId="77777777" w:rsidR="0027744F" w:rsidRPr="0027744F" w:rsidRDefault="0027744F" w:rsidP="0027744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F17B9E3" w14:textId="77777777" w:rsidR="0027744F" w:rsidRPr="0027744F" w:rsidRDefault="0027744F" w:rsidP="0027744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27744F">
              <w:rPr>
                <w:rFonts w:ascii="Arial" w:hAnsi="Arial" w:cs="Arial"/>
                <w:b/>
                <w:sz w:val="20"/>
                <w:szCs w:val="20"/>
              </w:rPr>
              <w:t>Kriterier</w:t>
            </w:r>
          </w:p>
        </w:tc>
        <w:tc>
          <w:tcPr>
            <w:tcW w:w="3402" w:type="dxa"/>
            <w:shd w:val="clear" w:color="auto" w:fill="auto"/>
          </w:tcPr>
          <w:p w14:paraId="7C431FD0" w14:textId="77777777" w:rsidR="0027744F" w:rsidRPr="0027744F" w:rsidRDefault="0027744F" w:rsidP="0027744F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27744F">
              <w:rPr>
                <w:rFonts w:ascii="Arial" w:hAnsi="Arial" w:cs="Arial"/>
                <w:sz w:val="20"/>
                <w:szCs w:val="20"/>
              </w:rPr>
              <w:t xml:space="preserve">Patienten ligger på vänster sida, vänster arm uppåt-framåt. </w:t>
            </w:r>
          </w:p>
          <w:p w14:paraId="36287390" w14:textId="77777777" w:rsidR="0027744F" w:rsidRPr="0027744F" w:rsidRDefault="0027744F" w:rsidP="0027744F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48E61EAC" w14:textId="77777777" w:rsidR="0027744F" w:rsidRPr="0027744F" w:rsidRDefault="0027744F" w:rsidP="0027744F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27744F">
              <w:rPr>
                <w:rFonts w:ascii="Arial" w:hAnsi="Arial" w:cs="Arial"/>
                <w:sz w:val="20"/>
                <w:szCs w:val="20"/>
              </w:rPr>
              <w:t>Höger hand på höften, vrid axeln bakåt cirka 20°.</w:t>
            </w:r>
          </w:p>
          <w:p w14:paraId="3F3391A3" w14:textId="77777777" w:rsidR="0027744F" w:rsidRPr="0027744F" w:rsidRDefault="0027744F" w:rsidP="0027744F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3866FC4C" w14:textId="77777777" w:rsidR="0027744F" w:rsidRPr="0027744F" w:rsidRDefault="0027744F" w:rsidP="0027744F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27744F">
              <w:rPr>
                <w:rFonts w:ascii="Arial" w:hAnsi="Arial" w:cs="Arial"/>
                <w:sz w:val="20"/>
                <w:szCs w:val="20"/>
              </w:rPr>
              <w:t xml:space="preserve">Vinkla in mellan kotorna 0 - 10° </w:t>
            </w:r>
            <w:proofErr w:type="spellStart"/>
            <w:r w:rsidRPr="0027744F">
              <w:rPr>
                <w:rFonts w:ascii="Arial" w:hAnsi="Arial" w:cs="Arial"/>
                <w:sz w:val="20"/>
                <w:szCs w:val="20"/>
              </w:rPr>
              <w:t>kaudalt</w:t>
            </w:r>
            <w:proofErr w:type="spellEnd"/>
            <w:r w:rsidRPr="0027744F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1E9C088" w14:textId="77777777" w:rsidR="0027744F" w:rsidRPr="0027744F" w:rsidRDefault="0027744F" w:rsidP="0027744F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5F8C01D6" w14:textId="77777777" w:rsidR="0027744F" w:rsidRPr="0027744F" w:rsidRDefault="0027744F" w:rsidP="0027744F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27744F">
              <w:rPr>
                <w:rFonts w:ascii="Arial" w:hAnsi="Arial" w:cs="Arial"/>
                <w:sz w:val="20"/>
                <w:szCs w:val="20"/>
              </w:rPr>
              <w:t>Så rak sida som möjligt utan att axlarna stör.</w:t>
            </w:r>
            <w:r w:rsidRPr="0027744F">
              <w:rPr>
                <w:rFonts w:ascii="Arial" w:hAnsi="Arial" w:cs="Arial"/>
                <w:sz w:val="20"/>
                <w:szCs w:val="20"/>
              </w:rPr>
              <w:br/>
              <w:t xml:space="preserve">Tydlig övergång hals-bröstrygg </w:t>
            </w:r>
            <w:r w:rsidRPr="0027744F">
              <w:rPr>
                <w:rFonts w:ascii="Arial" w:hAnsi="Arial" w:cs="Arial"/>
                <w:sz w:val="20"/>
                <w:szCs w:val="20"/>
              </w:rPr>
              <w:br/>
              <w:t>C5 – Th9.</w:t>
            </w:r>
          </w:p>
        </w:tc>
        <w:tc>
          <w:tcPr>
            <w:tcW w:w="4253" w:type="dxa"/>
            <w:shd w:val="clear" w:color="auto" w:fill="auto"/>
          </w:tcPr>
          <w:p w14:paraId="192F662E" w14:textId="77777777" w:rsidR="0027744F" w:rsidRPr="0027744F" w:rsidRDefault="0027744F" w:rsidP="0027744F">
            <w:pPr>
              <w:tabs>
                <w:tab w:val="left" w:pos="1877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  <w:r w:rsidRPr="0027744F">
              <w:rPr>
                <w:rFonts w:ascii="Arial" w:hAnsi="Arial" w:cs="Arial"/>
                <w:b/>
                <w:noProof/>
                <w:sz w:val="20"/>
                <w:szCs w:val="18"/>
              </w:rPr>
              <w:t>Sida övre, Flygare</w:t>
            </w:r>
          </w:p>
          <w:p w14:paraId="4A6FBAB7" w14:textId="77777777" w:rsidR="0027744F" w:rsidRPr="0027744F" w:rsidRDefault="00000000" w:rsidP="0027744F">
            <w:pPr>
              <w:tabs>
                <w:tab w:val="left" w:pos="1877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"http://intranu.vgregion.se/ImageVault/Images/id_28091/width_210/height_290/preserveAspectRatio_0/scope_0/filename_G46fjAIhCRmKwHZCmVnn.gif/storage_Edited/ImageVaultHandler.aspx"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"http://intranu.vgregion.se/ImageVault/Images/id_28091/width_210/height_290/preserveAspectRatio_0/scope_0/filename_G46fjAIhCRmKwHZCmVnn.gif/storage_Edited/ImageVaultHandler.aspx"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pict w14:anchorId="1F8D7223">
                <v:shape id="_x0000_i1026" type="#_x0000_t75" alt="Flygare" style="width:132.1pt;height:182.2pt">
                  <v:imagedata r:id="rId21" r:href="rId22"/>
                </v:shape>
              </w:pic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</w:p>
        </w:tc>
      </w:tr>
      <w:tr w:rsidR="0027744F" w:rsidRPr="0027744F" w14:paraId="66D7ABCE" w14:textId="77777777" w:rsidTr="00420308">
        <w:trPr>
          <w:trHeight w:val="263"/>
        </w:trPr>
        <w:tc>
          <w:tcPr>
            <w:tcW w:w="1951" w:type="dxa"/>
            <w:shd w:val="clear" w:color="auto" w:fill="auto"/>
          </w:tcPr>
          <w:p w14:paraId="2A5CCE9B" w14:textId="77777777" w:rsidR="0027744F" w:rsidRPr="0027744F" w:rsidRDefault="0027744F" w:rsidP="0027744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456ED218" w14:textId="77777777" w:rsidR="0027744F" w:rsidRPr="0027744F" w:rsidRDefault="0027744F" w:rsidP="0027744F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14:paraId="477ECEFD" w14:textId="77777777" w:rsidR="0027744F" w:rsidRPr="0027744F" w:rsidRDefault="0027744F" w:rsidP="0027744F">
            <w:pPr>
              <w:tabs>
                <w:tab w:val="left" w:pos="1877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</w:p>
        </w:tc>
      </w:tr>
      <w:tr w:rsidR="0027744F" w:rsidRPr="0027744F" w14:paraId="4764F23C" w14:textId="77777777" w:rsidTr="00420308">
        <w:trPr>
          <w:trHeight w:val="263"/>
        </w:trPr>
        <w:tc>
          <w:tcPr>
            <w:tcW w:w="1951" w:type="dxa"/>
            <w:shd w:val="clear" w:color="auto" w:fill="auto"/>
          </w:tcPr>
          <w:p w14:paraId="7AE6ED40" w14:textId="77777777" w:rsidR="0027744F" w:rsidRPr="0027744F" w:rsidRDefault="0027744F" w:rsidP="0027744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27744F">
              <w:rPr>
                <w:rFonts w:ascii="Arial" w:hAnsi="Arial" w:cs="Arial"/>
                <w:b/>
                <w:sz w:val="20"/>
                <w:szCs w:val="20"/>
              </w:rPr>
              <w:t xml:space="preserve">Sida </w:t>
            </w:r>
          </w:p>
          <w:p w14:paraId="0828B447" w14:textId="77777777" w:rsidR="0027744F" w:rsidRPr="0027744F" w:rsidRDefault="0027744F" w:rsidP="0027744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C98BD5F" w14:textId="77777777" w:rsidR="0027744F" w:rsidRPr="0027744F" w:rsidRDefault="0027744F" w:rsidP="0027744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AA5941E" w14:textId="77777777" w:rsidR="0027744F" w:rsidRPr="0027744F" w:rsidRDefault="0027744F" w:rsidP="0027744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D301BFD" w14:textId="77777777" w:rsidR="0027744F" w:rsidRPr="0027744F" w:rsidRDefault="0027744F" w:rsidP="0027744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9AE91A0" w14:textId="77777777" w:rsidR="0027744F" w:rsidRPr="0027744F" w:rsidRDefault="0027744F" w:rsidP="0027744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915835D" w14:textId="77777777" w:rsidR="0027744F" w:rsidRPr="0027744F" w:rsidRDefault="0027744F" w:rsidP="0027744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95D5144" w14:textId="77777777" w:rsidR="0027744F" w:rsidRPr="0027744F" w:rsidRDefault="0027744F" w:rsidP="0027744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C03664F" w14:textId="77777777" w:rsidR="0027744F" w:rsidRPr="0027744F" w:rsidRDefault="0027744F" w:rsidP="0027744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978BEEA" w14:textId="77777777" w:rsidR="0027744F" w:rsidRPr="0027744F" w:rsidRDefault="0027744F" w:rsidP="0027744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840E528" w14:textId="77777777" w:rsidR="0027744F" w:rsidRPr="0027744F" w:rsidRDefault="0027744F" w:rsidP="0027744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CA41AAE" w14:textId="77777777" w:rsidR="0027744F" w:rsidRPr="0027744F" w:rsidRDefault="0027744F" w:rsidP="0027744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EA0554F" w14:textId="77777777" w:rsidR="0027744F" w:rsidRPr="0027744F" w:rsidRDefault="0027744F" w:rsidP="0027744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7F59835" w14:textId="77777777" w:rsidR="0027744F" w:rsidRPr="0027744F" w:rsidRDefault="0027744F" w:rsidP="0027744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27744F">
              <w:rPr>
                <w:rFonts w:ascii="Arial" w:hAnsi="Arial" w:cs="Arial"/>
                <w:b/>
                <w:sz w:val="20"/>
                <w:szCs w:val="20"/>
              </w:rPr>
              <w:t>Kriterier</w:t>
            </w:r>
          </w:p>
        </w:tc>
        <w:tc>
          <w:tcPr>
            <w:tcW w:w="3402" w:type="dxa"/>
            <w:shd w:val="clear" w:color="auto" w:fill="auto"/>
          </w:tcPr>
          <w:p w14:paraId="33DD014C" w14:textId="77777777" w:rsidR="0027744F" w:rsidRPr="0027744F" w:rsidRDefault="0027744F" w:rsidP="0027744F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27744F">
              <w:rPr>
                <w:rFonts w:ascii="Arial" w:hAnsi="Arial" w:cs="Arial"/>
                <w:sz w:val="20"/>
                <w:szCs w:val="20"/>
              </w:rPr>
              <w:t xml:space="preserve">Patienten på vänster sida. </w:t>
            </w:r>
          </w:p>
          <w:p w14:paraId="4087847F" w14:textId="77777777" w:rsidR="0027744F" w:rsidRPr="0027744F" w:rsidRDefault="0027744F" w:rsidP="0027744F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29F2C558" w14:textId="77777777" w:rsidR="0027744F" w:rsidRPr="0027744F" w:rsidRDefault="0027744F" w:rsidP="0027744F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27744F">
              <w:rPr>
                <w:rFonts w:ascii="Arial" w:hAnsi="Arial" w:cs="Arial"/>
                <w:sz w:val="20"/>
                <w:szCs w:val="20"/>
              </w:rPr>
              <w:t>Luta patienten några grader framåt/</w:t>
            </w:r>
            <w:proofErr w:type="spellStart"/>
            <w:r w:rsidRPr="0027744F">
              <w:rPr>
                <w:rFonts w:ascii="Arial" w:hAnsi="Arial" w:cs="Arial"/>
                <w:sz w:val="20"/>
                <w:szCs w:val="20"/>
              </w:rPr>
              <w:t>ventralt</w:t>
            </w:r>
            <w:proofErr w:type="spellEnd"/>
            <w:r w:rsidRPr="0027744F">
              <w:rPr>
                <w:rFonts w:ascii="Arial" w:hAnsi="Arial" w:cs="Arial"/>
                <w:sz w:val="20"/>
                <w:szCs w:val="20"/>
              </w:rPr>
              <w:t xml:space="preserve"> för rak sida. Kommer du inte in mellan kotorna, eller om patienten är </w:t>
            </w:r>
            <w:proofErr w:type="spellStart"/>
            <w:r w:rsidRPr="0027744F">
              <w:rPr>
                <w:rFonts w:ascii="Arial" w:hAnsi="Arial" w:cs="Arial"/>
                <w:sz w:val="20"/>
                <w:szCs w:val="20"/>
              </w:rPr>
              <w:t>skoliotisk</w:t>
            </w:r>
            <w:proofErr w:type="spellEnd"/>
            <w:r w:rsidRPr="0027744F">
              <w:rPr>
                <w:rFonts w:ascii="Arial" w:hAnsi="Arial" w:cs="Arial"/>
                <w:sz w:val="20"/>
                <w:szCs w:val="20"/>
              </w:rPr>
              <w:t>, prova med att lägga patienten på höger sida.</w:t>
            </w:r>
          </w:p>
          <w:p w14:paraId="61898633" w14:textId="77777777" w:rsidR="0027744F" w:rsidRPr="0027744F" w:rsidRDefault="0027744F" w:rsidP="0027744F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73EE4C6F" w14:textId="77777777" w:rsidR="0027744F" w:rsidRPr="0027744F" w:rsidRDefault="0027744F" w:rsidP="0027744F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27744F">
              <w:rPr>
                <w:rFonts w:ascii="Arial" w:hAnsi="Arial" w:cs="Arial"/>
                <w:sz w:val="20"/>
                <w:szCs w:val="20"/>
              </w:rPr>
              <w:t xml:space="preserve">Centrera i </w:t>
            </w:r>
            <w:proofErr w:type="spellStart"/>
            <w:r w:rsidRPr="0027744F">
              <w:rPr>
                <w:rFonts w:ascii="Arial" w:hAnsi="Arial" w:cs="Arial"/>
                <w:sz w:val="20"/>
                <w:szCs w:val="20"/>
              </w:rPr>
              <w:t>mamillhöjd</w:t>
            </w:r>
            <w:proofErr w:type="spellEnd"/>
            <w:r w:rsidRPr="0027744F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7F72C79" w14:textId="77777777" w:rsidR="0027744F" w:rsidRPr="0027744F" w:rsidRDefault="0027744F" w:rsidP="0027744F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0071D209" w14:textId="77777777" w:rsidR="0027744F" w:rsidRPr="0027744F" w:rsidRDefault="0027744F" w:rsidP="0027744F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27744F">
              <w:rPr>
                <w:rFonts w:ascii="Arial" w:hAnsi="Arial" w:cs="Arial"/>
                <w:sz w:val="20"/>
                <w:szCs w:val="20"/>
              </w:rPr>
              <w:t>L1 ska vara med på bilden.</w:t>
            </w:r>
          </w:p>
          <w:p w14:paraId="29935FF7" w14:textId="77777777" w:rsidR="0027744F" w:rsidRPr="0027744F" w:rsidRDefault="0027744F" w:rsidP="0027744F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15D53F28" w14:textId="77777777" w:rsidR="0027744F" w:rsidRPr="0027744F" w:rsidRDefault="0027744F" w:rsidP="0027744F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27744F">
              <w:rPr>
                <w:rFonts w:ascii="Arial" w:hAnsi="Arial" w:cs="Arial"/>
                <w:sz w:val="20"/>
                <w:szCs w:val="20"/>
              </w:rPr>
              <w:t>Hela bröstryggen ska vara med inklusive spinalutskott. Tydlig övergång till ländryggen, L1 ska vara med i bild.</w:t>
            </w:r>
          </w:p>
        </w:tc>
        <w:tc>
          <w:tcPr>
            <w:tcW w:w="4253" w:type="dxa"/>
            <w:shd w:val="clear" w:color="auto" w:fill="auto"/>
          </w:tcPr>
          <w:p w14:paraId="30E497E5" w14:textId="77777777" w:rsidR="0027744F" w:rsidRPr="0027744F" w:rsidRDefault="0027744F" w:rsidP="0027744F">
            <w:pPr>
              <w:tabs>
                <w:tab w:val="left" w:pos="1877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color w:val="000000"/>
                <w:sz w:val="20"/>
                <w:szCs w:val="18"/>
              </w:rPr>
            </w:pPr>
            <w:r w:rsidRPr="0027744F">
              <w:rPr>
                <w:rFonts w:ascii="Arial" w:hAnsi="Arial" w:cs="Arial"/>
                <w:b/>
                <w:bCs/>
                <w:color w:val="000000"/>
                <w:sz w:val="20"/>
                <w:szCs w:val="18"/>
              </w:rPr>
              <w:t>Sida nedre</w:t>
            </w:r>
          </w:p>
          <w:p w14:paraId="4CA3EA6B" w14:textId="77777777" w:rsidR="0027744F" w:rsidRPr="0027744F" w:rsidRDefault="00000000" w:rsidP="0027744F">
            <w:pPr>
              <w:tabs>
                <w:tab w:val="left" w:pos="1877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"http://intranu.vgregion.se/ImageVault/Images/id_28092/width_167/height_412/preserveAspectRatio_0/scope_0/filename_4snm7o7WWhrpoaf9get_.gif/storage_Edited/ImageVaultHandler.aspx"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"http://intranu.vgregion.se/ImageVault/Images/id_28092/width_167/height_412/preserveAspectRatio_0/scope_0/filename_4snm7o7WWhrpoaf9get_.gif/storage_Edited/ImageVaultHandler.aspx"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pict w14:anchorId="10606F24">
                <v:shape id="_x0000_i1027" type="#_x0000_t75" alt="Bröstrygg sida nedre" style="width:125.2pt;height:309.3pt">
                  <v:imagedata r:id="rId23" r:href="rId24"/>
                </v:shape>
              </w:pic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</w:p>
        </w:tc>
      </w:tr>
    </w:tbl>
    <w:p w14:paraId="06ADC469" w14:textId="77777777" w:rsidR="0027744F" w:rsidRPr="0027744F" w:rsidRDefault="0027744F" w:rsidP="0027744F">
      <w:pPr>
        <w:spacing w:after="0" w:line="240" w:lineRule="auto"/>
        <w:ind w:left="0" w:right="0"/>
        <w:rPr>
          <w:szCs w:val="20"/>
        </w:rPr>
      </w:pPr>
      <w:r w:rsidRPr="0027744F">
        <w:rPr>
          <w:szCs w:val="20"/>
        </w:rPr>
        <w:br w:type="page"/>
      </w: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1951"/>
        <w:gridCol w:w="3402"/>
        <w:gridCol w:w="4253"/>
      </w:tblGrid>
      <w:tr w:rsidR="0027744F" w:rsidRPr="0027744F" w14:paraId="40371A80" w14:textId="77777777" w:rsidTr="00420308">
        <w:trPr>
          <w:trHeight w:val="263"/>
        </w:trPr>
        <w:tc>
          <w:tcPr>
            <w:tcW w:w="1951" w:type="dxa"/>
            <w:shd w:val="clear" w:color="auto" w:fill="auto"/>
          </w:tcPr>
          <w:p w14:paraId="5354B71A" w14:textId="77777777" w:rsidR="0027744F" w:rsidRPr="0027744F" w:rsidRDefault="0027744F" w:rsidP="0027744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74013ACE" w14:textId="77777777" w:rsidR="0027744F" w:rsidRPr="0027744F" w:rsidRDefault="0027744F" w:rsidP="0027744F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14:paraId="6E39F349" w14:textId="77777777" w:rsidR="0027744F" w:rsidRPr="0027744F" w:rsidRDefault="0027744F" w:rsidP="0027744F">
            <w:pPr>
              <w:tabs>
                <w:tab w:val="left" w:pos="1877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27744F" w:rsidRPr="0027744F" w14:paraId="2899AD61" w14:textId="77777777" w:rsidTr="00420308">
        <w:trPr>
          <w:trHeight w:val="263"/>
        </w:trPr>
        <w:tc>
          <w:tcPr>
            <w:tcW w:w="1951" w:type="dxa"/>
            <w:shd w:val="clear" w:color="auto" w:fill="auto"/>
          </w:tcPr>
          <w:p w14:paraId="1D007865" w14:textId="77777777" w:rsidR="0027744F" w:rsidRPr="0027744F" w:rsidRDefault="0027744F" w:rsidP="0027744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27744F">
              <w:rPr>
                <w:rFonts w:ascii="Arial" w:hAnsi="Arial" w:cs="Arial"/>
                <w:b/>
                <w:sz w:val="20"/>
                <w:szCs w:val="20"/>
              </w:rPr>
              <w:t>Eventuellt</w:t>
            </w:r>
          </w:p>
          <w:p w14:paraId="361770A4" w14:textId="77777777" w:rsidR="0027744F" w:rsidRPr="0027744F" w:rsidRDefault="0027744F" w:rsidP="0027744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27744F">
              <w:rPr>
                <w:rFonts w:ascii="Arial" w:hAnsi="Arial" w:cs="Arial"/>
                <w:b/>
                <w:sz w:val="20"/>
                <w:szCs w:val="20"/>
              </w:rPr>
              <w:t xml:space="preserve">Övergång </w:t>
            </w:r>
            <w:r w:rsidRPr="0027744F">
              <w:rPr>
                <w:rFonts w:ascii="Arial" w:hAnsi="Arial" w:cs="Arial"/>
                <w:b/>
                <w:sz w:val="20"/>
                <w:szCs w:val="20"/>
              </w:rPr>
              <w:br/>
              <w:t>Bröst-ländrygg</w:t>
            </w:r>
          </w:p>
          <w:p w14:paraId="3C491507" w14:textId="77777777" w:rsidR="0027744F" w:rsidRPr="0027744F" w:rsidRDefault="0027744F" w:rsidP="0027744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AB87207" w14:textId="77777777" w:rsidR="0027744F" w:rsidRPr="0027744F" w:rsidRDefault="0027744F" w:rsidP="0027744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0FB5121" w14:textId="77777777" w:rsidR="0027744F" w:rsidRPr="0027744F" w:rsidRDefault="0027744F" w:rsidP="0027744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4644FFA" w14:textId="77777777" w:rsidR="0027744F" w:rsidRPr="0027744F" w:rsidRDefault="0027744F" w:rsidP="0027744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75D26BA" w14:textId="77777777" w:rsidR="0027744F" w:rsidRPr="0027744F" w:rsidRDefault="0027744F" w:rsidP="0027744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BA37F9E" w14:textId="77777777" w:rsidR="0027744F" w:rsidRPr="0027744F" w:rsidRDefault="0027744F" w:rsidP="0027744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A63A645" w14:textId="77777777" w:rsidR="0027744F" w:rsidRPr="0027744F" w:rsidRDefault="0027744F" w:rsidP="0027744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BEE5EB0" w14:textId="77777777" w:rsidR="0027744F" w:rsidRPr="0027744F" w:rsidRDefault="0027744F" w:rsidP="0027744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27744F">
              <w:rPr>
                <w:rFonts w:ascii="Arial" w:hAnsi="Arial" w:cs="Arial"/>
                <w:b/>
                <w:sz w:val="20"/>
                <w:szCs w:val="20"/>
              </w:rPr>
              <w:t>Kriterier</w:t>
            </w:r>
          </w:p>
          <w:p w14:paraId="12B35391" w14:textId="77777777" w:rsidR="0027744F" w:rsidRPr="0027744F" w:rsidRDefault="0027744F" w:rsidP="0027744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4999C0D" w14:textId="77777777" w:rsidR="0027744F" w:rsidRPr="0027744F" w:rsidRDefault="0027744F" w:rsidP="0027744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4043EF2" w14:textId="32E287C3" w:rsidR="0027744F" w:rsidRPr="0027744F" w:rsidRDefault="0027744F" w:rsidP="0027744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01EF8171" w14:textId="77777777" w:rsidR="0027744F" w:rsidRPr="0027744F" w:rsidRDefault="0027744F" w:rsidP="0027744F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27744F">
              <w:rPr>
                <w:rFonts w:ascii="Arial" w:hAnsi="Arial" w:cs="Arial"/>
                <w:sz w:val="20"/>
                <w:szCs w:val="20"/>
              </w:rPr>
              <w:t>Patienten på vänster sida.</w:t>
            </w:r>
          </w:p>
          <w:p w14:paraId="5C457004" w14:textId="77777777" w:rsidR="0027744F" w:rsidRPr="0027744F" w:rsidRDefault="0027744F" w:rsidP="0027744F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6EE72A7C" w14:textId="77777777" w:rsidR="0027744F" w:rsidRPr="0027744F" w:rsidRDefault="0027744F" w:rsidP="0027744F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27744F">
              <w:rPr>
                <w:rFonts w:ascii="Arial" w:hAnsi="Arial" w:cs="Arial"/>
                <w:sz w:val="20"/>
                <w:szCs w:val="20"/>
              </w:rPr>
              <w:t xml:space="preserve">Centrera över </w:t>
            </w:r>
            <w:proofErr w:type="spellStart"/>
            <w:r w:rsidRPr="0027744F">
              <w:rPr>
                <w:rFonts w:ascii="Arial" w:hAnsi="Arial" w:cs="Arial"/>
                <w:sz w:val="20"/>
                <w:szCs w:val="20"/>
              </w:rPr>
              <w:t>Th</w:t>
            </w:r>
            <w:proofErr w:type="spellEnd"/>
            <w:r w:rsidRPr="0027744F">
              <w:rPr>
                <w:rFonts w:ascii="Arial" w:hAnsi="Arial" w:cs="Arial"/>
                <w:sz w:val="20"/>
                <w:szCs w:val="20"/>
              </w:rPr>
              <w:t xml:space="preserve"> 12 – L1.</w:t>
            </w:r>
          </w:p>
          <w:p w14:paraId="3555D082" w14:textId="77777777" w:rsidR="0027744F" w:rsidRPr="0027744F" w:rsidRDefault="0027744F" w:rsidP="0027744F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382CCFA3" w14:textId="77777777" w:rsidR="0027744F" w:rsidRPr="0027744F" w:rsidRDefault="0027744F" w:rsidP="0027744F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27744F">
              <w:rPr>
                <w:rFonts w:ascii="Arial" w:hAnsi="Arial" w:cs="Arial"/>
                <w:sz w:val="20"/>
                <w:szCs w:val="20"/>
              </w:rPr>
              <w:t>Ev. vinkling för att komma in mellan kotorna.</w:t>
            </w:r>
          </w:p>
          <w:p w14:paraId="2A2673D6" w14:textId="77777777" w:rsidR="0027744F" w:rsidRPr="0027744F" w:rsidRDefault="0027744F" w:rsidP="0027744F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2036A77E" w14:textId="77777777" w:rsidR="0027744F" w:rsidRPr="0027744F" w:rsidRDefault="0027744F" w:rsidP="0027744F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27744F">
              <w:rPr>
                <w:rFonts w:ascii="Arial" w:hAnsi="Arial" w:cs="Arial"/>
                <w:sz w:val="20"/>
                <w:szCs w:val="20"/>
              </w:rPr>
              <w:t xml:space="preserve">Om patienten är </w:t>
            </w:r>
            <w:proofErr w:type="spellStart"/>
            <w:r w:rsidRPr="0027744F">
              <w:rPr>
                <w:rFonts w:ascii="Arial" w:hAnsi="Arial" w:cs="Arial"/>
                <w:sz w:val="20"/>
                <w:szCs w:val="20"/>
              </w:rPr>
              <w:t>skoliotisk</w:t>
            </w:r>
            <w:proofErr w:type="spellEnd"/>
            <w:r w:rsidRPr="0027744F">
              <w:rPr>
                <w:rFonts w:ascii="Arial" w:hAnsi="Arial" w:cs="Arial"/>
                <w:sz w:val="20"/>
                <w:szCs w:val="20"/>
              </w:rPr>
              <w:t xml:space="preserve"> läggs skoliosen/konvexiteten mot bordet.</w:t>
            </w:r>
          </w:p>
          <w:p w14:paraId="6BC462F0" w14:textId="77777777" w:rsidR="0027744F" w:rsidRPr="0027744F" w:rsidRDefault="0027744F" w:rsidP="0027744F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68148D0B" w14:textId="77777777" w:rsidR="0027744F" w:rsidRPr="0027744F" w:rsidRDefault="0027744F" w:rsidP="0027744F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27744F">
              <w:rPr>
                <w:rFonts w:ascii="Arial" w:hAnsi="Arial" w:cs="Arial"/>
                <w:sz w:val="20"/>
                <w:szCs w:val="20"/>
              </w:rPr>
              <w:t>Tydlig övergång mellan bröst- och ländrygg Th9 – L2 synlig i bild.</w:t>
            </w:r>
          </w:p>
          <w:p w14:paraId="7773C293" w14:textId="77777777" w:rsidR="0027744F" w:rsidRPr="0027744F" w:rsidRDefault="0027744F" w:rsidP="0027744F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2EFC6A9A" w14:textId="72D73509" w:rsidR="0027744F" w:rsidRPr="0027744F" w:rsidRDefault="0027744F" w:rsidP="0027744F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14:paraId="249270AF" w14:textId="77777777" w:rsidR="0027744F" w:rsidRPr="0027744F" w:rsidRDefault="0027744F" w:rsidP="0027744F">
            <w:pPr>
              <w:tabs>
                <w:tab w:val="left" w:pos="1877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color w:val="000000"/>
                <w:sz w:val="20"/>
                <w:szCs w:val="18"/>
              </w:rPr>
            </w:pPr>
            <w:r w:rsidRPr="0027744F">
              <w:rPr>
                <w:rFonts w:ascii="Arial" w:hAnsi="Arial" w:cs="Arial"/>
                <w:b/>
                <w:bCs/>
                <w:color w:val="000000"/>
                <w:sz w:val="20"/>
                <w:szCs w:val="18"/>
              </w:rPr>
              <w:t>Övergång Bröst-ländrygg</w:t>
            </w:r>
          </w:p>
          <w:p w14:paraId="20F9C224" w14:textId="77777777" w:rsidR="0027744F" w:rsidRPr="0027744F" w:rsidRDefault="00000000" w:rsidP="0027744F">
            <w:pPr>
              <w:tabs>
                <w:tab w:val="left" w:pos="1877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"http://intranu.vgregion.se/ImageVault/Images/id_28093/width_148/height_299/preserveAspectRatio_0/scope_0/filename_wR-VlhngOXw2bNBnegDq.gif/storage_Edited/ImageVaultHandler.aspx"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"http://intranu.vgregion.se/ImageVault/Images/id_28093/width_148/height_299/preserveAspectRatio_0/scope_0/filename_wR-VlhngOXw2bNBnegDq.gif/storage_Edited/ImageVaultHandler.aspx"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pict w14:anchorId="5E9478C7">
                <v:shape id="_x0000_i1028" type="#_x0000_t75" alt="Bröstrygg övergång sida" style="width:110.8pt;height:224.15pt">
                  <v:imagedata r:id="rId25" r:href="rId26"/>
                </v:shape>
              </w:pic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</w:p>
        </w:tc>
      </w:tr>
    </w:tbl>
    <w:p w14:paraId="2A9D34F6" w14:textId="77777777" w:rsidR="0027744F" w:rsidRPr="0027744F" w:rsidRDefault="0027744F" w:rsidP="0027744F">
      <w:pPr>
        <w:spacing w:after="0" w:line="240" w:lineRule="auto"/>
        <w:ind w:left="0" w:right="0"/>
        <w:rPr>
          <w:szCs w:val="20"/>
        </w:rPr>
      </w:pPr>
    </w:p>
    <w:p w14:paraId="6C058939" w14:textId="77777777" w:rsidR="0027744F" w:rsidRPr="0027744F" w:rsidRDefault="0027744F" w:rsidP="0027744F">
      <w:pPr>
        <w:spacing w:after="0" w:line="240" w:lineRule="auto"/>
        <w:ind w:left="0" w:right="0"/>
        <w:rPr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27744F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06E3F2" w14:textId="77777777" w:rsidR="00870745" w:rsidRDefault="00870745">
      <w:r>
        <w:separator/>
      </w:r>
    </w:p>
  </w:endnote>
  <w:endnote w:type="continuationSeparator" w:id="0">
    <w:p w14:paraId="59BDC331" w14:textId="77777777" w:rsidR="00870745" w:rsidRDefault="00870745">
      <w:r>
        <w:continuationSeparator/>
      </w:r>
    </w:p>
  </w:endnote>
  <w:endnote w:type="continuationNotice" w:id="1">
    <w:p w14:paraId="7CB08D81" w14:textId="77777777" w:rsidR="00870745" w:rsidRDefault="0087074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C49F98" w14:textId="77777777" w:rsidR="00870745" w:rsidRDefault="00870745"/>
  </w:footnote>
  <w:footnote w:type="continuationSeparator" w:id="0">
    <w:p w14:paraId="09F65255" w14:textId="77777777" w:rsidR="00870745" w:rsidRDefault="00870745">
      <w:r>
        <w:continuationSeparator/>
      </w:r>
    </w:p>
  </w:footnote>
  <w:footnote w:type="continuationNotice" w:id="1">
    <w:p w14:paraId="159ABEB7" w14:textId="77777777" w:rsidR="00870745" w:rsidRDefault="0087074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9E05E56"/>
    <w:multiLevelType w:val="hybridMultilevel"/>
    <w:tmpl w:val="A1466C1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35E526F"/>
    <w:multiLevelType w:val="hybridMultilevel"/>
    <w:tmpl w:val="838899D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301686330">
    <w:abstractNumId w:val="19"/>
  </w:num>
  <w:num w:numId="2" w16cid:durableId="182980964">
    <w:abstractNumId w:val="15"/>
  </w:num>
  <w:num w:numId="3" w16cid:durableId="2031642853">
    <w:abstractNumId w:val="0"/>
  </w:num>
  <w:num w:numId="4" w16cid:durableId="585842826">
    <w:abstractNumId w:val="7"/>
  </w:num>
  <w:num w:numId="5" w16cid:durableId="449205630">
    <w:abstractNumId w:val="17"/>
  </w:num>
  <w:num w:numId="6" w16cid:durableId="857891632">
    <w:abstractNumId w:val="2"/>
  </w:num>
  <w:num w:numId="7" w16cid:durableId="270092307">
    <w:abstractNumId w:val="12"/>
  </w:num>
  <w:num w:numId="8" w16cid:durableId="704717286">
    <w:abstractNumId w:val="9"/>
  </w:num>
  <w:num w:numId="9" w16cid:durableId="1960261186">
    <w:abstractNumId w:val="1"/>
  </w:num>
  <w:num w:numId="10" w16cid:durableId="1817648437">
    <w:abstractNumId w:val="1"/>
  </w:num>
  <w:num w:numId="11" w16cid:durableId="1516727432">
    <w:abstractNumId w:val="3"/>
  </w:num>
  <w:num w:numId="12" w16cid:durableId="153836116">
    <w:abstractNumId w:val="4"/>
  </w:num>
  <w:num w:numId="13" w16cid:durableId="1863401697">
    <w:abstractNumId w:val="14"/>
  </w:num>
  <w:num w:numId="14" w16cid:durableId="1674989206">
    <w:abstractNumId w:val="10"/>
  </w:num>
  <w:num w:numId="15" w16cid:durableId="1403020022">
    <w:abstractNumId w:val="8"/>
  </w:num>
  <w:num w:numId="16" w16cid:durableId="2081096793">
    <w:abstractNumId w:val="13"/>
  </w:num>
  <w:num w:numId="17" w16cid:durableId="1199857458">
    <w:abstractNumId w:val="5"/>
  </w:num>
  <w:num w:numId="18" w16cid:durableId="2025552005">
    <w:abstractNumId w:val="11"/>
  </w:num>
  <w:num w:numId="19" w16cid:durableId="200483706">
    <w:abstractNumId w:val="18"/>
  </w:num>
  <w:num w:numId="20" w16cid:durableId="384640927">
    <w:abstractNumId w:val="6"/>
  </w:num>
  <w:num w:numId="21" w16cid:durableId="74032625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0454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744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432C"/>
    <w:rsid w:val="00397F54"/>
    <w:rsid w:val="003A01A2"/>
    <w:rsid w:val="003A0D43"/>
    <w:rsid w:val="003B2A4B"/>
    <w:rsid w:val="003C6F28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09F5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0745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3FCC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E9D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C7C97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C574A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image" Target="media/image3.png" Id="rId18" /><Relationship Type="http://schemas.openxmlformats.org/officeDocument/2006/relationships/image" Target="http://intranu.vgregion.se/ImageVault/Images/id_28093/width_148/height_299/preserveAspectRatio_0/scope_0/filename_wR-VlhngOXw2bNBnegDq.gif/storage_Edited/ImageVaultHandler.aspx" TargetMode="External" Id="rId26" /><Relationship Type="http://schemas.openxmlformats.org/officeDocument/2006/relationships/image" Target="media/image5.png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7" /><Relationship Type="http://schemas.openxmlformats.org/officeDocument/2006/relationships/image" Target="media/image7.png" Id="rId25" /><Relationship Type="http://schemas.openxmlformats.org/officeDocument/2006/relationships/footer" Target="footer3.xml" Id="rId16" /><Relationship Type="http://schemas.openxmlformats.org/officeDocument/2006/relationships/image" Target="http://intranu.vgregion.se/ImageVault/Images/id_28090/width_146/height_422/preserveAspectRatio_0/scope_0/filename_xc6TkQTohtBWNiXMi2LW.gif/storage_Edited/ImageVaultHandler.aspx" TargetMode="Externa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image" Target="http://intranu.vgregion.se/ImageVault/Images/id_28092/width_167/height_412/preserveAspectRatio_0/scope_0/filename_4snm7o7WWhrpoaf9get_.gif/storage_Edited/ImageVaultHandler.aspx" TargetMode="External" Id="rId24" /><Relationship Type="http://schemas.openxmlformats.org/officeDocument/2006/relationships/header" Target="header2.xml" Id="rId15" /><Relationship Type="http://schemas.openxmlformats.org/officeDocument/2006/relationships/image" Target="media/image6.png" Id="rId23" /><Relationship Type="http://schemas.openxmlformats.org/officeDocument/2006/relationships/theme" Target="theme/theme1.xml" Id="rId28" /><Relationship Type="http://schemas.openxmlformats.org/officeDocument/2006/relationships/footnotes" Target="footnotes.xml" Id="rId10" /><Relationship Type="http://schemas.openxmlformats.org/officeDocument/2006/relationships/image" Target="media/image4.png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image" Target="http://intranu.vgregion.se/ImageVault/Images/id_28091/width_210/height_290/preserveAspectRatio_0/scope_0/filename_G46fjAIhCRmKwHZCmVnn.gif/storage_Edited/ImageVaultHandler.aspx" TargetMode="External" Id="rId22" /><Relationship Type="http://schemas.openxmlformats.org/officeDocument/2006/relationships/fontTable" Target="fontTable.xml" Id="rId27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8</TotalTime>
  <Pages>4</Pages>
  <Words>665</Words>
  <Characters>3530</Characters>
  <Application>Microsoft Office Word</Application>
  <DocSecurity>0</DocSecurity>
  <Lines>29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4187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Bröstrygg – Utredning, trauma</dc:title>
  <dc:subject/>
  <dc:creator>patrik.jens.johansson@vgregion.se</dc:creator>
  <keywords/>
  <lastModifiedBy>Ulrica Sehlberg</lastModifiedBy>
  <revision>8</revision>
  <lastPrinted>2016-03-31T10:56:00.0000000Z</lastPrinted>
  <dcterms:created xsi:type="dcterms:W3CDTF">2022-05-18T04:04:00.0000000Z</dcterms:created>
  <dcterms:modified xsi:type="dcterms:W3CDTF">2025-04-28T11:37:00.0000000Z</dcterms:modified>
</coreProperties>
</file>