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614E" w14:textId="77777777" w:rsidR="00DE2698" w:rsidRDefault="00DE2698" w:rsidP="00F35B05">
      <w:pPr>
        <w:pStyle w:val="Rubrik2"/>
        <w:sectPr w:rsidR="00DE2698" w:rsidSect="00DE269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544151D" w14:textId="5C5C830A" w:rsidR="00DE2698" w:rsidRPr="00DE2698" w:rsidRDefault="00110F58" w:rsidP="00E8122F">
      <w:pPr>
        <w:pStyle w:val="Rubrik1"/>
        <w:rPr>
          <w:szCs w:val="20"/>
        </w:rPr>
      </w:pPr>
      <w:r w:rsidRPr="00DE2698">
        <w:t>Bokning - Skicka remisser till annan röntgenavdelning för utförande av undersökning</w:t>
      </w:r>
    </w:p>
    <w:p w14:paraId="6C3559FA" w14:textId="77777777" w:rsidR="00DE2698" w:rsidRPr="00DE2698" w:rsidRDefault="00DE2698" w:rsidP="00DE2698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11AC30C3" w14:textId="77777777" w:rsidR="00DE2698" w:rsidRPr="00DE2698" w:rsidRDefault="00DE2698" w:rsidP="00110F58">
      <w:pPr>
        <w:pStyle w:val="Rubrik1"/>
      </w:pPr>
      <w:r w:rsidRPr="00DE2698">
        <w:t>Sammanfattning/syfte</w:t>
      </w:r>
    </w:p>
    <w:p w14:paraId="15D75B45" w14:textId="77777777" w:rsidR="00DE2698" w:rsidRDefault="00DE2698" w:rsidP="00110F58">
      <w:pPr>
        <w:spacing w:after="0" w:line="240" w:lineRule="auto"/>
        <w:ind w:right="0"/>
        <w:rPr>
          <w:szCs w:val="20"/>
        </w:rPr>
      </w:pPr>
      <w:r w:rsidRPr="00DE2698">
        <w:rPr>
          <w:szCs w:val="20"/>
        </w:rPr>
        <w:t xml:space="preserve">Remisser skickas till andra röntgenavdelningar inom VGR för utförande av undersökning när det finns kapacitetsbrist på kliniken. </w:t>
      </w:r>
    </w:p>
    <w:p w14:paraId="0B80197E" w14:textId="11E32E4E" w:rsidR="00711376" w:rsidRPr="00DE2698" w:rsidRDefault="00110F58" w:rsidP="00110F58">
      <w:pPr>
        <w:pStyle w:val="Rubrik2"/>
      </w:pPr>
      <w:r>
        <w:t>Förändringar sedan föregående version</w:t>
      </w:r>
    </w:p>
    <w:p w14:paraId="4C5EB50A" w14:textId="025F0C15" w:rsidR="00711376" w:rsidRPr="00DE2698" w:rsidRDefault="007341F3" w:rsidP="007341F3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Inga förändringar.</w:t>
      </w:r>
    </w:p>
    <w:p w14:paraId="7C6D631C" w14:textId="77777777" w:rsidR="00711376" w:rsidRPr="00DE2698" w:rsidRDefault="00711376" w:rsidP="00DE2698">
      <w:pPr>
        <w:spacing w:after="0" w:line="240" w:lineRule="auto"/>
        <w:ind w:left="0" w:right="0"/>
        <w:rPr>
          <w:szCs w:val="20"/>
        </w:rPr>
      </w:pPr>
    </w:p>
    <w:p w14:paraId="01D522EA" w14:textId="77777777" w:rsidR="00DE2698" w:rsidRPr="00DE2698" w:rsidRDefault="00DE2698" w:rsidP="00110F58">
      <w:pPr>
        <w:pStyle w:val="Rubrik2"/>
      </w:pPr>
      <w:r w:rsidRPr="00DE2698">
        <w:t>Bokningsgruppen</w:t>
      </w:r>
    </w:p>
    <w:p w14:paraId="68A90B00" w14:textId="77777777" w:rsidR="00DE2698" w:rsidRPr="00DE2698" w:rsidRDefault="00DE2698" w:rsidP="00110F58">
      <w:pPr>
        <w:pStyle w:val="Punktlista"/>
        <w:rPr>
          <w:szCs w:val="20"/>
        </w:rPr>
      </w:pPr>
      <w:r w:rsidRPr="00DE2698">
        <w:rPr>
          <w:szCs w:val="20"/>
        </w:rPr>
        <w:t xml:space="preserve">Skapa tidsblock på det fiktiva labb som undersökningarna ska skickas till </w:t>
      </w:r>
      <w:r w:rsidRPr="00DE2698">
        <w:rPr>
          <w:szCs w:val="20"/>
        </w:rPr>
        <w:br/>
        <w:t>t ex ”Udd rem Unilabs”</w:t>
      </w:r>
    </w:p>
    <w:p w14:paraId="3817EE59" w14:textId="35975B09" w:rsidR="00DE2698" w:rsidRPr="00DE2698" w:rsidRDefault="00DE2698" w:rsidP="00110F58">
      <w:pPr>
        <w:pStyle w:val="Punktlista"/>
        <w:rPr>
          <w:szCs w:val="20"/>
        </w:rPr>
      </w:pPr>
      <w:r w:rsidRPr="00DE2698">
        <w:rPr>
          <w:szCs w:val="20"/>
        </w:rPr>
        <w:t>Boka in undersökningarna på labbet (förslagsvis 5 min/patient)</w:t>
      </w:r>
      <w:r w:rsidR="008D1C99">
        <w:rPr>
          <w:szCs w:val="20"/>
        </w:rPr>
        <w:t>. Klockslaget som ska väljas under natten exempel</w:t>
      </w:r>
      <w:r w:rsidR="00BC5840">
        <w:rPr>
          <w:szCs w:val="20"/>
        </w:rPr>
        <w:t xml:space="preserve"> 00.00, </w:t>
      </w:r>
      <w:r w:rsidR="00996132">
        <w:rPr>
          <w:szCs w:val="20"/>
        </w:rPr>
        <w:t>00</w:t>
      </w:r>
      <w:r w:rsidR="00711376">
        <w:rPr>
          <w:szCs w:val="20"/>
        </w:rPr>
        <w:t>.05 och framåt.</w:t>
      </w:r>
    </w:p>
    <w:p w14:paraId="091F93AB" w14:textId="77777777" w:rsidR="00DE2698" w:rsidRPr="00DE2698" w:rsidRDefault="00DE2698" w:rsidP="00110F58">
      <w:pPr>
        <w:pStyle w:val="Punktlista"/>
        <w:rPr>
          <w:szCs w:val="20"/>
        </w:rPr>
      </w:pPr>
      <w:r w:rsidRPr="00DE2698">
        <w:rPr>
          <w:szCs w:val="20"/>
        </w:rPr>
        <w:t>Skriv ut kallelsebrev t ex ”RTG REMISS TILL UNILABS” då inte ”Remissbekräftelse Ny” skickats tidigare.</w:t>
      </w:r>
    </w:p>
    <w:p w14:paraId="1B70B79A" w14:textId="77777777" w:rsidR="00DE2698" w:rsidRPr="00DE2698" w:rsidRDefault="00DE2698" w:rsidP="00110F58">
      <w:pPr>
        <w:pStyle w:val="Punktlista"/>
        <w:rPr>
          <w:szCs w:val="20"/>
        </w:rPr>
      </w:pPr>
      <w:r w:rsidRPr="00DE2698">
        <w:rPr>
          <w:szCs w:val="20"/>
        </w:rPr>
        <w:t>Skriv remissanteckning. Välj under Bokningsgrupp t ex ”Info om us på Unilabs”.</w:t>
      </w:r>
    </w:p>
    <w:p w14:paraId="4E40566D" w14:textId="77777777" w:rsidR="00DE2698" w:rsidRPr="00DE2698" w:rsidRDefault="00DE2698" w:rsidP="00110F58">
      <w:pPr>
        <w:pStyle w:val="Punktlista"/>
        <w:rPr>
          <w:szCs w:val="20"/>
        </w:rPr>
      </w:pPr>
      <w:r w:rsidRPr="00DE2698">
        <w:rPr>
          <w:szCs w:val="20"/>
        </w:rPr>
        <w:t>Kontrollera i Melior om det finns krea-svar som inte är äldre än 3 månader om:</w:t>
      </w:r>
    </w:p>
    <w:p w14:paraId="15407861" w14:textId="77777777" w:rsidR="00DE2698" w:rsidRPr="00DE2698" w:rsidRDefault="00DE2698" w:rsidP="00110F58">
      <w:pPr>
        <w:pStyle w:val="Punktlista"/>
        <w:numPr>
          <w:ilvl w:val="2"/>
          <w:numId w:val="14"/>
        </w:numPr>
        <w:rPr>
          <w:szCs w:val="20"/>
        </w:rPr>
      </w:pPr>
      <w:r w:rsidRPr="00DE2698">
        <w:rPr>
          <w:szCs w:val="20"/>
        </w:rPr>
        <w:t>Patienten är äldre än 60 år</w:t>
      </w:r>
    </w:p>
    <w:p w14:paraId="6556E07A" w14:textId="77777777" w:rsidR="00DE2698" w:rsidRPr="00DE2698" w:rsidRDefault="00DE2698" w:rsidP="00110F58">
      <w:pPr>
        <w:pStyle w:val="Punktlista"/>
        <w:numPr>
          <w:ilvl w:val="2"/>
          <w:numId w:val="14"/>
        </w:numPr>
        <w:rPr>
          <w:szCs w:val="20"/>
        </w:rPr>
      </w:pPr>
      <w:r w:rsidRPr="00DE2698">
        <w:rPr>
          <w:szCs w:val="20"/>
        </w:rPr>
        <w:t>Patienten har diabetes eller njursjukdom</w:t>
      </w:r>
    </w:p>
    <w:p w14:paraId="50EE8DD9" w14:textId="77777777" w:rsidR="00DE2698" w:rsidRPr="00DE2698" w:rsidRDefault="00DE2698" w:rsidP="00110F58">
      <w:pPr>
        <w:pStyle w:val="Punktlista"/>
        <w:rPr>
          <w:szCs w:val="20"/>
        </w:rPr>
      </w:pPr>
      <w:r w:rsidRPr="00DE2698">
        <w:rPr>
          <w:szCs w:val="20"/>
        </w:rPr>
        <w:t>DT- och MR patienter som ska göra en undersökning med kontrast</w:t>
      </w:r>
    </w:p>
    <w:p w14:paraId="13B08B03" w14:textId="07464300" w:rsidR="00DE2698" w:rsidRPr="00053CCA" w:rsidRDefault="00DE2698" w:rsidP="00053CCA">
      <w:pPr>
        <w:pStyle w:val="Punktlista"/>
        <w:rPr>
          <w:szCs w:val="20"/>
        </w:rPr>
      </w:pPr>
      <w:r w:rsidRPr="00DE2698">
        <w:rPr>
          <w:szCs w:val="20"/>
        </w:rPr>
        <w:t>Finns telefonnummer till patienten, kopiera in detta i remissanteckningar.</w:t>
      </w:r>
    </w:p>
    <w:p w14:paraId="76D1AE1B" w14:textId="77777777" w:rsidR="00DE2698" w:rsidRPr="00DE2698" w:rsidRDefault="00DE2698" w:rsidP="00110F58">
      <w:pPr>
        <w:pStyle w:val="Rubrik2"/>
      </w:pPr>
      <w:r w:rsidRPr="00DE2698">
        <w:lastRenderedPageBreak/>
        <w:t>Patienten avböjer undersökning på annat sjukhus</w:t>
      </w:r>
    </w:p>
    <w:p w14:paraId="65112E9A" w14:textId="77777777" w:rsidR="00DE2698" w:rsidRPr="00DE2698" w:rsidRDefault="00DE2698" w:rsidP="00053CCA">
      <w:pPr>
        <w:pStyle w:val="Punktlista"/>
      </w:pPr>
      <w:r w:rsidRPr="00DE2698">
        <w:t>Gå in i Remiss.</w:t>
      </w:r>
    </w:p>
    <w:p w14:paraId="5F35C041" w14:textId="77777777" w:rsidR="00DE2698" w:rsidRPr="00DE2698" w:rsidRDefault="00DE2698" w:rsidP="00053CCA">
      <w:pPr>
        <w:pStyle w:val="Punktlista"/>
      </w:pPr>
      <w:r w:rsidRPr="00DE2698">
        <w:t>Skriv i Remissanteckning. Välj under Bokningsgrupp t ex ”Brev till rem ang. Unilabs”.</w:t>
      </w:r>
    </w:p>
    <w:p w14:paraId="2C1D768D" w14:textId="4058FCA1" w:rsidR="00DE2698" w:rsidRPr="00DE2698" w:rsidRDefault="00DE2698" w:rsidP="00053CCA">
      <w:pPr>
        <w:pStyle w:val="Punktlista"/>
      </w:pPr>
      <w:r>
        <w:t>Skriv ut en registreringsbekräftelse under Remiss - Skriv ut – Registreringsbekräftelse</w:t>
      </w:r>
      <w:r>
        <w:br/>
      </w:r>
      <w:r>
        <w:br/>
      </w:r>
      <w:r>
        <w:rPr>
          <w:noProof/>
        </w:rPr>
        <w:drawing>
          <wp:inline distT="0" distB="0" distL="0" distR="0" wp14:anchorId="576B588E" wp14:editId="3CEEC60D">
            <wp:extent cx="177165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73" t="2628" r="44305" b="8502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Välj brevmall t ex ”RTG Ö REM UNILABS” – Skriv ut.</w:t>
      </w:r>
    </w:p>
    <w:p w14:paraId="6A208393" w14:textId="15E11DA9" w:rsidR="00DE2698" w:rsidRPr="00053CCA" w:rsidRDefault="00DE2698" w:rsidP="00053CCA">
      <w:pPr>
        <w:pStyle w:val="Punktlista"/>
      </w:pPr>
      <w:r w:rsidRPr="00DE2698">
        <w:t>Gå in i tidboken och omboka patienten och lägg över till Väntelista.</w:t>
      </w:r>
    </w:p>
    <w:p w14:paraId="7C649503" w14:textId="77777777" w:rsidR="00DE2698" w:rsidRPr="00DE2698" w:rsidRDefault="00DE2698" w:rsidP="00110F58">
      <w:pPr>
        <w:pStyle w:val="Rubrik2"/>
      </w:pPr>
      <w:r w:rsidRPr="00DE2698">
        <w:t>Remissen ska skickas till Aleris, Carlanderska, Kungälv eller Unilabs</w:t>
      </w:r>
    </w:p>
    <w:p w14:paraId="39B58E00" w14:textId="77777777" w:rsidR="00DE2698" w:rsidRPr="00DE2698" w:rsidRDefault="00DE2698" w:rsidP="00053CCA">
      <w:pPr>
        <w:keepNext/>
        <w:spacing w:before="240" w:after="60" w:line="240" w:lineRule="auto"/>
        <w:ind w:left="0" w:right="0" w:firstLine="992"/>
        <w:outlineLvl w:val="3"/>
        <w:rPr>
          <w:rFonts w:ascii="Arial" w:hAnsi="Arial"/>
          <w:b/>
          <w:bCs/>
          <w:sz w:val="22"/>
          <w:szCs w:val="28"/>
        </w:rPr>
      </w:pPr>
      <w:r w:rsidRPr="00DE2698">
        <w:rPr>
          <w:rFonts w:ascii="Arial" w:hAnsi="Arial"/>
          <w:b/>
          <w:bCs/>
          <w:sz w:val="22"/>
          <w:szCs w:val="28"/>
        </w:rPr>
        <w:t>Spara lista</w:t>
      </w:r>
    </w:p>
    <w:p w14:paraId="05155DDC" w14:textId="77777777" w:rsidR="00DE2698" w:rsidRPr="00DE2698" w:rsidRDefault="00DE2698" w:rsidP="00053CCA">
      <w:pPr>
        <w:pStyle w:val="Punktlista"/>
      </w:pPr>
      <w:r w:rsidRPr="00DE2698">
        <w:t>Ta fram DWL-listan som ska skickas. Dessa finns under:</w:t>
      </w:r>
      <w:r w:rsidRPr="00DE2698">
        <w:br/>
        <w:t>Klinikarbetslistor – Övriga Udd – t ex ”Unilabs”.</w:t>
      </w:r>
    </w:p>
    <w:p w14:paraId="1FBE7BD1" w14:textId="77777777" w:rsidR="00DE2698" w:rsidRPr="00DE2698" w:rsidRDefault="00DE2698" w:rsidP="00053CCA">
      <w:pPr>
        <w:pStyle w:val="Punktlista"/>
      </w:pPr>
      <w:r w:rsidRPr="00DE2698">
        <w:t>Gruppera dem på bokningsdag och se till att + är öppet så att alla namn syns. Sortera dem gärna på namnordning innan utskrift.</w:t>
      </w:r>
    </w:p>
    <w:p w14:paraId="59A23222" w14:textId="7D2F9977" w:rsidR="00DE2698" w:rsidRPr="00053CCA" w:rsidRDefault="00DE2698" w:rsidP="00053CCA">
      <w:pPr>
        <w:pStyle w:val="Punktlista"/>
      </w:pPr>
      <w:r w:rsidRPr="00DE2698">
        <w:t>Skriv ut listan – Admin – Skriv ut (x 2)</w:t>
      </w:r>
      <w:r w:rsidRPr="00DE2698">
        <w:br/>
        <w:t>En lista sätts i pärmen Extern röntgen, den andra skickas tillsammans med remisserna.</w:t>
      </w:r>
    </w:p>
    <w:p w14:paraId="3E6A35AB" w14:textId="77777777" w:rsidR="00DE2698" w:rsidRPr="00DE2698" w:rsidRDefault="00DE2698" w:rsidP="00053CCA">
      <w:pPr>
        <w:keepNext/>
        <w:spacing w:before="240" w:after="60" w:line="240" w:lineRule="auto"/>
        <w:ind w:left="0" w:right="0" w:firstLine="1304"/>
        <w:outlineLvl w:val="3"/>
        <w:rPr>
          <w:rFonts w:ascii="Arial" w:hAnsi="Arial"/>
          <w:b/>
          <w:bCs/>
          <w:sz w:val="22"/>
          <w:szCs w:val="28"/>
        </w:rPr>
      </w:pPr>
      <w:r w:rsidRPr="00DE2698">
        <w:rPr>
          <w:rFonts w:ascii="Arial" w:hAnsi="Arial"/>
          <w:b/>
          <w:bCs/>
          <w:sz w:val="22"/>
          <w:szCs w:val="28"/>
        </w:rPr>
        <w:t xml:space="preserve">Kontrollera och skicka remisser </w:t>
      </w:r>
    </w:p>
    <w:p w14:paraId="0B99A981" w14:textId="77777777" w:rsidR="00DE2698" w:rsidRPr="00DE2698" w:rsidRDefault="00DE2698" w:rsidP="00053CCA">
      <w:pPr>
        <w:spacing w:after="0" w:line="240" w:lineRule="auto"/>
        <w:ind w:left="0" w:right="0" w:firstLine="1304"/>
        <w:rPr>
          <w:szCs w:val="20"/>
        </w:rPr>
      </w:pPr>
      <w:r w:rsidRPr="00DE2698">
        <w:rPr>
          <w:szCs w:val="20"/>
        </w:rPr>
        <w:t>Börja uppifrån i listan och gör följande:</w:t>
      </w:r>
    </w:p>
    <w:p w14:paraId="21087F2D" w14:textId="77777777" w:rsidR="00DE2698" w:rsidRPr="00DE2698" w:rsidRDefault="00DE2698" w:rsidP="00DE2698">
      <w:pPr>
        <w:spacing w:after="0" w:line="240" w:lineRule="auto"/>
        <w:ind w:left="0" w:right="0"/>
        <w:rPr>
          <w:szCs w:val="20"/>
        </w:rPr>
      </w:pPr>
    </w:p>
    <w:p w14:paraId="5E03957F" w14:textId="77777777" w:rsidR="00DE2698" w:rsidRPr="00DE2698" w:rsidRDefault="00DE2698" w:rsidP="00053CCA">
      <w:pPr>
        <w:pStyle w:val="Punktlista"/>
      </w:pPr>
      <w:r w:rsidRPr="00DE2698">
        <w:t>Använd remissanteckningen som finns som standardtext:</w:t>
      </w:r>
      <w:r w:rsidRPr="00DE2698">
        <w:br/>
        <w:t>Välj ”Fakturering/kökortning” – ”NU fakturering/kökortning”</w:t>
      </w:r>
    </w:p>
    <w:p w14:paraId="4A8B1329" w14:textId="77777777" w:rsidR="00DE2698" w:rsidRPr="00DE2698" w:rsidRDefault="00DE2698" w:rsidP="00053CCA">
      <w:pPr>
        <w:pStyle w:val="Punktlista"/>
      </w:pPr>
      <w:r w:rsidRPr="00DE2698">
        <w:t>Skriv ut remissen från RIS.</w:t>
      </w:r>
    </w:p>
    <w:p w14:paraId="546AE68F" w14:textId="009C4A9F" w:rsidR="00DE2698" w:rsidRPr="00DE2698" w:rsidRDefault="00DE2698" w:rsidP="00053CCA">
      <w:pPr>
        <w:pStyle w:val="Punktlista"/>
      </w:pPr>
      <w:r w:rsidRPr="00DE2698">
        <w:t xml:space="preserve">Gå in på Undersökningskortet. Välj fliken ”Administration” och bocka ur krysset för fakturering och välj administrativ åtgärd ”Kökortning </w:t>
      </w:r>
      <w:r w:rsidR="00626898">
        <w:t>Unilabs/Evidia</w:t>
      </w:r>
      <w:r w:rsidRPr="00DE2698">
        <w:t>”. Detta ska göras på alla undersökningskort på remissen.</w:t>
      </w:r>
    </w:p>
    <w:p w14:paraId="241BCD8C" w14:textId="7755D3AE" w:rsidR="00DE2698" w:rsidRPr="00DE2698" w:rsidRDefault="00DE2698" w:rsidP="00053CCA">
      <w:pPr>
        <w:pStyle w:val="Punktlista"/>
      </w:pPr>
      <w:r w:rsidRPr="00DE2698">
        <w:t>Skriv Svar. Välj standardsvar t ex ”NU Remiss till annan…”. Fyll i vart remissen ska skickas</w:t>
      </w:r>
      <w:r w:rsidR="00503771">
        <w:t>.</w:t>
      </w:r>
    </w:p>
    <w:p w14:paraId="4DFA0A80" w14:textId="77777777" w:rsidR="00DE2698" w:rsidRPr="00DE2698" w:rsidRDefault="00DE2698" w:rsidP="00053CCA">
      <w:pPr>
        <w:pStyle w:val="Punktlista"/>
      </w:pPr>
      <w:r w:rsidRPr="00DE2698">
        <w:t>Kontrollera att listan och remisserna som är utskrivna stämmer överens – Markera.</w:t>
      </w:r>
    </w:p>
    <w:p w14:paraId="0C71C23F" w14:textId="77777777" w:rsidR="00DE2698" w:rsidRPr="00DE2698" w:rsidRDefault="00DE2698" w:rsidP="00053CCA">
      <w:pPr>
        <w:pStyle w:val="Punktlista"/>
      </w:pPr>
      <w:r w:rsidRPr="00DE2698">
        <w:lastRenderedPageBreak/>
        <w:t>Faxa/skicka alla papper till resp sjukhus. Skicka med särskilt försättsblad som finns hos tidbokningen vid både fax och brev.</w:t>
      </w:r>
      <w:r w:rsidRPr="00DE2698">
        <w:br/>
        <w:t>Det är olika metoder för att skicka kopiorna beroende på sjukhus</w:t>
      </w:r>
    </w:p>
    <w:p w14:paraId="03359407" w14:textId="77777777" w:rsidR="00DE2698" w:rsidRPr="00DE2698" w:rsidRDefault="00DE2698" w:rsidP="00053CCA">
      <w:pPr>
        <w:pStyle w:val="Punktlista"/>
        <w:numPr>
          <w:ilvl w:val="2"/>
          <w:numId w:val="14"/>
        </w:numPr>
      </w:pPr>
      <w:r w:rsidRPr="00DE2698">
        <w:t xml:space="preserve">Aleris – skickas till Aleris Röntgen Backa, Backavägen 33, </w:t>
      </w:r>
      <w:r w:rsidRPr="00DE2698">
        <w:br/>
        <w:t>417 05 Göteborg</w:t>
      </w:r>
    </w:p>
    <w:p w14:paraId="397C794E" w14:textId="77777777" w:rsidR="00DE2698" w:rsidRPr="00DE2698" w:rsidRDefault="00DE2698" w:rsidP="00053CCA">
      <w:pPr>
        <w:pStyle w:val="Punktlista"/>
        <w:numPr>
          <w:ilvl w:val="2"/>
          <w:numId w:val="14"/>
        </w:numPr>
      </w:pPr>
      <w:r w:rsidRPr="00DE2698">
        <w:t>Carlanderska – faxa till 031-81 80 21</w:t>
      </w:r>
    </w:p>
    <w:p w14:paraId="774677FB" w14:textId="77777777" w:rsidR="00DE2698" w:rsidRPr="00DE2698" w:rsidRDefault="00DE2698" w:rsidP="00053CCA">
      <w:pPr>
        <w:pStyle w:val="Punktlista"/>
        <w:numPr>
          <w:ilvl w:val="2"/>
          <w:numId w:val="14"/>
        </w:numPr>
      </w:pPr>
      <w:r w:rsidRPr="00DE2698">
        <w:t>Kungälv – skickas med internpost till Röntgen Kungälv</w:t>
      </w:r>
    </w:p>
    <w:p w14:paraId="6575D670" w14:textId="77777777" w:rsidR="00DE2698" w:rsidRPr="00DE2698" w:rsidRDefault="00DE2698" w:rsidP="00053CCA">
      <w:pPr>
        <w:pStyle w:val="Punktlista"/>
        <w:numPr>
          <w:ilvl w:val="2"/>
          <w:numId w:val="14"/>
        </w:numPr>
      </w:pPr>
      <w:r w:rsidRPr="00DE2698">
        <w:t>Unilabs – skickas till Unilabs, Anderstorpsvägen 12, 171 54  SOLNA.</w:t>
      </w:r>
    </w:p>
    <w:p w14:paraId="74B06312" w14:textId="77777777" w:rsidR="00DE2698" w:rsidRPr="00DE2698" w:rsidRDefault="00DE2698" w:rsidP="00053CCA">
      <w:pPr>
        <w:pStyle w:val="Punktlista"/>
        <w:numPr>
          <w:ilvl w:val="2"/>
          <w:numId w:val="14"/>
        </w:numPr>
      </w:pPr>
      <w:r w:rsidRPr="00DE2698">
        <w:t>Lista på adresserna finns också på tidbokens skrivbord.</w:t>
      </w:r>
    </w:p>
    <w:p w14:paraId="2DD5A852" w14:textId="5CDB1B5E" w:rsidR="00DE2698" w:rsidRPr="00DE2698" w:rsidRDefault="00DE2698" w:rsidP="00053CCA">
      <w:pPr>
        <w:pStyle w:val="Punktlista"/>
      </w:pPr>
      <w:r w:rsidRPr="00DE2698">
        <w:t xml:space="preserve">Kopiera den utdragna listan och sätt en kopia i pärm. Kopian sparas </w:t>
      </w:r>
      <w:r w:rsidR="00242BCE" w:rsidRPr="00DE2698">
        <w:t>2–3</w:t>
      </w:r>
      <w:r w:rsidRPr="00DE2698">
        <w:t xml:space="preserve"> månader.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8122F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9D2AD" w14:textId="77777777" w:rsidR="001F7ABB" w:rsidRDefault="001F7ABB">
      <w:r>
        <w:separator/>
      </w:r>
    </w:p>
  </w:endnote>
  <w:endnote w:type="continuationSeparator" w:id="0">
    <w:p w14:paraId="0A1261F2" w14:textId="77777777" w:rsidR="001F7ABB" w:rsidRDefault="001F7ABB">
      <w:r>
        <w:continuationSeparator/>
      </w:r>
    </w:p>
  </w:endnote>
  <w:endnote w:type="continuationNotice" w:id="1">
    <w:p w14:paraId="18B4BC59" w14:textId="77777777" w:rsidR="001F7ABB" w:rsidRDefault="001F7A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EC9E" w14:textId="77777777" w:rsidR="001F7ABB" w:rsidRDefault="001F7ABB"/>
  </w:footnote>
  <w:footnote w:type="continuationSeparator" w:id="0">
    <w:p w14:paraId="334D710B" w14:textId="77777777" w:rsidR="001F7ABB" w:rsidRDefault="001F7ABB">
      <w:r>
        <w:continuationSeparator/>
      </w:r>
    </w:p>
  </w:footnote>
  <w:footnote w:type="continuationNotice" w:id="1">
    <w:p w14:paraId="59E77B04" w14:textId="77777777" w:rsidR="001F7ABB" w:rsidRDefault="001F7A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7818AB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1E44E0D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E1764E"/>
    <w:multiLevelType w:val="hybridMultilevel"/>
    <w:tmpl w:val="24C4BD3E"/>
    <w:lvl w:ilvl="0" w:tplc="FFFFFFFF">
      <w:start w:val="1"/>
      <w:numFmt w:val="bullet"/>
      <w:lvlText w:val=""/>
      <w:lvlJc w:val="left"/>
      <w:pPr>
        <w:ind w:left="202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8EB2BC5"/>
    <w:multiLevelType w:val="hybridMultilevel"/>
    <w:tmpl w:val="E3A4A3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1EC0575"/>
    <w:multiLevelType w:val="hybridMultilevel"/>
    <w:tmpl w:val="2C24C0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F7A61"/>
    <w:multiLevelType w:val="hybridMultilevel"/>
    <w:tmpl w:val="7EAE7940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02438"/>
    <w:multiLevelType w:val="hybridMultilevel"/>
    <w:tmpl w:val="BA20D9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90629956">
    <w:abstractNumId w:val="22"/>
  </w:num>
  <w:num w:numId="2" w16cid:durableId="1867016678">
    <w:abstractNumId w:val="19"/>
  </w:num>
  <w:num w:numId="3" w16cid:durableId="1863008793">
    <w:abstractNumId w:val="0"/>
  </w:num>
  <w:num w:numId="4" w16cid:durableId="1104810902">
    <w:abstractNumId w:val="8"/>
  </w:num>
  <w:num w:numId="5" w16cid:durableId="1922644697">
    <w:abstractNumId w:val="20"/>
  </w:num>
  <w:num w:numId="6" w16cid:durableId="1461874536">
    <w:abstractNumId w:val="2"/>
  </w:num>
  <w:num w:numId="7" w16cid:durableId="1219899230">
    <w:abstractNumId w:val="15"/>
  </w:num>
  <w:num w:numId="8" w16cid:durableId="1058166444">
    <w:abstractNumId w:val="12"/>
  </w:num>
  <w:num w:numId="9" w16cid:durableId="1063992523">
    <w:abstractNumId w:val="1"/>
  </w:num>
  <w:num w:numId="10" w16cid:durableId="1796873887">
    <w:abstractNumId w:val="1"/>
  </w:num>
  <w:num w:numId="11" w16cid:durableId="353848596">
    <w:abstractNumId w:val="4"/>
  </w:num>
  <w:num w:numId="12" w16cid:durableId="563025814">
    <w:abstractNumId w:val="5"/>
  </w:num>
  <w:num w:numId="13" w16cid:durableId="1817450933">
    <w:abstractNumId w:val="18"/>
  </w:num>
  <w:num w:numId="14" w16cid:durableId="641620453">
    <w:abstractNumId w:val="13"/>
  </w:num>
  <w:num w:numId="15" w16cid:durableId="983847957">
    <w:abstractNumId w:val="9"/>
  </w:num>
  <w:num w:numId="16" w16cid:durableId="820194221">
    <w:abstractNumId w:val="17"/>
  </w:num>
  <w:num w:numId="17" w16cid:durableId="1305889041">
    <w:abstractNumId w:val="6"/>
  </w:num>
  <w:num w:numId="18" w16cid:durableId="2138182974">
    <w:abstractNumId w:val="14"/>
  </w:num>
  <w:num w:numId="19" w16cid:durableId="786318673">
    <w:abstractNumId w:val="21"/>
  </w:num>
  <w:num w:numId="20" w16cid:durableId="2108456489">
    <w:abstractNumId w:val="7"/>
  </w:num>
  <w:num w:numId="21" w16cid:durableId="1118404564">
    <w:abstractNumId w:val="10"/>
  </w:num>
  <w:num w:numId="22" w16cid:durableId="1477182842">
    <w:abstractNumId w:val="16"/>
  </w:num>
  <w:num w:numId="23" w16cid:durableId="464199937">
    <w:abstractNumId w:val="3"/>
  </w:num>
  <w:num w:numId="24" w16cid:durableId="1276449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3CC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F58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7ABB"/>
    <w:rsid w:val="00211487"/>
    <w:rsid w:val="00211D91"/>
    <w:rsid w:val="00217DEC"/>
    <w:rsid w:val="00235B57"/>
    <w:rsid w:val="00242BC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F0B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3771"/>
    <w:rsid w:val="00511CC4"/>
    <w:rsid w:val="00531E60"/>
    <w:rsid w:val="00536A5A"/>
    <w:rsid w:val="00541D07"/>
    <w:rsid w:val="00544BAB"/>
    <w:rsid w:val="00545F31"/>
    <w:rsid w:val="005578FA"/>
    <w:rsid w:val="0056385D"/>
    <w:rsid w:val="00565129"/>
    <w:rsid w:val="00565CD0"/>
    <w:rsid w:val="00567820"/>
    <w:rsid w:val="005770AD"/>
    <w:rsid w:val="00581414"/>
    <w:rsid w:val="00582490"/>
    <w:rsid w:val="005826FA"/>
    <w:rsid w:val="00593D6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898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1376"/>
    <w:rsid w:val="0072075B"/>
    <w:rsid w:val="007221C2"/>
    <w:rsid w:val="00725816"/>
    <w:rsid w:val="00730955"/>
    <w:rsid w:val="00733A9C"/>
    <w:rsid w:val="007341F3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1B5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C9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6132"/>
    <w:rsid w:val="009A0C89"/>
    <w:rsid w:val="009B1F6B"/>
    <w:rsid w:val="009C0D12"/>
    <w:rsid w:val="009C192E"/>
    <w:rsid w:val="009D6819"/>
    <w:rsid w:val="009D6D1C"/>
    <w:rsid w:val="009E0CF9"/>
    <w:rsid w:val="009E531B"/>
    <w:rsid w:val="009E55DE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656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840"/>
    <w:rsid w:val="00BE7978"/>
    <w:rsid w:val="00C07DDB"/>
    <w:rsid w:val="00C31FFD"/>
    <w:rsid w:val="00C369B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5C82"/>
    <w:rsid w:val="00DE2698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22F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123"/>
    <w:rsid w:val="00F5135F"/>
    <w:rsid w:val="00F51F78"/>
    <w:rsid w:val="00F86F47"/>
    <w:rsid w:val="00F90B64"/>
    <w:rsid w:val="00F94FA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36E0CBA"/>
    <w:rsid w:val="48E12C5A"/>
    <w:rsid w:val="647B2B65"/>
    <w:rsid w:val="6ADC18C5"/>
    <w:rsid w:val="6B2CF8ED"/>
    <w:rsid w:val="74DB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473</Words>
  <Characters>2513</Characters>
  <Application>Microsoft Office Word</Application>
  <DocSecurity>0</DocSecurity>
  <Lines>20</Lines>
  <Paragraphs>5</Paragraphs>
  <ScaleCrop>false</ScaleCrop>
  <Manager/>
  <Company/>
  <LinksUpToDate>false</LinksUpToDate>
  <CharactersWithSpaces>2981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Bokning - Skicka remisser till annan röntgenavdelning för utförande av undersökning</dc:title>
  <dc:subject/>
  <dc:creator>patrik.jens.johansson@vgregion.se</dc:creator>
  <keywords/>
  <lastModifiedBy>Ulrica Sehlberg</lastModifiedBy>
  <revision>19</revision>
  <lastPrinted>2016-03-31T10:56:00.0000000Z</lastPrinted>
  <dcterms:created xsi:type="dcterms:W3CDTF">2022-05-18T04:03:00.0000000Z</dcterms:created>
  <dcterms:modified xsi:type="dcterms:W3CDTF">2025-03-25T08:32:00.0000000Z</dcterms:modified>
</coreProperties>
</file>