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F382C" w14:textId="77777777" w:rsidR="00D52D62" w:rsidRDefault="00D52D62" w:rsidP="00F35B05">
      <w:pPr>
        <w:pStyle w:val="Rubrik2"/>
        <w:sectPr w:rsidR="00D52D62" w:rsidSect="00D52D6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444F4C6" w14:textId="77777777" w:rsidR="00D52D62" w:rsidRPr="00D52D62" w:rsidRDefault="00D52D62" w:rsidP="00D52D62">
      <w:pPr>
        <w:spacing w:after="0" w:line="240" w:lineRule="auto"/>
        <w:ind w:left="0" w:right="0"/>
        <w:rPr>
          <w:szCs w:val="20"/>
        </w:rPr>
      </w:pPr>
    </w:p>
    <w:p w14:paraId="746F39E0" w14:textId="77777777" w:rsidR="00D52D62" w:rsidRPr="00D52D62" w:rsidRDefault="00D52D62" w:rsidP="00D52D62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6A0C406E" w14:textId="6CC3D1AE" w:rsidR="00D52D62" w:rsidRPr="00D52D62" w:rsidRDefault="00DF52DA" w:rsidP="00DF52DA">
      <w:pPr>
        <w:pStyle w:val="Rubrik1"/>
        <w:rPr>
          <w:szCs w:val="20"/>
        </w:rPr>
      </w:pPr>
      <w:r w:rsidRPr="00D52D62">
        <w:t>Bemanningsläkare – information</w:t>
      </w:r>
    </w:p>
    <w:p w14:paraId="7B5EF5C0" w14:textId="77777777" w:rsidR="00D52D62" w:rsidRPr="00D52D62" w:rsidRDefault="00D52D62" w:rsidP="00DF52DA">
      <w:pPr>
        <w:pStyle w:val="Rubrik2"/>
      </w:pPr>
      <w:bookmarkStart w:id="1" w:name="_1314629194"/>
      <w:bookmarkStart w:id="2" w:name="Rubrik"/>
      <w:bookmarkEnd w:id="1"/>
      <w:bookmarkEnd w:id="2"/>
      <w:r w:rsidRPr="00D52D62">
        <w:t>Välkommen till Röntgen i NU-sjukvården!</w:t>
      </w:r>
    </w:p>
    <w:p w14:paraId="0506CD7A" w14:textId="77777777" w:rsidR="00D52D62" w:rsidRDefault="00D52D62" w:rsidP="00116D12">
      <w:pPr>
        <w:pStyle w:val="Rubrik3"/>
      </w:pPr>
      <w:r w:rsidRPr="00D52D62">
        <w:t>Information till ny bemanningsläkare</w:t>
      </w:r>
    </w:p>
    <w:p w14:paraId="03C107D0" w14:textId="77777777" w:rsidR="00116D12" w:rsidRPr="00116D12" w:rsidRDefault="00116D12" w:rsidP="00116D12"/>
    <w:p w14:paraId="71056535" w14:textId="77777777" w:rsidR="00D52D62" w:rsidRPr="00116D12" w:rsidRDefault="00D52D62" w:rsidP="00DF52DA">
      <w:pPr>
        <w:rPr>
          <w:b/>
          <w:bCs/>
        </w:rPr>
      </w:pPr>
      <w:r w:rsidRPr="00116D12">
        <w:rPr>
          <w:b/>
          <w:bCs/>
        </w:rPr>
        <w:t xml:space="preserve">Vi hoppas att du ska trivas här hos oss! </w:t>
      </w:r>
    </w:p>
    <w:p w14:paraId="2155D3F1" w14:textId="01A09A26" w:rsidR="00D52D62" w:rsidRPr="00D52D62" w:rsidRDefault="00D52D62" w:rsidP="00116D12">
      <w:pPr>
        <w:ind w:right="-569"/>
      </w:pPr>
      <w:r w:rsidRPr="00D52D62">
        <w:t xml:space="preserve">Här arbetar radiologer, röntgensjuksköterskor, undersköterskor, administrativ personal. </w:t>
      </w:r>
      <w:r w:rsidR="00116D12">
        <w:br/>
      </w:r>
      <w:r w:rsidRPr="00D52D62">
        <w:t>Vi arbetar i team i nära samarbete över yrkesgränserna.</w:t>
      </w:r>
    </w:p>
    <w:p w14:paraId="31277426" w14:textId="019CCEE9" w:rsidR="00D52D62" w:rsidRPr="00D52D62" w:rsidRDefault="00D52D62" w:rsidP="00116D12">
      <w:r w:rsidRPr="00D52D62">
        <w:t xml:space="preserve">Vi använder </w:t>
      </w:r>
      <w:proofErr w:type="spellStart"/>
      <w:r w:rsidRPr="00D52D62">
        <w:t>Sectra</w:t>
      </w:r>
      <w:proofErr w:type="spellEnd"/>
      <w:r w:rsidRPr="00D52D62">
        <w:t xml:space="preserve"> RIS och PACS och arbetar i gemensamma listor, vare sig man är placerad på NÄL eller i Uddevalla.</w:t>
      </w:r>
    </w:p>
    <w:p w14:paraId="71F4CEB8" w14:textId="0E584056" w:rsidR="00D52D62" w:rsidRPr="00D52D62" w:rsidRDefault="00D52D62" w:rsidP="00116D12">
      <w:r w:rsidRPr="00D52D62">
        <w:t>Vi vill gärna att du stöttar våra ST-läkare och du är alltid välkommen att fråga och diskutera med övriga kollegor. Samtidigt förväntar vi oss att du efter din introduktion producerar i ett bra tempo samt signerar av dina svar innan du går hem varje dag.</w:t>
      </w:r>
    </w:p>
    <w:p w14:paraId="659F0677" w14:textId="0613DE3D" w:rsidR="00D52D62" w:rsidRPr="00D52D62" w:rsidRDefault="00D52D62" w:rsidP="00116D12">
      <w:r w:rsidRPr="00D52D62">
        <w:t xml:space="preserve">I Klinik för Bild- och funktionsmedicin ingår Radiologi, Klinisk fysiologi och Mammografi. Radiologin inom NU-sjukvården består av en enhet i Uddevalla och en enhet på NÄL. NÄL är akutsjukhuset inom NU-sjukvården och Uddevalla sjukhus är det </w:t>
      </w:r>
      <w:proofErr w:type="spellStart"/>
      <w:r w:rsidRPr="00D52D62">
        <w:t>elektiva</w:t>
      </w:r>
      <w:proofErr w:type="spellEnd"/>
      <w:r w:rsidRPr="00D52D62">
        <w:t xml:space="preserve"> sjukhuset.</w:t>
      </w:r>
    </w:p>
    <w:p w14:paraId="48FF561A" w14:textId="24980BF5" w:rsidR="00D52D62" w:rsidRPr="00D52D62" w:rsidRDefault="00D52D62" w:rsidP="00455C7D">
      <w:r w:rsidRPr="00D52D62">
        <w:t xml:space="preserve">På de radiologiska avdelningarna utförs </w:t>
      </w:r>
      <w:r w:rsidR="003401AA">
        <w:t>datortomografi-, magnetkamera- och ultraljudsundersökningar</w:t>
      </w:r>
      <w:r w:rsidR="005A6787">
        <w:t xml:space="preserve"> samt skelettröntgen, intervention och genomlysnings</w:t>
      </w:r>
      <w:r w:rsidR="00555180">
        <w:t>-</w:t>
      </w:r>
      <w:r w:rsidR="00555180">
        <w:br/>
        <w:t>undersökningar. En vanlig dag utförs cirka 500 undersökningar.</w:t>
      </w:r>
    </w:p>
    <w:p w14:paraId="60C7F6BB" w14:textId="77777777" w:rsidR="00363064" w:rsidRDefault="00363064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069710EB" w14:textId="6A191F05" w:rsidR="00D52D62" w:rsidRPr="00D52D62" w:rsidRDefault="00D52D62" w:rsidP="00363064">
      <w:pPr>
        <w:pStyle w:val="Rubrik2"/>
      </w:pPr>
      <w:r w:rsidRPr="00D52D62">
        <w:lastRenderedPageBreak/>
        <w:t>Tjänste-ID/inloggningar</w:t>
      </w:r>
    </w:p>
    <w:p w14:paraId="6C70C94E" w14:textId="77777777" w:rsidR="00D52D62" w:rsidRPr="00D52D62" w:rsidRDefault="00D52D62" w:rsidP="00363064">
      <w:pPr>
        <w:pStyle w:val="Punktlista"/>
      </w:pPr>
      <w:r w:rsidRPr="00D52D62">
        <w:t>Ett tillfälligt ID-kort för stafettläkare får du vid ankomst till avdelningen.</w:t>
      </w:r>
    </w:p>
    <w:p w14:paraId="3DE7AF8B" w14:textId="77777777" w:rsidR="00D52D62" w:rsidRPr="00D52D62" w:rsidRDefault="00D52D62" w:rsidP="00363064">
      <w:pPr>
        <w:pStyle w:val="Punktlista"/>
      </w:pPr>
      <w:r w:rsidRPr="00D52D62">
        <w:t xml:space="preserve">Inloggning till RIS/PACS finns förberett av administratörerna. </w:t>
      </w:r>
    </w:p>
    <w:p w14:paraId="7C464B39" w14:textId="77777777" w:rsidR="00D52D62" w:rsidRPr="00D52D62" w:rsidRDefault="00D52D62" w:rsidP="00363064">
      <w:pPr>
        <w:pStyle w:val="Punktlista"/>
      </w:pPr>
      <w:r w:rsidRPr="00D52D62">
        <w:t>RIS-/PACS-administratörerna kan vid behov ha en kortare genomgång om systemen är nya för dig.</w:t>
      </w:r>
    </w:p>
    <w:p w14:paraId="2FC0C0D8" w14:textId="77777777" w:rsidR="00D52D62" w:rsidRPr="00D52D62" w:rsidRDefault="00D52D62" w:rsidP="00D52D62">
      <w:pPr>
        <w:spacing w:after="0" w:line="240" w:lineRule="auto"/>
        <w:ind w:left="0" w:right="0"/>
        <w:rPr>
          <w:szCs w:val="20"/>
        </w:rPr>
      </w:pPr>
    </w:p>
    <w:p w14:paraId="10B2F11E" w14:textId="6A051C61" w:rsidR="00D52D62" w:rsidRPr="00D52D62" w:rsidRDefault="00363064" w:rsidP="00363064">
      <w:pPr>
        <w:tabs>
          <w:tab w:val="left" w:pos="1701"/>
          <w:tab w:val="right" w:leader="underscore" w:pos="7938"/>
        </w:tabs>
        <w:spacing w:after="0" w:line="360" w:lineRule="auto"/>
        <w:ind w:left="0" w:right="0"/>
        <w:rPr>
          <w:szCs w:val="20"/>
        </w:rPr>
      </w:pPr>
      <w:r>
        <w:rPr>
          <w:szCs w:val="20"/>
        </w:rPr>
        <w:tab/>
      </w:r>
      <w:r w:rsidR="00D52D62" w:rsidRPr="00D52D62">
        <w:rPr>
          <w:szCs w:val="20"/>
        </w:rPr>
        <w:t>VGR-AD/Användarnamn:</w:t>
      </w:r>
      <w:r>
        <w:rPr>
          <w:szCs w:val="20"/>
        </w:rPr>
        <w:tab/>
      </w:r>
      <w:r w:rsidR="00D52D62" w:rsidRPr="00D52D62">
        <w:rPr>
          <w:szCs w:val="20"/>
        </w:rPr>
        <w:tab/>
      </w:r>
    </w:p>
    <w:p w14:paraId="3BD8CCC9" w14:textId="157C3DE2" w:rsidR="00D52D62" w:rsidRPr="00D52D62" w:rsidRDefault="00363064" w:rsidP="00363064">
      <w:pPr>
        <w:tabs>
          <w:tab w:val="left" w:pos="1701"/>
          <w:tab w:val="right" w:leader="underscore" w:pos="8080"/>
        </w:tabs>
        <w:spacing w:after="0" w:line="360" w:lineRule="auto"/>
        <w:ind w:left="0" w:right="0"/>
        <w:rPr>
          <w:szCs w:val="20"/>
        </w:rPr>
      </w:pPr>
      <w:r>
        <w:rPr>
          <w:szCs w:val="20"/>
        </w:rPr>
        <w:tab/>
      </w:r>
      <w:r w:rsidR="00D52D62" w:rsidRPr="00D52D62">
        <w:rPr>
          <w:szCs w:val="20"/>
        </w:rPr>
        <w:t>Lösenord VGR-AD:</w:t>
      </w:r>
      <w:r w:rsidR="00D52D62" w:rsidRPr="00D52D62">
        <w:rPr>
          <w:szCs w:val="20"/>
        </w:rPr>
        <w:tab/>
      </w:r>
      <w:r w:rsidR="00D52D62" w:rsidRPr="00D52D62">
        <w:rPr>
          <w:szCs w:val="20"/>
        </w:rPr>
        <w:tab/>
      </w:r>
    </w:p>
    <w:p w14:paraId="07352067" w14:textId="5A5ED613" w:rsidR="00D52D62" w:rsidRPr="00D52D62" w:rsidRDefault="00363064" w:rsidP="00363064">
      <w:pPr>
        <w:tabs>
          <w:tab w:val="left" w:pos="1701"/>
          <w:tab w:val="right" w:leader="underscore" w:pos="8080"/>
        </w:tabs>
        <w:spacing w:after="0" w:line="360" w:lineRule="auto"/>
        <w:ind w:left="0" w:right="0"/>
        <w:rPr>
          <w:szCs w:val="20"/>
        </w:rPr>
      </w:pPr>
      <w:r>
        <w:rPr>
          <w:szCs w:val="20"/>
        </w:rPr>
        <w:tab/>
      </w:r>
      <w:r w:rsidR="00D52D62" w:rsidRPr="00D52D62">
        <w:rPr>
          <w:szCs w:val="20"/>
        </w:rPr>
        <w:t>Lösenord RIS/PACS:</w:t>
      </w:r>
      <w:r w:rsidR="00D52D62" w:rsidRPr="00D52D62">
        <w:rPr>
          <w:szCs w:val="20"/>
        </w:rPr>
        <w:tab/>
      </w:r>
      <w:r w:rsidR="00D52D62" w:rsidRPr="00D52D62">
        <w:rPr>
          <w:szCs w:val="20"/>
        </w:rPr>
        <w:tab/>
      </w:r>
    </w:p>
    <w:p w14:paraId="1C28B9AE" w14:textId="09C0F75D" w:rsidR="00D52D62" w:rsidRPr="00D52D62" w:rsidRDefault="00D52D62" w:rsidP="00FF00D8">
      <w:pPr>
        <w:pStyle w:val="Rubrik2"/>
      </w:pPr>
      <w:r w:rsidRPr="00D52D62">
        <w:t>Introduktion</w:t>
      </w:r>
    </w:p>
    <w:p w14:paraId="61680CC5" w14:textId="77777777" w:rsidR="00D52D62" w:rsidRPr="00D52D62" w:rsidRDefault="00D52D62" w:rsidP="00FF00D8">
      <w:r w:rsidRPr="00D52D62">
        <w:t>På NÄL anmäler du dig i receptionen på röntgen som sedan hänvisar dig till utsedd röntgenläkare, oftast koordinatorn.</w:t>
      </w:r>
    </w:p>
    <w:p w14:paraId="6FBEC31F" w14:textId="77777777" w:rsidR="00D52D62" w:rsidRPr="00D52D62" w:rsidRDefault="00D52D62" w:rsidP="00FF00D8">
      <w:r w:rsidRPr="00D52D62">
        <w:t>I Uddevalla anmäler du dig också i receptionen på röntgen och sedan blir du mottagen av en undersköterska för rundvandring på avdelningen.</w:t>
      </w:r>
    </w:p>
    <w:p w14:paraId="04506923" w14:textId="77777777" w:rsidR="00D52D62" w:rsidRPr="00D52D62" w:rsidRDefault="00D52D62" w:rsidP="00FF00D8">
      <w:pPr>
        <w:pStyle w:val="Rubrik3"/>
      </w:pPr>
      <w:r w:rsidRPr="00D52D62">
        <w:t xml:space="preserve">Rundvandring på avdelningen </w:t>
      </w:r>
    </w:p>
    <w:p w14:paraId="1BDE1459" w14:textId="624EEB6D" w:rsidR="00D52D62" w:rsidRPr="00D52D62" w:rsidRDefault="00D52D62" w:rsidP="00FF00D8">
      <w:pPr>
        <w:numPr>
          <w:ilvl w:val="0"/>
          <w:numId w:val="24"/>
        </w:numPr>
        <w:spacing w:after="0" w:line="240" w:lineRule="auto"/>
        <w:ind w:left="1701" w:right="0" w:hanging="708"/>
        <w:rPr>
          <w:szCs w:val="20"/>
        </w:rPr>
      </w:pPr>
      <w:r w:rsidRPr="00D52D62">
        <w:rPr>
          <w:szCs w:val="20"/>
        </w:rPr>
        <w:t>Avdelningen; lab</w:t>
      </w:r>
      <w:r w:rsidR="00205B77">
        <w:rPr>
          <w:szCs w:val="20"/>
        </w:rPr>
        <w:t>b</w:t>
      </w:r>
      <w:r w:rsidRPr="00D52D62">
        <w:rPr>
          <w:szCs w:val="20"/>
        </w:rPr>
        <w:t xml:space="preserve">, </w:t>
      </w:r>
      <w:proofErr w:type="spellStart"/>
      <w:r w:rsidRPr="00D52D62">
        <w:rPr>
          <w:szCs w:val="20"/>
        </w:rPr>
        <w:t>rondrum</w:t>
      </w:r>
      <w:proofErr w:type="spellEnd"/>
      <w:r w:rsidRPr="00D52D62">
        <w:rPr>
          <w:szCs w:val="20"/>
        </w:rPr>
        <w:t xml:space="preserve"> mm.</w:t>
      </w:r>
    </w:p>
    <w:p w14:paraId="31BF4963" w14:textId="77777777" w:rsidR="00D52D62" w:rsidRPr="00D52D62" w:rsidRDefault="00D52D62" w:rsidP="00FF00D8">
      <w:pPr>
        <w:numPr>
          <w:ilvl w:val="0"/>
          <w:numId w:val="24"/>
        </w:numPr>
        <w:spacing w:after="0" w:line="240" w:lineRule="auto"/>
        <w:ind w:left="1701" w:right="0" w:hanging="708"/>
        <w:rPr>
          <w:szCs w:val="20"/>
        </w:rPr>
      </w:pPr>
      <w:r w:rsidRPr="00D52D62">
        <w:rPr>
          <w:szCs w:val="20"/>
        </w:rPr>
        <w:t>Utrymningsvägar, brandsläckningsutrustning och återsamlingsplats.</w:t>
      </w:r>
    </w:p>
    <w:p w14:paraId="126F3781" w14:textId="77777777" w:rsidR="00D52D62" w:rsidRPr="00D52D62" w:rsidRDefault="00D52D62" w:rsidP="00FF00D8">
      <w:pPr>
        <w:numPr>
          <w:ilvl w:val="0"/>
          <w:numId w:val="24"/>
        </w:numPr>
        <w:spacing w:after="0" w:line="240" w:lineRule="auto"/>
        <w:ind w:left="1701" w:right="0" w:hanging="708"/>
        <w:rPr>
          <w:szCs w:val="20"/>
        </w:rPr>
      </w:pPr>
      <w:r w:rsidRPr="00D52D62">
        <w:rPr>
          <w:szCs w:val="20"/>
        </w:rPr>
        <w:t>Personalrum och personalmatsal. Informerar om rutiner angående disk, sopsortering osv.</w:t>
      </w:r>
    </w:p>
    <w:p w14:paraId="4FB10FDA" w14:textId="77777777" w:rsidR="00D52D62" w:rsidRPr="00D52D62" w:rsidRDefault="00D52D62" w:rsidP="00FF00D8">
      <w:pPr>
        <w:numPr>
          <w:ilvl w:val="0"/>
          <w:numId w:val="24"/>
        </w:numPr>
        <w:spacing w:after="0" w:line="240" w:lineRule="auto"/>
        <w:ind w:left="1701" w:right="0" w:hanging="708"/>
        <w:rPr>
          <w:szCs w:val="20"/>
        </w:rPr>
      </w:pPr>
      <w:r w:rsidRPr="00D52D62">
        <w:rPr>
          <w:szCs w:val="20"/>
        </w:rPr>
        <w:t>Information om NU-sjukvårdens klädkod samt var klädförråd finns och var använda arbetskläder lämnas.</w:t>
      </w:r>
    </w:p>
    <w:p w14:paraId="56B9FCAE" w14:textId="7058A47F" w:rsidR="00D52D62" w:rsidRPr="00D52D62" w:rsidRDefault="00D52D62" w:rsidP="00FF00D8">
      <w:pPr>
        <w:numPr>
          <w:ilvl w:val="0"/>
          <w:numId w:val="24"/>
        </w:numPr>
        <w:spacing w:after="0" w:line="240" w:lineRule="auto"/>
        <w:ind w:left="1701" w:right="0" w:hanging="708"/>
        <w:rPr>
          <w:szCs w:val="20"/>
        </w:rPr>
      </w:pPr>
      <w:r w:rsidRPr="00D52D62">
        <w:rPr>
          <w:szCs w:val="20"/>
        </w:rPr>
        <w:t xml:space="preserve">Information om NU-sjukvårdens basala hygienrutiner: </w:t>
      </w:r>
      <w:hyperlink r:id="rId17" w:history="1">
        <w:r w:rsidRPr="00D52D62">
          <w:rPr>
            <w:color w:val="0000FF"/>
            <w:szCs w:val="20"/>
            <w:u w:val="single"/>
          </w:rPr>
          <w:t>Basala hygienrutiner, arbetskläder och skyddsutrustning</w:t>
        </w:r>
      </w:hyperlink>
      <w:r w:rsidRPr="00D52D62">
        <w:rPr>
          <w:szCs w:val="20"/>
        </w:rPr>
        <w:t xml:space="preserve"> </w:t>
      </w:r>
    </w:p>
    <w:p w14:paraId="381F7AED" w14:textId="77777777" w:rsidR="00D52D62" w:rsidRPr="00D52D62" w:rsidRDefault="00D52D62" w:rsidP="00FF00D8">
      <w:pPr>
        <w:numPr>
          <w:ilvl w:val="0"/>
          <w:numId w:val="24"/>
        </w:numPr>
        <w:spacing w:after="0" w:line="240" w:lineRule="auto"/>
        <w:ind w:left="1701" w:right="0" w:hanging="708"/>
        <w:rPr>
          <w:szCs w:val="20"/>
        </w:rPr>
      </w:pPr>
      <w:r w:rsidRPr="00D52D62">
        <w:rPr>
          <w:szCs w:val="20"/>
        </w:rPr>
        <w:t>Personaltoaletter</w:t>
      </w:r>
    </w:p>
    <w:p w14:paraId="2ABB962A" w14:textId="77777777" w:rsidR="00D52D62" w:rsidRPr="00D52D62" w:rsidRDefault="00D52D62" w:rsidP="00FF00D8">
      <w:pPr>
        <w:numPr>
          <w:ilvl w:val="0"/>
          <w:numId w:val="24"/>
        </w:numPr>
        <w:spacing w:after="0" w:line="240" w:lineRule="auto"/>
        <w:ind w:left="1701" w:right="0" w:hanging="708"/>
        <w:rPr>
          <w:szCs w:val="20"/>
        </w:rPr>
      </w:pPr>
      <w:r w:rsidRPr="00D52D62">
        <w:rPr>
          <w:szCs w:val="20"/>
        </w:rPr>
        <w:t>Förvaringsskåp för värdesaker</w:t>
      </w:r>
    </w:p>
    <w:p w14:paraId="797C8858" w14:textId="77777777" w:rsidR="00D52D62" w:rsidRPr="00D52D62" w:rsidRDefault="00D52D62" w:rsidP="00D353F2">
      <w:pPr>
        <w:pStyle w:val="Rubrik2"/>
      </w:pPr>
      <w:proofErr w:type="spellStart"/>
      <w:r w:rsidRPr="00D52D62">
        <w:t>Sectra</w:t>
      </w:r>
      <w:proofErr w:type="spellEnd"/>
      <w:r w:rsidRPr="00D52D62">
        <w:t xml:space="preserve"> RIS/PAC</w:t>
      </w:r>
    </w:p>
    <w:p w14:paraId="398795ED" w14:textId="77777777" w:rsidR="00D52D62" w:rsidRPr="00D52D62" w:rsidRDefault="00D52D62" w:rsidP="00D353F2">
      <w:pPr>
        <w:spacing w:after="0" w:line="240" w:lineRule="auto"/>
        <w:ind w:right="0"/>
        <w:rPr>
          <w:szCs w:val="20"/>
        </w:rPr>
      </w:pPr>
      <w:r w:rsidRPr="00D52D62">
        <w:rPr>
          <w:szCs w:val="20"/>
        </w:rPr>
        <w:t>RIS-/PACS-administratörerna kan vid behov ha en kortare genomgång om systemen är nya för användaren.</w:t>
      </w:r>
    </w:p>
    <w:p w14:paraId="218F659D" w14:textId="77777777" w:rsidR="00D52D62" w:rsidRPr="00D52D62" w:rsidRDefault="00D52D62" w:rsidP="00AD4A2E">
      <w:pPr>
        <w:pStyle w:val="Rubrik2"/>
      </w:pPr>
      <w:r w:rsidRPr="00D52D62">
        <w:t>Arbetssätt</w:t>
      </w:r>
    </w:p>
    <w:p w14:paraId="1539FA93" w14:textId="77777777" w:rsidR="00D52D62" w:rsidRPr="00D52D62" w:rsidRDefault="00D52D62" w:rsidP="00AD4A2E">
      <w:r w:rsidRPr="00D52D62">
        <w:t xml:space="preserve">Koordinator för läkargruppen den aktuella dagen alternativt van läkare tar över introduktionen i slussen (granskningen). Genomgång av arbetssätt med </w:t>
      </w:r>
    </w:p>
    <w:p w14:paraId="6C4E9844" w14:textId="4226013D" w:rsidR="00D52D62" w:rsidRPr="00D52D62" w:rsidRDefault="00D52D62" w:rsidP="00D52D62">
      <w:pPr>
        <w:numPr>
          <w:ilvl w:val="0"/>
          <w:numId w:val="25"/>
        </w:numPr>
        <w:spacing w:after="0" w:line="240" w:lineRule="auto"/>
        <w:ind w:right="0"/>
        <w:rPr>
          <w:szCs w:val="20"/>
        </w:rPr>
      </w:pPr>
      <w:r w:rsidRPr="00D52D62">
        <w:rPr>
          <w:szCs w:val="20"/>
        </w:rPr>
        <w:t xml:space="preserve">Aktuella listor i </w:t>
      </w:r>
      <w:r w:rsidR="00AD4A2E">
        <w:rPr>
          <w:szCs w:val="20"/>
        </w:rPr>
        <w:t>PACS</w:t>
      </w:r>
    </w:p>
    <w:p w14:paraId="1E3451C1" w14:textId="77777777" w:rsidR="00D52D62" w:rsidRPr="00D52D62" w:rsidRDefault="00D52D62" w:rsidP="00D52D62">
      <w:pPr>
        <w:numPr>
          <w:ilvl w:val="0"/>
          <w:numId w:val="25"/>
        </w:numPr>
        <w:spacing w:after="0" w:line="240" w:lineRule="auto"/>
        <w:ind w:right="0"/>
        <w:rPr>
          <w:szCs w:val="20"/>
        </w:rPr>
      </w:pPr>
      <w:r w:rsidRPr="00D52D62">
        <w:rPr>
          <w:szCs w:val="20"/>
        </w:rPr>
        <w:t>Tider och förberedelser för ronder</w:t>
      </w:r>
    </w:p>
    <w:p w14:paraId="708E228E" w14:textId="14070B52" w:rsidR="00D52D62" w:rsidRPr="001133F2" w:rsidRDefault="00D52D62" w:rsidP="001133F2">
      <w:pPr>
        <w:numPr>
          <w:ilvl w:val="0"/>
          <w:numId w:val="25"/>
        </w:numPr>
        <w:spacing w:after="0" w:line="240" w:lineRule="auto"/>
        <w:ind w:right="0"/>
        <w:rPr>
          <w:szCs w:val="20"/>
        </w:rPr>
      </w:pPr>
      <w:r w:rsidRPr="00D52D62">
        <w:rPr>
          <w:szCs w:val="20"/>
        </w:rPr>
        <w:t>Läkarschemat (upplägg och placering)</w:t>
      </w:r>
    </w:p>
    <w:p w14:paraId="17D08D43" w14:textId="77777777" w:rsidR="00D52D62" w:rsidRPr="002F1C8C" w:rsidRDefault="00D52D62" w:rsidP="002F1C8C">
      <w:pPr>
        <w:pStyle w:val="Rubrik2"/>
      </w:pPr>
      <w:r w:rsidRPr="002F1C8C">
        <w:lastRenderedPageBreak/>
        <w:t xml:space="preserve">Introduktionen beräknas vara klar </w:t>
      </w:r>
      <w:proofErr w:type="spellStart"/>
      <w:r w:rsidRPr="002F1C8C">
        <w:t>kl</w:t>
      </w:r>
      <w:proofErr w:type="spellEnd"/>
      <w:r w:rsidRPr="002F1C8C">
        <w:t xml:space="preserve"> 09.00 då schemamöte för läkarna börjar.</w:t>
      </w:r>
    </w:p>
    <w:p w14:paraId="36C7F791" w14:textId="6C6C4F3B" w:rsidR="00D52D62" w:rsidRPr="00D52D62" w:rsidRDefault="00D52D62" w:rsidP="007935E5">
      <w:r w:rsidRPr="00D52D62">
        <w:t xml:space="preserve">Du kan gärna vara med på schemamötet på måndagen första gången du är här, för att presentera dig för kollegorna. Mötet hålls i </w:t>
      </w:r>
      <w:proofErr w:type="spellStart"/>
      <w:r w:rsidRPr="00D52D62">
        <w:t>rondrum</w:t>
      </w:r>
      <w:proofErr w:type="spellEnd"/>
      <w:r w:rsidRPr="00D52D62">
        <w:t xml:space="preserve"> 1 på NÄL och i </w:t>
      </w:r>
      <w:r w:rsidR="002C7012">
        <w:t>videokonferensrum</w:t>
      </w:r>
      <w:r w:rsidRPr="00D52D62">
        <w:t xml:space="preserve"> </w:t>
      </w:r>
      <w:r w:rsidR="000E1302">
        <w:t xml:space="preserve">på avdelningen </w:t>
      </w:r>
      <w:r w:rsidRPr="00D52D62">
        <w:t>i Uddevalla.</w:t>
      </w:r>
    </w:p>
    <w:p w14:paraId="3071404E" w14:textId="77777777" w:rsidR="00D52D62" w:rsidRPr="00D52D62" w:rsidRDefault="00D52D62" w:rsidP="009A684C">
      <w:pPr>
        <w:pStyle w:val="Rubrik2"/>
      </w:pPr>
      <w:r w:rsidRPr="00D52D62">
        <w:t>Läkarschema</w:t>
      </w:r>
    </w:p>
    <w:p w14:paraId="7C2677B5" w14:textId="7D50B082" w:rsidR="00D52D62" w:rsidRPr="00D52D62" w:rsidRDefault="00D52D62" w:rsidP="00D17881">
      <w:r w:rsidRPr="00D52D62">
        <w:t xml:space="preserve">Läkarschemat ligger i </w:t>
      </w:r>
      <w:proofErr w:type="spellStart"/>
      <w:r w:rsidRPr="00D52D62">
        <w:t>Medinet</w:t>
      </w:r>
      <w:proofErr w:type="spellEnd"/>
      <w:r w:rsidRPr="00D52D62">
        <w:t>. I schemat finns en position som kallas för koordinator och det finns en koordinator i Uddevalla och en på NÄL. Denna person är ansvarig för den dagliga styrningen av arbetsuppgifter och placeringar i schemat.</w:t>
      </w:r>
    </w:p>
    <w:p w14:paraId="6ACB5004" w14:textId="70AB25CE" w:rsidR="00D52D62" w:rsidRPr="00D52D62" w:rsidRDefault="00D52D62" w:rsidP="009A684C">
      <w:r w:rsidRPr="00D52D62">
        <w:t>Måndag–torsdag har vi ett kort schemamöte klockan 9.00, där ev</w:t>
      </w:r>
      <w:r w:rsidR="00EC5739">
        <w:t>entue</w:t>
      </w:r>
      <w:r w:rsidR="00C91037">
        <w:t>lla</w:t>
      </w:r>
      <w:r w:rsidRPr="00D52D62">
        <w:t xml:space="preserve"> schemaförändringar görs. Om det påverkar din placering, tar koordinatorn kontakt med dig efter mötet.</w:t>
      </w:r>
    </w:p>
    <w:p w14:paraId="14C98DA3" w14:textId="1A2F450E" w:rsidR="00D52D62" w:rsidRPr="00D52D62" w:rsidRDefault="00D52D62" w:rsidP="00105C99">
      <w:pPr>
        <w:pStyle w:val="Rubrik2"/>
      </w:pPr>
      <w:r w:rsidRPr="00D52D62">
        <w:t>Arbetstider</w:t>
      </w:r>
    </w:p>
    <w:p w14:paraId="134B5426" w14:textId="77777777" w:rsidR="00D52D62" w:rsidRPr="00D52D62" w:rsidRDefault="00D52D62" w:rsidP="00105C99">
      <w:r w:rsidRPr="00D52D62">
        <w:t>Måndag-torsdag</w:t>
      </w:r>
      <w:r w:rsidRPr="00D52D62">
        <w:tab/>
        <w:t>7.30–16.30</w:t>
      </w:r>
    </w:p>
    <w:p w14:paraId="4BE7F68B" w14:textId="77777777" w:rsidR="00D52D62" w:rsidRPr="00D52D62" w:rsidRDefault="00D52D62" w:rsidP="00105C99">
      <w:r w:rsidRPr="00D52D62">
        <w:t>Fredag</w:t>
      </w:r>
      <w:r w:rsidRPr="00D52D62">
        <w:tab/>
        <w:t>7.30–15.15</w:t>
      </w:r>
    </w:p>
    <w:p w14:paraId="1CEA09F1" w14:textId="77777777" w:rsidR="00D52D62" w:rsidRPr="00D52D62" w:rsidRDefault="00D52D62" w:rsidP="00105C99">
      <w:r w:rsidRPr="00D52D62">
        <w:t>Lunch:</w:t>
      </w:r>
      <w:r w:rsidRPr="00D52D62">
        <w:tab/>
        <w:t>45 minuter</w:t>
      </w:r>
    </w:p>
    <w:p w14:paraId="598C150D" w14:textId="7F6716A8" w:rsidR="00D52D62" w:rsidRPr="00D52D62" w:rsidRDefault="00D52D62" w:rsidP="00105C99">
      <w:r w:rsidRPr="00D52D62">
        <w:t xml:space="preserve">Fredag eftermiddag är du en del av jouren och det kan vara svårt att gå tidigare. </w:t>
      </w:r>
      <w:r w:rsidR="004052C1">
        <w:br/>
      </w:r>
      <w:r w:rsidRPr="00D52D62">
        <w:t>Det måste i så fall överenskommas med schemaläggare eller koordinator tidigare under veckan.</w:t>
      </w:r>
    </w:p>
    <w:p w14:paraId="7CC31524" w14:textId="715F1CB1" w:rsidR="002D1652" w:rsidRDefault="00D52D62" w:rsidP="002D1652">
      <w:r w:rsidRPr="00D52D62">
        <w:t xml:space="preserve">Om du är uppsatt som </w:t>
      </w:r>
      <w:r w:rsidR="00310C5E">
        <w:t>mellanjour</w:t>
      </w:r>
      <w:r w:rsidRPr="00D52D62">
        <w:t xml:space="preserve"> på NÄL är tiden 16.30–</w:t>
      </w:r>
      <w:r w:rsidR="00310C5E">
        <w:t>21.00</w:t>
      </w:r>
      <w:r w:rsidRPr="00D52D62">
        <w:t xml:space="preserve">, måndag-torsdag. </w:t>
      </w:r>
    </w:p>
    <w:p w14:paraId="09BAA2CC" w14:textId="39FEBDC6" w:rsidR="00D52D62" w:rsidRPr="00D52D62" w:rsidRDefault="00D52D62" w:rsidP="002D1652">
      <w:r w:rsidRPr="00D52D62">
        <w:t>Ibland är du lunchvakt och då får du ta lunch före 12.00 eller efter 13.00, gör upp med kollegorna.</w:t>
      </w:r>
    </w:p>
    <w:p w14:paraId="58040F1A" w14:textId="77777777" w:rsidR="00D52D62" w:rsidRPr="00D52D62" w:rsidRDefault="00D52D62" w:rsidP="002D1652">
      <w:pPr>
        <w:pStyle w:val="Rubrik2"/>
      </w:pPr>
      <w:r w:rsidRPr="00D52D62">
        <w:t>Omklädning</w:t>
      </w:r>
    </w:p>
    <w:p w14:paraId="2EC42B9E" w14:textId="77777777" w:rsidR="00D52D62" w:rsidRPr="00D52D62" w:rsidRDefault="00D52D62" w:rsidP="002D1652">
      <w:pPr>
        <w:spacing w:after="0" w:line="240" w:lineRule="auto"/>
        <w:ind w:left="0" w:right="0" w:firstLine="992"/>
        <w:rPr>
          <w:b/>
          <w:szCs w:val="20"/>
        </w:rPr>
      </w:pPr>
      <w:r w:rsidRPr="00D52D62">
        <w:rPr>
          <w:b/>
          <w:szCs w:val="20"/>
        </w:rPr>
        <w:t>NÄL</w:t>
      </w:r>
    </w:p>
    <w:p w14:paraId="36CA17B4" w14:textId="77777777" w:rsidR="00D52D62" w:rsidRPr="00D52D62" w:rsidRDefault="00D52D62" w:rsidP="002D1652">
      <w:r w:rsidRPr="00D52D62">
        <w:t>Klädförråd och omklädningsrum finns i källaren och du har tillgång till dessa med ditt passerkort/Id-bricka. Hänglås finns i stafettlådan utanför slussen. Använda kläder lämnas i ”</w:t>
      </w:r>
      <w:proofErr w:type="spellStart"/>
      <w:r w:rsidRPr="00D52D62">
        <w:t>sköljen</w:t>
      </w:r>
      <w:proofErr w:type="spellEnd"/>
      <w:r w:rsidRPr="00D52D62">
        <w:t>” på avdelningen.</w:t>
      </w:r>
    </w:p>
    <w:p w14:paraId="01FC1CED" w14:textId="77777777" w:rsidR="00D52D62" w:rsidRPr="00D52D62" w:rsidRDefault="00D52D62" w:rsidP="00D52D62">
      <w:pPr>
        <w:spacing w:after="0" w:line="240" w:lineRule="auto"/>
        <w:ind w:left="0" w:right="0"/>
        <w:rPr>
          <w:szCs w:val="20"/>
        </w:rPr>
      </w:pPr>
    </w:p>
    <w:p w14:paraId="3FEE5CFB" w14:textId="77777777" w:rsidR="00D52D62" w:rsidRPr="00D52D62" w:rsidRDefault="00D52D62" w:rsidP="002D1652">
      <w:pPr>
        <w:spacing w:after="0" w:line="240" w:lineRule="auto"/>
        <w:ind w:left="0" w:right="0" w:firstLine="992"/>
        <w:rPr>
          <w:b/>
          <w:szCs w:val="20"/>
        </w:rPr>
      </w:pPr>
      <w:r w:rsidRPr="00D52D62">
        <w:rPr>
          <w:b/>
          <w:szCs w:val="20"/>
        </w:rPr>
        <w:t xml:space="preserve">Uddevalla </w:t>
      </w:r>
    </w:p>
    <w:p w14:paraId="272FD104" w14:textId="302D7A76" w:rsidR="006B2954" w:rsidRPr="00D52D62" w:rsidRDefault="00D52D62" w:rsidP="00D17881">
      <w:r w:rsidRPr="00D52D62">
        <w:t xml:space="preserve">Omklädningsskåp/MR granskningsrum 3. Eget hänglås tas med (det finns att låna om det saknas). </w:t>
      </w:r>
    </w:p>
    <w:p w14:paraId="48FCF2EB" w14:textId="77777777" w:rsidR="00D52D62" w:rsidRPr="00D52D62" w:rsidRDefault="00D52D62" w:rsidP="002D1652">
      <w:r w:rsidRPr="00D52D62">
        <w:t xml:space="preserve">Klädförråd och plats för använda arbetskläder finns i korridoren i CS-blocket (utanför lunchrummet). </w:t>
      </w:r>
    </w:p>
    <w:p w14:paraId="2AFFEBED" w14:textId="77777777" w:rsidR="00D52D62" w:rsidRPr="00D52D62" w:rsidRDefault="00D52D62" w:rsidP="001A34E0">
      <w:pPr>
        <w:pStyle w:val="Rubrik2"/>
      </w:pPr>
      <w:r w:rsidRPr="00D52D62">
        <w:lastRenderedPageBreak/>
        <w:t>Arbetsuppgifter/placering</w:t>
      </w:r>
    </w:p>
    <w:p w14:paraId="370AB2AC" w14:textId="77777777" w:rsidR="00D52D62" w:rsidRPr="00D52D62" w:rsidRDefault="00D52D62" w:rsidP="001A34E0">
      <w:r w:rsidRPr="00D52D62">
        <w:t xml:space="preserve">Vi arbetar med </w:t>
      </w:r>
      <w:proofErr w:type="spellStart"/>
      <w:r w:rsidRPr="00D52D62">
        <w:t>Sectra</w:t>
      </w:r>
      <w:proofErr w:type="spellEnd"/>
      <w:r w:rsidRPr="00D52D62">
        <w:t xml:space="preserve"> RIS och PACS och i gemensamma listor, vare sig man är placerad på NÄL eller i Uddevalla.</w:t>
      </w:r>
    </w:p>
    <w:p w14:paraId="30754694" w14:textId="77777777" w:rsidR="00D52D62" w:rsidRPr="00D52D62" w:rsidRDefault="00D52D62" w:rsidP="001A34E0">
      <w:pPr>
        <w:pStyle w:val="Rubrik2"/>
      </w:pPr>
      <w:proofErr w:type="spellStart"/>
      <w:r w:rsidRPr="00D52D62">
        <w:t>Akutlag</w:t>
      </w:r>
      <w:proofErr w:type="spellEnd"/>
      <w:r w:rsidRPr="00D52D62">
        <w:t>, i slussen, NÄL</w:t>
      </w:r>
    </w:p>
    <w:p w14:paraId="1E216A4B" w14:textId="75BF1D3A" w:rsidR="00D52D62" w:rsidRPr="00D52D62" w:rsidRDefault="00D52D62" w:rsidP="00D52D62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D52D62">
        <w:rPr>
          <w:szCs w:val="20"/>
        </w:rPr>
        <w:t>Granska akuta DT och slätröntgen</w:t>
      </w:r>
      <w:r w:rsidR="00933FEE">
        <w:rPr>
          <w:szCs w:val="20"/>
        </w:rPr>
        <w:br/>
        <w:t>Listan finns i gruppen NU 1 AKUTLAG</w:t>
      </w:r>
    </w:p>
    <w:p w14:paraId="02F78083" w14:textId="76CD8B76" w:rsidR="00D52D62" w:rsidRDefault="00D52D62" w:rsidP="00684D26">
      <w:pPr>
        <w:spacing w:after="0" w:line="240" w:lineRule="auto"/>
        <w:ind w:left="1304" w:right="0"/>
        <w:rPr>
          <w:szCs w:val="20"/>
        </w:rPr>
      </w:pPr>
      <w:r w:rsidRPr="00D52D62">
        <w:rPr>
          <w:szCs w:val="20"/>
        </w:rPr>
        <w:t>I första hand de som väntar på svar, dvs. har ingen avgångstid. Därefter undersökningar från akuten och slutligen från avdelningar.</w:t>
      </w:r>
      <w:r w:rsidRPr="00D52D62">
        <w:rPr>
          <w:szCs w:val="20"/>
        </w:rPr>
        <w:br/>
      </w:r>
      <w:r w:rsidRPr="00D52D62">
        <w:rPr>
          <w:szCs w:val="20"/>
        </w:rPr>
        <w:br/>
      </w:r>
      <w:r w:rsidR="00673F94">
        <w:rPr>
          <w:noProof/>
        </w:rPr>
        <w:drawing>
          <wp:inline distT="0" distB="0" distL="0" distR="0" wp14:anchorId="1738087E" wp14:editId="50A93D54">
            <wp:extent cx="3745064" cy="1053230"/>
            <wp:effectExtent l="0" t="0" r="8255" b="0"/>
            <wp:docPr id="20" name="Bildobjekt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273" cy="105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A2B5D" w14:textId="77777777" w:rsidR="00673F94" w:rsidRPr="00D52D62" w:rsidRDefault="00673F94" w:rsidP="00684D26">
      <w:pPr>
        <w:spacing w:after="0" w:line="240" w:lineRule="auto"/>
        <w:ind w:left="1304" w:right="0"/>
        <w:rPr>
          <w:szCs w:val="20"/>
        </w:rPr>
      </w:pPr>
    </w:p>
    <w:p w14:paraId="51735103" w14:textId="05074ECD" w:rsidR="00D52D62" w:rsidRPr="00D52D62" w:rsidRDefault="00D52D62" w:rsidP="00D52D62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D52D62">
        <w:rPr>
          <w:szCs w:val="20"/>
        </w:rPr>
        <w:t xml:space="preserve">Granska </w:t>
      </w:r>
      <w:proofErr w:type="spellStart"/>
      <w:r w:rsidRPr="00D52D62">
        <w:rPr>
          <w:szCs w:val="20"/>
        </w:rPr>
        <w:t>elektiva</w:t>
      </w:r>
      <w:proofErr w:type="spellEnd"/>
      <w:r w:rsidRPr="00D52D62">
        <w:rPr>
          <w:szCs w:val="20"/>
        </w:rPr>
        <w:t xml:space="preserve"> DT NU</w:t>
      </w:r>
      <w:r w:rsidR="00183E77">
        <w:rPr>
          <w:szCs w:val="20"/>
        </w:rPr>
        <w:br/>
        <w:t>Listan finns i gruppen NU 2 ELEKTIVA (filtrera på DT)</w:t>
      </w:r>
    </w:p>
    <w:p w14:paraId="788E7E83" w14:textId="06E8BA3C" w:rsidR="0066398A" w:rsidRDefault="00D52D62" w:rsidP="00F54105">
      <w:pPr>
        <w:ind w:left="1304"/>
      </w:pPr>
      <w:r w:rsidRPr="00D52D62">
        <w:t xml:space="preserve">Börja med de som är </w:t>
      </w:r>
      <w:proofErr w:type="gramStart"/>
      <w:r w:rsidRPr="00D52D62">
        <w:t>akut- alternativt</w:t>
      </w:r>
      <w:proofErr w:type="gramEnd"/>
      <w:r w:rsidRPr="00D52D62">
        <w:t xml:space="preserve"> </w:t>
      </w:r>
      <w:proofErr w:type="spellStart"/>
      <w:r w:rsidRPr="00D52D62">
        <w:t>prelsvarsmärkta</w:t>
      </w:r>
      <w:proofErr w:type="spellEnd"/>
      <w:r w:rsidRPr="00D52D62">
        <w:t>. Därefter de äldsta undersökningarna på listan.</w:t>
      </w:r>
    </w:p>
    <w:p w14:paraId="13B8E76D" w14:textId="77777777" w:rsidR="0066398A" w:rsidRDefault="0066398A" w:rsidP="00D52D62">
      <w:pPr>
        <w:spacing w:after="0" w:line="240" w:lineRule="auto"/>
        <w:ind w:left="720" w:right="0"/>
        <w:rPr>
          <w:noProof/>
          <w:szCs w:val="20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15B0B73E" wp14:editId="3D49305B">
            <wp:simplePos x="0" y="0"/>
            <wp:positionH relativeFrom="column">
              <wp:posOffset>824865</wp:posOffset>
            </wp:positionH>
            <wp:positionV relativeFrom="paragraph">
              <wp:posOffset>635</wp:posOffset>
            </wp:positionV>
            <wp:extent cx="4182110" cy="1598295"/>
            <wp:effectExtent l="0" t="0" r="8890" b="1905"/>
            <wp:wrapTight wrapText="bothSides">
              <wp:wrapPolygon edited="0">
                <wp:start x="0" y="0"/>
                <wp:lineTo x="0" y="21368"/>
                <wp:lineTo x="21548" y="21368"/>
                <wp:lineTo x="21548" y="0"/>
                <wp:lineTo x="0" y="0"/>
              </wp:wrapPolygon>
            </wp:wrapTight>
            <wp:docPr id="21" name="Bildobjekt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110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2D62" w:rsidRPr="00D52D62">
        <w:rPr>
          <w:szCs w:val="20"/>
        </w:rPr>
        <w:br/>
      </w:r>
    </w:p>
    <w:p w14:paraId="4FF7BD86" w14:textId="306FAD67" w:rsidR="00D52D62" w:rsidRPr="00D52D62" w:rsidRDefault="00D52D62" w:rsidP="00F54105">
      <w:pPr>
        <w:spacing w:after="0" w:line="240" w:lineRule="auto"/>
        <w:ind w:left="0" w:right="0"/>
        <w:rPr>
          <w:szCs w:val="20"/>
        </w:rPr>
      </w:pPr>
    </w:p>
    <w:p w14:paraId="6E2EAAEC" w14:textId="3AD23BF1" w:rsidR="00D52D62" w:rsidRPr="00D52D62" w:rsidRDefault="00D52D62" w:rsidP="00D52D62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D52D62">
        <w:rPr>
          <w:szCs w:val="20"/>
        </w:rPr>
        <w:t>Dubbelgranska akuta</w:t>
      </w:r>
      <w:r w:rsidR="00183E77">
        <w:rPr>
          <w:szCs w:val="20"/>
        </w:rPr>
        <w:br/>
        <w:t>Listan finns i gruppen NU 1 AKUTLAG</w:t>
      </w:r>
      <w:r w:rsidRPr="00D52D62">
        <w:rPr>
          <w:szCs w:val="20"/>
        </w:rPr>
        <w:br/>
      </w:r>
      <w:r w:rsidRPr="00D52D62">
        <w:rPr>
          <w:szCs w:val="20"/>
        </w:rPr>
        <w:br/>
      </w:r>
      <w:r w:rsidR="00F54105">
        <w:rPr>
          <w:noProof/>
        </w:rPr>
        <w:drawing>
          <wp:inline distT="0" distB="0" distL="0" distR="0" wp14:anchorId="0950D7A9" wp14:editId="7D6E3054">
            <wp:extent cx="4206074" cy="1383665"/>
            <wp:effectExtent l="0" t="0" r="4445" b="6985"/>
            <wp:docPr id="22" name="Bildobjekt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012" cy="138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25160" w14:textId="77777777" w:rsidR="00172D13" w:rsidRDefault="00172D13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0F60197F" w14:textId="761107BA" w:rsidR="00D52D62" w:rsidRPr="00D52D62" w:rsidRDefault="00D52D62" w:rsidP="00FC6EE4">
      <w:pPr>
        <w:pStyle w:val="Rubrik2"/>
      </w:pPr>
      <w:r w:rsidRPr="00D52D62">
        <w:lastRenderedPageBreak/>
        <w:t>Libero, i slussen, Uddevalla</w:t>
      </w:r>
    </w:p>
    <w:p w14:paraId="0D984ABE" w14:textId="77777777" w:rsidR="00E5136F" w:rsidRDefault="00D52D62" w:rsidP="00D52D62">
      <w:pPr>
        <w:numPr>
          <w:ilvl w:val="0"/>
          <w:numId w:val="26"/>
        </w:numPr>
        <w:spacing w:after="0" w:line="240" w:lineRule="auto"/>
        <w:ind w:right="0"/>
        <w:rPr>
          <w:szCs w:val="20"/>
        </w:rPr>
      </w:pPr>
      <w:r w:rsidRPr="00D52D62">
        <w:rPr>
          <w:szCs w:val="20"/>
        </w:rPr>
        <w:t xml:space="preserve">Granska </w:t>
      </w:r>
      <w:proofErr w:type="spellStart"/>
      <w:r w:rsidRPr="00D52D62">
        <w:rPr>
          <w:szCs w:val="20"/>
        </w:rPr>
        <w:t>elektiva</w:t>
      </w:r>
      <w:proofErr w:type="spellEnd"/>
      <w:r w:rsidRPr="00D52D62">
        <w:rPr>
          <w:szCs w:val="20"/>
        </w:rPr>
        <w:t xml:space="preserve"> slätröntgen </w:t>
      </w:r>
    </w:p>
    <w:p w14:paraId="74BED70E" w14:textId="4C367224" w:rsidR="00D52D62" w:rsidRPr="00D52D62" w:rsidRDefault="007E3840" w:rsidP="004A79FD">
      <w:pPr>
        <w:spacing w:after="0" w:line="240" w:lineRule="auto"/>
        <w:ind w:right="0"/>
        <w:rPr>
          <w:szCs w:val="20"/>
        </w:rPr>
      </w:pPr>
      <w:r>
        <w:rPr>
          <w:szCs w:val="20"/>
        </w:rPr>
        <w:t xml:space="preserve">      </w:t>
      </w:r>
      <w:r w:rsidR="00172D13">
        <w:rPr>
          <w:szCs w:val="20"/>
        </w:rPr>
        <w:t>Listan finns i gruppen NU 2 ELEKTIVA (filtrera på skelett/lungor)</w:t>
      </w:r>
      <w:r w:rsidR="00FC6EE4">
        <w:rPr>
          <w:szCs w:val="20"/>
        </w:rPr>
        <w:br/>
      </w:r>
      <w:r w:rsidR="00172D13">
        <w:rPr>
          <w:noProof/>
        </w:rPr>
        <w:drawing>
          <wp:inline distT="0" distB="0" distL="0" distR="0" wp14:anchorId="5B9CAC8E" wp14:editId="048B8D46">
            <wp:extent cx="3888188" cy="1485966"/>
            <wp:effectExtent l="0" t="0" r="0" b="0"/>
            <wp:docPr id="23" name="Bildobjekt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153" cy="149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2D62" w:rsidRPr="00D52D62">
        <w:rPr>
          <w:szCs w:val="20"/>
        </w:rPr>
        <w:br/>
      </w:r>
      <w:r w:rsidR="00D52D62" w:rsidRPr="00D52D62">
        <w:rPr>
          <w:szCs w:val="20"/>
        </w:rPr>
        <w:br/>
      </w:r>
    </w:p>
    <w:p w14:paraId="584D1D95" w14:textId="4C641D1A" w:rsidR="00D52D62" w:rsidRPr="00D52D62" w:rsidRDefault="00D52D62" w:rsidP="00D52D62">
      <w:pPr>
        <w:numPr>
          <w:ilvl w:val="0"/>
          <w:numId w:val="26"/>
        </w:numPr>
        <w:spacing w:after="0" w:line="240" w:lineRule="auto"/>
        <w:ind w:right="0"/>
        <w:rPr>
          <w:szCs w:val="20"/>
        </w:rPr>
      </w:pPr>
      <w:r w:rsidRPr="00D52D62">
        <w:rPr>
          <w:szCs w:val="20"/>
        </w:rPr>
        <w:t xml:space="preserve">Granska </w:t>
      </w:r>
      <w:proofErr w:type="spellStart"/>
      <w:r w:rsidRPr="00D52D62">
        <w:rPr>
          <w:szCs w:val="20"/>
        </w:rPr>
        <w:t>elektiva</w:t>
      </w:r>
      <w:proofErr w:type="spellEnd"/>
      <w:r w:rsidRPr="00D52D62">
        <w:rPr>
          <w:szCs w:val="20"/>
        </w:rPr>
        <w:t xml:space="preserve"> DT NU</w:t>
      </w:r>
      <w:r w:rsidR="00137408">
        <w:rPr>
          <w:szCs w:val="20"/>
        </w:rPr>
        <w:br/>
        <w:t>Listan finns i gruppen NU 2 ELEKTIVA (filtrera på DT)</w:t>
      </w:r>
      <w:r w:rsidR="006312DA">
        <w:rPr>
          <w:szCs w:val="20"/>
        </w:rPr>
        <w:br/>
        <w:t xml:space="preserve">Börja med de som är </w:t>
      </w:r>
      <w:proofErr w:type="gramStart"/>
      <w:r w:rsidR="006312DA">
        <w:rPr>
          <w:szCs w:val="20"/>
        </w:rPr>
        <w:t>akut- alternativt</w:t>
      </w:r>
      <w:proofErr w:type="gramEnd"/>
      <w:r w:rsidR="006312DA">
        <w:rPr>
          <w:szCs w:val="20"/>
        </w:rPr>
        <w:t xml:space="preserve"> </w:t>
      </w:r>
      <w:proofErr w:type="spellStart"/>
      <w:r w:rsidR="006312DA">
        <w:rPr>
          <w:szCs w:val="20"/>
        </w:rPr>
        <w:t>prelsvarsmärkta</w:t>
      </w:r>
      <w:proofErr w:type="spellEnd"/>
      <w:r w:rsidR="006312DA">
        <w:rPr>
          <w:szCs w:val="20"/>
        </w:rPr>
        <w:t xml:space="preserve">. Därefter de äldsta </w:t>
      </w:r>
      <w:r w:rsidR="006312DA">
        <w:rPr>
          <w:szCs w:val="20"/>
        </w:rPr>
        <w:br/>
        <w:t>undersökningarna på listan.</w:t>
      </w:r>
    </w:p>
    <w:p w14:paraId="515E6F90" w14:textId="77777777" w:rsidR="00137408" w:rsidRDefault="00137408" w:rsidP="00137408">
      <w:pPr>
        <w:spacing w:after="0" w:line="240" w:lineRule="auto"/>
        <w:ind w:left="1304" w:right="0"/>
        <w:rPr>
          <w:szCs w:val="20"/>
        </w:rPr>
      </w:pPr>
    </w:p>
    <w:p w14:paraId="19EBE81B" w14:textId="118DFADD" w:rsidR="00D52D62" w:rsidRPr="00D52D62" w:rsidRDefault="00137408" w:rsidP="00137408">
      <w:pPr>
        <w:rPr>
          <w:szCs w:val="20"/>
        </w:rPr>
      </w:pPr>
      <w:r>
        <w:rPr>
          <w:szCs w:val="20"/>
        </w:rPr>
        <w:t xml:space="preserve">    </w:t>
      </w:r>
      <w:r>
        <w:rPr>
          <w:noProof/>
        </w:rPr>
        <w:drawing>
          <wp:inline distT="0" distB="0" distL="0" distR="0" wp14:anchorId="3030FF6D" wp14:editId="1F40BC8C">
            <wp:extent cx="4007458" cy="1531547"/>
            <wp:effectExtent l="0" t="0" r="0" b="0"/>
            <wp:docPr id="24" name="Bildobjekt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565" cy="1533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4239C" w14:textId="77777777" w:rsidR="00D52D62" w:rsidRPr="00D52D62" w:rsidRDefault="00D52D62" w:rsidP="00137408">
      <w:r w:rsidRPr="00D52D62">
        <w:t xml:space="preserve">Vid andra placeringar fråga kollegor om listor </w:t>
      </w:r>
      <w:proofErr w:type="gramStart"/>
      <w:r w:rsidRPr="00D52D62">
        <w:t>etc.</w:t>
      </w:r>
      <w:proofErr w:type="gramEnd"/>
      <w:r w:rsidRPr="00D52D62">
        <w:t xml:space="preserve"> alternativt håll muspekaren över respektive schemarad, längst till vänster i </w:t>
      </w:r>
      <w:proofErr w:type="spellStart"/>
      <w:r w:rsidRPr="00D52D62">
        <w:t>Medinet</w:t>
      </w:r>
      <w:proofErr w:type="spellEnd"/>
      <w:r w:rsidRPr="00D52D62">
        <w:t>.</w:t>
      </w:r>
    </w:p>
    <w:p w14:paraId="727E84DC" w14:textId="77777777" w:rsidR="00D52D62" w:rsidRPr="00D52D62" w:rsidRDefault="00D52D62" w:rsidP="00395E72">
      <w:pPr>
        <w:pStyle w:val="Rubrik2"/>
      </w:pPr>
      <w:r w:rsidRPr="00D52D62">
        <w:t xml:space="preserve">Diktering </w:t>
      </w:r>
    </w:p>
    <w:p w14:paraId="7ABBD4AB" w14:textId="77777777" w:rsidR="00D52D62" w:rsidRPr="00D52D62" w:rsidRDefault="00D52D62" w:rsidP="00395E72">
      <w:r w:rsidRPr="00D52D62">
        <w:t xml:space="preserve">Alla använder </w:t>
      </w:r>
      <w:proofErr w:type="spellStart"/>
      <w:r w:rsidRPr="00D52D62">
        <w:t>SpeechMagic</w:t>
      </w:r>
      <w:proofErr w:type="spellEnd"/>
      <w:r w:rsidRPr="00D52D62">
        <w:t xml:space="preserve"> och har du inte använt det tidigare, får du en introduktion av RIS-administratör. Alternativt kan du skriva själv.</w:t>
      </w:r>
    </w:p>
    <w:p w14:paraId="6882DA09" w14:textId="0472489A" w:rsidR="00D52D62" w:rsidRPr="00414AC6" w:rsidRDefault="00D52D62" w:rsidP="00414AC6">
      <w:r w:rsidRPr="00D52D62">
        <w:t xml:space="preserve">Generella regler </w:t>
      </w:r>
      <w:hyperlink r:id="rId21" w:history="1">
        <w:r w:rsidRPr="00D52D62">
          <w:rPr>
            <w:color w:val="0000FF"/>
            <w:u w:val="single"/>
          </w:rPr>
          <w:t>Röntgensvar – Grundläggande utformning</w:t>
        </w:r>
      </w:hyperlink>
      <w:r w:rsidRPr="00D52D62">
        <w:t xml:space="preserve"> (Rutin)</w:t>
      </w:r>
    </w:p>
    <w:p w14:paraId="7EF37C68" w14:textId="77777777" w:rsidR="00D52D62" w:rsidRPr="00D52D62" w:rsidRDefault="00D52D62" w:rsidP="00AE41A1">
      <w:pPr>
        <w:pStyle w:val="Punktlista"/>
      </w:pPr>
      <w:r w:rsidRPr="00D52D62">
        <w:t>Rädda hjärnan respektive rött trauma: Den radiolog som är med vid undersökningen fortsätter att hantera undersökningen och skriver svar.</w:t>
      </w:r>
    </w:p>
    <w:p w14:paraId="5DF8AC9F" w14:textId="09669BEE" w:rsidR="00D52D62" w:rsidRPr="00D52D62" w:rsidRDefault="00D52D62" w:rsidP="00AE41A1">
      <w:pPr>
        <w:pStyle w:val="Punktlista"/>
      </w:pPr>
      <w:r w:rsidRPr="00D52D62">
        <w:t xml:space="preserve">Ändring av </w:t>
      </w:r>
      <w:proofErr w:type="spellStart"/>
      <w:r w:rsidRPr="00D52D62">
        <w:t>prelsvar</w:t>
      </w:r>
      <w:proofErr w:type="spellEnd"/>
      <w:r w:rsidRPr="00D52D62">
        <w:t xml:space="preserve">: Justera eventuellt rubriken så att den stämmer med de ändringar som görs. Lägg ditt tillägg </w:t>
      </w:r>
      <w:r w:rsidR="00306F26">
        <w:t xml:space="preserve">först i </w:t>
      </w:r>
      <w:r w:rsidRPr="00D52D62">
        <w:t xml:space="preserve">befintligt svar och avsluta med ditt namn. Låt originalsvaret vara orört. </w:t>
      </w:r>
      <w:r w:rsidRPr="00D52D62">
        <w:br/>
      </w:r>
      <w:hyperlink r:id="rId22" w:history="1">
        <w:r w:rsidRPr="00D52D62">
          <w:rPr>
            <w:color w:val="0000FF"/>
            <w:u w:val="single"/>
          </w:rPr>
          <w:t>Röntgensvar - Ändring av svar vid slutgranskning</w:t>
        </w:r>
      </w:hyperlink>
      <w:r w:rsidRPr="00D52D62">
        <w:t xml:space="preserve"> (Rutin)</w:t>
      </w:r>
    </w:p>
    <w:p w14:paraId="28033FEE" w14:textId="462F10F8" w:rsidR="00D52D62" w:rsidRPr="00D52D62" w:rsidRDefault="00D52D62" w:rsidP="00AE41A1">
      <w:pPr>
        <w:pStyle w:val="Punktlista"/>
      </w:pPr>
      <w:r w:rsidRPr="00D52D62">
        <w:t>Vid ev</w:t>
      </w:r>
      <w:r w:rsidR="00792A5B">
        <w:t>entuell</w:t>
      </w:r>
      <w:r w:rsidRPr="00D52D62">
        <w:t xml:space="preserve"> signifikant ändring av </w:t>
      </w:r>
      <w:proofErr w:type="spellStart"/>
      <w:r w:rsidRPr="00D52D62">
        <w:t>prel</w:t>
      </w:r>
      <w:proofErr w:type="spellEnd"/>
      <w:r w:rsidRPr="00D52D62">
        <w:t xml:space="preserve">- eller </w:t>
      </w:r>
      <w:proofErr w:type="spellStart"/>
      <w:r w:rsidRPr="00D52D62">
        <w:t>defsvar</w:t>
      </w:r>
      <w:proofErr w:type="spellEnd"/>
      <w:r w:rsidRPr="00D52D62">
        <w:t xml:space="preserve"> måste </w:t>
      </w:r>
      <w:proofErr w:type="spellStart"/>
      <w:r w:rsidRPr="00D52D62">
        <w:t>inremitterande</w:t>
      </w:r>
      <w:proofErr w:type="spellEnd"/>
      <w:r w:rsidRPr="00D52D62">
        <w:t xml:space="preserve"> meddelas om detta via telefon.</w:t>
      </w:r>
    </w:p>
    <w:p w14:paraId="7FE42C34" w14:textId="0BD03A29" w:rsidR="00D52D62" w:rsidRPr="002F1C8C" w:rsidRDefault="00D52D62" w:rsidP="002F1C8C">
      <w:pPr>
        <w:pStyle w:val="Punktlista"/>
      </w:pPr>
      <w:r w:rsidRPr="00D52D62">
        <w:t>Logga alltid ut när du lämnar en arbetsstation. Annars låses datorn automatiskt efter 20 minuter och bara du kan logga in!</w:t>
      </w:r>
    </w:p>
    <w:p w14:paraId="6F80B808" w14:textId="77777777" w:rsidR="00D52D62" w:rsidRPr="00D52D62" w:rsidRDefault="00D52D62" w:rsidP="00414AC6">
      <w:pPr>
        <w:pStyle w:val="Rubrik2"/>
      </w:pPr>
      <w:r w:rsidRPr="00D52D62">
        <w:lastRenderedPageBreak/>
        <w:t>Ronder NÄL/Uddevalla</w:t>
      </w:r>
    </w:p>
    <w:p w14:paraId="3820EF89" w14:textId="77777777" w:rsidR="00D52D62" w:rsidRPr="00D52D62" w:rsidRDefault="00D52D62" w:rsidP="00C7671C">
      <w:pPr>
        <w:spacing w:after="0" w:line="240" w:lineRule="auto"/>
        <w:ind w:left="0" w:right="0" w:firstLine="992"/>
        <w:rPr>
          <w:szCs w:val="20"/>
        </w:rPr>
      </w:pPr>
      <w:r w:rsidRPr="00D52D62">
        <w:rPr>
          <w:szCs w:val="20"/>
        </w:rPr>
        <w:t>Om du har någon rond under veckan, be kollega dagen innan att visa dig hur det går till.</w:t>
      </w:r>
    </w:p>
    <w:p w14:paraId="62923282" w14:textId="71E36F72" w:rsidR="00D52D62" w:rsidRPr="00D52D62" w:rsidRDefault="00D52D62" w:rsidP="00C7671C">
      <w:pPr>
        <w:pStyle w:val="Rubrik2"/>
      </w:pPr>
      <w:r w:rsidRPr="00D52D62">
        <w:t>Övrigt</w:t>
      </w:r>
    </w:p>
    <w:p w14:paraId="1DA899F8" w14:textId="77777777" w:rsidR="00D52D62" w:rsidRPr="00D52D62" w:rsidRDefault="00D52D62" w:rsidP="00C7671C">
      <w:pPr>
        <w:pStyle w:val="Rubrik3"/>
        <w:rPr>
          <w:rFonts w:ascii="Arial Fet" w:hAnsi="Arial Fet"/>
        </w:rPr>
      </w:pPr>
      <w:r w:rsidRPr="00D52D62">
        <w:t>Vid sjukdom</w:t>
      </w:r>
      <w:r w:rsidRPr="00D52D62">
        <w:rPr>
          <w:rFonts w:ascii="Arial Fet" w:hAnsi="Arial Fet"/>
        </w:rPr>
        <w:t xml:space="preserve"> </w:t>
      </w:r>
    </w:p>
    <w:tbl>
      <w:tblPr>
        <w:tblW w:w="0" w:type="auto"/>
        <w:tblInd w:w="1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394"/>
      </w:tblGrid>
      <w:tr w:rsidR="00D52D62" w:rsidRPr="00D52D62" w14:paraId="34C477BA" w14:textId="77777777" w:rsidTr="00C7671C">
        <w:tc>
          <w:tcPr>
            <w:tcW w:w="1526" w:type="dxa"/>
            <w:shd w:val="clear" w:color="auto" w:fill="auto"/>
          </w:tcPr>
          <w:p w14:paraId="6827726B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D52D62">
              <w:rPr>
                <w:b/>
                <w:szCs w:val="20"/>
              </w:rPr>
              <w:t>NÄL</w:t>
            </w:r>
          </w:p>
        </w:tc>
        <w:tc>
          <w:tcPr>
            <w:tcW w:w="4394" w:type="dxa"/>
            <w:shd w:val="clear" w:color="auto" w:fill="auto"/>
          </w:tcPr>
          <w:p w14:paraId="4C5D5CF8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  <w:tr w:rsidR="00D52D62" w:rsidRPr="00D52D62" w14:paraId="14AEB16E" w14:textId="77777777" w:rsidTr="00C7671C">
        <w:tc>
          <w:tcPr>
            <w:tcW w:w="1526" w:type="dxa"/>
            <w:shd w:val="clear" w:color="auto" w:fill="auto"/>
          </w:tcPr>
          <w:p w14:paraId="7031E80B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szCs w:val="20"/>
              </w:rPr>
            </w:pPr>
            <w:r w:rsidRPr="00D52D62">
              <w:rPr>
                <w:szCs w:val="20"/>
              </w:rPr>
              <w:t>Vardagar</w:t>
            </w:r>
          </w:p>
          <w:p w14:paraId="459FE728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szCs w:val="20"/>
              </w:rPr>
            </w:pPr>
            <w:r w:rsidRPr="00D52D62">
              <w:rPr>
                <w:szCs w:val="20"/>
              </w:rPr>
              <w:t>Helger</w:t>
            </w:r>
          </w:p>
        </w:tc>
        <w:tc>
          <w:tcPr>
            <w:tcW w:w="4394" w:type="dxa"/>
            <w:shd w:val="clear" w:color="auto" w:fill="auto"/>
          </w:tcPr>
          <w:p w14:paraId="2273B86F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szCs w:val="20"/>
              </w:rPr>
            </w:pPr>
            <w:r w:rsidRPr="00D52D62">
              <w:rPr>
                <w:szCs w:val="20"/>
              </w:rPr>
              <w:t>010-435 29 02, telefonsvarare</w:t>
            </w:r>
          </w:p>
          <w:p w14:paraId="4C773811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szCs w:val="20"/>
              </w:rPr>
            </w:pPr>
            <w:r w:rsidRPr="00D52D62">
              <w:rPr>
                <w:szCs w:val="20"/>
              </w:rPr>
              <w:t xml:space="preserve">010-435 30 00, </w:t>
            </w:r>
            <w:proofErr w:type="gramStart"/>
            <w:r w:rsidRPr="00D52D62">
              <w:rPr>
                <w:szCs w:val="20"/>
              </w:rPr>
              <w:t>röntgen jourtid</w:t>
            </w:r>
            <w:proofErr w:type="gramEnd"/>
          </w:p>
        </w:tc>
      </w:tr>
      <w:tr w:rsidR="00D52D62" w:rsidRPr="00D52D62" w14:paraId="10173463" w14:textId="77777777" w:rsidTr="00C7671C">
        <w:tc>
          <w:tcPr>
            <w:tcW w:w="5920" w:type="dxa"/>
            <w:gridSpan w:val="2"/>
            <w:shd w:val="clear" w:color="auto" w:fill="auto"/>
          </w:tcPr>
          <w:p w14:paraId="0CD986DB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  <w:tr w:rsidR="00D52D62" w:rsidRPr="00D52D62" w14:paraId="7E48E66C" w14:textId="77777777" w:rsidTr="00C7671C">
        <w:tc>
          <w:tcPr>
            <w:tcW w:w="1526" w:type="dxa"/>
            <w:shd w:val="clear" w:color="auto" w:fill="auto"/>
          </w:tcPr>
          <w:p w14:paraId="65416F9D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D52D62">
              <w:rPr>
                <w:b/>
                <w:szCs w:val="20"/>
              </w:rPr>
              <w:t>Uddevalla</w:t>
            </w:r>
          </w:p>
        </w:tc>
        <w:tc>
          <w:tcPr>
            <w:tcW w:w="4394" w:type="dxa"/>
            <w:shd w:val="clear" w:color="auto" w:fill="auto"/>
          </w:tcPr>
          <w:p w14:paraId="1A63B5FA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  <w:tr w:rsidR="00D52D62" w:rsidRPr="00D52D62" w14:paraId="2EA6EDB9" w14:textId="77777777" w:rsidTr="00C7671C">
        <w:tc>
          <w:tcPr>
            <w:tcW w:w="1526" w:type="dxa"/>
            <w:shd w:val="clear" w:color="auto" w:fill="auto"/>
          </w:tcPr>
          <w:p w14:paraId="4DBCBCB0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szCs w:val="20"/>
              </w:rPr>
            </w:pPr>
            <w:r w:rsidRPr="00D52D62">
              <w:rPr>
                <w:szCs w:val="20"/>
              </w:rPr>
              <w:t>Vardagar</w:t>
            </w:r>
          </w:p>
          <w:p w14:paraId="5C9F84BA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szCs w:val="20"/>
              </w:rPr>
            </w:pPr>
            <w:r w:rsidRPr="00D52D62">
              <w:rPr>
                <w:szCs w:val="20"/>
              </w:rPr>
              <w:t>Helger</w:t>
            </w:r>
          </w:p>
        </w:tc>
        <w:tc>
          <w:tcPr>
            <w:tcW w:w="4394" w:type="dxa"/>
            <w:shd w:val="clear" w:color="auto" w:fill="auto"/>
          </w:tcPr>
          <w:p w14:paraId="6EB3B6C6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szCs w:val="20"/>
              </w:rPr>
            </w:pPr>
            <w:r w:rsidRPr="00D52D62">
              <w:rPr>
                <w:szCs w:val="20"/>
              </w:rPr>
              <w:t xml:space="preserve">Koordinator eller 010-435 26 80, slussen </w:t>
            </w:r>
          </w:p>
          <w:p w14:paraId="7F77B6A6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szCs w:val="20"/>
              </w:rPr>
            </w:pPr>
            <w:r w:rsidRPr="00D52D62">
              <w:rPr>
                <w:szCs w:val="20"/>
              </w:rPr>
              <w:t>010-435 26 80, slussen</w:t>
            </w:r>
          </w:p>
        </w:tc>
      </w:tr>
    </w:tbl>
    <w:p w14:paraId="54FAAFF1" w14:textId="77777777" w:rsidR="00D52D62" w:rsidRPr="00D52D62" w:rsidRDefault="00D52D62" w:rsidP="00D52D62">
      <w:pPr>
        <w:spacing w:after="0" w:line="240" w:lineRule="auto"/>
        <w:ind w:left="0" w:right="0"/>
        <w:rPr>
          <w:szCs w:val="20"/>
        </w:rPr>
      </w:pPr>
    </w:p>
    <w:p w14:paraId="303C934F" w14:textId="77777777" w:rsidR="00D52D62" w:rsidRPr="00D52D62" w:rsidRDefault="00D52D62" w:rsidP="006A2E17">
      <w:pPr>
        <w:pStyle w:val="Rubrik3"/>
      </w:pPr>
      <w:r w:rsidRPr="00D52D62">
        <w:t>Telefonnummer</w:t>
      </w:r>
    </w:p>
    <w:tbl>
      <w:tblPr>
        <w:tblW w:w="0" w:type="auto"/>
        <w:tblInd w:w="1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1157"/>
        <w:gridCol w:w="3827"/>
      </w:tblGrid>
      <w:tr w:rsidR="00D52D62" w:rsidRPr="00D52D62" w14:paraId="50B3A340" w14:textId="77777777" w:rsidTr="006A2E17">
        <w:tc>
          <w:tcPr>
            <w:tcW w:w="2070" w:type="dxa"/>
            <w:shd w:val="clear" w:color="auto" w:fill="auto"/>
          </w:tcPr>
          <w:p w14:paraId="1EEC009D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color w:val="FF0000"/>
                <w:szCs w:val="20"/>
              </w:rPr>
            </w:pPr>
            <w:r w:rsidRPr="00D52D62">
              <w:rPr>
                <w:color w:val="FF0000"/>
                <w:szCs w:val="20"/>
              </w:rPr>
              <w:t>AKUT händelse</w:t>
            </w:r>
          </w:p>
        </w:tc>
        <w:tc>
          <w:tcPr>
            <w:tcW w:w="1157" w:type="dxa"/>
            <w:shd w:val="clear" w:color="auto" w:fill="auto"/>
          </w:tcPr>
          <w:p w14:paraId="5EE04260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color w:val="FF0000"/>
                <w:szCs w:val="20"/>
              </w:rPr>
            </w:pPr>
            <w:r w:rsidRPr="00D52D62">
              <w:rPr>
                <w:color w:val="FF0000"/>
                <w:szCs w:val="20"/>
              </w:rPr>
              <w:t>2222</w:t>
            </w:r>
          </w:p>
        </w:tc>
        <w:tc>
          <w:tcPr>
            <w:tcW w:w="3827" w:type="dxa"/>
            <w:shd w:val="clear" w:color="auto" w:fill="auto"/>
          </w:tcPr>
          <w:p w14:paraId="5C5F57AE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szCs w:val="20"/>
              </w:rPr>
            </w:pPr>
            <w:r w:rsidRPr="00D52D62">
              <w:rPr>
                <w:szCs w:val="20"/>
              </w:rPr>
              <w:t>Hjärtstillestånd, brand, överfall</w:t>
            </w:r>
            <w:r w:rsidRPr="00D52D62">
              <w:rPr>
                <w:szCs w:val="20"/>
              </w:rPr>
              <w:br/>
              <w:t xml:space="preserve"> (ange sjukhus, </w:t>
            </w:r>
            <w:proofErr w:type="spellStart"/>
            <w:r w:rsidRPr="00D52D62">
              <w:rPr>
                <w:szCs w:val="20"/>
              </w:rPr>
              <w:t>avd</w:t>
            </w:r>
            <w:proofErr w:type="spellEnd"/>
            <w:r w:rsidRPr="00D52D62">
              <w:rPr>
                <w:szCs w:val="20"/>
              </w:rPr>
              <w:t>, typ av händelse)</w:t>
            </w:r>
          </w:p>
        </w:tc>
      </w:tr>
      <w:tr w:rsidR="00D52D62" w:rsidRPr="00D52D62" w14:paraId="64D4FF41" w14:textId="77777777" w:rsidTr="006A2E17">
        <w:tc>
          <w:tcPr>
            <w:tcW w:w="2070" w:type="dxa"/>
            <w:shd w:val="clear" w:color="auto" w:fill="auto"/>
          </w:tcPr>
          <w:p w14:paraId="168A9D74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szCs w:val="20"/>
              </w:rPr>
            </w:pPr>
            <w:r w:rsidRPr="00D52D62">
              <w:rPr>
                <w:szCs w:val="20"/>
              </w:rPr>
              <w:t>Växeln:</w:t>
            </w:r>
          </w:p>
        </w:tc>
        <w:tc>
          <w:tcPr>
            <w:tcW w:w="1157" w:type="dxa"/>
            <w:shd w:val="clear" w:color="auto" w:fill="auto"/>
          </w:tcPr>
          <w:p w14:paraId="5EC71E64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szCs w:val="20"/>
              </w:rPr>
            </w:pPr>
            <w:r w:rsidRPr="00D52D62">
              <w:rPr>
                <w:szCs w:val="20"/>
              </w:rPr>
              <w:t>09</w:t>
            </w:r>
            <w:r w:rsidRPr="00D52D62">
              <w:rPr>
                <w:szCs w:val="20"/>
              </w:rPr>
              <w:br/>
              <w:t>internt</w:t>
            </w:r>
          </w:p>
        </w:tc>
        <w:tc>
          <w:tcPr>
            <w:tcW w:w="3827" w:type="dxa"/>
            <w:shd w:val="clear" w:color="auto" w:fill="auto"/>
          </w:tcPr>
          <w:p w14:paraId="17E5C576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szCs w:val="20"/>
              </w:rPr>
            </w:pPr>
            <w:r w:rsidRPr="00D52D62">
              <w:rPr>
                <w:szCs w:val="20"/>
              </w:rPr>
              <w:t>010-435 00 00 externt nummer</w:t>
            </w:r>
          </w:p>
        </w:tc>
      </w:tr>
      <w:tr w:rsidR="00D52D62" w:rsidRPr="00D52D62" w14:paraId="14FD254A" w14:textId="77777777" w:rsidTr="006A2E17">
        <w:tc>
          <w:tcPr>
            <w:tcW w:w="2070" w:type="dxa"/>
            <w:shd w:val="clear" w:color="auto" w:fill="auto"/>
          </w:tcPr>
          <w:p w14:paraId="5A515414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szCs w:val="20"/>
              </w:rPr>
            </w:pPr>
            <w:r w:rsidRPr="00D52D62">
              <w:rPr>
                <w:szCs w:val="20"/>
              </w:rPr>
              <w:t>Läkarsökningen</w:t>
            </w:r>
          </w:p>
        </w:tc>
        <w:tc>
          <w:tcPr>
            <w:tcW w:w="1157" w:type="dxa"/>
            <w:shd w:val="clear" w:color="auto" w:fill="auto"/>
          </w:tcPr>
          <w:p w14:paraId="7D135994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szCs w:val="20"/>
              </w:rPr>
            </w:pPr>
            <w:r w:rsidRPr="00D52D62">
              <w:rPr>
                <w:szCs w:val="20"/>
              </w:rPr>
              <w:t>525 00</w:t>
            </w:r>
          </w:p>
        </w:tc>
        <w:tc>
          <w:tcPr>
            <w:tcW w:w="3827" w:type="dxa"/>
            <w:shd w:val="clear" w:color="auto" w:fill="auto"/>
          </w:tcPr>
          <w:p w14:paraId="6A608C8E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D52D62" w:rsidRPr="00D52D62" w14:paraId="6F359FFD" w14:textId="77777777" w:rsidTr="006A2E17">
        <w:tc>
          <w:tcPr>
            <w:tcW w:w="2070" w:type="dxa"/>
            <w:shd w:val="clear" w:color="auto" w:fill="auto"/>
          </w:tcPr>
          <w:p w14:paraId="4E8C4B78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szCs w:val="20"/>
              </w:rPr>
            </w:pPr>
            <w:r w:rsidRPr="00D52D62">
              <w:rPr>
                <w:szCs w:val="20"/>
              </w:rPr>
              <w:t>Libero, NÄL</w:t>
            </w:r>
          </w:p>
        </w:tc>
        <w:tc>
          <w:tcPr>
            <w:tcW w:w="1157" w:type="dxa"/>
            <w:shd w:val="clear" w:color="auto" w:fill="auto"/>
          </w:tcPr>
          <w:p w14:paraId="77380E49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szCs w:val="20"/>
              </w:rPr>
            </w:pPr>
            <w:r w:rsidRPr="00D52D62">
              <w:rPr>
                <w:szCs w:val="20"/>
              </w:rPr>
              <w:t>529 73</w:t>
            </w:r>
          </w:p>
        </w:tc>
        <w:tc>
          <w:tcPr>
            <w:tcW w:w="3827" w:type="dxa"/>
            <w:shd w:val="clear" w:color="auto" w:fill="auto"/>
          </w:tcPr>
          <w:p w14:paraId="3C89029A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D52D62" w:rsidRPr="00D52D62" w14:paraId="627C5E12" w14:textId="77777777" w:rsidTr="006A2E17">
        <w:tc>
          <w:tcPr>
            <w:tcW w:w="2070" w:type="dxa"/>
            <w:shd w:val="clear" w:color="auto" w:fill="auto"/>
          </w:tcPr>
          <w:p w14:paraId="7747A923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szCs w:val="20"/>
              </w:rPr>
            </w:pPr>
            <w:r w:rsidRPr="00D52D62">
              <w:rPr>
                <w:szCs w:val="20"/>
              </w:rPr>
              <w:t>Libero, Uddevalla:</w:t>
            </w:r>
          </w:p>
        </w:tc>
        <w:tc>
          <w:tcPr>
            <w:tcW w:w="1157" w:type="dxa"/>
            <w:shd w:val="clear" w:color="auto" w:fill="auto"/>
          </w:tcPr>
          <w:p w14:paraId="1330AA37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szCs w:val="20"/>
              </w:rPr>
            </w:pPr>
            <w:r w:rsidRPr="00D52D62">
              <w:rPr>
                <w:szCs w:val="20"/>
              </w:rPr>
              <w:t>529 92</w:t>
            </w:r>
          </w:p>
        </w:tc>
        <w:tc>
          <w:tcPr>
            <w:tcW w:w="3827" w:type="dxa"/>
            <w:shd w:val="clear" w:color="auto" w:fill="auto"/>
          </w:tcPr>
          <w:p w14:paraId="4CFEB541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D52D62" w:rsidRPr="00D52D62" w14:paraId="290E4A14" w14:textId="77777777" w:rsidTr="006A2E17">
        <w:tc>
          <w:tcPr>
            <w:tcW w:w="2070" w:type="dxa"/>
            <w:shd w:val="clear" w:color="auto" w:fill="auto"/>
          </w:tcPr>
          <w:p w14:paraId="5831C21D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szCs w:val="20"/>
              </w:rPr>
            </w:pPr>
            <w:r w:rsidRPr="00D52D62">
              <w:rPr>
                <w:szCs w:val="20"/>
              </w:rPr>
              <w:t xml:space="preserve">Schemaläggare </w:t>
            </w:r>
          </w:p>
        </w:tc>
        <w:tc>
          <w:tcPr>
            <w:tcW w:w="1157" w:type="dxa"/>
            <w:shd w:val="clear" w:color="auto" w:fill="auto"/>
          </w:tcPr>
          <w:p w14:paraId="07F0A9C1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szCs w:val="20"/>
              </w:rPr>
            </w:pPr>
            <w:r w:rsidRPr="00D52D62">
              <w:rPr>
                <w:szCs w:val="20"/>
              </w:rPr>
              <w:t>529 15</w:t>
            </w:r>
          </w:p>
        </w:tc>
        <w:tc>
          <w:tcPr>
            <w:tcW w:w="3827" w:type="dxa"/>
            <w:shd w:val="clear" w:color="auto" w:fill="auto"/>
          </w:tcPr>
          <w:p w14:paraId="36AD1513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szCs w:val="20"/>
              </w:rPr>
            </w:pPr>
            <w:r w:rsidRPr="00D52D62">
              <w:rPr>
                <w:szCs w:val="20"/>
              </w:rPr>
              <w:t>Maria Korkiakangas, NÄL</w:t>
            </w:r>
          </w:p>
        </w:tc>
      </w:tr>
      <w:tr w:rsidR="00D52D62" w:rsidRPr="00D52D62" w14:paraId="3684C1E0" w14:textId="77777777" w:rsidTr="006A2E17">
        <w:tc>
          <w:tcPr>
            <w:tcW w:w="2070" w:type="dxa"/>
            <w:shd w:val="clear" w:color="auto" w:fill="auto"/>
          </w:tcPr>
          <w:p w14:paraId="243CA261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szCs w:val="20"/>
              </w:rPr>
            </w:pPr>
            <w:r w:rsidRPr="00D52D62">
              <w:rPr>
                <w:szCs w:val="20"/>
              </w:rPr>
              <w:t>RIS-frågor</w:t>
            </w:r>
          </w:p>
        </w:tc>
        <w:tc>
          <w:tcPr>
            <w:tcW w:w="1157" w:type="dxa"/>
            <w:shd w:val="clear" w:color="auto" w:fill="auto"/>
          </w:tcPr>
          <w:p w14:paraId="452E3728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szCs w:val="20"/>
              </w:rPr>
            </w:pPr>
            <w:r w:rsidRPr="00D52D62">
              <w:rPr>
                <w:szCs w:val="20"/>
              </w:rPr>
              <w:t>530 10</w:t>
            </w:r>
          </w:p>
          <w:p w14:paraId="1906E428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szCs w:val="20"/>
              </w:rPr>
            </w:pPr>
            <w:r w:rsidRPr="00D52D62">
              <w:rPr>
                <w:szCs w:val="20"/>
              </w:rPr>
              <w:t>529 13</w:t>
            </w:r>
          </w:p>
        </w:tc>
        <w:tc>
          <w:tcPr>
            <w:tcW w:w="3827" w:type="dxa"/>
            <w:shd w:val="clear" w:color="auto" w:fill="auto"/>
          </w:tcPr>
          <w:p w14:paraId="386B9837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szCs w:val="20"/>
              </w:rPr>
            </w:pPr>
            <w:r w:rsidRPr="00D52D62">
              <w:rPr>
                <w:szCs w:val="20"/>
              </w:rPr>
              <w:t>Marie-Louise Gunberg, Uddevalla</w:t>
            </w:r>
          </w:p>
          <w:p w14:paraId="12BB4CFA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szCs w:val="20"/>
              </w:rPr>
            </w:pPr>
            <w:r w:rsidRPr="00D52D62">
              <w:rPr>
                <w:szCs w:val="20"/>
              </w:rPr>
              <w:t>Sabina Smailagic, NÄL</w:t>
            </w:r>
          </w:p>
        </w:tc>
      </w:tr>
      <w:tr w:rsidR="00D52D62" w:rsidRPr="00D52D62" w14:paraId="45DEA426" w14:textId="77777777" w:rsidTr="006A2E17">
        <w:tc>
          <w:tcPr>
            <w:tcW w:w="2070" w:type="dxa"/>
            <w:shd w:val="clear" w:color="auto" w:fill="auto"/>
          </w:tcPr>
          <w:p w14:paraId="1E0E8AEA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szCs w:val="20"/>
              </w:rPr>
            </w:pPr>
            <w:r w:rsidRPr="00D52D62">
              <w:rPr>
                <w:szCs w:val="20"/>
              </w:rPr>
              <w:t>PACS-frågor</w:t>
            </w:r>
          </w:p>
        </w:tc>
        <w:tc>
          <w:tcPr>
            <w:tcW w:w="1157" w:type="dxa"/>
            <w:shd w:val="clear" w:color="auto" w:fill="auto"/>
          </w:tcPr>
          <w:p w14:paraId="2EF3F2FF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szCs w:val="20"/>
              </w:rPr>
            </w:pPr>
            <w:r w:rsidRPr="00D52D62">
              <w:rPr>
                <w:szCs w:val="20"/>
              </w:rPr>
              <w:t>526 56</w:t>
            </w:r>
          </w:p>
          <w:p w14:paraId="5FBDFF1F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szCs w:val="20"/>
              </w:rPr>
            </w:pPr>
            <w:r w:rsidRPr="00D52D62">
              <w:rPr>
                <w:szCs w:val="20"/>
              </w:rPr>
              <w:t>526 55</w:t>
            </w:r>
          </w:p>
          <w:p w14:paraId="16F123FA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szCs w:val="20"/>
              </w:rPr>
            </w:pPr>
            <w:r w:rsidRPr="00D52D62">
              <w:rPr>
                <w:szCs w:val="20"/>
              </w:rPr>
              <w:t>529 11</w:t>
            </w:r>
          </w:p>
        </w:tc>
        <w:tc>
          <w:tcPr>
            <w:tcW w:w="3827" w:type="dxa"/>
            <w:shd w:val="clear" w:color="auto" w:fill="auto"/>
          </w:tcPr>
          <w:p w14:paraId="3BFDEDE2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szCs w:val="20"/>
              </w:rPr>
            </w:pPr>
            <w:r w:rsidRPr="00D52D62">
              <w:rPr>
                <w:szCs w:val="20"/>
              </w:rPr>
              <w:t>Britt-Marie Stahre-Ohlsson, NÄL</w:t>
            </w:r>
          </w:p>
          <w:p w14:paraId="179BDC8F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szCs w:val="20"/>
              </w:rPr>
            </w:pPr>
            <w:r w:rsidRPr="00D52D62">
              <w:rPr>
                <w:szCs w:val="20"/>
              </w:rPr>
              <w:t>Lena Knutsson, Uddevalla</w:t>
            </w:r>
          </w:p>
          <w:p w14:paraId="51690B2D" w14:textId="77777777" w:rsidR="00D52D62" w:rsidRPr="00D52D62" w:rsidRDefault="00D52D62" w:rsidP="00D52D62">
            <w:pPr>
              <w:spacing w:after="0" w:line="240" w:lineRule="auto"/>
              <w:ind w:left="0" w:right="0"/>
              <w:rPr>
                <w:szCs w:val="20"/>
              </w:rPr>
            </w:pPr>
            <w:r w:rsidRPr="00D52D62">
              <w:rPr>
                <w:szCs w:val="20"/>
              </w:rPr>
              <w:t>Susann Axelsson, NÄL</w:t>
            </w:r>
          </w:p>
        </w:tc>
      </w:tr>
    </w:tbl>
    <w:p w14:paraId="094C27BD" w14:textId="77777777" w:rsidR="00D52D62" w:rsidRPr="00D52D62" w:rsidRDefault="00D52D62" w:rsidP="00D52D62">
      <w:pPr>
        <w:spacing w:after="0" w:line="240" w:lineRule="auto"/>
        <w:ind w:left="0" w:right="0"/>
        <w:rPr>
          <w:szCs w:val="20"/>
        </w:rPr>
      </w:pPr>
    </w:p>
    <w:p w14:paraId="10C83F43" w14:textId="77777777" w:rsidR="00996DA4" w:rsidRDefault="00996DA4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499D40A5" w14:textId="2B33731C" w:rsidR="00D52D62" w:rsidRPr="00D52D62" w:rsidRDefault="00D52D62" w:rsidP="0071276D">
      <w:pPr>
        <w:pStyle w:val="Rubrik3"/>
      </w:pPr>
      <w:r w:rsidRPr="00D52D62">
        <w:lastRenderedPageBreak/>
        <w:t>Radiologiska PM</w:t>
      </w:r>
    </w:p>
    <w:p w14:paraId="30C5E29E" w14:textId="7FB4FAE1" w:rsidR="00D52D62" w:rsidRPr="00D52D62" w:rsidRDefault="00D52D62" w:rsidP="00F206EA">
      <w:pPr>
        <w:spacing w:after="0" w:line="240" w:lineRule="auto"/>
        <w:ind w:right="0"/>
        <w:rPr>
          <w:szCs w:val="20"/>
        </w:rPr>
      </w:pPr>
      <w:r w:rsidRPr="00D52D62">
        <w:rPr>
          <w:szCs w:val="20"/>
        </w:rPr>
        <w:t xml:space="preserve">Radiologiska PM finner du på intranätet </w:t>
      </w:r>
      <w:hyperlink r:id="rId23" w:history="1">
        <w:r w:rsidR="00F206EA">
          <w:rPr>
            <w:color w:val="0000FF"/>
            <w:szCs w:val="20"/>
            <w:u w:val="single"/>
          </w:rPr>
          <w:t>https://insidan.vgregion.se/forvaltningar/nu-sjukvarden/styrdokument/rutiner-och-riktlinjer-vardverksamhet/medicinsk-diagnostik/</w:t>
        </w:r>
      </w:hyperlink>
      <w:r w:rsidRPr="00D52D62">
        <w:rPr>
          <w:szCs w:val="20"/>
        </w:rPr>
        <w:t xml:space="preserve"> </w:t>
      </w:r>
    </w:p>
    <w:p w14:paraId="586FB5A1" w14:textId="6515F7A1" w:rsidR="00996DA4" w:rsidRDefault="00D30902" w:rsidP="0071276D">
      <w:pPr>
        <w:pStyle w:val="Rubrik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14F1441E" wp14:editId="3199377C">
                <wp:simplePos x="0" y="0"/>
                <wp:positionH relativeFrom="margin">
                  <wp:posOffset>496292</wp:posOffset>
                </wp:positionH>
                <wp:positionV relativeFrom="paragraph">
                  <wp:posOffset>214224</wp:posOffset>
                </wp:positionV>
                <wp:extent cx="4937760" cy="1960245"/>
                <wp:effectExtent l="0" t="0" r="0" b="1905"/>
                <wp:wrapTight wrapText="bothSides">
                  <wp:wrapPolygon edited="0">
                    <wp:start x="0" y="0"/>
                    <wp:lineTo x="0" y="21411"/>
                    <wp:lineTo x="9667" y="21411"/>
                    <wp:lineTo x="9667" y="20152"/>
                    <wp:lineTo x="21500" y="19942"/>
                    <wp:lineTo x="21500" y="0"/>
                    <wp:lineTo x="0" y="0"/>
                  </wp:wrapPolygon>
                </wp:wrapTight>
                <wp:docPr id="11" name="Grup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7760" cy="1960245"/>
                          <a:chOff x="304800" y="0"/>
                          <a:chExt cx="5760720" cy="2954294"/>
                        </a:xfrm>
                      </wpg:grpSpPr>
                      <wpg:grpSp>
                        <wpg:cNvPr id="12" name="Grupp 12"/>
                        <wpg:cNvGrpSpPr/>
                        <wpg:grpSpPr>
                          <a:xfrm>
                            <a:off x="304800" y="0"/>
                            <a:ext cx="5760720" cy="2731770"/>
                            <a:chOff x="0" y="0"/>
                            <a:chExt cx="5760720" cy="2731770"/>
                          </a:xfrm>
                        </wpg:grpSpPr>
                        <pic:pic xmlns:pic="http://schemas.openxmlformats.org/drawingml/2006/picture">
                          <pic:nvPicPr>
                            <pic:cNvPr id="13" name="Bildobjekt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760720" cy="273177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4" name="Rektangel: rundade hörn 14"/>
                          <wps:cNvSpPr/>
                          <wps:spPr>
                            <a:xfrm>
                              <a:off x="60240" y="694552"/>
                              <a:ext cx="1886465" cy="436605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Ellips 15"/>
                          <wps:cNvSpPr/>
                          <wps:spPr>
                            <a:xfrm>
                              <a:off x="2004369" y="595698"/>
                              <a:ext cx="914400" cy="675503"/>
                            </a:xfrm>
                            <a:prstGeom prst="ellipse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6" name="Textruta 16"/>
                        <wps:cNvSpPr txBox="1"/>
                        <wps:spPr>
                          <a:xfrm>
                            <a:off x="304800" y="1399831"/>
                            <a:ext cx="2553905" cy="1554463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9BD24AB" w14:textId="77777777" w:rsidR="000A0966" w:rsidRPr="003F6A32" w:rsidRDefault="000A0966" w:rsidP="000A0966">
                              <w:pPr>
                                <w:pStyle w:val="Liststycke"/>
                                <w:numPr>
                                  <w:ilvl w:val="0"/>
                                  <w:numId w:val="27"/>
                                </w:numPr>
                                <w:spacing w:after="160" w:line="259" w:lineRule="auto"/>
                                <w:ind w:right="0"/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3F6A32"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  <w:t>Intranätet ligger som startsida.</w:t>
                              </w:r>
                            </w:p>
                            <w:p w14:paraId="4834A69D" w14:textId="77777777" w:rsidR="000A0966" w:rsidRPr="003F6A32" w:rsidRDefault="000A0966" w:rsidP="000A0966">
                              <w:pPr>
                                <w:pStyle w:val="Liststycke"/>
                                <w:numPr>
                                  <w:ilvl w:val="0"/>
                                  <w:numId w:val="27"/>
                                </w:numPr>
                                <w:spacing w:after="160" w:line="259" w:lineRule="auto"/>
                                <w:ind w:right="0"/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3F6A32"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  <w:t>Du ska vara på NU-sjukvårdens intranät.</w:t>
                              </w:r>
                            </w:p>
                            <w:p w14:paraId="26E89D7E" w14:textId="77777777" w:rsidR="000A0966" w:rsidRPr="00A74645" w:rsidRDefault="000A0966" w:rsidP="000A0966">
                              <w:pPr>
                                <w:pStyle w:val="Liststycke"/>
                                <w:numPr>
                                  <w:ilvl w:val="0"/>
                                  <w:numId w:val="27"/>
                                </w:numPr>
                                <w:spacing w:after="160" w:line="259" w:lineRule="auto"/>
                                <w:ind w:right="0"/>
                                <w:rPr>
                                  <w:color w:val="FF0000"/>
                                </w:rPr>
                              </w:pPr>
                              <w:r w:rsidRPr="003F6A32"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  <w:t>Om VGR gemensamt ligger</w:t>
                              </w:r>
                              <w:r w:rsidRPr="00A74645">
                                <w:rPr>
                                  <w:color w:val="FF0000"/>
                                </w:rPr>
                                <w:t xml:space="preserve"> </w:t>
                              </w:r>
                              <w:r w:rsidRPr="003F6A32"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  <w:t>som default, välj NU-sjukvården</w:t>
                              </w:r>
                              <w:r w:rsidRPr="00A74645">
                                <w:rPr>
                                  <w:color w:val="FF0000"/>
                                </w:rPr>
                                <w:t xml:space="preserve"> </w:t>
                              </w:r>
                              <w:r w:rsidRPr="003F6A32"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  <w:t>under Välj.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F1441E" id="Grupp 11" o:spid="_x0000_s1026" style="position:absolute;left:0;text-align:left;margin-left:39.1pt;margin-top:16.85pt;width:388.8pt;height:154.35pt;z-index:-251642880;mso-position-horizontal-relative:margin;mso-width-relative:margin;mso-height-relative:margin" coordorigin="3048" coordsize="57607,295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">
                <v:group id="Grupp 12" o:spid="_x0000_s1027" style="position:absolute;left:3048;width:57607;height:27317" coordsize="57607,27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Bildobjekt 13" o:spid="_x0000_s1028" type="#_x0000_t75" style="position:absolute;width:57607;height:27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">
                    <v:imagedata r:id="rId25" o:title=""/>
                  </v:shape>
                  <v:roundrect id="Rektangel: rundade hörn 14" o:spid="_x0000_s1029" style="position:absolute;left:602;top:6945;width:18865;height:43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" filled="f" strokecolor="red" strokeweight="2.25pt"/>
                  <v:oval id="Ellips 15" o:spid="_x0000_s1030" style="position:absolute;left:20043;top:5956;width:9144;height:67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" filled="f" strokecolor="red" strokeweight="2.25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ruta 16" o:spid="_x0000_s1031" type="#_x0000_t202" style="position:absolute;left:3048;top:13998;width:25539;height:15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" fillcolor="#ffeec9 [662]" stroked="f" strokeweight=".5pt">
                  <v:textbox>
                    <w:txbxContent>
                      <w:p w14:paraId="59BD24AB" w14:textId="77777777" w:rsidR="000A0966" w:rsidRPr="003F6A32" w:rsidRDefault="000A0966" w:rsidP="000A0966">
                        <w:pPr>
                          <w:pStyle w:val="Liststycke"/>
                          <w:numPr>
                            <w:ilvl w:val="0"/>
                            <w:numId w:val="27"/>
                          </w:numPr>
                          <w:spacing w:after="160" w:line="259" w:lineRule="auto"/>
                          <w:ind w:right="0"/>
                          <w:rPr>
                            <w:color w:val="FF0000"/>
                            <w:sz w:val="18"/>
                            <w:szCs w:val="18"/>
                          </w:rPr>
                        </w:pPr>
                        <w:r w:rsidRPr="003F6A32">
                          <w:rPr>
                            <w:color w:val="FF0000"/>
                            <w:sz w:val="18"/>
                            <w:szCs w:val="18"/>
                          </w:rPr>
                          <w:t>Intranätet ligger som startsida.</w:t>
                        </w:r>
                      </w:p>
                      <w:p w14:paraId="4834A69D" w14:textId="77777777" w:rsidR="000A0966" w:rsidRPr="003F6A32" w:rsidRDefault="000A0966" w:rsidP="000A0966">
                        <w:pPr>
                          <w:pStyle w:val="Liststycke"/>
                          <w:numPr>
                            <w:ilvl w:val="0"/>
                            <w:numId w:val="27"/>
                          </w:numPr>
                          <w:spacing w:after="160" w:line="259" w:lineRule="auto"/>
                          <w:ind w:right="0"/>
                          <w:rPr>
                            <w:color w:val="FF0000"/>
                            <w:sz w:val="18"/>
                            <w:szCs w:val="18"/>
                          </w:rPr>
                        </w:pPr>
                        <w:r w:rsidRPr="003F6A32">
                          <w:rPr>
                            <w:color w:val="FF0000"/>
                            <w:sz w:val="18"/>
                            <w:szCs w:val="18"/>
                          </w:rPr>
                          <w:t>Du ska vara på NU-sjukvårdens intranät.</w:t>
                        </w:r>
                      </w:p>
                      <w:p w14:paraId="26E89D7E" w14:textId="77777777" w:rsidR="000A0966" w:rsidRPr="00A74645" w:rsidRDefault="000A0966" w:rsidP="000A0966">
                        <w:pPr>
                          <w:pStyle w:val="Liststycke"/>
                          <w:numPr>
                            <w:ilvl w:val="0"/>
                            <w:numId w:val="27"/>
                          </w:numPr>
                          <w:spacing w:after="160" w:line="259" w:lineRule="auto"/>
                          <w:ind w:right="0"/>
                          <w:rPr>
                            <w:color w:val="FF0000"/>
                          </w:rPr>
                        </w:pPr>
                        <w:r w:rsidRPr="003F6A32">
                          <w:rPr>
                            <w:color w:val="FF0000"/>
                            <w:sz w:val="18"/>
                            <w:szCs w:val="18"/>
                          </w:rPr>
                          <w:t>Om VGR gemensamt ligger</w:t>
                        </w:r>
                        <w:r w:rsidRPr="00A74645">
                          <w:rPr>
                            <w:color w:val="FF0000"/>
                          </w:rPr>
                          <w:t xml:space="preserve"> </w:t>
                        </w:r>
                        <w:r w:rsidRPr="003F6A32">
                          <w:rPr>
                            <w:color w:val="FF0000"/>
                            <w:sz w:val="18"/>
                            <w:szCs w:val="18"/>
                          </w:rPr>
                          <w:t>som default, välj NU-sjukvården</w:t>
                        </w:r>
                        <w:r w:rsidRPr="00A74645">
                          <w:rPr>
                            <w:color w:val="FF0000"/>
                          </w:rPr>
                          <w:t xml:space="preserve"> </w:t>
                        </w:r>
                        <w:r w:rsidRPr="003F6A32">
                          <w:rPr>
                            <w:color w:val="FF0000"/>
                            <w:sz w:val="18"/>
                            <w:szCs w:val="18"/>
                          </w:rPr>
                          <w:t>under Välj.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6A393D52" w14:textId="21E83A6C" w:rsidR="00996DA4" w:rsidRDefault="00996DA4" w:rsidP="0071276D">
      <w:pPr>
        <w:pStyle w:val="Rubrik3"/>
      </w:pPr>
    </w:p>
    <w:p w14:paraId="5D582CCB" w14:textId="29FFE439" w:rsidR="00996DA4" w:rsidRDefault="00996DA4" w:rsidP="0071276D">
      <w:pPr>
        <w:pStyle w:val="Rubrik3"/>
      </w:pPr>
    </w:p>
    <w:p w14:paraId="20A44B0D" w14:textId="77777777" w:rsidR="000A0966" w:rsidRPr="000A0966" w:rsidRDefault="000A0966" w:rsidP="000A0966">
      <w:pPr>
        <w:rPr>
          <w:rFonts w:eastAsiaTheme="majorEastAsia"/>
        </w:rPr>
      </w:pPr>
    </w:p>
    <w:p w14:paraId="01765884" w14:textId="77777777" w:rsidR="000A0966" w:rsidRPr="000A0966" w:rsidRDefault="000A0966" w:rsidP="000A0966">
      <w:pPr>
        <w:rPr>
          <w:rFonts w:eastAsiaTheme="majorEastAsia"/>
        </w:rPr>
      </w:pPr>
    </w:p>
    <w:p w14:paraId="7642A6CB" w14:textId="65976DAF" w:rsidR="000A0966" w:rsidRPr="000A0966" w:rsidRDefault="00D30902" w:rsidP="000A0966">
      <w:pPr>
        <w:rPr>
          <w:rFonts w:eastAsiaTheme="major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063D8FCE" wp14:editId="39F10EB6">
                <wp:simplePos x="0" y="0"/>
                <wp:positionH relativeFrom="column">
                  <wp:posOffset>488950</wp:posOffset>
                </wp:positionH>
                <wp:positionV relativeFrom="paragraph">
                  <wp:posOffset>281305</wp:posOffset>
                </wp:positionV>
                <wp:extent cx="5031740" cy="1557020"/>
                <wp:effectExtent l="0" t="0" r="0" b="5080"/>
                <wp:wrapTight wrapText="bothSides">
                  <wp:wrapPolygon edited="0">
                    <wp:start x="0" y="0"/>
                    <wp:lineTo x="0" y="21406"/>
                    <wp:lineTo x="21507" y="21406"/>
                    <wp:lineTo x="21507" y="0"/>
                    <wp:lineTo x="0" y="0"/>
                  </wp:wrapPolygon>
                </wp:wrapTight>
                <wp:docPr id="17" name="Grup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1740" cy="1557020"/>
                          <a:chOff x="-8242" y="0"/>
                          <a:chExt cx="5768962" cy="1765300"/>
                        </a:xfrm>
                      </wpg:grpSpPr>
                      <wpg:grpSp>
                        <wpg:cNvPr id="18" name="Grupp 18"/>
                        <wpg:cNvGrpSpPr/>
                        <wpg:grpSpPr>
                          <a:xfrm>
                            <a:off x="0" y="0"/>
                            <a:ext cx="5760720" cy="1765300"/>
                            <a:chOff x="0" y="0"/>
                            <a:chExt cx="5760720" cy="1765300"/>
                          </a:xfrm>
                        </wpg:grpSpPr>
                        <pic:pic xmlns:pic="http://schemas.openxmlformats.org/drawingml/2006/picture">
                          <pic:nvPicPr>
                            <pic:cNvPr id="19" name="Bildobjekt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760720" cy="17653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2" name="Rektangel: rundade hörn 52"/>
                          <wps:cNvSpPr/>
                          <wps:spPr>
                            <a:xfrm>
                              <a:off x="4599288" y="323850"/>
                              <a:ext cx="1145059" cy="296562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Rektangel: rundade hörn 53"/>
                          <wps:cNvSpPr/>
                          <wps:spPr>
                            <a:xfrm>
                              <a:off x="4739331" y="1477147"/>
                              <a:ext cx="683741" cy="214184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4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-8242" y="756279"/>
                            <a:ext cx="2155454" cy="835548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ABAACF" w14:textId="77777777" w:rsidR="004B634E" w:rsidRPr="003F6A32" w:rsidRDefault="004B634E" w:rsidP="004B634E">
                              <w:pPr>
                                <w:pStyle w:val="Liststycke"/>
                                <w:numPr>
                                  <w:ilvl w:val="0"/>
                                  <w:numId w:val="28"/>
                                </w:numPr>
                                <w:spacing w:after="160" w:line="259" w:lineRule="auto"/>
                                <w:ind w:right="0"/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3F6A32"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  <w:t>Gå till Kontakt och organisation</w:t>
                              </w:r>
                            </w:p>
                            <w:p w14:paraId="7EC48EFA" w14:textId="77777777" w:rsidR="004B634E" w:rsidRPr="003F6A32" w:rsidRDefault="004B634E" w:rsidP="00D30902">
                              <w:pPr>
                                <w:pStyle w:val="Liststycke"/>
                                <w:numPr>
                                  <w:ilvl w:val="0"/>
                                  <w:numId w:val="0"/>
                                </w:numPr>
                                <w:spacing w:after="160" w:line="259" w:lineRule="auto"/>
                                <w:ind w:left="720" w:right="0"/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3F6A32"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  <w:t>Välj Område III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3D8FCE" id="Grupp 17" o:spid="_x0000_s1032" style="position:absolute;left:0;text-align:left;margin-left:38.5pt;margin-top:22.15pt;width:396.2pt;height:122.6pt;z-index:-251640832;mso-width-relative:margin;mso-height-relative:margin" coordorigin="-82" coordsize="57689,176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">
                <v:group id="Grupp 18" o:spid="_x0000_s1033" style="position:absolute;width:57607;height:17653" coordsize="57607,17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Bildobjekt 19" o:spid="_x0000_s1034" type="#_x0000_t75" style="position:absolute;width:57607;height:17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">
                    <v:imagedata r:id="rId27" o:title=""/>
                  </v:shape>
                  <v:roundrect id="Rektangel: rundade hörn 52" o:spid="_x0000_s1035" style="position:absolute;left:45992;top:3238;width:11451;height:29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" filled="f" strokecolor="red" strokeweight="2.25pt"/>
                  <v:roundrect id="Rektangel: rundade hörn 53" o:spid="_x0000_s1036" style="position:absolute;left:47393;top:14771;width:6837;height:21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" filled="f" strokecolor="red" strokeweight="2.25pt"/>
                </v:group>
                <v:shape id="Textruta 2" o:spid="_x0000_s1037" type="#_x0000_t202" style="position:absolute;left:-82;top:7562;width:21554;height:8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" fillcolor="#ffeec9 [662]" stroked="f">
                  <v:textbox>
                    <w:txbxContent>
                      <w:p w14:paraId="32ABAACF" w14:textId="77777777" w:rsidR="004B634E" w:rsidRPr="003F6A32" w:rsidRDefault="004B634E" w:rsidP="004B634E">
                        <w:pPr>
                          <w:pStyle w:val="Liststycke"/>
                          <w:numPr>
                            <w:ilvl w:val="0"/>
                            <w:numId w:val="28"/>
                          </w:numPr>
                          <w:spacing w:after="160" w:line="259" w:lineRule="auto"/>
                          <w:ind w:right="0"/>
                          <w:rPr>
                            <w:color w:val="FF0000"/>
                            <w:sz w:val="18"/>
                            <w:szCs w:val="18"/>
                          </w:rPr>
                        </w:pPr>
                        <w:r w:rsidRPr="003F6A32">
                          <w:rPr>
                            <w:color w:val="FF0000"/>
                            <w:sz w:val="18"/>
                            <w:szCs w:val="18"/>
                          </w:rPr>
                          <w:t>Gå till Kontakt och organisation</w:t>
                        </w:r>
                      </w:p>
                      <w:p w14:paraId="7EC48EFA" w14:textId="77777777" w:rsidR="004B634E" w:rsidRPr="003F6A32" w:rsidRDefault="004B634E" w:rsidP="00D30902">
                        <w:pPr>
                          <w:pStyle w:val="Liststycke"/>
                          <w:numPr>
                            <w:ilvl w:val="0"/>
                            <w:numId w:val="0"/>
                          </w:numPr>
                          <w:spacing w:after="160" w:line="259" w:lineRule="auto"/>
                          <w:ind w:left="720" w:right="0"/>
                          <w:rPr>
                            <w:color w:val="FF0000"/>
                            <w:sz w:val="18"/>
                            <w:szCs w:val="18"/>
                          </w:rPr>
                        </w:pPr>
                        <w:r w:rsidRPr="003F6A32">
                          <w:rPr>
                            <w:color w:val="FF0000"/>
                            <w:sz w:val="18"/>
                            <w:szCs w:val="18"/>
                          </w:rPr>
                          <w:t>Välj Område III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538C2EA1" w14:textId="1A30F6B5" w:rsidR="000A0966" w:rsidRPr="000A0966" w:rsidRDefault="000A0966" w:rsidP="000A0966">
      <w:pPr>
        <w:rPr>
          <w:rFonts w:eastAsiaTheme="majorEastAsia"/>
        </w:rPr>
      </w:pPr>
    </w:p>
    <w:p w14:paraId="600BBCC5" w14:textId="684F3EA4" w:rsidR="000A0966" w:rsidRPr="000A0966" w:rsidRDefault="000A0966" w:rsidP="000A0966"/>
    <w:p w14:paraId="1BD9B83B" w14:textId="4634F9F6" w:rsidR="000A0966" w:rsidRDefault="000A0966" w:rsidP="0071276D">
      <w:pPr>
        <w:pStyle w:val="Rubrik3"/>
      </w:pPr>
    </w:p>
    <w:p w14:paraId="4A8624F5" w14:textId="36432D1C" w:rsidR="004B634E" w:rsidRDefault="004B634E" w:rsidP="0071276D">
      <w:pPr>
        <w:pStyle w:val="Rubrik3"/>
      </w:pPr>
    </w:p>
    <w:p w14:paraId="40AB362C" w14:textId="3F68087D" w:rsidR="004B634E" w:rsidRDefault="00AE440B" w:rsidP="0071276D">
      <w:pPr>
        <w:pStyle w:val="Rubrik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16F307E0" wp14:editId="2D37D585">
                <wp:simplePos x="0" y="0"/>
                <wp:positionH relativeFrom="column">
                  <wp:posOffset>2021217</wp:posOffset>
                </wp:positionH>
                <wp:positionV relativeFrom="paragraph">
                  <wp:posOffset>304800</wp:posOffset>
                </wp:positionV>
                <wp:extent cx="1946910" cy="2347595"/>
                <wp:effectExtent l="0" t="0" r="34290" b="14605"/>
                <wp:wrapTight wrapText="bothSides">
                  <wp:wrapPolygon edited="0">
                    <wp:start x="0" y="0"/>
                    <wp:lineTo x="0" y="21559"/>
                    <wp:lineTo x="1268" y="21559"/>
                    <wp:lineTo x="10990" y="21559"/>
                    <wp:lineTo x="11624" y="21559"/>
                    <wp:lineTo x="12258" y="20507"/>
                    <wp:lineTo x="12047" y="14022"/>
                    <wp:lineTo x="21769" y="12620"/>
                    <wp:lineTo x="21769" y="7537"/>
                    <wp:lineTo x="19444" y="7011"/>
                    <wp:lineTo x="12047" y="5609"/>
                    <wp:lineTo x="12047" y="0"/>
                    <wp:lineTo x="0" y="0"/>
                  </wp:wrapPolygon>
                </wp:wrapTight>
                <wp:docPr id="73" name="Grup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6910" cy="2347595"/>
                          <a:chOff x="0" y="0"/>
                          <a:chExt cx="3105250" cy="3215332"/>
                        </a:xfrm>
                      </wpg:grpSpPr>
                      <wpg:grpSp>
                        <wpg:cNvPr id="74" name="Grupp 74"/>
                        <wpg:cNvGrpSpPr/>
                        <wpg:grpSpPr>
                          <a:xfrm>
                            <a:off x="0" y="0"/>
                            <a:ext cx="1699895" cy="3215332"/>
                            <a:chOff x="0" y="0"/>
                            <a:chExt cx="1699895" cy="3215332"/>
                          </a:xfrm>
                        </wpg:grpSpPr>
                        <pic:pic xmlns:pic="http://schemas.openxmlformats.org/drawingml/2006/picture">
                          <pic:nvPicPr>
                            <pic:cNvPr id="75" name="Bildobjekt 7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99895" cy="320294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6" name="Rektangel: rundade hörn 76"/>
                          <wps:cNvSpPr/>
                          <wps:spPr>
                            <a:xfrm>
                              <a:off x="216759" y="2218553"/>
                              <a:ext cx="1304152" cy="214184"/>
                            </a:xfrm>
                            <a:prstGeom prst="roundRect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" name="Rektangel: rundade hörn 77"/>
                          <wps:cNvSpPr/>
                          <wps:spPr>
                            <a:xfrm>
                              <a:off x="257948" y="3001148"/>
                              <a:ext cx="1304152" cy="214184"/>
                            </a:xfrm>
                            <a:prstGeom prst="roundRect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8" name="Textruta 2"/>
                        <wps:cNvSpPr txBox="1">
                          <a:spLocks noChangeArrowheads="1"/>
                        </wps:cNvSpPr>
                        <wps:spPr bwMode="auto">
                          <a:xfrm rot="21315501">
                            <a:off x="664367" y="1202302"/>
                            <a:ext cx="2440883" cy="740839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3BD05C" w14:textId="77777777" w:rsidR="00032065" w:rsidRPr="005A0369" w:rsidRDefault="00032065" w:rsidP="00032065">
                              <w:pPr>
                                <w:pStyle w:val="Liststycke"/>
                                <w:numPr>
                                  <w:ilvl w:val="0"/>
                                  <w:numId w:val="29"/>
                                </w:numPr>
                                <w:spacing w:after="160" w:line="259" w:lineRule="auto"/>
                                <w:ind w:right="0"/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5A0369"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  <w:t>Gå till Enheter</w:t>
                              </w:r>
                            </w:p>
                            <w:p w14:paraId="63B55833" w14:textId="77777777" w:rsidR="00032065" w:rsidRPr="005A0369" w:rsidRDefault="00032065" w:rsidP="00032065">
                              <w:pPr>
                                <w:pStyle w:val="Liststycke"/>
                                <w:numPr>
                                  <w:ilvl w:val="0"/>
                                  <w:numId w:val="29"/>
                                </w:numPr>
                                <w:spacing w:after="160" w:line="259" w:lineRule="auto"/>
                                <w:ind w:right="0"/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5A0369"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  <w:t>Välj Radiologi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F307E0" id="Grupp 73" o:spid="_x0000_s1038" style="position:absolute;left:0;text-align:left;margin-left:159.15pt;margin-top:24pt;width:153.3pt;height:184.85pt;z-index:-251636736;mso-width-relative:margin;mso-height-relative:margin" coordsize="31052,32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">
                <v:group id="Grupp 74" o:spid="_x0000_s1039" style="position:absolute;width:16998;height:32153" coordsize="16998,32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Bildobjekt 75" o:spid="_x0000_s1040" type="#_x0000_t75" style="position:absolute;width:16998;height:32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">
                    <v:imagedata r:id="rId29" o:title=""/>
                  </v:shape>
                  <v:roundrect id="Rektangel: rundade hörn 76" o:spid="_x0000_s1041" style="position:absolute;left:2167;top:22185;width:13042;height:21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" filled="f" strokecolor="red" strokeweight="2.25pt">
                    <v:stroke joinstyle="miter"/>
                  </v:roundrect>
                  <v:roundrect id="Rektangel: rundade hörn 77" o:spid="_x0000_s1042" style="position:absolute;left:2579;top:30011;width:13042;height:21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" filled="f" strokecolor="red" strokeweight="2.25pt">
                    <v:stroke joinstyle="miter"/>
                  </v:roundrect>
                </v:group>
                <v:shape id="Textruta 2" o:spid="_x0000_s1043" type="#_x0000_t202" style="position:absolute;left:6643;top:12023;width:24409;height:7408;rotation:-31074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" fillcolor="#ffeec9 [662]" stroked="f">
                  <v:textbox>
                    <w:txbxContent>
                      <w:p w14:paraId="7A3BD05C" w14:textId="77777777" w:rsidR="00032065" w:rsidRPr="005A0369" w:rsidRDefault="00032065" w:rsidP="00032065">
                        <w:pPr>
                          <w:pStyle w:val="Liststycke"/>
                          <w:numPr>
                            <w:ilvl w:val="0"/>
                            <w:numId w:val="29"/>
                          </w:numPr>
                          <w:spacing w:after="160" w:line="259" w:lineRule="auto"/>
                          <w:ind w:right="0"/>
                          <w:rPr>
                            <w:color w:val="FF0000"/>
                            <w:sz w:val="18"/>
                            <w:szCs w:val="18"/>
                          </w:rPr>
                        </w:pPr>
                        <w:r w:rsidRPr="005A0369">
                          <w:rPr>
                            <w:color w:val="FF0000"/>
                            <w:sz w:val="18"/>
                            <w:szCs w:val="18"/>
                          </w:rPr>
                          <w:t>Gå till Enheter</w:t>
                        </w:r>
                      </w:p>
                      <w:p w14:paraId="63B55833" w14:textId="77777777" w:rsidR="00032065" w:rsidRPr="005A0369" w:rsidRDefault="00032065" w:rsidP="00032065">
                        <w:pPr>
                          <w:pStyle w:val="Liststycke"/>
                          <w:numPr>
                            <w:ilvl w:val="0"/>
                            <w:numId w:val="29"/>
                          </w:numPr>
                          <w:spacing w:after="160" w:line="259" w:lineRule="auto"/>
                          <w:ind w:right="0"/>
                          <w:rPr>
                            <w:color w:val="FF0000"/>
                            <w:sz w:val="18"/>
                            <w:szCs w:val="18"/>
                          </w:rPr>
                        </w:pPr>
                        <w:r w:rsidRPr="005A0369">
                          <w:rPr>
                            <w:color w:val="FF0000"/>
                            <w:sz w:val="18"/>
                            <w:szCs w:val="18"/>
                          </w:rPr>
                          <w:t>Välj Radiologi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1239E82F" wp14:editId="156D22E0">
                <wp:simplePos x="0" y="0"/>
                <wp:positionH relativeFrom="column">
                  <wp:posOffset>170993</wp:posOffset>
                </wp:positionH>
                <wp:positionV relativeFrom="paragraph">
                  <wp:posOffset>310454</wp:posOffset>
                </wp:positionV>
                <wp:extent cx="1706880" cy="2295525"/>
                <wp:effectExtent l="38100" t="0" r="26670" b="9525"/>
                <wp:wrapTight wrapText="bothSides">
                  <wp:wrapPolygon edited="0">
                    <wp:start x="3616" y="0"/>
                    <wp:lineTo x="3616" y="5736"/>
                    <wp:lineTo x="-482" y="5736"/>
                    <wp:lineTo x="-482" y="13982"/>
                    <wp:lineTo x="3616" y="14340"/>
                    <wp:lineTo x="3616" y="21510"/>
                    <wp:lineTo x="14464" y="21510"/>
                    <wp:lineTo x="14464" y="14340"/>
                    <wp:lineTo x="17116" y="14340"/>
                    <wp:lineTo x="21696" y="12548"/>
                    <wp:lineTo x="21696" y="6274"/>
                    <wp:lineTo x="20732" y="5915"/>
                    <wp:lineTo x="14464" y="5736"/>
                    <wp:lineTo x="14464" y="0"/>
                    <wp:lineTo x="3616" y="0"/>
                  </wp:wrapPolygon>
                </wp:wrapTight>
                <wp:docPr id="67" name="Grup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6880" cy="2295525"/>
                          <a:chOff x="-265940" y="0"/>
                          <a:chExt cx="3240366" cy="3328035"/>
                        </a:xfrm>
                      </wpg:grpSpPr>
                      <wpg:grpSp>
                        <wpg:cNvPr id="68" name="Grupp 68"/>
                        <wpg:cNvGrpSpPr/>
                        <wpg:grpSpPr>
                          <a:xfrm>
                            <a:off x="351652" y="0"/>
                            <a:ext cx="1532890" cy="3328035"/>
                            <a:chOff x="0" y="0"/>
                            <a:chExt cx="1532890" cy="3328035"/>
                          </a:xfrm>
                        </wpg:grpSpPr>
                        <pic:pic xmlns:pic="http://schemas.openxmlformats.org/drawingml/2006/picture">
                          <pic:nvPicPr>
                            <pic:cNvPr id="69" name="Bildobjekt 6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32890" cy="332803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0" name="Rektangel: rundade hörn 70"/>
                          <wps:cNvSpPr/>
                          <wps:spPr>
                            <a:xfrm>
                              <a:off x="175569" y="2358596"/>
                              <a:ext cx="1304152" cy="214184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" name="Rektangel: rundade hörn 71"/>
                          <wps:cNvSpPr/>
                          <wps:spPr>
                            <a:xfrm>
                              <a:off x="167331" y="3108239"/>
                              <a:ext cx="1304152" cy="214184"/>
                            </a:xfrm>
                            <a:prstGeom prst="roundRect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2" name="Textruta 2"/>
                        <wps:cNvSpPr txBox="1">
                          <a:spLocks noChangeArrowheads="1"/>
                        </wps:cNvSpPr>
                        <wps:spPr bwMode="auto">
                          <a:xfrm rot="21334338">
                            <a:off x="-265940" y="1026023"/>
                            <a:ext cx="3240366" cy="1027229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20000"/>
                              <a:lumOff val="8000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58B10C" w14:textId="77777777" w:rsidR="009D179D" w:rsidRPr="003F6A32" w:rsidRDefault="009D179D" w:rsidP="009D179D">
                              <w:pPr>
                                <w:pStyle w:val="Liststycke"/>
                                <w:numPr>
                                  <w:ilvl w:val="0"/>
                                  <w:numId w:val="29"/>
                                </w:numPr>
                                <w:spacing w:after="160" w:line="259" w:lineRule="auto"/>
                                <w:ind w:right="0"/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3F6A32"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  <w:t>Gå till Organisation område III</w:t>
                              </w:r>
                            </w:p>
                            <w:p w14:paraId="128CD42E" w14:textId="77777777" w:rsidR="009D179D" w:rsidRPr="003F6A32" w:rsidRDefault="009D179D" w:rsidP="009D179D">
                              <w:pPr>
                                <w:pStyle w:val="Liststycke"/>
                                <w:numPr>
                                  <w:ilvl w:val="0"/>
                                  <w:numId w:val="29"/>
                                </w:numPr>
                                <w:spacing w:after="160" w:line="259" w:lineRule="auto"/>
                                <w:ind w:right="0"/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3F6A32"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  <w:t>Välj Bild- och funktionsmedicin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39E82F" id="Grupp 67" o:spid="_x0000_s1044" style="position:absolute;left:0;text-align:left;margin-left:13.45pt;margin-top:24.45pt;width:134.4pt;height:180.75pt;z-index:-251638784;mso-width-relative:margin;mso-height-relative:margin" coordorigin="-2659" coordsize="32403,33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">
                <v:group id="Grupp 68" o:spid="_x0000_s1045" style="position:absolute;left:3516;width:15329;height:33280" coordsize="15328,33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Bildobjekt 69" o:spid="_x0000_s1046" type="#_x0000_t75" style="position:absolute;width:15328;height:33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">
                    <v:imagedata r:id="rId31" o:title=""/>
                  </v:shape>
                  <v:roundrect id="Rektangel: rundade hörn 70" o:spid="_x0000_s1047" style="position:absolute;left:1755;top:23585;width:13042;height:21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" filled="f" strokecolor="red" strokeweight="2.25pt"/>
                  <v:roundrect id="Rektangel: rundade hörn 71" o:spid="_x0000_s1048" style="position:absolute;left:1673;top:31082;width:13041;height:21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" filled="f" strokecolor="red" strokeweight="2.25pt">
                    <v:stroke joinstyle="miter"/>
                  </v:roundrect>
                </v:group>
                <v:shape id="Textruta 2" o:spid="_x0000_s1049" type="#_x0000_t202" style="position:absolute;left:-2659;top:10260;width:32403;height:10272;rotation:-29017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" fillcolor="#fff2cc" stroked="f">
                  <v:textbox>
                    <w:txbxContent>
                      <w:p w14:paraId="1158B10C" w14:textId="77777777" w:rsidR="009D179D" w:rsidRPr="003F6A32" w:rsidRDefault="009D179D" w:rsidP="009D179D">
                        <w:pPr>
                          <w:pStyle w:val="Liststycke"/>
                          <w:numPr>
                            <w:ilvl w:val="0"/>
                            <w:numId w:val="29"/>
                          </w:numPr>
                          <w:spacing w:after="160" w:line="259" w:lineRule="auto"/>
                          <w:ind w:right="0"/>
                          <w:rPr>
                            <w:color w:val="FF0000"/>
                            <w:sz w:val="18"/>
                            <w:szCs w:val="18"/>
                          </w:rPr>
                        </w:pPr>
                        <w:r w:rsidRPr="003F6A32">
                          <w:rPr>
                            <w:color w:val="FF0000"/>
                            <w:sz w:val="18"/>
                            <w:szCs w:val="18"/>
                          </w:rPr>
                          <w:t>Gå till Organisation område III</w:t>
                        </w:r>
                      </w:p>
                      <w:p w14:paraId="128CD42E" w14:textId="77777777" w:rsidR="009D179D" w:rsidRPr="003F6A32" w:rsidRDefault="009D179D" w:rsidP="009D179D">
                        <w:pPr>
                          <w:pStyle w:val="Liststycke"/>
                          <w:numPr>
                            <w:ilvl w:val="0"/>
                            <w:numId w:val="29"/>
                          </w:numPr>
                          <w:spacing w:after="160" w:line="259" w:lineRule="auto"/>
                          <w:ind w:right="0"/>
                          <w:rPr>
                            <w:color w:val="FF0000"/>
                            <w:sz w:val="18"/>
                            <w:szCs w:val="18"/>
                          </w:rPr>
                        </w:pPr>
                        <w:r w:rsidRPr="003F6A32">
                          <w:rPr>
                            <w:color w:val="FF0000"/>
                            <w:sz w:val="18"/>
                            <w:szCs w:val="18"/>
                          </w:rPr>
                          <w:t>Välj Bild- och funktionsmedicin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4D8709B8" w14:textId="6176475D" w:rsidR="004B634E" w:rsidRDefault="004B634E" w:rsidP="0071276D">
      <w:pPr>
        <w:pStyle w:val="Rubrik3"/>
      </w:pPr>
    </w:p>
    <w:p w14:paraId="3EEB81DF" w14:textId="16DCE032" w:rsidR="004B634E" w:rsidRDefault="004B634E" w:rsidP="0071276D">
      <w:pPr>
        <w:pStyle w:val="Rubrik3"/>
      </w:pPr>
    </w:p>
    <w:p w14:paraId="1B866B23" w14:textId="5C114066" w:rsidR="009D179D" w:rsidRDefault="00032065" w:rsidP="0071276D">
      <w:pPr>
        <w:pStyle w:val="Rubrik3"/>
      </w:pPr>
      <w:r>
        <w:tab/>
      </w:r>
    </w:p>
    <w:p w14:paraId="5E8BECBD" w14:textId="19E139FC" w:rsidR="009D179D" w:rsidRDefault="009D179D" w:rsidP="00D30902">
      <w:pPr>
        <w:pStyle w:val="Rubrik3"/>
        <w:ind w:left="0"/>
      </w:pPr>
    </w:p>
    <w:p w14:paraId="652EB00C" w14:textId="23FEAE23" w:rsidR="00032065" w:rsidRDefault="00032065" w:rsidP="00032065"/>
    <w:p w14:paraId="081D3000" w14:textId="2E09394F" w:rsidR="00D30902" w:rsidRDefault="00D30902" w:rsidP="00032065"/>
    <w:p w14:paraId="136441D1" w14:textId="1CA1F54D" w:rsidR="00D30902" w:rsidRPr="00032065" w:rsidRDefault="00D6660A" w:rsidP="00032065"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7CD28A6B" wp14:editId="7007645D">
                <wp:simplePos x="0" y="0"/>
                <wp:positionH relativeFrom="column">
                  <wp:posOffset>495783</wp:posOffset>
                </wp:positionH>
                <wp:positionV relativeFrom="paragraph">
                  <wp:posOffset>100330</wp:posOffset>
                </wp:positionV>
                <wp:extent cx="4227830" cy="2186305"/>
                <wp:effectExtent l="0" t="0" r="1270" b="4445"/>
                <wp:wrapTight wrapText="bothSides">
                  <wp:wrapPolygon edited="0">
                    <wp:start x="0" y="0"/>
                    <wp:lineTo x="0" y="17315"/>
                    <wp:lineTo x="2822" y="18068"/>
                    <wp:lineTo x="2822" y="21456"/>
                    <wp:lineTo x="15670" y="21456"/>
                    <wp:lineTo x="15670" y="18068"/>
                    <wp:lineTo x="21509" y="17315"/>
                    <wp:lineTo x="21509" y="0"/>
                    <wp:lineTo x="0" y="0"/>
                  </wp:wrapPolygon>
                </wp:wrapTight>
                <wp:docPr id="79" name="Grupp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830" cy="2186305"/>
                          <a:chOff x="0" y="0"/>
                          <a:chExt cx="5760720" cy="3419588"/>
                        </a:xfrm>
                      </wpg:grpSpPr>
                      <wpg:grpSp>
                        <wpg:cNvPr id="80" name="Grupp 80"/>
                        <wpg:cNvGrpSpPr/>
                        <wpg:grpSpPr>
                          <a:xfrm>
                            <a:off x="0" y="0"/>
                            <a:ext cx="5760720" cy="2731770"/>
                            <a:chOff x="0" y="0"/>
                            <a:chExt cx="5760720" cy="2731770"/>
                          </a:xfrm>
                        </wpg:grpSpPr>
                        <pic:pic xmlns:pic="http://schemas.openxmlformats.org/drawingml/2006/picture">
                          <pic:nvPicPr>
                            <pic:cNvPr id="81" name="Bildobjekt 8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760720" cy="273177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82" name="Rektangel: rundade hörn 82"/>
                          <wps:cNvSpPr/>
                          <wps:spPr>
                            <a:xfrm>
                              <a:off x="76715" y="686315"/>
                              <a:ext cx="1688757" cy="420130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" name="Rektangel: rundade hörn 83"/>
                          <wps:cNvSpPr/>
                          <wps:spPr>
                            <a:xfrm>
                              <a:off x="3997926" y="669839"/>
                              <a:ext cx="1688757" cy="420130"/>
                            </a:xfrm>
                            <a:prstGeom prst="roundRect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4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803350" y="2235941"/>
                            <a:ext cx="3344544" cy="1183647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AC6E3F" w14:textId="77777777" w:rsidR="00D30902" w:rsidRPr="003F6A32" w:rsidRDefault="00D30902" w:rsidP="00D30902">
                              <w:pPr>
                                <w:pStyle w:val="Liststycke"/>
                                <w:numPr>
                                  <w:ilvl w:val="0"/>
                                  <w:numId w:val="30"/>
                                </w:numPr>
                                <w:spacing w:after="160" w:line="259" w:lineRule="auto"/>
                                <w:ind w:right="0"/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3F6A32"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  <w:t xml:space="preserve">Här hittar du röntgens alla </w:t>
                              </w:r>
                              <w:r w:rsidRPr="003F6A32">
                                <w:rPr>
                                  <w:b/>
                                  <w:bCs/>
                                  <w:color w:val="FF0000"/>
                                  <w:sz w:val="18"/>
                                  <w:szCs w:val="18"/>
                                </w:rPr>
                                <w:t>Styrdokument</w:t>
                              </w:r>
                            </w:p>
                            <w:p w14:paraId="240E50B0" w14:textId="77777777" w:rsidR="00D30902" w:rsidRPr="003F6A32" w:rsidRDefault="00D30902" w:rsidP="00D30902">
                              <w:pPr>
                                <w:pStyle w:val="Liststycke"/>
                                <w:numPr>
                                  <w:ilvl w:val="0"/>
                                  <w:numId w:val="30"/>
                                </w:numPr>
                                <w:spacing w:after="160" w:line="259" w:lineRule="auto"/>
                                <w:ind w:right="0"/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3F6A32"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  <w:t xml:space="preserve">Under knappen </w:t>
                              </w:r>
                              <w:r w:rsidRPr="003F6A32">
                                <w:rPr>
                                  <w:b/>
                                  <w:bCs/>
                                  <w:color w:val="FF0000"/>
                                  <w:sz w:val="18"/>
                                  <w:szCs w:val="18"/>
                                </w:rPr>
                                <w:t>Radiologi</w:t>
                              </w:r>
                              <w:r w:rsidRPr="003F6A32"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  <w:t xml:space="preserve"> hittar du mycket annat ”smått och gott”.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D28A6B" id="Grupp 79" o:spid="_x0000_s1050" style="position:absolute;left:0;text-align:left;margin-left:39.05pt;margin-top:7.9pt;width:332.9pt;height:172.15pt;z-index:-251634688;mso-width-relative:margin;mso-height-relative:margin" coordsize="57607,341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">
                <v:group id="Grupp 80" o:spid="_x0000_s1051" style="position:absolute;width:57607;height:27317" coordsize="57607,27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Bildobjekt 81" o:spid="_x0000_s1052" type="#_x0000_t75" style="position:absolute;width:57607;height:27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">
                    <v:imagedata r:id="rId33" o:title=""/>
                  </v:shape>
                  <v:roundrect id="Rektangel: rundade hörn 82" o:spid="_x0000_s1053" style="position:absolute;left:767;top:6863;width:16887;height:42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" filled="f" strokecolor="red" strokeweight="2.25pt"/>
                  <v:roundrect id="Rektangel: rundade hörn 83" o:spid="_x0000_s1054" style="position:absolute;left:39979;top:6698;width:16887;height:42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" filled="f" strokecolor="red" strokeweight="2.25pt">
                    <v:stroke joinstyle="miter"/>
                  </v:roundrect>
                </v:group>
                <v:shape id="Textruta 2" o:spid="_x0000_s1055" type="#_x0000_t202" style="position:absolute;left:8033;top:22359;width:33445;height:1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" fillcolor="#ffeec9 [662]" stroked="f">
                  <v:textbox>
                    <w:txbxContent>
                      <w:p w14:paraId="5AAC6E3F" w14:textId="77777777" w:rsidR="00D30902" w:rsidRPr="003F6A32" w:rsidRDefault="00D30902" w:rsidP="00D30902">
                        <w:pPr>
                          <w:pStyle w:val="Liststycke"/>
                          <w:numPr>
                            <w:ilvl w:val="0"/>
                            <w:numId w:val="30"/>
                          </w:numPr>
                          <w:spacing w:after="160" w:line="259" w:lineRule="auto"/>
                          <w:ind w:right="0"/>
                          <w:rPr>
                            <w:color w:val="FF0000"/>
                            <w:sz w:val="18"/>
                            <w:szCs w:val="18"/>
                          </w:rPr>
                        </w:pPr>
                        <w:r w:rsidRPr="003F6A32">
                          <w:rPr>
                            <w:color w:val="FF0000"/>
                            <w:sz w:val="18"/>
                            <w:szCs w:val="18"/>
                          </w:rPr>
                          <w:t xml:space="preserve">Här hittar du röntgens alla </w:t>
                        </w:r>
                        <w:r w:rsidRPr="003F6A32">
                          <w:rPr>
                            <w:b/>
                            <w:bCs/>
                            <w:color w:val="FF0000"/>
                            <w:sz w:val="18"/>
                            <w:szCs w:val="18"/>
                          </w:rPr>
                          <w:t>Styrdokument</w:t>
                        </w:r>
                      </w:p>
                      <w:p w14:paraId="240E50B0" w14:textId="77777777" w:rsidR="00D30902" w:rsidRPr="003F6A32" w:rsidRDefault="00D30902" w:rsidP="00D30902">
                        <w:pPr>
                          <w:pStyle w:val="Liststycke"/>
                          <w:numPr>
                            <w:ilvl w:val="0"/>
                            <w:numId w:val="30"/>
                          </w:numPr>
                          <w:spacing w:after="160" w:line="259" w:lineRule="auto"/>
                          <w:ind w:right="0"/>
                          <w:rPr>
                            <w:color w:val="FF0000"/>
                            <w:sz w:val="18"/>
                            <w:szCs w:val="18"/>
                          </w:rPr>
                        </w:pPr>
                        <w:r w:rsidRPr="003F6A32">
                          <w:rPr>
                            <w:color w:val="FF0000"/>
                            <w:sz w:val="18"/>
                            <w:szCs w:val="18"/>
                          </w:rPr>
                          <w:t xml:space="preserve">Under knappen </w:t>
                        </w:r>
                        <w:r w:rsidRPr="003F6A32">
                          <w:rPr>
                            <w:b/>
                            <w:bCs/>
                            <w:color w:val="FF0000"/>
                            <w:sz w:val="18"/>
                            <w:szCs w:val="18"/>
                          </w:rPr>
                          <w:t>Radiologi</w:t>
                        </w:r>
                        <w:r w:rsidRPr="003F6A32">
                          <w:rPr>
                            <w:color w:val="FF0000"/>
                            <w:sz w:val="18"/>
                            <w:szCs w:val="18"/>
                          </w:rPr>
                          <w:t xml:space="preserve"> hittar du mycket annat ”smått och gott”. 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28AF79D9" w14:textId="40371809" w:rsidR="00D30902" w:rsidRDefault="00D30902" w:rsidP="00D30902">
      <w:pPr>
        <w:pStyle w:val="Rubrik3"/>
        <w:ind w:left="0"/>
      </w:pPr>
    </w:p>
    <w:p w14:paraId="7B12A644" w14:textId="77777777" w:rsidR="00D30902" w:rsidRDefault="00D30902" w:rsidP="00D30902">
      <w:pPr>
        <w:pStyle w:val="Rubrik3"/>
        <w:ind w:left="0"/>
      </w:pPr>
    </w:p>
    <w:p w14:paraId="466853C4" w14:textId="77777777" w:rsidR="00D30902" w:rsidRDefault="00D30902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329397B9" w14:textId="6B9ECE96" w:rsidR="00D52D62" w:rsidRPr="00D52D62" w:rsidRDefault="00D52D62" w:rsidP="00D30902">
      <w:pPr>
        <w:pStyle w:val="Rubrik3"/>
        <w:ind w:left="0" w:firstLine="992"/>
      </w:pPr>
      <w:r w:rsidRPr="00D52D62">
        <w:lastRenderedPageBreak/>
        <w:t>Matsal</w:t>
      </w:r>
    </w:p>
    <w:p w14:paraId="63306341" w14:textId="69E6F651" w:rsidR="00D52D62" w:rsidRPr="00D52D62" w:rsidRDefault="00D52D62" w:rsidP="0071276D">
      <w:pPr>
        <w:spacing w:after="0" w:line="240" w:lineRule="auto"/>
        <w:ind w:right="0"/>
        <w:rPr>
          <w:szCs w:val="20"/>
        </w:rPr>
      </w:pPr>
      <w:r w:rsidRPr="00D52D62">
        <w:rPr>
          <w:szCs w:val="20"/>
        </w:rPr>
        <w:t xml:space="preserve">Kafeteria och matsal finns på både NÄL och Uddevalla. Mer information om restaurangerna </w:t>
      </w:r>
      <w:proofErr w:type="gramStart"/>
      <w:r w:rsidRPr="00D52D62">
        <w:rPr>
          <w:szCs w:val="20"/>
        </w:rPr>
        <w:t>t ex</w:t>
      </w:r>
      <w:proofErr w:type="gramEnd"/>
      <w:r w:rsidRPr="00D52D62">
        <w:rPr>
          <w:szCs w:val="20"/>
        </w:rPr>
        <w:t xml:space="preserve"> menyer: </w:t>
      </w:r>
      <w:hyperlink r:id="rId34" w:history="1">
        <w:r w:rsidRPr="00D52D62">
          <w:rPr>
            <w:color w:val="0000FF"/>
            <w:szCs w:val="20"/>
            <w:u w:val="single"/>
          </w:rPr>
          <w:t>https://regionservice.vgregion.se/restaurang</w:t>
        </w:r>
      </w:hyperlink>
      <w:r w:rsidRPr="00D52D62">
        <w:rPr>
          <w:szCs w:val="20"/>
        </w:rPr>
        <w:t xml:space="preserve"> </w:t>
      </w:r>
    </w:p>
    <w:p w14:paraId="525CA6A7" w14:textId="77777777" w:rsidR="00D52D62" w:rsidRPr="00D52D62" w:rsidRDefault="00D52D62" w:rsidP="00D52D62">
      <w:pPr>
        <w:spacing w:after="0" w:line="240" w:lineRule="auto"/>
        <w:ind w:left="0" w:right="0"/>
        <w:rPr>
          <w:szCs w:val="20"/>
        </w:rPr>
      </w:pPr>
    </w:p>
    <w:p w14:paraId="4772400A" w14:textId="77777777" w:rsidR="00D52D62" w:rsidRPr="00D52D62" w:rsidRDefault="00D52D62" w:rsidP="0071276D">
      <w:pPr>
        <w:spacing w:after="0" w:line="240" w:lineRule="auto"/>
        <w:ind w:right="0"/>
        <w:rPr>
          <w:szCs w:val="20"/>
        </w:rPr>
      </w:pPr>
      <w:r w:rsidRPr="00D52D62">
        <w:rPr>
          <w:szCs w:val="20"/>
        </w:rPr>
        <w:t xml:space="preserve">Om du har med dig egen mat finns lunchrum med möjlighet till förvaring och uppvärmning av mat. </w:t>
      </w:r>
    </w:p>
    <w:p w14:paraId="050FA4A4" w14:textId="5E90B2B0" w:rsidR="00D52D62" w:rsidRPr="00D52D62" w:rsidRDefault="00D52D62" w:rsidP="0071276D">
      <w:pPr>
        <w:pStyle w:val="Rubrik3"/>
      </w:pPr>
      <w:r w:rsidRPr="00D52D62">
        <w:t>Parkering</w:t>
      </w:r>
    </w:p>
    <w:p w14:paraId="442BD55C" w14:textId="77777777" w:rsidR="00D52D62" w:rsidRPr="00D52D62" w:rsidRDefault="00D52D62" w:rsidP="0071276D">
      <w:pPr>
        <w:rPr>
          <w:rFonts w:eastAsia="Calibri"/>
        </w:rPr>
      </w:pPr>
      <w:r w:rsidRPr="00D52D62">
        <w:rPr>
          <w:rFonts w:eastAsia="Calibri"/>
        </w:rPr>
        <w:t xml:space="preserve">Vi tillhandahåller inga speciella parkeringsbiljetter. Om du laddar ner </w:t>
      </w:r>
      <w:proofErr w:type="spellStart"/>
      <w:r w:rsidRPr="00D52D62">
        <w:rPr>
          <w:rFonts w:eastAsia="Calibri"/>
        </w:rPr>
        <w:t>appen</w:t>
      </w:r>
      <w:proofErr w:type="spellEnd"/>
      <w:r w:rsidRPr="00D52D62">
        <w:rPr>
          <w:rFonts w:eastAsia="Calibri"/>
        </w:rPr>
        <w:t xml:space="preserve"> ”Parkera VGR” kan du med hjälp av ditt VGR-AD köpa ett tillstånd som gäller dygnet runt i en månad för 50 kr. Det är betydligt billigare än att lösa dagsbiljetter. Tänk bara på att du måste ställa dig på angivna platser.</w:t>
      </w:r>
    </w:p>
    <w:p w14:paraId="60A50396" w14:textId="77777777" w:rsidR="00D52D62" w:rsidRPr="00D52D62" w:rsidRDefault="00D52D62" w:rsidP="004547CD">
      <w:pPr>
        <w:pStyle w:val="Rubrik2"/>
      </w:pPr>
      <w:r w:rsidRPr="00D52D62">
        <w:t>Checklista vid veckans slut</w:t>
      </w:r>
    </w:p>
    <w:p w14:paraId="2650D810" w14:textId="44DBCACE" w:rsidR="009E4C14" w:rsidRPr="009E4C14" w:rsidRDefault="009D27E8" w:rsidP="009E4C14">
      <w:pPr>
        <w:spacing w:after="0" w:line="240" w:lineRule="auto"/>
        <w:ind w:right="0"/>
        <w:rPr>
          <w:i/>
          <w:iCs/>
          <w:szCs w:val="20"/>
        </w:rPr>
      </w:pPr>
      <w:r w:rsidRPr="009E4C14">
        <w:t>Leta upp mallen, den li</w:t>
      </w:r>
      <w:r w:rsidR="009E4C14">
        <w:t>gg</w:t>
      </w:r>
      <w:r w:rsidRPr="009E4C14">
        <w:t xml:space="preserve">er under </w:t>
      </w:r>
      <w:r w:rsidRPr="009E4C14">
        <w:rPr>
          <w:b/>
          <w:bCs/>
          <w:i/>
          <w:iCs/>
        </w:rPr>
        <w:t>Rollarbetslistor/IDS7 5. SIGNERA</w:t>
      </w:r>
      <w:r w:rsidR="009E4C14">
        <w:rPr>
          <w:b/>
          <w:bCs/>
          <w:i/>
          <w:iCs/>
        </w:rPr>
        <w:t xml:space="preserve"> </w:t>
      </w:r>
      <w:r w:rsidRPr="009E4C14">
        <w:rPr>
          <w:b/>
          <w:bCs/>
          <w:i/>
          <w:iCs/>
        </w:rPr>
        <w:t>/</w:t>
      </w:r>
      <w:r w:rsidR="009E4C14">
        <w:rPr>
          <w:b/>
          <w:bCs/>
          <w:i/>
          <w:iCs/>
        </w:rPr>
        <w:t xml:space="preserve"> </w:t>
      </w:r>
      <w:r w:rsidRPr="009E4C14">
        <w:rPr>
          <w:b/>
          <w:bCs/>
          <w:i/>
          <w:iCs/>
        </w:rPr>
        <w:t>VGR</w:t>
      </w:r>
      <w:r w:rsidR="009E4C14" w:rsidRPr="009E4C14">
        <w:t xml:space="preserve"> och heter:</w:t>
      </w:r>
      <w:r w:rsidR="009E4C14" w:rsidRPr="009E4C14">
        <w:br/>
      </w:r>
      <w:r w:rsidR="009E4C14" w:rsidRPr="009E4C14">
        <w:rPr>
          <w:i/>
          <w:iCs/>
        </w:rPr>
        <w:t xml:space="preserve">Mall Egna </w:t>
      </w:r>
      <w:proofErr w:type="spellStart"/>
      <w:r w:rsidR="009E4C14" w:rsidRPr="009E4C14">
        <w:rPr>
          <w:i/>
          <w:iCs/>
        </w:rPr>
        <w:t>us</w:t>
      </w:r>
      <w:proofErr w:type="spellEnd"/>
      <w:r w:rsidR="009E4C14" w:rsidRPr="009E4C14">
        <w:rPr>
          <w:i/>
          <w:iCs/>
        </w:rPr>
        <w:t xml:space="preserve"> att signera (byt ut till eget namn i ansvarig (RIS).</w:t>
      </w:r>
    </w:p>
    <w:p w14:paraId="62A8F341" w14:textId="3221DDC4" w:rsidR="004577AD" w:rsidRDefault="00E725CB" w:rsidP="00E725CB">
      <w:r>
        <w:rPr>
          <w:i/>
          <w:iCs/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FDC0FBB" wp14:editId="71976398">
                <wp:simplePos x="0" y="0"/>
                <wp:positionH relativeFrom="column">
                  <wp:posOffset>753084</wp:posOffset>
                </wp:positionH>
                <wp:positionV relativeFrom="paragraph">
                  <wp:posOffset>134775</wp:posOffset>
                </wp:positionV>
                <wp:extent cx="3140710" cy="2848610"/>
                <wp:effectExtent l="0" t="0" r="2540" b="8890"/>
                <wp:wrapTopAndBottom/>
                <wp:docPr id="25" name="Grup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0710" cy="2848610"/>
                          <a:chOff x="0" y="0"/>
                          <a:chExt cx="4714875" cy="4686300"/>
                        </a:xfrm>
                      </wpg:grpSpPr>
                      <pic:pic xmlns:pic="http://schemas.openxmlformats.org/drawingml/2006/picture">
                        <pic:nvPicPr>
                          <pic:cNvPr id="26" name="Bildobjekt 4"/>
                          <pic:cNvPicPr>
                            <a:picLocks noChangeAspect="1"/>
                          </pic:cNvPicPr>
                        </pic:nvPicPr>
                        <pic:blipFill>
                          <a:blip r:embed="rId35" r:link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4875" cy="468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7" name="Rektangel: rundade hörn 10"/>
                        <wps:cNvSpPr/>
                        <wps:spPr>
                          <a:xfrm>
                            <a:off x="47625" y="38100"/>
                            <a:ext cx="1228725" cy="228600"/>
                          </a:xfrm>
                          <a:prstGeom prst="round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Rektangel: rundade hörn 11"/>
                        <wps:cNvSpPr/>
                        <wps:spPr>
                          <a:xfrm>
                            <a:off x="209550" y="2057400"/>
                            <a:ext cx="1409700" cy="266700"/>
                          </a:xfrm>
                          <a:prstGeom prst="round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Rektangel: rundade hörn 12"/>
                        <wps:cNvSpPr/>
                        <wps:spPr>
                          <a:xfrm>
                            <a:off x="457200" y="3905250"/>
                            <a:ext cx="666750" cy="219075"/>
                          </a:xfrm>
                          <a:prstGeom prst="round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Rektangel: rundade hörn 13"/>
                        <wps:cNvSpPr/>
                        <wps:spPr>
                          <a:xfrm>
                            <a:off x="714375" y="4371975"/>
                            <a:ext cx="3895725" cy="228600"/>
                          </a:xfrm>
                          <a:prstGeom prst="round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4C2F46" id="Grupp 25" o:spid="_x0000_s1026" style="position:absolute;margin-left:59.3pt;margin-top:10.6pt;width:247.3pt;height:224.3pt;z-index:-251646976;mso-width-relative:margin;mso-height-relative:margin" coordsize="47148,46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objekt 4" o:spid="_x0000_s1027" type="#_x0000_t75" style="position:absolute;width:47148;height:46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">
                  <v:imagedata r:id="rId37" r:href="rId38"/>
                </v:shape>
                <v:roundrect id="Rektangel: rundade hörn 10" o:spid="_x0000_s1028" style="position:absolute;left:476;top:381;width:12287;height:22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" filled="f" strokecolor="red" strokeweight="2.25pt">
                  <v:stroke joinstyle="miter"/>
                </v:roundrect>
                <v:roundrect id="Rektangel: rundade hörn 11" o:spid="_x0000_s1029" style="position:absolute;left:2095;top:20574;width:14097;height:2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" filled="f" strokecolor="red" strokeweight="2.25pt">
                  <v:stroke joinstyle="miter"/>
                </v:roundrect>
                <v:roundrect id="Rektangel: rundade hörn 12" o:spid="_x0000_s1030" style="position:absolute;left:4572;top:39052;width:6667;height:21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" filled="f" strokecolor="red" strokeweight="2.25pt">
                  <v:stroke joinstyle="miter"/>
                </v:roundrect>
                <v:roundrect id="Rektangel: rundade hörn 13" o:spid="_x0000_s1031" style="position:absolute;left:7143;top:43719;width:38958;height:22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" filled="f" strokecolor="red" strokeweight="2.25pt">
                  <v:stroke joinstyle="miter"/>
                </v:roundrect>
                <w10:wrap type="topAndBottom"/>
              </v:group>
            </w:pict>
          </mc:Fallback>
        </mc:AlternateContent>
      </w:r>
      <w:r w:rsidR="00D52D62" w:rsidRPr="009E4C14">
        <w:rPr>
          <w:i/>
          <w:iCs/>
        </w:rPr>
        <w:br/>
      </w:r>
      <w:r w:rsidR="00D52D62" w:rsidRPr="00D52D62">
        <w:br/>
      </w:r>
      <w:r w:rsidR="0041714D">
        <w:t xml:space="preserve">”Ta tag” i listan, ”Mall Egna </w:t>
      </w:r>
      <w:proofErr w:type="spellStart"/>
      <w:r w:rsidR="0041714D">
        <w:t>us</w:t>
      </w:r>
      <w:proofErr w:type="spellEnd"/>
      <w:r w:rsidR="0041714D">
        <w:t xml:space="preserve"> att </w:t>
      </w:r>
      <w:proofErr w:type="gramStart"/>
      <w:r w:rsidR="0041714D">
        <w:t>signera….</w:t>
      </w:r>
      <w:proofErr w:type="gramEnd"/>
      <w:r w:rsidR="0041714D">
        <w:t>”</w:t>
      </w:r>
      <w:r w:rsidR="004577AD">
        <w:t>, genom att hålla ner vänster</w:t>
      </w:r>
      <w:r w:rsidR="004577AD">
        <w:br/>
        <w:t xml:space="preserve">musknapp, dra den neråt och släpp den på dina </w:t>
      </w:r>
      <w:r w:rsidR="004577AD" w:rsidRPr="0096100F">
        <w:rPr>
          <w:i/>
          <w:iCs/>
        </w:rPr>
        <w:t>Användararbetslistor</w:t>
      </w:r>
      <w:r w:rsidR="004577AD">
        <w:t>. Då lägger</w:t>
      </w:r>
      <w:r w:rsidR="004577AD">
        <w:br/>
        <w:t>den sig där som en kopia. Nu kan du modifiera kopian.</w:t>
      </w:r>
    </w:p>
    <w:p w14:paraId="4A1A46DF" w14:textId="77777777" w:rsidR="00F74CD2" w:rsidRDefault="0096100F" w:rsidP="00E725CB"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08542B5D" wp14:editId="226FF2F5">
                <wp:simplePos x="0" y="0"/>
                <wp:positionH relativeFrom="column">
                  <wp:posOffset>621030</wp:posOffset>
                </wp:positionH>
                <wp:positionV relativeFrom="paragraph">
                  <wp:posOffset>3810</wp:posOffset>
                </wp:positionV>
                <wp:extent cx="3752850" cy="1221740"/>
                <wp:effectExtent l="19050" t="19050" r="0" b="0"/>
                <wp:wrapTopAndBottom/>
                <wp:docPr id="31" name="Grup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52850" cy="1221740"/>
                          <a:chOff x="0" y="0"/>
                          <a:chExt cx="4533900" cy="1476375"/>
                        </a:xfrm>
                      </wpg:grpSpPr>
                      <wpg:grpSp>
                        <wpg:cNvPr id="32" name="Grupp 16"/>
                        <wpg:cNvGrpSpPr/>
                        <wpg:grpSpPr>
                          <a:xfrm>
                            <a:off x="0" y="0"/>
                            <a:ext cx="4533900" cy="1476375"/>
                            <a:chOff x="0" y="0"/>
                            <a:chExt cx="4533900" cy="1476375"/>
                          </a:xfrm>
                        </wpg:grpSpPr>
                        <pic:pic xmlns:pic="http://schemas.openxmlformats.org/drawingml/2006/picture">
                          <pic:nvPicPr>
                            <pic:cNvPr id="33" name="Bildobjekt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r:link="rId4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533900" cy="1476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4" name="Rektangel: rundade hörn 15"/>
                          <wps:cNvSpPr/>
                          <wps:spPr>
                            <a:xfrm>
                              <a:off x="0" y="9525"/>
                              <a:ext cx="1609725" cy="228600"/>
                            </a:xfrm>
                            <a:prstGeom prst="roundRect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5" name="Rektangel: rundade hörn 21"/>
                        <wps:cNvSpPr/>
                        <wps:spPr>
                          <a:xfrm>
                            <a:off x="161925" y="1114425"/>
                            <a:ext cx="3952875" cy="247650"/>
                          </a:xfrm>
                          <a:prstGeom prst="round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4D7535" id="Grupp 31" o:spid="_x0000_s1026" style="position:absolute;margin-left:48.9pt;margin-top:.3pt;width:295.5pt;height:96.2pt;z-index:-251645952;mso-width-relative:margin;mso-height-relative:margin" coordsize="45339,147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">
                <v:group id="Grupp 16" o:spid="_x0000_s1027" style="position:absolute;width:45339;height:14763" coordsize="45339,14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Bildobjekt 5" o:spid="_x0000_s1028" type="#_x0000_t75" style="position:absolute;width:45339;height:14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">
                    <v:imagedata r:id="rId41" r:href="rId42"/>
                  </v:shape>
                  <v:roundrect id="Rektangel: rundade hörn 15" o:spid="_x0000_s1029" style="position:absolute;top:95;width:16097;height:22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" filled="f" strokecolor="red" strokeweight="2.25pt">
                    <v:stroke joinstyle="miter"/>
                  </v:roundrect>
                </v:group>
                <v:roundrect id="Rektangel: rundade hörn 21" o:spid="_x0000_s1030" style="position:absolute;left:1619;top:11144;width:39529;height:24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" filled="f" strokecolor="red" strokeweight="2.25pt">
                  <v:stroke joinstyle="miter"/>
                </v:roundrect>
                <w10:wrap type="topAndBottom"/>
              </v:group>
            </w:pict>
          </mc:Fallback>
        </mc:AlternateContent>
      </w:r>
      <w:r w:rsidR="00D52D62" w:rsidRPr="00D52D62">
        <w:br/>
      </w:r>
    </w:p>
    <w:p w14:paraId="2934A30F" w14:textId="4E53E1FA" w:rsidR="00F009BF" w:rsidRDefault="00212D32" w:rsidP="00F75613">
      <w:r>
        <w:lastRenderedPageBreak/>
        <w:t>Höger</w:t>
      </w:r>
      <w:r w:rsidR="00724C97">
        <w:t xml:space="preserve">klicka på listan och välj </w:t>
      </w:r>
      <w:r w:rsidR="00724C97" w:rsidRPr="00F74CD2">
        <w:rPr>
          <w:i/>
          <w:iCs/>
        </w:rPr>
        <w:t>Egenskaper</w:t>
      </w:r>
      <w:r w:rsidR="00724C97">
        <w:t>. Då öppnas rutan nedan.</w:t>
      </w:r>
      <w:r w:rsidR="00724C97">
        <w:br/>
        <w:t>Döp om listan till vad Du önskar att den ska heta.</w:t>
      </w:r>
      <w:r w:rsidR="00724C97">
        <w:br/>
        <w:t xml:space="preserve">Markera villkoret: </w:t>
      </w:r>
      <w:r w:rsidR="00724C97" w:rsidRPr="00F74CD2">
        <w:rPr>
          <w:i/>
          <w:iCs/>
        </w:rPr>
        <w:t>Ansvarig (RIS</w:t>
      </w:r>
      <w:r w:rsidR="00F009BF">
        <w:rPr>
          <w:i/>
          <w:iCs/>
        </w:rPr>
        <w:t>)</w:t>
      </w:r>
      <w:r w:rsidR="00352973" w:rsidRPr="00F74CD2">
        <w:rPr>
          <w:i/>
          <w:iCs/>
        </w:rPr>
        <w:t xml:space="preserve"> är Carlsson, Anette….</w:t>
      </w:r>
      <w:r w:rsidR="00352973">
        <w:t xml:space="preserve"> Och välj </w:t>
      </w:r>
      <w:r w:rsidR="00352973" w:rsidRPr="00F74CD2">
        <w:rPr>
          <w:i/>
          <w:iCs/>
        </w:rPr>
        <w:t>Ändra</w:t>
      </w:r>
      <w:r w:rsidR="00352973">
        <w:t xml:space="preserve"> för att</w:t>
      </w:r>
      <w:r w:rsidR="00352973">
        <w:br/>
        <w:t xml:space="preserve">ändra till </w:t>
      </w:r>
      <w:proofErr w:type="gramStart"/>
      <w:r w:rsidR="00352973">
        <w:t>ditt eget namn</w:t>
      </w:r>
      <w:proofErr w:type="gramEnd"/>
      <w:r w:rsidR="00352973">
        <w:t xml:space="preserve">, </w:t>
      </w:r>
      <w:r w:rsidR="00352973" w:rsidRPr="00090208">
        <w:rPr>
          <w:i/>
          <w:iCs/>
        </w:rPr>
        <w:t>Väl</w:t>
      </w:r>
      <w:r w:rsidR="002F1C8C" w:rsidRPr="00090208">
        <w:rPr>
          <w:i/>
          <w:iCs/>
        </w:rPr>
        <w:t>j</w:t>
      </w:r>
      <w:r w:rsidR="00352973" w:rsidRPr="00090208">
        <w:rPr>
          <w:i/>
          <w:iCs/>
        </w:rPr>
        <w:t xml:space="preserve"> OK</w:t>
      </w:r>
      <w:r w:rsidR="00352973">
        <w:t xml:space="preserve"> och </w:t>
      </w:r>
      <w:r w:rsidR="00F74CD2" w:rsidRPr="00090208">
        <w:rPr>
          <w:i/>
          <w:iCs/>
        </w:rPr>
        <w:t>SPARA</w:t>
      </w:r>
      <w:r w:rsidR="00F07FA3">
        <w:t>.</w:t>
      </w:r>
    </w:p>
    <w:p w14:paraId="76B9F95B" w14:textId="35B99095" w:rsidR="00536A5A" w:rsidRPr="00B35F76" w:rsidRDefault="00D52D62" w:rsidP="00B35F76">
      <w:r w:rsidRPr="00D52D62">
        <w:br/>
      </w:r>
      <w:r w:rsidR="00F07FA3"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20104BA1" wp14:editId="672B0135">
                <wp:simplePos x="0" y="0"/>
                <wp:positionH relativeFrom="margin">
                  <wp:posOffset>777240</wp:posOffset>
                </wp:positionH>
                <wp:positionV relativeFrom="paragraph">
                  <wp:posOffset>94615</wp:posOffset>
                </wp:positionV>
                <wp:extent cx="5597525" cy="7204710"/>
                <wp:effectExtent l="0" t="0" r="3175" b="0"/>
                <wp:wrapTight wrapText="bothSides">
                  <wp:wrapPolygon edited="0">
                    <wp:start x="3382" y="0"/>
                    <wp:lineTo x="3382" y="5483"/>
                    <wp:lineTo x="0" y="5883"/>
                    <wp:lineTo x="0" y="13193"/>
                    <wp:lineTo x="11835" y="13707"/>
                    <wp:lineTo x="12129" y="14621"/>
                    <wp:lineTo x="12203" y="21531"/>
                    <wp:lineTo x="21539" y="21531"/>
                    <wp:lineTo x="21539" y="12965"/>
                    <wp:lineTo x="18451" y="12793"/>
                    <wp:lineTo x="21318" y="12165"/>
                    <wp:lineTo x="21245" y="0"/>
                    <wp:lineTo x="3382" y="0"/>
                  </wp:wrapPolygon>
                </wp:wrapTight>
                <wp:docPr id="36" name="Grup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97525" cy="7204710"/>
                          <a:chOff x="0" y="0"/>
                          <a:chExt cx="6572250" cy="7748905"/>
                        </a:xfrm>
                      </wpg:grpSpPr>
                      <wpg:grpSp>
                        <wpg:cNvPr id="37" name="Grupp 24"/>
                        <wpg:cNvGrpSpPr/>
                        <wpg:grpSpPr>
                          <a:xfrm>
                            <a:off x="1066800" y="0"/>
                            <a:ext cx="5376545" cy="4381500"/>
                            <a:chOff x="0" y="0"/>
                            <a:chExt cx="5760085" cy="4693920"/>
                          </a:xfrm>
                        </wpg:grpSpPr>
                        <wpg:grpSp>
                          <wpg:cNvPr id="38" name="Grupp 20"/>
                          <wpg:cNvGrpSpPr/>
                          <wpg:grpSpPr>
                            <a:xfrm>
                              <a:off x="0" y="0"/>
                              <a:ext cx="5760085" cy="4693920"/>
                              <a:chOff x="0" y="0"/>
                              <a:chExt cx="5760085" cy="4693920"/>
                            </a:xfrm>
                          </wpg:grpSpPr>
                          <pic:pic xmlns:pic="http://schemas.openxmlformats.org/drawingml/2006/picture">
                            <pic:nvPicPr>
                              <pic:cNvPr id="39" name="Bildobjekt 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3" r:link="rId44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760085" cy="46939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40" name="Pil: höger 17"/>
                            <wps:cNvSpPr/>
                            <wps:spPr>
                              <a:xfrm>
                                <a:off x="257175" y="1133475"/>
                                <a:ext cx="1143000" cy="1619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" name="Rektangel: rundade hörn 18"/>
                            <wps:cNvSpPr/>
                            <wps:spPr>
                              <a:xfrm>
                                <a:off x="5038725" y="1162050"/>
                                <a:ext cx="676275" cy="180975"/>
                              </a:xfrm>
                              <a:prstGeom prst="roundRect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2" name="Rektangel: rundade hörn 19"/>
                            <wps:cNvSpPr/>
                            <wps:spPr>
                              <a:xfrm>
                                <a:off x="1219200" y="295275"/>
                                <a:ext cx="2247900" cy="371475"/>
                              </a:xfrm>
                              <a:prstGeom prst="roundRect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3" name="Rektangel: rundade hörn 23"/>
                          <wps:cNvSpPr/>
                          <wps:spPr>
                            <a:xfrm>
                              <a:off x="4724400" y="4448175"/>
                              <a:ext cx="514350" cy="209550"/>
                            </a:xfrm>
                            <a:prstGeom prst="roundRect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4" name="Grupp 27"/>
                        <wpg:cNvGrpSpPr/>
                        <wpg:grpSpPr>
                          <a:xfrm>
                            <a:off x="0" y="2124075"/>
                            <a:ext cx="5219065" cy="2609850"/>
                            <a:chOff x="0" y="0"/>
                            <a:chExt cx="5760085" cy="2880360"/>
                          </a:xfrm>
                        </wpg:grpSpPr>
                        <pic:pic xmlns:pic="http://schemas.openxmlformats.org/drawingml/2006/picture">
                          <pic:nvPicPr>
                            <pic:cNvPr id="45" name="Bildobjekt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r:link="rId4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760085" cy="2880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46" name="Pil: höger 25"/>
                          <wps:cNvSpPr/>
                          <wps:spPr>
                            <a:xfrm>
                              <a:off x="561975" y="1066800"/>
                              <a:ext cx="819150" cy="114300"/>
                            </a:xfrm>
                            <a:prstGeom prst="rightArrow">
                              <a:avLst/>
                            </a:prstGeom>
                            <a:solidFill>
                              <a:srgbClr val="FF0000"/>
                            </a:solidFill>
                            <a:ln w="12700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" name="Rektangel: rundade hörn 26"/>
                          <wps:cNvSpPr/>
                          <wps:spPr>
                            <a:xfrm>
                              <a:off x="3695700" y="1800225"/>
                              <a:ext cx="1619250" cy="676275"/>
                            </a:xfrm>
                            <a:prstGeom prst="roundRect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8" name="Grupp 32"/>
                        <wpg:cNvGrpSpPr/>
                        <wpg:grpSpPr>
                          <a:xfrm>
                            <a:off x="3676650" y="4676775"/>
                            <a:ext cx="2895600" cy="3072130"/>
                            <a:chOff x="0" y="0"/>
                            <a:chExt cx="3070860" cy="3257550"/>
                          </a:xfrm>
                        </wpg:grpSpPr>
                        <pic:pic xmlns:pic="http://schemas.openxmlformats.org/drawingml/2006/picture">
                          <pic:nvPicPr>
                            <pic:cNvPr id="49" name="Bildobjekt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 r:link="rId4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5250" y="0"/>
                              <a:ext cx="2975610" cy="3257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50" name="Rektangel: rundade hörn 30"/>
                          <wps:cNvSpPr/>
                          <wps:spPr>
                            <a:xfrm>
                              <a:off x="0" y="171450"/>
                              <a:ext cx="723900" cy="238125"/>
                            </a:xfrm>
                            <a:prstGeom prst="roundRect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Rektangel: rundade hörn 31"/>
                          <wps:cNvSpPr/>
                          <wps:spPr>
                            <a:xfrm>
                              <a:off x="152400" y="2962275"/>
                              <a:ext cx="2095500" cy="257175"/>
                            </a:xfrm>
                            <a:prstGeom prst="roundRect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D08375" id="Grupp 36" o:spid="_x0000_s1026" style="position:absolute;margin-left:61.2pt;margin-top:7.45pt;width:440.75pt;height:567.3pt;z-index:-251644928;mso-position-horizontal-relative:margin" coordsize="65722,77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">
                <v:group id="Grupp 24" o:spid="_x0000_s1027" style="position:absolute;left:10668;width:53765;height:43815" coordsize="57600,46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group id="Grupp 20" o:spid="_x0000_s1028" style="position:absolute;width:57600;height:46939" coordsize="57600,46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<v:shape id="Bildobjekt 6" o:spid="_x0000_s1029" type="#_x0000_t75" style="position:absolute;width:57600;height:46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">
                      <v:imagedata r:id="rId49" r:href="rId50"/>
                    </v:shape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Pil: höger 17" o:spid="_x0000_s1030" type="#_x0000_t13" style="position:absolute;left:2571;top:11334;width:11430;height:1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" adj="20070" fillcolor="red" stroked="f" strokeweight="1pt"/>
                    <v:roundrect id="Rektangel: rundade hörn 18" o:spid="_x0000_s1031" style="position:absolute;left:50387;top:11620;width:6763;height:18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" filled="f" strokecolor="red" strokeweight="2.25pt">
                      <v:stroke joinstyle="miter"/>
                    </v:roundrect>
                    <v:roundrect id="Rektangel: rundade hörn 19" o:spid="_x0000_s1032" style="position:absolute;left:12192;top:2952;width:22479;height:37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" filled="f" strokecolor="red" strokeweight="2.25pt">
                      <v:stroke joinstyle="miter"/>
                    </v:roundrect>
                  </v:group>
                  <v:roundrect id="Rektangel: rundade hörn 23" o:spid="_x0000_s1033" style="position:absolute;left:47244;top:44481;width:5143;height:20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" filled="f" strokecolor="red" strokeweight="2.25pt">
                    <v:stroke joinstyle="miter"/>
                  </v:roundrect>
                </v:group>
                <v:group id="Grupp 27" o:spid="_x0000_s1034" style="position:absolute;top:21240;width:52190;height:26099" coordsize="57600,28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Bildobjekt 7" o:spid="_x0000_s1035" type="#_x0000_t75" style="position:absolute;width:57600;height:28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">
                    <v:imagedata r:id="rId51" r:href="rId52"/>
                  </v:shape>
                  <v:shape id="Pil: höger 25" o:spid="_x0000_s1036" type="#_x0000_t13" style="position:absolute;left:5619;top:10668;width:8192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" adj="20093" fillcolor="red" strokecolor="red" strokeweight="1pt"/>
                  <v:roundrect id="Rektangel: rundade hörn 26" o:spid="_x0000_s1037" style="position:absolute;left:36957;top:18002;width:16192;height:676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" filled="f" strokecolor="red" strokeweight="2.25pt">
                    <v:stroke joinstyle="miter"/>
                  </v:roundrect>
                </v:group>
                <v:group id="Grupp 32" o:spid="_x0000_s1038" style="position:absolute;left:36766;top:46767;width:28956;height:30722" coordsize="30708,3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Bildobjekt 9" o:spid="_x0000_s1039" type="#_x0000_t75" style="position:absolute;left:952;width:29756;height:32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">
                    <v:imagedata r:id="rId53" r:href="rId54"/>
                  </v:shape>
                  <v:roundrect id="Rektangel: rundade hörn 30" o:spid="_x0000_s1040" style="position:absolute;top:1714;width:7239;height:23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" filled="f" strokecolor="red" strokeweight="2.25pt">
                    <v:stroke joinstyle="miter"/>
                  </v:roundrect>
                  <v:roundrect id="Rektangel: rundade hörn 31" o:spid="_x0000_s1041" style="position:absolute;left:1524;top:29622;width:20955;height:25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" filled="f" strokecolor="red" strokeweight="2.25pt">
                    <v:stroke joinstyle="miter"/>
                  </v:roundrect>
                </v:group>
                <w10:wrap type="tight" anchorx="margin"/>
              </v:group>
            </w:pict>
          </mc:Fallback>
        </mc:AlternateContent>
      </w:r>
      <w:bookmarkEnd w:id="0"/>
    </w:p>
    <w:p w14:paraId="3B9E44CD" w14:textId="77777777" w:rsidR="005D4BC4" w:rsidRPr="005D4BC4" w:rsidRDefault="005D4BC4" w:rsidP="005D4BC4"/>
    <w:p w14:paraId="521C3EBF" w14:textId="77777777" w:rsidR="005D4BC4" w:rsidRPr="005D4BC4" w:rsidRDefault="005D4BC4" w:rsidP="005D4BC4"/>
    <w:p w14:paraId="3670B5D6" w14:textId="77777777" w:rsidR="005D4BC4" w:rsidRPr="005D4BC4" w:rsidRDefault="005D4BC4" w:rsidP="005D4BC4"/>
    <w:p w14:paraId="232B10AD" w14:textId="77777777" w:rsidR="005D4BC4" w:rsidRPr="005D4BC4" w:rsidRDefault="005D4BC4" w:rsidP="005D4BC4"/>
    <w:p w14:paraId="0D77FB32" w14:textId="77777777" w:rsidR="005D4BC4" w:rsidRPr="005D4BC4" w:rsidRDefault="005D4BC4" w:rsidP="005D4BC4"/>
    <w:p w14:paraId="5E5B18B4" w14:textId="77777777" w:rsidR="005D4BC4" w:rsidRPr="005D4BC4" w:rsidRDefault="005D4BC4" w:rsidP="005D4BC4"/>
    <w:p w14:paraId="2361A279" w14:textId="77777777" w:rsidR="005D4BC4" w:rsidRPr="005D4BC4" w:rsidRDefault="005D4BC4" w:rsidP="005D4BC4"/>
    <w:p w14:paraId="476136C2" w14:textId="77777777" w:rsidR="005D4BC4" w:rsidRPr="005D4BC4" w:rsidRDefault="005D4BC4" w:rsidP="005D4BC4"/>
    <w:p w14:paraId="4C1A1C45" w14:textId="77777777" w:rsidR="005D4BC4" w:rsidRPr="005D4BC4" w:rsidRDefault="005D4BC4" w:rsidP="005D4BC4"/>
    <w:p w14:paraId="50916ED0" w14:textId="77777777" w:rsidR="005D4BC4" w:rsidRPr="005D4BC4" w:rsidRDefault="005D4BC4" w:rsidP="005D4BC4"/>
    <w:p w14:paraId="35C1AA24" w14:textId="77777777" w:rsidR="005D4BC4" w:rsidRPr="005D4BC4" w:rsidRDefault="005D4BC4" w:rsidP="005D4BC4"/>
    <w:p w14:paraId="2BDA05F1" w14:textId="77777777" w:rsidR="005D4BC4" w:rsidRPr="005D4BC4" w:rsidRDefault="005D4BC4" w:rsidP="005D4BC4"/>
    <w:p w14:paraId="5C0A5D0E" w14:textId="77777777" w:rsidR="005D4BC4" w:rsidRPr="005D4BC4" w:rsidRDefault="005D4BC4" w:rsidP="005D4BC4"/>
    <w:p w14:paraId="77CEA851" w14:textId="77777777" w:rsidR="005D4BC4" w:rsidRPr="005D4BC4" w:rsidRDefault="005D4BC4" w:rsidP="005D4BC4"/>
    <w:p w14:paraId="260DFBEA" w14:textId="77777777" w:rsidR="005D4BC4" w:rsidRPr="005D4BC4" w:rsidRDefault="005D4BC4" w:rsidP="005D4BC4"/>
    <w:p w14:paraId="0E69E4BA" w14:textId="77777777" w:rsidR="005D4BC4" w:rsidRPr="005D4BC4" w:rsidRDefault="005D4BC4" w:rsidP="005D4BC4"/>
    <w:p w14:paraId="18B738CE" w14:textId="77777777" w:rsidR="005D4BC4" w:rsidRDefault="005D4BC4" w:rsidP="005D4BC4"/>
    <w:p w14:paraId="70EC66B5" w14:textId="77777777" w:rsidR="00F07FA3" w:rsidRDefault="005D4BC4" w:rsidP="00163023">
      <w:r>
        <w:t xml:space="preserve">Om </w:t>
      </w:r>
      <w:r w:rsidR="00163023">
        <w:t>d</w:t>
      </w:r>
      <w:r>
        <w:t xml:space="preserve">u vill ha listan tillsammans med dina andra listor under </w:t>
      </w:r>
      <w:proofErr w:type="spellStart"/>
      <w:r w:rsidRPr="00415F01">
        <w:rPr>
          <w:i/>
          <w:iCs/>
        </w:rPr>
        <w:t>Arbetsliste</w:t>
      </w:r>
      <w:r w:rsidR="00AE6F28" w:rsidRPr="00415F01">
        <w:rPr>
          <w:i/>
          <w:iCs/>
        </w:rPr>
        <w:t>grupperna</w:t>
      </w:r>
      <w:proofErr w:type="spellEnd"/>
      <w:r w:rsidR="00AE6F28" w:rsidRPr="00415F01">
        <w:rPr>
          <w:i/>
          <w:iCs/>
        </w:rPr>
        <w:t xml:space="preserve"> </w:t>
      </w:r>
      <w:r w:rsidR="00AE6F28">
        <w:t>(favoriterna)</w:t>
      </w:r>
      <w:r w:rsidR="00AE6F28">
        <w:br/>
        <w:t xml:space="preserve">så ta först fram den </w:t>
      </w:r>
      <w:proofErr w:type="spellStart"/>
      <w:r w:rsidR="00AE6F28" w:rsidRPr="00415F01">
        <w:rPr>
          <w:i/>
          <w:iCs/>
        </w:rPr>
        <w:t>Arbetslistegrupp</w:t>
      </w:r>
      <w:proofErr w:type="spellEnd"/>
      <w:r w:rsidR="00AE6F28">
        <w:t xml:space="preserve"> där du </w:t>
      </w:r>
      <w:r w:rsidR="005931BB">
        <w:t>vill</w:t>
      </w:r>
      <w:r w:rsidR="005931BB">
        <w:br/>
        <w:t>att</w:t>
      </w:r>
      <w:r w:rsidR="00703BD4">
        <w:t xml:space="preserve"> den ska ligga.</w:t>
      </w:r>
      <w:r w:rsidR="00703BD4">
        <w:br/>
        <w:t xml:space="preserve">Ta tag i listan, genom att hålla ner vänster musknapp, och dra upp den och släpp den i </w:t>
      </w:r>
      <w:proofErr w:type="spellStart"/>
      <w:r w:rsidR="00703BD4" w:rsidRPr="00415F01">
        <w:rPr>
          <w:i/>
          <w:iCs/>
        </w:rPr>
        <w:t>Arbets</w:t>
      </w:r>
      <w:r w:rsidR="00415F01" w:rsidRPr="00415F01">
        <w:rPr>
          <w:i/>
          <w:iCs/>
        </w:rPr>
        <w:t>listegruppen</w:t>
      </w:r>
      <w:proofErr w:type="spellEnd"/>
      <w:r w:rsidR="00415F01" w:rsidRPr="00415F01">
        <w:rPr>
          <w:i/>
          <w:iCs/>
        </w:rPr>
        <w:t>.</w:t>
      </w:r>
      <w:r w:rsidRPr="00415F01">
        <w:rPr>
          <w:i/>
          <w:iCs/>
        </w:rPr>
        <w:br/>
      </w:r>
      <w:r>
        <w:t xml:space="preserve">                    </w:t>
      </w:r>
    </w:p>
    <w:p w14:paraId="35BC5F09" w14:textId="77777777" w:rsidR="00F07FA3" w:rsidRDefault="00F07FA3" w:rsidP="00163023"/>
    <w:p w14:paraId="2B3A6B5C" w14:textId="77777777" w:rsidR="00F07FA3" w:rsidRDefault="00F07FA3" w:rsidP="00163023"/>
    <w:p w14:paraId="240EAFBE" w14:textId="44358D1D" w:rsidR="00096855" w:rsidRDefault="00096855">
      <w:pPr>
        <w:spacing w:after="0" w:line="240" w:lineRule="auto"/>
        <w:ind w:left="0" w:right="0"/>
      </w:pPr>
      <w:r>
        <w:br w:type="page"/>
      </w:r>
    </w:p>
    <w:p w14:paraId="557357D1" w14:textId="77777777" w:rsidR="00B35F76" w:rsidRDefault="00B35F76" w:rsidP="00163023"/>
    <w:p w14:paraId="0EC5C4A1" w14:textId="77777777" w:rsidR="00B35F76" w:rsidRDefault="005D4BC4" w:rsidP="00B35F76">
      <w:pPr>
        <w:numPr>
          <w:ilvl w:val="0"/>
          <w:numId w:val="23"/>
        </w:numPr>
        <w:spacing w:after="0" w:line="240" w:lineRule="auto"/>
        <w:ind w:right="0"/>
      </w:pPr>
      <w:r>
        <w:t xml:space="preserve"> </w:t>
      </w:r>
      <w:r w:rsidR="00B35F76">
        <w:t>Lämna tillbaka ID-kort.</w:t>
      </w:r>
    </w:p>
    <w:p w14:paraId="5415003F" w14:textId="77777777" w:rsidR="00B35F76" w:rsidRDefault="00B35F76" w:rsidP="00B35F76">
      <w:pPr>
        <w:numPr>
          <w:ilvl w:val="0"/>
          <w:numId w:val="23"/>
        </w:numPr>
        <w:spacing w:after="0" w:line="240" w:lineRule="auto"/>
        <w:ind w:right="0"/>
      </w:pPr>
      <w:proofErr w:type="spellStart"/>
      <w:r>
        <w:t>Timrapporten</w:t>
      </w:r>
      <w:proofErr w:type="spellEnd"/>
      <w:r>
        <w:t xml:space="preserve"> signeras av koordinator eller schemaläggare och läggs i ”stafettlåda” utanför slussen (NÄL) eller mejlas/faxas till Maria K. </w:t>
      </w:r>
    </w:p>
    <w:p w14:paraId="685BC749" w14:textId="77777777" w:rsidR="00B35F76" w:rsidRDefault="00B35F76" w:rsidP="00B35F76">
      <w:pPr>
        <w:spacing w:after="0" w:line="240" w:lineRule="auto"/>
        <w:ind w:left="1222" w:right="0"/>
      </w:pPr>
    </w:p>
    <w:p w14:paraId="44B74DB9" w14:textId="77777777" w:rsidR="00B35F76" w:rsidRPr="00B35F76" w:rsidRDefault="00B35F76" w:rsidP="00B35F76">
      <w:pPr>
        <w:pStyle w:val="Rubrik2"/>
        <w:ind w:right="1161"/>
        <w:rPr>
          <w:rFonts w:ascii="Calibri" w:hAnsi="Calibri"/>
          <w:b/>
          <w:bCs w:val="0"/>
          <w:sz w:val="32"/>
        </w:rPr>
      </w:pPr>
      <w:r w:rsidRPr="00B35F76">
        <w:rPr>
          <w:rFonts w:ascii="Calibri" w:hAnsi="Calibri"/>
          <w:b/>
          <w:bCs w:val="0"/>
          <w:sz w:val="32"/>
        </w:rPr>
        <w:t xml:space="preserve">När allt är klart: </w:t>
      </w:r>
    </w:p>
    <w:p w14:paraId="472D8E12" w14:textId="77777777" w:rsidR="00B35F76" w:rsidRPr="00B35F76" w:rsidRDefault="00B35F76" w:rsidP="00B35F76">
      <w:pPr>
        <w:pStyle w:val="Rubrik2"/>
        <w:ind w:right="283"/>
        <w:rPr>
          <w:rFonts w:ascii="Calibri" w:hAnsi="Calibri"/>
          <w:b/>
          <w:bCs w:val="0"/>
          <w:sz w:val="32"/>
        </w:rPr>
      </w:pPr>
      <w:r w:rsidRPr="00B35F76">
        <w:rPr>
          <w:rFonts w:ascii="Calibri" w:hAnsi="Calibri"/>
          <w:b/>
          <w:bCs w:val="0"/>
          <w:sz w:val="32"/>
        </w:rPr>
        <w:t>Stort tack för din hjälp denna vecka och på återseende!</w:t>
      </w:r>
    </w:p>
    <w:p w14:paraId="654EC65C" w14:textId="0614930F" w:rsidR="005D4BC4" w:rsidRPr="005D4BC4" w:rsidRDefault="005D4BC4" w:rsidP="00B35F76">
      <w:pPr>
        <w:ind w:left="0"/>
      </w:pPr>
    </w:p>
    <w:sectPr w:rsidR="005D4BC4" w:rsidRPr="005D4BC4" w:rsidSect="00D30902">
      <w:type w:val="continuous"/>
      <w:pgSz w:w="11900" w:h="16840"/>
      <w:pgMar w:top="993" w:right="560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52C1F" w14:textId="77777777" w:rsidR="00696AB0" w:rsidRDefault="00696AB0">
      <w:r>
        <w:separator/>
      </w:r>
    </w:p>
  </w:endnote>
  <w:endnote w:type="continuationSeparator" w:id="0">
    <w:p w14:paraId="77FA92A9" w14:textId="77777777" w:rsidR="00696AB0" w:rsidRDefault="00696AB0">
      <w:r>
        <w:continuationSeparator/>
      </w:r>
    </w:p>
  </w:endnote>
  <w:endnote w:type="continuationNotice" w:id="1">
    <w:p w14:paraId="44818F71" w14:textId="77777777" w:rsidR="00696AB0" w:rsidRDefault="00696A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2F5F1" w14:textId="77777777" w:rsidR="00696AB0" w:rsidRDefault="00696AB0"/>
  </w:footnote>
  <w:footnote w:type="continuationSeparator" w:id="0">
    <w:p w14:paraId="28E4E3D2" w14:textId="77777777" w:rsidR="00696AB0" w:rsidRDefault="00696AB0">
      <w:r>
        <w:continuationSeparator/>
      </w:r>
    </w:p>
  </w:footnote>
  <w:footnote w:type="continuationNotice" w:id="1">
    <w:p w14:paraId="7ED374A1" w14:textId="77777777" w:rsidR="00696AB0" w:rsidRDefault="00696A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5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5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C7E4F1C"/>
    <w:multiLevelType w:val="hybridMultilevel"/>
    <w:tmpl w:val="401E47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2482E8F"/>
    <w:multiLevelType w:val="hybridMultilevel"/>
    <w:tmpl w:val="C53AF87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87BE1"/>
    <w:multiLevelType w:val="hybridMultilevel"/>
    <w:tmpl w:val="89061D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CF7040B"/>
    <w:multiLevelType w:val="hybridMultilevel"/>
    <w:tmpl w:val="2DCEB644"/>
    <w:lvl w:ilvl="0" w:tplc="FFFFFFFF">
      <w:start w:val="1"/>
      <w:numFmt w:val="bullet"/>
      <w:lvlText w:val=""/>
      <w:lvlJc w:val="left"/>
      <w:pPr>
        <w:ind w:left="135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E63DBD"/>
    <w:multiLevelType w:val="hybridMultilevel"/>
    <w:tmpl w:val="8FEA722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DF5474"/>
    <w:multiLevelType w:val="hybridMultilevel"/>
    <w:tmpl w:val="04DA932A"/>
    <w:lvl w:ilvl="0" w:tplc="FFFFFFF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72" w:hanging="360"/>
      </w:pPr>
    </w:lvl>
    <w:lvl w:ilvl="2" w:tplc="FFFFFFFF" w:tentative="1">
      <w:start w:val="1"/>
      <w:numFmt w:val="lowerRoman"/>
      <w:lvlText w:val="%3."/>
      <w:lvlJc w:val="right"/>
      <w:pPr>
        <w:ind w:left="2792" w:hanging="180"/>
      </w:pPr>
    </w:lvl>
    <w:lvl w:ilvl="3" w:tplc="FFFFFFFF" w:tentative="1">
      <w:start w:val="1"/>
      <w:numFmt w:val="decimal"/>
      <w:lvlText w:val="%4."/>
      <w:lvlJc w:val="left"/>
      <w:pPr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A245CB9"/>
    <w:multiLevelType w:val="hybridMultilevel"/>
    <w:tmpl w:val="DCC40A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2C7DD0"/>
    <w:multiLevelType w:val="hybridMultilevel"/>
    <w:tmpl w:val="B12C73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D0314C"/>
    <w:multiLevelType w:val="hybridMultilevel"/>
    <w:tmpl w:val="04DA932A"/>
    <w:lvl w:ilvl="0" w:tplc="FFFFFFF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72" w:hanging="360"/>
      </w:pPr>
    </w:lvl>
    <w:lvl w:ilvl="2" w:tplc="FFFFFFFF" w:tentative="1">
      <w:start w:val="1"/>
      <w:numFmt w:val="lowerRoman"/>
      <w:lvlText w:val="%3."/>
      <w:lvlJc w:val="right"/>
      <w:pPr>
        <w:ind w:left="2792" w:hanging="180"/>
      </w:pPr>
    </w:lvl>
    <w:lvl w:ilvl="3" w:tplc="FFFFFFFF" w:tentative="1">
      <w:start w:val="1"/>
      <w:numFmt w:val="decimal"/>
      <w:lvlText w:val="%4."/>
      <w:lvlJc w:val="left"/>
      <w:pPr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4" w15:restartNumberingAfterBreak="0">
    <w:nsid w:val="6D0654D2"/>
    <w:multiLevelType w:val="hybridMultilevel"/>
    <w:tmpl w:val="5BFE9AA6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7" w15:restartNumberingAfterBreak="0">
    <w:nsid w:val="7C5C2E52"/>
    <w:multiLevelType w:val="hybridMultilevel"/>
    <w:tmpl w:val="382E8DF4"/>
    <w:lvl w:ilvl="0" w:tplc="FFFFFFFF">
      <w:start w:val="1"/>
      <w:numFmt w:val="bullet"/>
      <w:lvlText w:val=""/>
      <w:lvlJc w:val="left"/>
      <w:pPr>
        <w:ind w:left="1222" w:hanging="360"/>
      </w:pPr>
      <w:rPr>
        <w:rFonts w:ascii="Wingdings" w:hAnsi="Wingdings" w:hint="default"/>
        <w:sz w:val="28"/>
      </w:rPr>
    </w:lvl>
    <w:lvl w:ilvl="1" w:tplc="FFFFFFFF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51603897">
    <w:abstractNumId w:val="28"/>
  </w:num>
  <w:num w:numId="2" w16cid:durableId="352463746">
    <w:abstractNumId w:val="20"/>
  </w:num>
  <w:num w:numId="3" w16cid:durableId="841164426">
    <w:abstractNumId w:val="0"/>
  </w:num>
  <w:num w:numId="4" w16cid:durableId="692153709">
    <w:abstractNumId w:val="7"/>
  </w:num>
  <w:num w:numId="5" w16cid:durableId="890927022">
    <w:abstractNumId w:val="25"/>
  </w:num>
  <w:num w:numId="6" w16cid:durableId="1362823921">
    <w:abstractNumId w:val="2"/>
  </w:num>
  <w:num w:numId="7" w16cid:durableId="123618110">
    <w:abstractNumId w:val="15"/>
  </w:num>
  <w:num w:numId="8" w16cid:durableId="522132851">
    <w:abstractNumId w:val="11"/>
  </w:num>
  <w:num w:numId="9" w16cid:durableId="652027707">
    <w:abstractNumId w:val="1"/>
  </w:num>
  <w:num w:numId="10" w16cid:durableId="657925752">
    <w:abstractNumId w:val="1"/>
  </w:num>
  <w:num w:numId="11" w16cid:durableId="328868762">
    <w:abstractNumId w:val="3"/>
  </w:num>
  <w:num w:numId="12" w16cid:durableId="1783570335">
    <w:abstractNumId w:val="4"/>
  </w:num>
  <w:num w:numId="13" w16cid:durableId="747071850">
    <w:abstractNumId w:val="19"/>
  </w:num>
  <w:num w:numId="14" w16cid:durableId="1613053018">
    <w:abstractNumId w:val="12"/>
  </w:num>
  <w:num w:numId="15" w16cid:durableId="2111581566">
    <w:abstractNumId w:val="8"/>
  </w:num>
  <w:num w:numId="16" w16cid:durableId="1781341149">
    <w:abstractNumId w:val="18"/>
  </w:num>
  <w:num w:numId="17" w16cid:durableId="633827022">
    <w:abstractNumId w:val="5"/>
  </w:num>
  <w:num w:numId="18" w16cid:durableId="1385444468">
    <w:abstractNumId w:val="14"/>
  </w:num>
  <w:num w:numId="19" w16cid:durableId="1227760763">
    <w:abstractNumId w:val="26"/>
  </w:num>
  <w:num w:numId="20" w16cid:durableId="1876498720">
    <w:abstractNumId w:val="16"/>
  </w:num>
  <w:num w:numId="21" w16cid:durableId="561403645">
    <w:abstractNumId w:val="23"/>
  </w:num>
  <w:num w:numId="22" w16cid:durableId="1662081440">
    <w:abstractNumId w:val="9"/>
  </w:num>
  <w:num w:numId="23" w16cid:durableId="428549630">
    <w:abstractNumId w:val="27"/>
  </w:num>
  <w:num w:numId="24" w16cid:durableId="918487489">
    <w:abstractNumId w:val="24"/>
  </w:num>
  <w:num w:numId="25" w16cid:durableId="93942231">
    <w:abstractNumId w:val="13"/>
  </w:num>
  <w:num w:numId="26" w16cid:durableId="257179620">
    <w:abstractNumId w:val="17"/>
  </w:num>
  <w:num w:numId="27" w16cid:durableId="615137097">
    <w:abstractNumId w:val="22"/>
  </w:num>
  <w:num w:numId="28" w16cid:durableId="955258863">
    <w:abstractNumId w:val="10"/>
  </w:num>
  <w:num w:numId="29" w16cid:durableId="63794130">
    <w:abstractNumId w:val="6"/>
  </w:num>
  <w:num w:numId="30" w16cid:durableId="1898783190">
    <w:abstractNumId w:val="21"/>
  </w:num>
  <w:num w:numId="31" w16cid:durableId="13136070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2065"/>
    <w:rsid w:val="00033ED5"/>
    <w:rsid w:val="00050500"/>
    <w:rsid w:val="0005691C"/>
    <w:rsid w:val="00056ECB"/>
    <w:rsid w:val="00056ED5"/>
    <w:rsid w:val="000655CC"/>
    <w:rsid w:val="000700AE"/>
    <w:rsid w:val="00081B0E"/>
    <w:rsid w:val="00084024"/>
    <w:rsid w:val="00090208"/>
    <w:rsid w:val="0009062C"/>
    <w:rsid w:val="00095368"/>
    <w:rsid w:val="000954C4"/>
    <w:rsid w:val="00096855"/>
    <w:rsid w:val="000A0966"/>
    <w:rsid w:val="000A2315"/>
    <w:rsid w:val="000A4C35"/>
    <w:rsid w:val="000A611A"/>
    <w:rsid w:val="000B12D9"/>
    <w:rsid w:val="000B4536"/>
    <w:rsid w:val="000B7715"/>
    <w:rsid w:val="000D020B"/>
    <w:rsid w:val="000E1302"/>
    <w:rsid w:val="000E463B"/>
    <w:rsid w:val="000E5A7E"/>
    <w:rsid w:val="000F43A3"/>
    <w:rsid w:val="000F7681"/>
    <w:rsid w:val="00103031"/>
    <w:rsid w:val="001044FE"/>
    <w:rsid w:val="00105C99"/>
    <w:rsid w:val="001133F2"/>
    <w:rsid w:val="001139D4"/>
    <w:rsid w:val="00116D12"/>
    <w:rsid w:val="00131B08"/>
    <w:rsid w:val="00132A59"/>
    <w:rsid w:val="00133337"/>
    <w:rsid w:val="00133A0F"/>
    <w:rsid w:val="0013580F"/>
    <w:rsid w:val="00137408"/>
    <w:rsid w:val="00137B6D"/>
    <w:rsid w:val="0014070B"/>
    <w:rsid w:val="001422C1"/>
    <w:rsid w:val="001522AE"/>
    <w:rsid w:val="00157D5B"/>
    <w:rsid w:val="00161FE6"/>
    <w:rsid w:val="00163023"/>
    <w:rsid w:val="001647EA"/>
    <w:rsid w:val="00164C3D"/>
    <w:rsid w:val="00166D3A"/>
    <w:rsid w:val="00172D13"/>
    <w:rsid w:val="00181FDC"/>
    <w:rsid w:val="00183E77"/>
    <w:rsid w:val="001860B9"/>
    <w:rsid w:val="00186F2B"/>
    <w:rsid w:val="001874D6"/>
    <w:rsid w:val="0019632A"/>
    <w:rsid w:val="001A34E0"/>
    <w:rsid w:val="001A4E7C"/>
    <w:rsid w:val="001B762C"/>
    <w:rsid w:val="001C4D0A"/>
    <w:rsid w:val="001C5FEF"/>
    <w:rsid w:val="00205B77"/>
    <w:rsid w:val="00211487"/>
    <w:rsid w:val="00211D91"/>
    <w:rsid w:val="00212D32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C7012"/>
    <w:rsid w:val="002D0E0E"/>
    <w:rsid w:val="002D1652"/>
    <w:rsid w:val="002D6023"/>
    <w:rsid w:val="002E263F"/>
    <w:rsid w:val="002E6F81"/>
    <w:rsid w:val="002F08BA"/>
    <w:rsid w:val="002F1C8C"/>
    <w:rsid w:val="002F2CFF"/>
    <w:rsid w:val="002F568B"/>
    <w:rsid w:val="002F7818"/>
    <w:rsid w:val="00304808"/>
    <w:rsid w:val="003066D0"/>
    <w:rsid w:val="00306F26"/>
    <w:rsid w:val="00310C5E"/>
    <w:rsid w:val="00311401"/>
    <w:rsid w:val="003203D7"/>
    <w:rsid w:val="00320F86"/>
    <w:rsid w:val="00324171"/>
    <w:rsid w:val="00326C24"/>
    <w:rsid w:val="00337F99"/>
    <w:rsid w:val="003401AA"/>
    <w:rsid w:val="0034307B"/>
    <w:rsid w:val="00345EB1"/>
    <w:rsid w:val="00350CC4"/>
    <w:rsid w:val="00352973"/>
    <w:rsid w:val="00360E0D"/>
    <w:rsid w:val="00363064"/>
    <w:rsid w:val="0036357D"/>
    <w:rsid w:val="00363B23"/>
    <w:rsid w:val="0036594C"/>
    <w:rsid w:val="00367D19"/>
    <w:rsid w:val="00371BED"/>
    <w:rsid w:val="00384019"/>
    <w:rsid w:val="003854F1"/>
    <w:rsid w:val="0039118E"/>
    <w:rsid w:val="00395E72"/>
    <w:rsid w:val="00397F54"/>
    <w:rsid w:val="003A0D43"/>
    <w:rsid w:val="003B2A4B"/>
    <w:rsid w:val="003D099E"/>
    <w:rsid w:val="003D21A2"/>
    <w:rsid w:val="003D29D2"/>
    <w:rsid w:val="003E0705"/>
    <w:rsid w:val="003E1A25"/>
    <w:rsid w:val="003E2FF7"/>
    <w:rsid w:val="003F1013"/>
    <w:rsid w:val="003F1ACF"/>
    <w:rsid w:val="003F6A32"/>
    <w:rsid w:val="00404948"/>
    <w:rsid w:val="004052C1"/>
    <w:rsid w:val="00406BEA"/>
    <w:rsid w:val="00413A60"/>
    <w:rsid w:val="00414AC6"/>
    <w:rsid w:val="00415F01"/>
    <w:rsid w:val="0041714D"/>
    <w:rsid w:val="0042008F"/>
    <w:rsid w:val="004230F7"/>
    <w:rsid w:val="0043167E"/>
    <w:rsid w:val="0043409A"/>
    <w:rsid w:val="00443C1E"/>
    <w:rsid w:val="00446255"/>
    <w:rsid w:val="00451935"/>
    <w:rsid w:val="004547CD"/>
    <w:rsid w:val="00455C7D"/>
    <w:rsid w:val="004577AD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79FD"/>
    <w:rsid w:val="004B2183"/>
    <w:rsid w:val="004B2A01"/>
    <w:rsid w:val="004B2B98"/>
    <w:rsid w:val="004B634E"/>
    <w:rsid w:val="004C2559"/>
    <w:rsid w:val="004D7159"/>
    <w:rsid w:val="004D7BA3"/>
    <w:rsid w:val="004F4518"/>
    <w:rsid w:val="004F4C62"/>
    <w:rsid w:val="00501433"/>
    <w:rsid w:val="00511CC4"/>
    <w:rsid w:val="00531E60"/>
    <w:rsid w:val="00534EB2"/>
    <w:rsid w:val="00536A5A"/>
    <w:rsid w:val="00541D07"/>
    <w:rsid w:val="00544BAB"/>
    <w:rsid w:val="00545F31"/>
    <w:rsid w:val="00555180"/>
    <w:rsid w:val="005578FA"/>
    <w:rsid w:val="00565129"/>
    <w:rsid w:val="00565CD0"/>
    <w:rsid w:val="00567820"/>
    <w:rsid w:val="005770AD"/>
    <w:rsid w:val="00581414"/>
    <w:rsid w:val="00582490"/>
    <w:rsid w:val="005826FA"/>
    <w:rsid w:val="005931BB"/>
    <w:rsid w:val="00597E28"/>
    <w:rsid w:val="005A0369"/>
    <w:rsid w:val="005A2E3B"/>
    <w:rsid w:val="005A54ED"/>
    <w:rsid w:val="005A5D5B"/>
    <w:rsid w:val="005A6081"/>
    <w:rsid w:val="005A627D"/>
    <w:rsid w:val="005A6787"/>
    <w:rsid w:val="005C0045"/>
    <w:rsid w:val="005C084E"/>
    <w:rsid w:val="005C4606"/>
    <w:rsid w:val="005D0B0C"/>
    <w:rsid w:val="005D4BC4"/>
    <w:rsid w:val="005E02B3"/>
    <w:rsid w:val="005E1E24"/>
    <w:rsid w:val="0060596B"/>
    <w:rsid w:val="00606D97"/>
    <w:rsid w:val="00614E64"/>
    <w:rsid w:val="00617710"/>
    <w:rsid w:val="00617EE6"/>
    <w:rsid w:val="0062184C"/>
    <w:rsid w:val="00622390"/>
    <w:rsid w:val="00623724"/>
    <w:rsid w:val="00627BEA"/>
    <w:rsid w:val="006312DA"/>
    <w:rsid w:val="006319DB"/>
    <w:rsid w:val="0065595B"/>
    <w:rsid w:val="00660269"/>
    <w:rsid w:val="0066398A"/>
    <w:rsid w:val="00665F89"/>
    <w:rsid w:val="00673C92"/>
    <w:rsid w:val="00673F94"/>
    <w:rsid w:val="006753EC"/>
    <w:rsid w:val="00684D26"/>
    <w:rsid w:val="00696AB0"/>
    <w:rsid w:val="006A2789"/>
    <w:rsid w:val="006A2E17"/>
    <w:rsid w:val="006A4978"/>
    <w:rsid w:val="006A7261"/>
    <w:rsid w:val="006B0D29"/>
    <w:rsid w:val="006B1819"/>
    <w:rsid w:val="006B2954"/>
    <w:rsid w:val="006B33A1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3BD4"/>
    <w:rsid w:val="00710B77"/>
    <w:rsid w:val="0071276D"/>
    <w:rsid w:val="0072075B"/>
    <w:rsid w:val="007221C2"/>
    <w:rsid w:val="00724C97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2A5B"/>
    <w:rsid w:val="007935E5"/>
    <w:rsid w:val="007A5C6F"/>
    <w:rsid w:val="007D2DB4"/>
    <w:rsid w:val="007D4241"/>
    <w:rsid w:val="007D4317"/>
    <w:rsid w:val="007D4EA3"/>
    <w:rsid w:val="007E3840"/>
    <w:rsid w:val="007F1CFF"/>
    <w:rsid w:val="007F5DD5"/>
    <w:rsid w:val="00803A03"/>
    <w:rsid w:val="00821A1B"/>
    <w:rsid w:val="008262E9"/>
    <w:rsid w:val="00827E69"/>
    <w:rsid w:val="008305DC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393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3FEE"/>
    <w:rsid w:val="009347A5"/>
    <w:rsid w:val="00936647"/>
    <w:rsid w:val="00942257"/>
    <w:rsid w:val="009471BF"/>
    <w:rsid w:val="00950E4E"/>
    <w:rsid w:val="009529BD"/>
    <w:rsid w:val="009533B4"/>
    <w:rsid w:val="0096100F"/>
    <w:rsid w:val="00971D93"/>
    <w:rsid w:val="00996DA4"/>
    <w:rsid w:val="009A684C"/>
    <w:rsid w:val="009B1F6B"/>
    <w:rsid w:val="009B6DAC"/>
    <w:rsid w:val="009C0D12"/>
    <w:rsid w:val="009C192E"/>
    <w:rsid w:val="009D179D"/>
    <w:rsid w:val="009D27E8"/>
    <w:rsid w:val="009D6819"/>
    <w:rsid w:val="009D6D1C"/>
    <w:rsid w:val="009E0CF9"/>
    <w:rsid w:val="009E4C14"/>
    <w:rsid w:val="009E531B"/>
    <w:rsid w:val="009E6C56"/>
    <w:rsid w:val="009E7DCF"/>
    <w:rsid w:val="009F4A56"/>
    <w:rsid w:val="009F4E65"/>
    <w:rsid w:val="00A006A5"/>
    <w:rsid w:val="00A05942"/>
    <w:rsid w:val="00A07BEC"/>
    <w:rsid w:val="00A24E5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4A2E"/>
    <w:rsid w:val="00AD73EC"/>
    <w:rsid w:val="00AE41A1"/>
    <w:rsid w:val="00AE440B"/>
    <w:rsid w:val="00AE5BC7"/>
    <w:rsid w:val="00AE6EE0"/>
    <w:rsid w:val="00AE6F28"/>
    <w:rsid w:val="00AF5AAF"/>
    <w:rsid w:val="00B046D8"/>
    <w:rsid w:val="00B13F4C"/>
    <w:rsid w:val="00B16219"/>
    <w:rsid w:val="00B16C59"/>
    <w:rsid w:val="00B33FDD"/>
    <w:rsid w:val="00B359CC"/>
    <w:rsid w:val="00B35F76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243E"/>
    <w:rsid w:val="00BE7978"/>
    <w:rsid w:val="00C07DDB"/>
    <w:rsid w:val="00C4115D"/>
    <w:rsid w:val="00C43BDD"/>
    <w:rsid w:val="00C47778"/>
    <w:rsid w:val="00C5011E"/>
    <w:rsid w:val="00C50EE5"/>
    <w:rsid w:val="00C5240A"/>
    <w:rsid w:val="00C532BC"/>
    <w:rsid w:val="00C5398F"/>
    <w:rsid w:val="00C556F5"/>
    <w:rsid w:val="00C57EC4"/>
    <w:rsid w:val="00C6321D"/>
    <w:rsid w:val="00C70E19"/>
    <w:rsid w:val="00C72574"/>
    <w:rsid w:val="00C7430C"/>
    <w:rsid w:val="00C7671C"/>
    <w:rsid w:val="00C85DA1"/>
    <w:rsid w:val="00C9071C"/>
    <w:rsid w:val="00C908FF"/>
    <w:rsid w:val="00C91037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17881"/>
    <w:rsid w:val="00D30902"/>
    <w:rsid w:val="00D32D6B"/>
    <w:rsid w:val="00D353F2"/>
    <w:rsid w:val="00D37E7F"/>
    <w:rsid w:val="00D47AD7"/>
    <w:rsid w:val="00D51529"/>
    <w:rsid w:val="00D52D62"/>
    <w:rsid w:val="00D6660A"/>
    <w:rsid w:val="00D85218"/>
    <w:rsid w:val="00D915B1"/>
    <w:rsid w:val="00DA299D"/>
    <w:rsid w:val="00DA65C4"/>
    <w:rsid w:val="00DD2BE0"/>
    <w:rsid w:val="00DE4447"/>
    <w:rsid w:val="00DE5DA2"/>
    <w:rsid w:val="00DF0033"/>
    <w:rsid w:val="00DF52DA"/>
    <w:rsid w:val="00DF790A"/>
    <w:rsid w:val="00E026BF"/>
    <w:rsid w:val="00E07B1B"/>
    <w:rsid w:val="00E11853"/>
    <w:rsid w:val="00E5136F"/>
    <w:rsid w:val="00E52A86"/>
    <w:rsid w:val="00E54B47"/>
    <w:rsid w:val="00E553BF"/>
    <w:rsid w:val="00E55D93"/>
    <w:rsid w:val="00E61294"/>
    <w:rsid w:val="00E663ED"/>
    <w:rsid w:val="00E7237C"/>
    <w:rsid w:val="00E725CB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C5739"/>
    <w:rsid w:val="00ED49C3"/>
    <w:rsid w:val="00ED6CE8"/>
    <w:rsid w:val="00ED7AA6"/>
    <w:rsid w:val="00EE2A56"/>
    <w:rsid w:val="00EE3818"/>
    <w:rsid w:val="00F009BF"/>
    <w:rsid w:val="00F07FA3"/>
    <w:rsid w:val="00F206EA"/>
    <w:rsid w:val="00F22264"/>
    <w:rsid w:val="00F2564D"/>
    <w:rsid w:val="00F35B05"/>
    <w:rsid w:val="00F413D9"/>
    <w:rsid w:val="00F5135F"/>
    <w:rsid w:val="00F51F78"/>
    <w:rsid w:val="00F54105"/>
    <w:rsid w:val="00F74CD2"/>
    <w:rsid w:val="00F75613"/>
    <w:rsid w:val="00F86F47"/>
    <w:rsid w:val="00F90B64"/>
    <w:rsid w:val="00FB2637"/>
    <w:rsid w:val="00FB2F0F"/>
    <w:rsid w:val="00FB5086"/>
    <w:rsid w:val="00FB5411"/>
    <w:rsid w:val="00FB6392"/>
    <w:rsid w:val="00FC6EE4"/>
    <w:rsid w:val="00FD3C70"/>
    <w:rsid w:val="00FD6820"/>
    <w:rsid w:val="00FE12D8"/>
    <w:rsid w:val="00FF00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C57E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image" Target="media/image8.png" Id="rId26" /><Relationship Type="http://schemas.openxmlformats.org/officeDocument/2006/relationships/image" Target="media/image17.png" Id="rId39" /><Relationship Type="http://schemas.openxmlformats.org/officeDocument/2006/relationships/hyperlink" Target="https://mellanarkiv-offentlig.vgregion.se/alfresco/s/archive/stream/public/v1/source/available/SOFIA/NU10095-1819752655-33/SURROGATE/R%c3%b6ntgensvar%20%e2%80%93%20Grundl%c3%a4ggande%20utformning.pdf" TargetMode="External" Id="rId21" /><Relationship Type="http://schemas.openxmlformats.org/officeDocument/2006/relationships/hyperlink" Target="https://regionservice.vgregion.se/restaurang" TargetMode="External" Id="rId34" /><Relationship Type="http://schemas.openxmlformats.org/officeDocument/2006/relationships/image" Target="cid:image002.png@01D87673.60452350" TargetMode="External" Id="rId42" /><Relationship Type="http://schemas.openxmlformats.org/officeDocument/2006/relationships/image" Target="media/image20.png" Id="rId47" /><Relationship Type="http://schemas.openxmlformats.org/officeDocument/2006/relationships/image" Target="cid:image003.png@01D87673.60452350" TargetMode="External" Id="rId50" /><Relationship Type="http://schemas.openxmlformats.org/officeDocument/2006/relationships/fontTable" Target="fontTable.xml" Id="rId55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2-2087047004-9/surrogate/Basala%20hygienrutiner%2c%20arbetskl%c3%a4der%20och%20skyddsutrustning.pdf" TargetMode="External" Id="rId17" /><Relationship Type="http://schemas.openxmlformats.org/officeDocument/2006/relationships/image" Target="media/image7.png" Id="rId25" /><Relationship Type="http://schemas.openxmlformats.org/officeDocument/2006/relationships/image" Target="media/image15.png" Id="rId33" /><Relationship Type="http://schemas.openxmlformats.org/officeDocument/2006/relationships/image" Target="cid:image001.png@01D87673.60452350" TargetMode="External" Id="rId38" /><Relationship Type="http://schemas.openxmlformats.org/officeDocument/2006/relationships/image" Target="cid:image004.png@01D87673.A9091150" TargetMode="External" Id="rId46" /><Relationship Type="http://schemas.openxmlformats.org/officeDocument/2006/relationships/footer" Target="footer3.xml" Id="rId16" /><Relationship Type="http://schemas.openxmlformats.org/officeDocument/2006/relationships/image" Target="media/image5.png" Id="rId20" /><Relationship Type="http://schemas.openxmlformats.org/officeDocument/2006/relationships/image" Target="media/image11.png" Id="rId29" /><Relationship Type="http://schemas.openxmlformats.org/officeDocument/2006/relationships/image" Target="media/image90.png" Id="rId41" /><Relationship Type="http://schemas.openxmlformats.org/officeDocument/2006/relationships/image" Target="cid:image006.png@01D87673.A9091150" TargetMode="External" Id="rId54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6.png" Id="rId24" /><Relationship Type="http://schemas.openxmlformats.org/officeDocument/2006/relationships/image" Target="media/image14.png" Id="rId32" /><Relationship Type="http://schemas.openxmlformats.org/officeDocument/2006/relationships/image" Target="media/image70.png" Id="rId37" /><Relationship Type="http://schemas.openxmlformats.org/officeDocument/2006/relationships/image" Target="cid:image002.png@01D87673.60452350" TargetMode="External" Id="rId40" /><Relationship Type="http://schemas.openxmlformats.org/officeDocument/2006/relationships/image" Target="media/image19.png" Id="rId45" /><Relationship Type="http://schemas.openxmlformats.org/officeDocument/2006/relationships/image" Target="media/image150.png" Id="rId53" /><Relationship Type="http://schemas.openxmlformats.org/officeDocument/2006/relationships/header" Target="header2.xml" Id="rId15" /><Relationship Type="http://schemas.openxmlformats.org/officeDocument/2006/relationships/hyperlink" Target="https://insidan.vgregion.se/forvaltningar/nu-sjukvarden/styrdokument/rutiner-och-riktlinjer-vardverksamhet/medicinsk-diagnostik/" TargetMode="External" Id="rId23" /><Relationship Type="http://schemas.openxmlformats.org/officeDocument/2006/relationships/image" Target="media/image10.png" Id="rId28" /><Relationship Type="http://schemas.openxmlformats.org/officeDocument/2006/relationships/image" Target="cid:image001.png@01D87673.60452350" TargetMode="External" Id="rId36" /><Relationship Type="http://schemas.openxmlformats.org/officeDocument/2006/relationships/image" Target="media/image130.png" Id="rId49" /><Relationship Type="http://schemas.openxmlformats.org/officeDocument/2006/relationships/footnotes" Target="footnotes.xml" Id="rId10" /><Relationship Type="http://schemas.openxmlformats.org/officeDocument/2006/relationships/image" Target="media/image4.png" Id="rId19" /><Relationship Type="http://schemas.openxmlformats.org/officeDocument/2006/relationships/image" Target="media/image13.png" Id="rId31" /><Relationship Type="http://schemas.openxmlformats.org/officeDocument/2006/relationships/image" Target="cid:image003.png@01D87673.60452350" TargetMode="External" Id="rId44" /><Relationship Type="http://schemas.openxmlformats.org/officeDocument/2006/relationships/image" Target="cid:image004.png@01D87673.A9091150" TargetMode="External" Id="rId52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mellanarkiv-offentlig.vgregion.se/alfresco/s/archive/stream/public/v1/source/available/SOFIA/NU10095-1819752655-442/SURROGATE/R%c3%b6ntgensvar%20%e2%80%93%20%c3%84ndring%20av%20svar%20vid%20slutgranskning.pdf" TargetMode="External" Id="rId22" /><Relationship Type="http://schemas.openxmlformats.org/officeDocument/2006/relationships/image" Target="media/image9.png" Id="rId27" /><Relationship Type="http://schemas.openxmlformats.org/officeDocument/2006/relationships/image" Target="media/image12.png" Id="rId30" /><Relationship Type="http://schemas.openxmlformats.org/officeDocument/2006/relationships/image" Target="media/image16.png" Id="rId35" /><Relationship Type="http://schemas.openxmlformats.org/officeDocument/2006/relationships/image" Target="media/image18.png" Id="rId43" /><Relationship Type="http://schemas.openxmlformats.org/officeDocument/2006/relationships/image" Target="cid:image006.png@01D87673.A9091150" TargetMode="External" Id="rId48" /><Relationship Type="http://schemas.openxmlformats.org/officeDocument/2006/relationships/theme" Target="theme/theme1.xml" Id="rId56" /><Relationship Type="http://schemas.openxmlformats.org/officeDocument/2006/relationships/settings" Target="settings.xml" Id="rId8" /><Relationship Type="http://schemas.openxmlformats.org/officeDocument/2006/relationships/image" Target="media/image140.png" Id="rId51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203</TotalTime>
  <Pages>10</Pages>
  <Words>1536</Words>
  <Characters>8141</Characters>
  <Application>Microsoft Office Word</Application>
  <DocSecurity>0</DocSecurity>
  <Lines>67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9658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Bemanningsläkare – information</dc:title>
  <dc:subject/>
  <dc:creator>patrik.jens.johansson@vgregion.se</dc:creator>
  <keywords/>
  <lastModifiedBy>Ulrica Sehlberg</lastModifiedBy>
  <revision>107</revision>
  <lastPrinted>2016-03-31T10:56:00.0000000Z</lastPrinted>
  <dcterms:created xsi:type="dcterms:W3CDTF">2022-05-18T04:03:00.0000000Z</dcterms:created>
  <dcterms:modified xsi:type="dcterms:W3CDTF">2024-02-01T08:43:00.0000000Z</dcterms:modified>
</coreProperties>
</file>