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5EC8" w14:textId="77777777" w:rsidR="00BA6561" w:rsidRDefault="00BA6561" w:rsidP="00F35B05">
      <w:pPr>
        <w:pStyle w:val="Rubrik2"/>
        <w:sectPr w:rsidR="00BA6561" w:rsidSect="00BA65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3233072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p w14:paraId="770A87AF" w14:textId="77777777" w:rsidR="00FE3363" w:rsidRDefault="001C02AA" w:rsidP="001C02AA">
      <w:pPr>
        <w:pStyle w:val="Rubrik1"/>
        <w:ind w:left="0"/>
      </w:pPr>
      <w:r w:rsidRPr="00BA6561">
        <w:t xml:space="preserve">Axel – </w:t>
      </w:r>
      <w:r w:rsidR="00063DE9">
        <w:t>Artros</w:t>
      </w:r>
      <w:r w:rsidR="003A1F0B">
        <w:t>/artrit</w:t>
      </w:r>
      <w:r w:rsidR="00063DE9">
        <w:t xml:space="preserve">, kalk, </w:t>
      </w:r>
      <w:proofErr w:type="spellStart"/>
      <w:r w:rsidR="00063DE9">
        <w:t>i</w:t>
      </w:r>
      <w:r w:rsidRPr="00BA6561">
        <w:t>mpingement</w:t>
      </w:r>
      <w:proofErr w:type="spellEnd"/>
    </w:p>
    <w:p w14:paraId="038C5686" w14:textId="0B0FC523" w:rsidR="00BA6561" w:rsidRPr="001C02AA" w:rsidRDefault="00BA6561" w:rsidP="001C02AA">
      <w:pPr>
        <w:pStyle w:val="Rubrik1"/>
        <w:ind w:left="0"/>
        <w:rPr>
          <w:szCs w:val="20"/>
        </w:rPr>
      </w:pPr>
      <w:r w:rsidRPr="00BA656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7DC06" wp14:editId="1301533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CD13C" w14:textId="77777777" w:rsidR="00BA6561" w:rsidRPr="003D37FD" w:rsidRDefault="00BA6561" w:rsidP="00BA656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40108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77DC0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02CD13C" w14:textId="77777777" w:rsidR="00BA6561" w:rsidRPr="003D37FD" w:rsidRDefault="00BA6561" w:rsidP="00BA656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40108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39E0119F" w14:textId="77777777" w:rsidR="00BA6561" w:rsidRPr="00BA6561" w:rsidRDefault="00BA6561" w:rsidP="001C02AA">
      <w:pPr>
        <w:pStyle w:val="Rubrik2"/>
        <w:ind w:left="0"/>
      </w:pPr>
      <w:r w:rsidRPr="00BA6561">
        <w:t>Metodbok Konventionell röntgen</w:t>
      </w:r>
    </w:p>
    <w:p w14:paraId="6410CA6A" w14:textId="77777777" w:rsidR="00BA6561" w:rsidRDefault="00BA6561" w:rsidP="00BA656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BA6561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04A4C98D" w14:textId="65FD9A93" w:rsidR="001C02AA" w:rsidRDefault="001D6695" w:rsidP="001D6695">
      <w:pPr>
        <w:pStyle w:val="Rubrik2"/>
        <w:ind w:left="0"/>
      </w:pPr>
      <w:r w:rsidRPr="001D6695">
        <w:t>Förändringar sedan föregående version</w:t>
      </w:r>
    </w:p>
    <w:p w14:paraId="3B33CD04" w14:textId="1A4E4BBD" w:rsidR="001D6695" w:rsidRPr="002322DC" w:rsidRDefault="004D309B" w:rsidP="001D6695">
      <w:p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Inga förändringar.</w:t>
      </w:r>
    </w:p>
    <w:p w14:paraId="7332338C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tbl>
      <w:tblPr>
        <w:tblW w:w="9416" w:type="dxa"/>
        <w:tblLayout w:type="fixed"/>
        <w:tblLook w:val="0000" w:firstRow="0" w:lastRow="0" w:firstColumn="0" w:lastColumn="0" w:noHBand="0" w:noVBand="0"/>
      </w:tblPr>
      <w:tblGrid>
        <w:gridCol w:w="2471"/>
        <w:gridCol w:w="3118"/>
        <w:gridCol w:w="271"/>
        <w:gridCol w:w="3532"/>
        <w:gridCol w:w="24"/>
      </w:tblGrid>
      <w:tr w:rsidR="00BA6561" w:rsidRPr="00BA6561" w14:paraId="11D424E3" w14:textId="77777777" w:rsidTr="00444A5F">
        <w:trPr>
          <w:trHeight w:val="263"/>
        </w:trPr>
        <w:tc>
          <w:tcPr>
            <w:tcW w:w="9416" w:type="dxa"/>
            <w:gridSpan w:val="5"/>
          </w:tcPr>
          <w:p w14:paraId="67F08967" w14:textId="77777777" w:rsidR="00BA6561" w:rsidRPr="00BA6561" w:rsidRDefault="00BA6561" w:rsidP="002322DC">
            <w:pPr>
              <w:pStyle w:val="Rubrik2"/>
              <w:ind w:left="0"/>
            </w:pPr>
            <w:r w:rsidRPr="00BA6561">
              <w:t>Inför undersökningen</w:t>
            </w:r>
          </w:p>
        </w:tc>
      </w:tr>
      <w:tr w:rsidR="00BA6561" w:rsidRPr="00BA6561" w14:paraId="16E1B021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</w:tcPr>
          <w:p w14:paraId="1297E498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3"/>
          </w:tcPr>
          <w:p w14:paraId="682963AC" w14:textId="62758FAC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Impingement</w:t>
            </w:r>
            <w:proofErr w:type="spellEnd"/>
            <w:r w:rsidR="00F7247E">
              <w:rPr>
                <w:rFonts w:ascii="Arial" w:hAnsi="Arial" w:cs="Arial"/>
                <w:sz w:val="20"/>
                <w:szCs w:val="20"/>
              </w:rPr>
              <w:br/>
              <w:t>Artros/artrit</w:t>
            </w:r>
            <w:r w:rsidR="00F7247E">
              <w:rPr>
                <w:rFonts w:ascii="Arial" w:hAnsi="Arial" w:cs="Arial"/>
                <w:sz w:val="20"/>
                <w:szCs w:val="20"/>
              </w:rPr>
              <w:br/>
              <w:t>Kalk</w:t>
            </w:r>
          </w:p>
        </w:tc>
      </w:tr>
      <w:tr w:rsidR="00BA6561" w:rsidRPr="00BA6561" w14:paraId="0039B5AD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</w:tcPr>
          <w:p w14:paraId="6B2E9204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gridSpan w:val="2"/>
          </w:tcPr>
          <w:p w14:paraId="74A48DD9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67E2BB56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5D352859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</w:tcPr>
          <w:p w14:paraId="40FB62BF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3"/>
          </w:tcPr>
          <w:p w14:paraId="07081C5F" w14:textId="051FF503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Pr="00BA656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BA6561" w:rsidRPr="00BA6561" w14:paraId="12BDC323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</w:tcPr>
          <w:p w14:paraId="5B59D53E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gridSpan w:val="2"/>
          </w:tcPr>
          <w:p w14:paraId="20568F7B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</w:tcPr>
          <w:p w14:paraId="33CB2100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6DE3F32D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</w:tcPr>
          <w:p w14:paraId="14F3C9CB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3"/>
          </w:tcPr>
          <w:p w14:paraId="67912D70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890079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BA6561" w:rsidRPr="00BA6561" w14:paraId="36375F23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</w:tcPr>
          <w:p w14:paraId="5CF501A7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</w:tcPr>
          <w:p w14:paraId="3E4D4AB2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40F6E4C6" w14:textId="77777777" w:rsidTr="00444A5F">
        <w:trPr>
          <w:gridAfter w:val="1"/>
          <w:wAfter w:w="24" w:type="dxa"/>
          <w:trHeight w:val="389"/>
        </w:trPr>
        <w:tc>
          <w:tcPr>
            <w:tcW w:w="2471" w:type="dxa"/>
          </w:tcPr>
          <w:p w14:paraId="05499EB4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3"/>
          </w:tcPr>
          <w:p w14:paraId="745A22D3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Potter med raster</w:t>
            </w:r>
          </w:p>
        </w:tc>
      </w:tr>
      <w:tr w:rsidR="00BA6561" w:rsidRPr="00BA6561" w14:paraId="684EA36D" w14:textId="77777777" w:rsidTr="00444A5F">
        <w:trPr>
          <w:gridAfter w:val="1"/>
          <w:wAfter w:w="24" w:type="dxa"/>
          <w:trHeight w:val="315"/>
        </w:trPr>
        <w:tc>
          <w:tcPr>
            <w:tcW w:w="2471" w:type="dxa"/>
          </w:tcPr>
          <w:p w14:paraId="5AB35DF7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3"/>
          </w:tcPr>
          <w:p w14:paraId="2E28A4FF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5949DC90" w14:textId="77777777" w:rsidTr="00444A5F">
        <w:trPr>
          <w:gridAfter w:val="1"/>
          <w:wAfter w:w="24" w:type="dxa"/>
          <w:trHeight w:val="263"/>
        </w:trPr>
        <w:tc>
          <w:tcPr>
            <w:tcW w:w="2471" w:type="dxa"/>
          </w:tcPr>
          <w:p w14:paraId="2BE06FCE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3"/>
          </w:tcPr>
          <w:p w14:paraId="5C2DF831" w14:textId="77777777" w:rsidR="00BA6561" w:rsidRPr="00BA6561" w:rsidRDefault="00BA6561" w:rsidP="00BA656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6A975F24" w14:textId="77777777" w:rsidR="00BA6561" w:rsidRPr="00BA6561" w:rsidRDefault="00BA6561" w:rsidP="00BA6561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Utåtroterad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frontal</w:t>
            </w:r>
          </w:p>
          <w:p w14:paraId="7E482942" w14:textId="0DE13307" w:rsidR="00BA6561" w:rsidRPr="00E900D8" w:rsidRDefault="00BA6561" w:rsidP="00E900D8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Scapular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Out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let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view</w:t>
            </w:r>
            <w:proofErr w:type="spellEnd"/>
          </w:p>
          <w:p w14:paraId="3163B600" w14:textId="77777777" w:rsidR="00BA6561" w:rsidRPr="00BA6561" w:rsidRDefault="00BA6561" w:rsidP="00BA6561">
            <w:pPr>
              <w:snapToGrid w:val="0"/>
              <w:spacing w:after="0" w:line="240" w:lineRule="auto"/>
              <w:ind w:left="75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6A1CF75F" w14:textId="77777777" w:rsidTr="00444A5F">
        <w:trPr>
          <w:trHeight w:val="263"/>
        </w:trPr>
        <w:tc>
          <w:tcPr>
            <w:tcW w:w="2471" w:type="dxa"/>
          </w:tcPr>
          <w:p w14:paraId="019F73DB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</w:tcPr>
          <w:p w14:paraId="5D2C4F7B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14:paraId="07F200FF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F9BF37B" w14:textId="77777777" w:rsidR="00F7247E" w:rsidRDefault="00F7247E">
      <w:r>
        <w:br w:type="page"/>
      </w:r>
    </w:p>
    <w:tbl>
      <w:tblPr>
        <w:tblW w:w="9416" w:type="dxa"/>
        <w:tblLayout w:type="fixed"/>
        <w:tblLook w:val="0000" w:firstRow="0" w:lastRow="0" w:firstColumn="0" w:lastColumn="0" w:noHBand="0" w:noVBand="0"/>
      </w:tblPr>
      <w:tblGrid>
        <w:gridCol w:w="2471"/>
        <w:gridCol w:w="6945"/>
      </w:tblGrid>
      <w:tr w:rsidR="00BA6561" w:rsidRPr="00BA6561" w14:paraId="52265AB6" w14:textId="77777777" w:rsidTr="00444A5F">
        <w:trPr>
          <w:trHeight w:val="263"/>
        </w:trPr>
        <w:tc>
          <w:tcPr>
            <w:tcW w:w="2471" w:type="dxa"/>
          </w:tcPr>
          <w:p w14:paraId="744AF550" w14:textId="5C664030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Tips för att komma in i </w:t>
            </w:r>
            <w:r w:rsidR="00F7247E">
              <w:rPr>
                <w:rFonts w:ascii="Arial" w:hAnsi="Arial" w:cs="Arial"/>
                <w:b/>
                <w:sz w:val="20"/>
                <w:szCs w:val="20"/>
              </w:rPr>
              <w:t xml:space="preserve">det </w:t>
            </w:r>
            <w:proofErr w:type="spellStart"/>
            <w:r w:rsidRPr="00BA6561">
              <w:rPr>
                <w:rFonts w:ascii="Arial" w:hAnsi="Arial" w:cs="Arial"/>
                <w:b/>
                <w:sz w:val="20"/>
                <w:szCs w:val="20"/>
              </w:rPr>
              <w:t>subacromiella</w:t>
            </w:r>
            <w:proofErr w:type="spellEnd"/>
            <w:r w:rsidRPr="00BA6561">
              <w:rPr>
                <w:rFonts w:ascii="Arial" w:hAnsi="Arial" w:cs="Arial"/>
                <w:b/>
                <w:sz w:val="20"/>
                <w:szCs w:val="20"/>
              </w:rPr>
              <w:t xml:space="preserve"> rummet</w:t>
            </w:r>
          </w:p>
        </w:tc>
        <w:tc>
          <w:tcPr>
            <w:tcW w:w="6945" w:type="dxa"/>
          </w:tcPr>
          <w:p w14:paraId="7AB1FD4A" w14:textId="77777777" w:rsidR="00BA6561" w:rsidRPr="00BA6561" w:rsidRDefault="00BA6561" w:rsidP="00BA6561">
            <w:pPr>
              <w:numPr>
                <w:ilvl w:val="0"/>
                <w:numId w:val="21"/>
              </w:numPr>
              <w:spacing w:after="0" w:line="240" w:lineRule="auto"/>
              <w:ind w:left="317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Se till att patienten sträcker på sig</w:t>
            </w:r>
          </w:p>
          <w:p w14:paraId="194EEA35" w14:textId="77777777" w:rsidR="00BA6561" w:rsidRPr="00BA6561" w:rsidRDefault="00BA6561" w:rsidP="00BA6561">
            <w:pPr>
              <w:numPr>
                <w:ilvl w:val="0"/>
                <w:numId w:val="21"/>
              </w:numPr>
              <w:spacing w:after="0" w:line="240" w:lineRule="auto"/>
              <w:ind w:left="317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Vrid patienten lite åt lateral- eller medialsidan. Alternativt vinkla några grader lateralt eller medialt om du har vinklingsmöjligheter.</w:t>
            </w:r>
          </w:p>
          <w:p w14:paraId="037BC382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E07F3F2" w14:textId="776F6BF8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noProof/>
                <w:szCs w:val="20"/>
              </w:rPr>
              <w:drawing>
                <wp:inline distT="0" distB="0" distL="0" distR="0" wp14:anchorId="1A96DEBD" wp14:editId="3A73617B">
                  <wp:extent cx="1914525" cy="1943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6561" w:rsidRPr="00BA6561" w14:paraId="4CC50033" w14:textId="77777777" w:rsidTr="00444A5F">
        <w:trPr>
          <w:trHeight w:val="291"/>
        </w:trPr>
        <w:tc>
          <w:tcPr>
            <w:tcW w:w="2471" w:type="dxa"/>
          </w:tcPr>
          <w:p w14:paraId="2472E31E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667FB80F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3CA57BD2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p w14:paraId="338BF238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678"/>
      </w:tblGrid>
      <w:tr w:rsidR="00BA6561" w:rsidRPr="00BA6561" w14:paraId="2FAE1749" w14:textId="77777777" w:rsidTr="002322DC">
        <w:trPr>
          <w:trHeight w:val="263"/>
        </w:trPr>
        <w:tc>
          <w:tcPr>
            <w:tcW w:w="2127" w:type="dxa"/>
          </w:tcPr>
          <w:p w14:paraId="1AD81A66" w14:textId="77777777" w:rsidR="00BA6561" w:rsidRPr="002322DC" w:rsidRDefault="00BA6561" w:rsidP="00BA6561">
            <w:pPr>
              <w:keepNext/>
              <w:spacing w:before="240" w:after="60" w:line="240" w:lineRule="auto"/>
              <w:ind w:left="0" w:right="0"/>
              <w:outlineLvl w:val="2"/>
              <w:rPr>
                <w:rFonts w:asciiTheme="majorHAnsi" w:hAnsiTheme="majorHAnsi" w:cstheme="majorHAnsi"/>
                <w:szCs w:val="26"/>
              </w:rPr>
            </w:pPr>
            <w:r w:rsidRPr="002322DC">
              <w:rPr>
                <w:rFonts w:asciiTheme="majorHAnsi" w:hAnsiTheme="majorHAnsi" w:cstheme="majorHAnsi"/>
                <w:sz w:val="40"/>
                <w:szCs w:val="40"/>
              </w:rPr>
              <w:t>Bildtagning</w:t>
            </w:r>
          </w:p>
        </w:tc>
        <w:tc>
          <w:tcPr>
            <w:tcW w:w="3402" w:type="dxa"/>
          </w:tcPr>
          <w:p w14:paraId="6F797C8A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2ABB0E5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6A051D5C" w14:textId="77777777" w:rsidTr="002322DC">
        <w:trPr>
          <w:cantSplit/>
          <w:trHeight w:val="3106"/>
        </w:trPr>
        <w:tc>
          <w:tcPr>
            <w:tcW w:w="2127" w:type="dxa"/>
          </w:tcPr>
          <w:p w14:paraId="575EBBA8" w14:textId="48D5DBFC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BA6561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  <w:p w14:paraId="6852048E" w14:textId="60A22304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85A456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Underarmen vilar böjd mot midjan.</w:t>
            </w:r>
          </w:p>
          <w:p w14:paraId="7AFE4E88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917A8B4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 xml:space="preserve">Handen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pronerad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AFA714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CA9921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Vrid stol, alternativt vrid röret, 45° mot detektorn (för att komma in i leden).</w:t>
            </w:r>
          </w:p>
          <w:p w14:paraId="20575973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20F4E5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 xml:space="preserve">Vinkla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rörarmen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15°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humeri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friprojiceras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från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acromion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303E51D4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1D5F826" w14:textId="77777777" w:rsid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Centrera på leden.</w:t>
            </w:r>
          </w:p>
          <w:p w14:paraId="03A80A5C" w14:textId="77777777" w:rsidR="0035303A" w:rsidRPr="00BA6561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9DA43E" w14:textId="7DCBBE20" w:rsidR="00BA6561" w:rsidRPr="0035303A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303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02B2C195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Friprojicerad axelled.</w:t>
            </w:r>
            <w:r w:rsidRPr="00BA6561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Caput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friprojicerad från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acromion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8" w:type="dxa"/>
          </w:tcPr>
          <w:p w14:paraId="1EB9298D" w14:textId="77777777" w:rsidR="00BA6561" w:rsidRPr="00BA6561" w:rsidRDefault="00BA6561" w:rsidP="00BA6561">
            <w:pPr>
              <w:tabs>
                <w:tab w:val="left" w:pos="2302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A6561">
              <w:rPr>
                <w:rFonts w:ascii="Arial" w:hAnsi="Arial" w:cs="Arial"/>
                <w:b/>
                <w:noProof/>
                <w:sz w:val="18"/>
                <w:szCs w:val="18"/>
              </w:rPr>
              <w:t>Frontal höger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Frontal vänster</w:t>
            </w:r>
          </w:p>
          <w:p w14:paraId="407BD773" w14:textId="77777777" w:rsidR="00BA6561" w:rsidRPr="00BA6561" w:rsidRDefault="004D309B" w:rsidP="00BA6561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"http://intranu.vgregion.se/ImageVault/Images/id_29881/width_205/height_308/preserveAspectRatio_0/scope_0/filename_j6wfEc6X_vAsyiGpcRTq.jpg/storage_Edited/ImageVaultHandler.aspx"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28EBB8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Axel höger inåt" style="width:102.1pt;height:154.3pt">
                  <v:imagedata r:id="rId19" r:href="rId20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="00BA6561" w:rsidRPr="00BA6561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"http://intranu.vgregion.se/ImageVault/Images/id_29882/width_204/height_307/preserveAspectRatio_0/scope_0/filename_qczajt7GeZpGgg9HOrns.jpg/storage_Edited/ImageVaultHandler.aspx"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76203666">
                <v:shape id="_x0000_i1026" type="#_x0000_t75" alt="Axel vänster inåt" style="width:103.25pt;height:155.4pt">
                  <v:imagedata r:id="rId21" r:href="rId22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</w:p>
        </w:tc>
      </w:tr>
      <w:tr w:rsidR="00BA6561" w:rsidRPr="00BA6561" w14:paraId="50685BDC" w14:textId="77777777" w:rsidTr="002322DC">
        <w:trPr>
          <w:trHeight w:val="263"/>
        </w:trPr>
        <w:tc>
          <w:tcPr>
            <w:tcW w:w="2127" w:type="dxa"/>
          </w:tcPr>
          <w:p w14:paraId="6144304E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FFE1108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0E01A94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395244F9" w14:textId="77777777" w:rsidTr="002322DC">
        <w:trPr>
          <w:trHeight w:val="263"/>
        </w:trPr>
        <w:tc>
          <w:tcPr>
            <w:tcW w:w="2127" w:type="dxa"/>
          </w:tcPr>
          <w:p w14:paraId="4E98D452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A6561">
              <w:rPr>
                <w:rFonts w:ascii="Arial" w:hAnsi="Arial" w:cs="Arial"/>
                <w:b/>
                <w:sz w:val="20"/>
                <w:szCs w:val="20"/>
              </w:rPr>
              <w:t>Utåtroterad</w:t>
            </w:r>
            <w:proofErr w:type="spellEnd"/>
            <w:r w:rsidRPr="00BA6561">
              <w:rPr>
                <w:rFonts w:ascii="Arial" w:hAnsi="Arial" w:cs="Arial"/>
                <w:b/>
                <w:sz w:val="20"/>
                <w:szCs w:val="20"/>
              </w:rPr>
              <w:t xml:space="preserve"> frontal</w:t>
            </w:r>
          </w:p>
          <w:p w14:paraId="68A15321" w14:textId="2F87F1E8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0FFEF5C1" w14:textId="77777777" w:rsid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 xml:space="preserve">Samma som ovan men armen förs utåt, nedåt med handen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supinerad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9D7B17" w14:textId="77777777" w:rsidR="0035303A" w:rsidRPr="00BA6561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3269BA5" w14:textId="7B7FFDFB" w:rsidR="00BA6561" w:rsidRPr="0035303A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16"/>
              </w:rPr>
            </w:pPr>
            <w:r w:rsidRPr="0035303A">
              <w:rPr>
                <w:rFonts w:ascii="Arial" w:hAnsi="Arial" w:cs="Arial"/>
                <w:b/>
                <w:bCs/>
                <w:sz w:val="20"/>
                <w:szCs w:val="16"/>
              </w:rPr>
              <w:t>Kriterier</w:t>
            </w:r>
          </w:p>
          <w:p w14:paraId="3B2DDB10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16"/>
              </w:rPr>
              <w:t>Friprojicerad axelled.</w:t>
            </w:r>
            <w:r w:rsidRPr="00BA6561">
              <w:rPr>
                <w:rFonts w:ascii="Arial" w:hAnsi="Arial" w:cs="Arial"/>
                <w:sz w:val="20"/>
                <w:szCs w:val="16"/>
              </w:rPr>
              <w:br/>
            </w:r>
            <w:proofErr w:type="spellStart"/>
            <w:r w:rsidRPr="00BA6561">
              <w:rPr>
                <w:rFonts w:ascii="Arial" w:hAnsi="Arial" w:cs="Arial"/>
                <w:sz w:val="20"/>
                <w:szCs w:val="16"/>
              </w:rPr>
              <w:t>Caput</w:t>
            </w:r>
            <w:proofErr w:type="spellEnd"/>
            <w:r w:rsidRPr="00BA6561">
              <w:rPr>
                <w:rFonts w:ascii="Arial" w:hAnsi="Arial" w:cs="Arial"/>
                <w:sz w:val="20"/>
                <w:szCs w:val="16"/>
              </w:rPr>
              <w:t xml:space="preserve"> friprojicerad från </w:t>
            </w:r>
            <w:proofErr w:type="spellStart"/>
            <w:r w:rsidRPr="00BA6561">
              <w:rPr>
                <w:rFonts w:ascii="Arial" w:hAnsi="Arial" w:cs="Arial"/>
                <w:sz w:val="20"/>
                <w:szCs w:val="16"/>
              </w:rPr>
              <w:t>acromion</w:t>
            </w:r>
            <w:proofErr w:type="spellEnd"/>
            <w:r w:rsidRPr="00BA6561">
              <w:rPr>
                <w:rFonts w:ascii="Arial" w:hAnsi="Arial" w:cs="Arial"/>
                <w:sz w:val="20"/>
                <w:szCs w:val="16"/>
              </w:rPr>
              <w:t>.</w:t>
            </w:r>
          </w:p>
        </w:tc>
        <w:tc>
          <w:tcPr>
            <w:tcW w:w="4678" w:type="dxa"/>
          </w:tcPr>
          <w:p w14:paraId="6939D1A5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BA6561">
              <w:rPr>
                <w:rFonts w:ascii="Arial" w:hAnsi="Arial" w:cs="Arial"/>
                <w:b/>
                <w:noProof/>
                <w:sz w:val="18"/>
                <w:szCs w:val="18"/>
              </w:rPr>
              <w:t>Utåtroterad höger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</w:rPr>
              <w:tab/>
              <w:t>Utåtroterad vänster</w:t>
            </w:r>
          </w:p>
          <w:p w14:paraId="6A2CA92A" w14:textId="77777777" w:rsidR="00BA6561" w:rsidRPr="00BA6561" w:rsidRDefault="004D309B" w:rsidP="00BA6561">
            <w:pPr>
              <w:tabs>
                <w:tab w:val="left" w:pos="1877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"http://intranu.vgregion.se/ImageVault/Images/id_28086/width_193/height_310/preserveAspectRatio_0/scope_0/filename_YChrZ6-FdIosZUpXCRbj.gif/storage_Edited/ImageVaultHandler.aspx"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"http://intranu.vgregion.se/ImageVault/Images/id_28086/width_193/height_310/preserveAspectRatio_0/scope_0/filename_YChrZ6-FdIosZUpXCRbj.gif/storage_Edited/ImageVaultHandler.aspx"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"http://intranu.vgregion.se/ImageVault/Images/id_28086/width_193/height_310/preserveAspectRatio_0/scope_0/filename_YChrZ6-FdIosZUpXCRbj.gif/storage_Edited/ImageVaultHandler.aspx"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"http://intranu.vgregion.se/ImageVault/Images/id_28086/width_193/height_310/preserveAspectRatio_0/scope_0/filename_YChrZ6-FdIosZUpXCRbj.gif/storage_Edited/ImageVaultHandler.aspx"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"http://intranu.vgregion.se/ImageVault/Images/id_28086/width_193/height_310/preserveAspectRatio_0/scope_0/filename_YChrZ6-FdIosZUpXCRbj.gif/storage_Edited/ImageVaultHandler.aspx"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4CD3DCC4">
                <v:shape id="_x0000_i1027" type="#_x0000_t75" alt="Axel hö utåtroterad" style="width:103.25pt;height:165.55pt">
                  <v:imagedata r:id="rId23" r:href="rId24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 w:rsidR="00BA6561" w:rsidRPr="00BA6561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"http://intranu.vgregion.se/ImageVault/Images/id_28087/width_203/height_310/preserveAspectRatio_0/scope_0/filename_H98XW9XN4mUbWPrtkSnk.gif/storage_Edited/ImageVaultHandler.aspx"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"http://intranu.vgregion.se/ImageVault/Images/id_28087/width_203/height_310/preserveAspectRatio_0/scope_0/filename_H98XW9XN4mUbWPrtkSnk.gif/storage_Edited/ImageVaultHandler.aspx"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"http://intranu.vgregion.se/ImageVault/Images/id_28087/width_203/height_310/preserveAspectRatio_0/scope_0/filename_H98XW9XN4mUbWPrtkSnk.gif/storage_Edited/ImageVaultHandler.aspx"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"http://intranu.vgregion.se/ImageVault/Images/id_28087/width_203/height_310/preserveAspectRatio_0/scope_0/filename_H98XW9XN4mUbWPrtkSnk.gif/storage_Edited/ImageVaultHandler.aspx"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begin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instrText xml:space="preserve"> INCLUDEPICTURE  "http://intranu.vgregion.se/ImageVault/Images/id_28087/width_203/height_310/preserveAspectRatio_0/scope_0/filename_H98XW9XN4mUbWPrtkSnk.gif/storage_Edited/ImageVaultHandler.aspx" \* MERGEFORMATINET </w:instrText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separate"/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pict w14:anchorId="76C932D3">
                <v:shape id="_x0000_i1028" type="#_x0000_t75" alt="Axel vä utåtroterad" style="width:108pt;height:164.4pt">
                  <v:imagedata r:id="rId25" r:href="rId26"/>
                </v:shape>
              </w:pict>
            </w:r>
            <w:r w:rsidR="00000000"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27"/>
                <w:szCs w:val="27"/>
                <w:shd w:val="clear" w:color="auto" w:fill="FFFFFF"/>
              </w:rPr>
              <w:fldChar w:fldCharType="end"/>
            </w:r>
          </w:p>
          <w:p w14:paraId="4E62A49F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561" w:rsidRPr="00BA6561" w14:paraId="1F66AF08" w14:textId="77777777" w:rsidTr="002322DC">
        <w:trPr>
          <w:trHeight w:val="263"/>
        </w:trPr>
        <w:tc>
          <w:tcPr>
            <w:tcW w:w="2127" w:type="dxa"/>
          </w:tcPr>
          <w:p w14:paraId="242CDCCD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681F5DD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1660ECBC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</w:p>
        </w:tc>
      </w:tr>
    </w:tbl>
    <w:p w14:paraId="1872B49A" w14:textId="77777777" w:rsidR="00FB3B36" w:rsidRDefault="00FB3B36">
      <w:r>
        <w:br w:type="page"/>
      </w:r>
    </w:p>
    <w:tbl>
      <w:tblPr>
        <w:tblW w:w="10207" w:type="dxa"/>
        <w:tblLayout w:type="fixed"/>
        <w:tblLook w:val="0000" w:firstRow="0" w:lastRow="0" w:firstColumn="0" w:lastColumn="0" w:noHBand="0" w:noVBand="0"/>
      </w:tblPr>
      <w:tblGrid>
        <w:gridCol w:w="2127"/>
        <w:gridCol w:w="3402"/>
        <w:gridCol w:w="4678"/>
      </w:tblGrid>
      <w:tr w:rsidR="00BA6561" w:rsidRPr="00BA6561" w14:paraId="5E9D4481" w14:textId="77777777" w:rsidTr="002322DC">
        <w:trPr>
          <w:trHeight w:val="263"/>
        </w:trPr>
        <w:tc>
          <w:tcPr>
            <w:tcW w:w="2127" w:type="dxa"/>
          </w:tcPr>
          <w:p w14:paraId="41558B5D" w14:textId="44DE1FB1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A6561">
              <w:rPr>
                <w:rFonts w:ascii="Arial" w:hAnsi="Arial" w:cs="Arial"/>
                <w:b/>
                <w:sz w:val="20"/>
                <w:szCs w:val="20"/>
              </w:rPr>
              <w:lastRenderedPageBreak/>
              <w:t>Scapular</w:t>
            </w:r>
            <w:proofErr w:type="spellEnd"/>
            <w:r w:rsidRPr="00BA65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A6561">
              <w:rPr>
                <w:rFonts w:ascii="Arial" w:hAnsi="Arial" w:cs="Arial"/>
                <w:b/>
                <w:sz w:val="20"/>
                <w:szCs w:val="20"/>
              </w:rPr>
              <w:t>Out</w:t>
            </w:r>
            <w:proofErr w:type="spellEnd"/>
            <w:r w:rsidRPr="00BA65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A6561">
              <w:rPr>
                <w:rFonts w:ascii="Arial" w:hAnsi="Arial" w:cs="Arial"/>
                <w:b/>
                <w:sz w:val="20"/>
                <w:szCs w:val="20"/>
              </w:rPr>
              <w:t>let</w:t>
            </w:r>
            <w:proofErr w:type="spellEnd"/>
            <w:r w:rsidRPr="00BA656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A6561">
              <w:rPr>
                <w:rFonts w:ascii="Arial" w:hAnsi="Arial" w:cs="Arial"/>
                <w:b/>
                <w:sz w:val="20"/>
                <w:szCs w:val="20"/>
              </w:rPr>
              <w:t>view</w:t>
            </w:r>
            <w:proofErr w:type="spellEnd"/>
          </w:p>
          <w:p w14:paraId="09D0573D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74E358" w14:textId="77777777" w:rsidR="00BA6561" w:rsidRPr="00BA6561" w:rsidRDefault="00BA6561" w:rsidP="0035303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3A42799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t>Tas i genomlysning.</w:t>
            </w:r>
          </w:p>
          <w:p w14:paraId="0AB3A65D" w14:textId="734DCDA9" w:rsidR="005B1432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>Patienten</w:t>
            </w:r>
            <w:r w:rsidR="005B1432">
              <w:rPr>
                <w:rFonts w:ascii="Arial" w:hAnsi="Arial" w:cs="Arial"/>
                <w:sz w:val="20"/>
                <w:szCs w:val="20"/>
              </w:rPr>
              <w:t xml:space="preserve"> ska ha den aktuella axeln mot detektorn</w:t>
            </w:r>
            <w:r w:rsidR="00A61881">
              <w:rPr>
                <w:rFonts w:ascii="Arial" w:hAnsi="Arial" w:cs="Arial"/>
                <w:sz w:val="20"/>
                <w:szCs w:val="20"/>
              </w:rPr>
              <w:t>, armen hänger rakt ned.</w:t>
            </w:r>
          </w:p>
          <w:p w14:paraId="782DCCE5" w14:textId="5A86DDDA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>Vrid bort andra axeln ca 30° från detektorn</w:t>
            </w:r>
            <w:r w:rsidR="009654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47D" w:rsidRPr="00B14F51">
              <w:rPr>
                <w:rFonts w:ascii="Arial" w:hAnsi="Arial" w:cs="Arial"/>
                <w:i/>
                <w:iCs/>
                <w:sz w:val="20"/>
                <w:szCs w:val="20"/>
              </w:rPr>
              <w:t>(bilden tas som en axel-</w:t>
            </w:r>
            <w:r w:rsidR="0096547D" w:rsidRPr="00B14F51">
              <w:rPr>
                <w:rFonts w:ascii="Arial" w:hAnsi="Arial" w:cs="Arial"/>
                <w:i/>
                <w:iCs/>
                <w:sz w:val="20"/>
                <w:szCs w:val="20"/>
              </w:rPr>
              <w:br/>
              <w:t xml:space="preserve">axial dock med mindre </w:t>
            </w:r>
            <w:r w:rsidR="00B14F51" w:rsidRPr="00B14F51">
              <w:rPr>
                <w:rFonts w:ascii="Arial" w:hAnsi="Arial" w:cs="Arial"/>
                <w:i/>
                <w:iCs/>
                <w:sz w:val="20"/>
                <w:szCs w:val="20"/>
              </w:rPr>
              <w:t>vridning)</w:t>
            </w:r>
          </w:p>
          <w:p w14:paraId="101A642E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>Centrera över leden.</w:t>
            </w:r>
          </w:p>
          <w:p w14:paraId="5F81FD45" w14:textId="0AF24122" w:rsid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 xml:space="preserve">Vinkla </w:t>
            </w:r>
            <w:r w:rsidR="000B42C5">
              <w:rPr>
                <w:rFonts w:ascii="Arial" w:hAnsi="Arial" w:cs="Arial"/>
                <w:sz w:val="20"/>
                <w:szCs w:val="20"/>
              </w:rPr>
              <w:t xml:space="preserve">röret </w:t>
            </w:r>
            <w:proofErr w:type="spellStart"/>
            <w:r w:rsidRPr="00BA6561">
              <w:rPr>
                <w:rFonts w:ascii="Arial" w:hAnsi="Arial" w:cs="Arial"/>
                <w:sz w:val="20"/>
                <w:szCs w:val="20"/>
              </w:rPr>
              <w:t>kraniellt</w:t>
            </w:r>
            <w:proofErr w:type="spellEnd"/>
            <w:r w:rsidRPr="00BA6561">
              <w:rPr>
                <w:rFonts w:ascii="Arial" w:hAnsi="Arial" w:cs="Arial"/>
                <w:sz w:val="20"/>
                <w:szCs w:val="20"/>
              </w:rPr>
              <w:t xml:space="preserve"> ifrån ca </w:t>
            </w:r>
            <w:r w:rsidR="0096547D">
              <w:rPr>
                <w:rFonts w:ascii="Arial" w:hAnsi="Arial" w:cs="Arial"/>
                <w:sz w:val="20"/>
                <w:szCs w:val="20"/>
              </w:rPr>
              <w:br/>
            </w:r>
            <w:r w:rsidRPr="00BA6561">
              <w:rPr>
                <w:rFonts w:ascii="Arial" w:hAnsi="Arial" w:cs="Arial"/>
                <w:sz w:val="20"/>
                <w:szCs w:val="20"/>
              </w:rPr>
              <w:t>10°-20°.</w:t>
            </w:r>
          </w:p>
          <w:p w14:paraId="0F267798" w14:textId="77777777" w:rsidR="0035303A" w:rsidRPr="00BA6561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8DE21A0" w14:textId="29E6A0E7" w:rsidR="00BA6561" w:rsidRPr="00BA6561" w:rsidRDefault="0035303A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35303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  <w:r w:rsidR="00BA6561" w:rsidRPr="00BA6561">
              <w:rPr>
                <w:rFonts w:ascii="Arial" w:hAnsi="Arial" w:cs="Arial"/>
                <w:sz w:val="20"/>
                <w:szCs w:val="20"/>
              </w:rPr>
              <w:br/>
              <w:t xml:space="preserve">Sträva efter att få det </w:t>
            </w:r>
            <w:proofErr w:type="spellStart"/>
            <w:r w:rsidR="00BA6561" w:rsidRPr="00BA6561">
              <w:rPr>
                <w:rFonts w:ascii="Arial" w:hAnsi="Arial" w:cs="Arial"/>
                <w:sz w:val="20"/>
                <w:szCs w:val="20"/>
              </w:rPr>
              <w:t>subacromiella</w:t>
            </w:r>
            <w:proofErr w:type="spellEnd"/>
            <w:r w:rsidR="00BA6561" w:rsidRPr="00BA6561">
              <w:rPr>
                <w:rFonts w:ascii="Arial" w:hAnsi="Arial" w:cs="Arial"/>
                <w:sz w:val="20"/>
                <w:szCs w:val="20"/>
              </w:rPr>
              <w:t xml:space="preserve"> rummet så fritt som möjligt.</w:t>
            </w:r>
          </w:p>
          <w:p w14:paraId="1CBCBDA3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BA6561">
              <w:rPr>
                <w:rFonts w:ascii="Arial" w:hAnsi="Arial" w:cs="Arial"/>
                <w:sz w:val="20"/>
                <w:szCs w:val="20"/>
              </w:rPr>
              <w:br/>
              <w:t>Liten bländare.</w:t>
            </w:r>
          </w:p>
          <w:p w14:paraId="0FC3C6C6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4AD4204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65CA741C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</w:pPr>
            <w:r w:rsidRPr="00BA6561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 xml:space="preserve">Scapular Out let view 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ab/>
              <w:t>Scapular Out let view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br/>
              <w:t>höger</w:t>
            </w:r>
            <w:r w:rsidRPr="00BA6561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ab/>
              <w:t>vänster</w:t>
            </w:r>
          </w:p>
          <w:p w14:paraId="22D53C27" w14:textId="3CB2E7AB" w:rsidR="00BA6561" w:rsidRPr="00BA6561" w:rsidRDefault="005021FC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7F3093">
              <w:rPr>
                <w:rFonts w:ascii="Arial" w:hAnsi="Arial" w:cs="Arial"/>
                <w:color w:val="000000"/>
                <w:sz w:val="18"/>
                <w:szCs w:val="18"/>
              </w:rPr>
              <w:drawing>
                <wp:anchor distT="0" distB="0" distL="114300" distR="114300" simplePos="0" relativeHeight="251661312" behindDoc="0" locked="0" layoutInCell="1" allowOverlap="1" wp14:anchorId="5E6C0DCC" wp14:editId="7DEC903F">
                  <wp:simplePos x="0" y="0"/>
                  <wp:positionH relativeFrom="column">
                    <wp:posOffset>1437919</wp:posOffset>
                  </wp:positionH>
                  <wp:positionV relativeFrom="paragraph">
                    <wp:posOffset>-203</wp:posOffset>
                  </wp:positionV>
                  <wp:extent cx="1414769" cy="892454"/>
                  <wp:effectExtent l="0" t="0" r="0" b="3175"/>
                  <wp:wrapNone/>
                  <wp:docPr id="577919555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919555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393" cy="892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"http://intranu.vgregion.se/ImageVault/Images/id_30281/width_274/height_174/preserveAspectRatio_0/scope_0/filename_IdUPLvNdUf4-e5zyl1NX.jpg/storage_Edited/ImageVaultHandler.aspx" \* MERGEFORMATINET </w:instrText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"http://intranu.vgregion.se/ImageVault/Images/id_30281/width_274/height_174/preserveAspectRatio_0/scope_0/filename_IdUPLvNdUf4-e5zyl1NX.jpg/storage_Edited/ImageVaultHandler.aspx" \* MERGEFORMATINET </w:instrText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"http://intranu.vgregion.se/ImageVault/Images/id_30281/width_274/height_174/preserveAspectRatio_0/scope_0/filename_IdUPLvNdUf4-e5zyl1NX.jpg/storage_Edited/ImageVaultHandler.aspx" \* MERGEFORMATINET </w:instrText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"http://intranu.vgregion.se/ImageVault/Images/id_30281/width_274/height_174/preserveAspectRatio_0/scope_0/filename_IdUPLvNdUf4-e5zyl1NX.jpg/storage_Edited/ImageVaultHandler.aspx" \* MERGEFORMATINET </w:instrText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"http://intranu.vgregion.se/ImageVault/Images/id_30281/width_274/height_174/preserveAspectRatio_0/scope_0/filename_IdUPLvNdUf4-e5zyl1NX.jpg/storage_Edited/ImageVaultHandler.aspx" \* MERGEFORMATINET </w:instrTex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pict w14:anchorId="1FAFD0E0">
                <v:shape id="_x0000_i1029" type="#_x0000_t75" alt="Axel impinge axial dx" style="width:109.55pt;height:69.55pt">
                  <v:imagedata r:id="rId28" r:href="rId29"/>
                </v:shape>
              </w:pict>
            </w:r>
            <w:r w:rsidR="00000000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4D309B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BA6561" w:rsidRPr="00BA656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69715FCF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  <w:p w14:paraId="3D757884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  <w:lang w:val="en-US"/>
              </w:rPr>
            </w:pPr>
          </w:p>
        </w:tc>
      </w:tr>
    </w:tbl>
    <w:p w14:paraId="5259FFEC" w14:textId="7C8844B0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678"/>
      </w:tblGrid>
      <w:tr w:rsidR="00BA6561" w:rsidRPr="00BA6561" w14:paraId="5B6DBDD3" w14:textId="77777777" w:rsidTr="00444A5F">
        <w:trPr>
          <w:trHeight w:val="263"/>
        </w:trPr>
        <w:tc>
          <w:tcPr>
            <w:tcW w:w="1951" w:type="dxa"/>
          </w:tcPr>
          <w:p w14:paraId="6402D4B8" w14:textId="77777777" w:rsidR="00BA6561" w:rsidRPr="00BA6561" w:rsidRDefault="00BA6561" w:rsidP="00BA6561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5BA79133" w14:textId="77777777" w:rsidR="00BA6561" w:rsidRPr="00BA6561" w:rsidRDefault="00BA6561" w:rsidP="00BA6561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67A431E" w14:textId="77777777" w:rsidR="00BA6561" w:rsidRPr="00BA6561" w:rsidRDefault="00BA6561" w:rsidP="00BA6561">
            <w:pPr>
              <w:tabs>
                <w:tab w:val="left" w:pos="2160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  <w:lang w:val="en-US"/>
              </w:rPr>
            </w:pPr>
          </w:p>
        </w:tc>
      </w:tr>
    </w:tbl>
    <w:p w14:paraId="1C181F05" w14:textId="77777777" w:rsidR="00BA6561" w:rsidRPr="00BA6561" w:rsidRDefault="00BA6561" w:rsidP="00BA6561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0B9D75D8" w:rsidR="00536A5A" w:rsidRPr="002322DC" w:rsidRDefault="00536A5A" w:rsidP="00536A5A">
      <w:pPr>
        <w:spacing w:after="0" w:line="240" w:lineRule="auto"/>
        <w:ind w:left="0" w:right="0"/>
        <w:rPr>
          <w:szCs w:val="20"/>
        </w:rPr>
      </w:pPr>
    </w:p>
    <w:sectPr w:rsidR="00536A5A" w:rsidRPr="002322DC" w:rsidSect="00BA656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168CC" w14:textId="77777777" w:rsidR="00090A8C" w:rsidRDefault="00090A8C">
      <w:r>
        <w:separator/>
      </w:r>
    </w:p>
  </w:endnote>
  <w:endnote w:type="continuationSeparator" w:id="0">
    <w:p w14:paraId="7D0AA915" w14:textId="77777777" w:rsidR="00090A8C" w:rsidRDefault="00090A8C">
      <w:r>
        <w:continuationSeparator/>
      </w:r>
    </w:p>
  </w:endnote>
  <w:endnote w:type="continuationNotice" w:id="1">
    <w:p w14:paraId="75D1BFF9" w14:textId="77777777" w:rsidR="00090A8C" w:rsidRDefault="00090A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EEC77" w14:textId="77777777" w:rsidR="00090A8C" w:rsidRDefault="00090A8C"/>
  </w:footnote>
  <w:footnote w:type="continuationSeparator" w:id="0">
    <w:p w14:paraId="001D8BAE" w14:textId="77777777" w:rsidR="00090A8C" w:rsidRDefault="00090A8C">
      <w:r>
        <w:continuationSeparator/>
      </w:r>
    </w:p>
  </w:footnote>
  <w:footnote w:type="continuationNotice" w:id="1">
    <w:p w14:paraId="523667DB" w14:textId="77777777" w:rsidR="00090A8C" w:rsidRDefault="00090A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2C0140"/>
    <w:multiLevelType w:val="hybridMultilevel"/>
    <w:tmpl w:val="497EBE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37AC9"/>
    <w:multiLevelType w:val="hybridMultilevel"/>
    <w:tmpl w:val="8DB848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79906074">
    <w:abstractNumId w:val="19"/>
  </w:num>
  <w:num w:numId="2" w16cid:durableId="1179077535">
    <w:abstractNumId w:val="16"/>
  </w:num>
  <w:num w:numId="3" w16cid:durableId="481968565">
    <w:abstractNumId w:val="0"/>
  </w:num>
  <w:num w:numId="4" w16cid:durableId="1367100425">
    <w:abstractNumId w:val="6"/>
  </w:num>
  <w:num w:numId="5" w16cid:durableId="300305137">
    <w:abstractNumId w:val="17"/>
  </w:num>
  <w:num w:numId="6" w16cid:durableId="866137768">
    <w:abstractNumId w:val="2"/>
  </w:num>
  <w:num w:numId="7" w16cid:durableId="30233469">
    <w:abstractNumId w:val="13"/>
  </w:num>
  <w:num w:numId="8" w16cid:durableId="1452476270">
    <w:abstractNumId w:val="10"/>
  </w:num>
  <w:num w:numId="9" w16cid:durableId="969281833">
    <w:abstractNumId w:val="1"/>
  </w:num>
  <w:num w:numId="10" w16cid:durableId="1282103206">
    <w:abstractNumId w:val="1"/>
  </w:num>
  <w:num w:numId="11" w16cid:durableId="1216769960">
    <w:abstractNumId w:val="3"/>
  </w:num>
  <w:num w:numId="12" w16cid:durableId="502627529">
    <w:abstractNumId w:val="4"/>
  </w:num>
  <w:num w:numId="13" w16cid:durableId="2105177808">
    <w:abstractNumId w:val="15"/>
  </w:num>
  <w:num w:numId="14" w16cid:durableId="1664431505">
    <w:abstractNumId w:val="11"/>
  </w:num>
  <w:num w:numId="15" w16cid:durableId="130826760">
    <w:abstractNumId w:val="7"/>
  </w:num>
  <w:num w:numId="16" w16cid:durableId="1112625810">
    <w:abstractNumId w:val="14"/>
  </w:num>
  <w:num w:numId="17" w16cid:durableId="920530598">
    <w:abstractNumId w:val="5"/>
  </w:num>
  <w:num w:numId="18" w16cid:durableId="78258088">
    <w:abstractNumId w:val="12"/>
  </w:num>
  <w:num w:numId="19" w16cid:durableId="225268225">
    <w:abstractNumId w:val="18"/>
  </w:num>
  <w:num w:numId="20" w16cid:durableId="679816340">
    <w:abstractNumId w:val="9"/>
  </w:num>
  <w:num w:numId="21" w16cid:durableId="16717148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3DE9"/>
    <w:rsid w:val="000655CC"/>
    <w:rsid w:val="000700AE"/>
    <w:rsid w:val="00075D6A"/>
    <w:rsid w:val="00084024"/>
    <w:rsid w:val="0009062C"/>
    <w:rsid w:val="00090A8C"/>
    <w:rsid w:val="00095368"/>
    <w:rsid w:val="000954C4"/>
    <w:rsid w:val="000A4C35"/>
    <w:rsid w:val="000A611A"/>
    <w:rsid w:val="000B12D9"/>
    <w:rsid w:val="000B42C5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2AA"/>
    <w:rsid w:val="001C4D0A"/>
    <w:rsid w:val="001C5FEF"/>
    <w:rsid w:val="001D6695"/>
    <w:rsid w:val="00211487"/>
    <w:rsid w:val="00211D91"/>
    <w:rsid w:val="00217DEC"/>
    <w:rsid w:val="002322D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0E56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303A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1F0B"/>
    <w:rsid w:val="003B2A4B"/>
    <w:rsid w:val="003B36D4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B2183"/>
    <w:rsid w:val="004B2A01"/>
    <w:rsid w:val="004C2559"/>
    <w:rsid w:val="004D309B"/>
    <w:rsid w:val="004D7BA3"/>
    <w:rsid w:val="004F4518"/>
    <w:rsid w:val="004F4C62"/>
    <w:rsid w:val="00501433"/>
    <w:rsid w:val="005021FC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432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390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547D"/>
    <w:rsid w:val="00971D93"/>
    <w:rsid w:val="009B1F6B"/>
    <w:rsid w:val="009C0D12"/>
    <w:rsid w:val="009C192E"/>
    <w:rsid w:val="009D6819"/>
    <w:rsid w:val="009D6D1C"/>
    <w:rsid w:val="009E0CF9"/>
    <w:rsid w:val="009E4B0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1881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4F51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561"/>
    <w:rsid w:val="00BB69DB"/>
    <w:rsid w:val="00BC322E"/>
    <w:rsid w:val="00BC44CD"/>
    <w:rsid w:val="00BC48A6"/>
    <w:rsid w:val="00BD6520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FB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3369"/>
    <w:rsid w:val="00E026BF"/>
    <w:rsid w:val="00E07B1B"/>
    <w:rsid w:val="00E11853"/>
    <w:rsid w:val="00E27B72"/>
    <w:rsid w:val="00E52A86"/>
    <w:rsid w:val="00E53E8A"/>
    <w:rsid w:val="00E54B47"/>
    <w:rsid w:val="00E553BF"/>
    <w:rsid w:val="00E55D93"/>
    <w:rsid w:val="00E61294"/>
    <w:rsid w:val="00E7237C"/>
    <w:rsid w:val="00E77C46"/>
    <w:rsid w:val="00E86CE8"/>
    <w:rsid w:val="00E900D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247E"/>
    <w:rsid w:val="00F86F47"/>
    <w:rsid w:val="00F90B64"/>
    <w:rsid w:val="00FB2F0F"/>
    <w:rsid w:val="00FB3B36"/>
    <w:rsid w:val="00FB5086"/>
    <w:rsid w:val="00FB5411"/>
    <w:rsid w:val="00FB6392"/>
    <w:rsid w:val="00FD3C70"/>
    <w:rsid w:val="00FD6820"/>
    <w:rsid w:val="00FE12D8"/>
    <w:rsid w:val="00FE3363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png" Id="rId18" /><Relationship Type="http://schemas.openxmlformats.org/officeDocument/2006/relationships/image" Target="http://intranu.vgregion.se/ImageVault/Images/id_28087/width_203/height_310/preserveAspectRatio_0/scope_0/filename_H98XW9XN4mUbWPrtkSnk.gif/storage_Edited/ImageVaultHandler.aspx" TargetMode="External" Id="rId26" /><Relationship Type="http://schemas.openxmlformats.org/officeDocument/2006/relationships/image" Target="media/image5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7.png" Id="rId25" /><Relationship Type="http://schemas.openxmlformats.org/officeDocument/2006/relationships/footer" Target="footer3.xml" Id="rId16" /><Relationship Type="http://schemas.openxmlformats.org/officeDocument/2006/relationships/image" Target="http://intranu.vgregion.se/ImageVault/Images/id_29881/width_205/height_308/preserveAspectRatio_0/scope_0/filename_j6wfEc6X_vAsyiGpcRTq.jpg/storage_Edited/ImageVaultHandler.aspx" TargetMode="External" Id="rId20" /><Relationship Type="http://schemas.openxmlformats.org/officeDocument/2006/relationships/image" Target="http://intranu.vgregion.se/ImageVault/Images/id_30281/width_274/height_174/preserveAspectRatio_0/scope_0/filename_IdUPLvNdUf4-e5zyl1NX.jpg/storage_Edited/ImageVaultHandler.aspx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http://intranu.vgregion.se/ImageVault/Images/id_28086/width_193/height_310/preserveAspectRatio_0/scope_0/filename_YChrZ6-FdIosZUpXCRbj.gif/storage_Edited/ImageVaultHandler.aspx" TargetMode="External" Id="rId24" /><Relationship Type="http://schemas.openxmlformats.org/officeDocument/2006/relationships/header" Target="header2.xml" Id="rId15" /><Relationship Type="http://schemas.openxmlformats.org/officeDocument/2006/relationships/image" Target="media/image6.png" Id="rId23" /><Relationship Type="http://schemas.openxmlformats.org/officeDocument/2006/relationships/image" Target="media/image9.jpeg" Id="rId28" /><Relationship Type="http://schemas.openxmlformats.org/officeDocument/2006/relationships/footnotes" Target="footnotes.xml" Id="rId10" /><Relationship Type="http://schemas.openxmlformats.org/officeDocument/2006/relationships/image" Target="media/image4.jpeg" Id="rId19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http://intranu.vgregion.se/ImageVault/Images/id_29882/width_204/height_307/preserveAspectRatio_0/scope_0/filename_qczajt7GeZpGgg9HOrns.jpg/storage_Edited/ImageVaultHandler.aspx" TargetMode="External" Id="rId22" /><Relationship Type="http://schemas.openxmlformats.org/officeDocument/2006/relationships/image" Target="media/image8.png" Id="rId27" /><Relationship Type="http://schemas.openxmlformats.org/officeDocument/2006/relationships/fontTable" Target="fontTable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23</TotalTime>
  <Pages>3</Pages>
  <Words>1182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7438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Axel – Artros-artrit, kalk impingement</dc:title>
  <dc:subject/>
  <dc:creator>patrik.jens.johansson@vgregion.se</dc:creator>
  <keywords/>
  <lastModifiedBy>Ulrica Sehlberg</lastModifiedBy>
  <revision>24</revision>
  <lastPrinted>2016-03-31T10:56:00.0000000Z</lastPrinted>
  <dcterms:created xsi:type="dcterms:W3CDTF">2022-05-18T04:03:00.0000000Z</dcterms:created>
  <dcterms:modified xsi:type="dcterms:W3CDTF">2026-08-28T10:54:00.0000000Z</dcterms:modified>
</coreProperties>
</file>