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359A2" w14:textId="77777777" w:rsidR="009A08A7" w:rsidRDefault="009A08A7" w:rsidP="00F35B05">
      <w:pPr>
        <w:pStyle w:val="Rubrik2"/>
        <w:sectPr w:rsidR="009A08A7" w:rsidSect="009A08A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58FF441" w14:textId="3E9A2CEB" w:rsidR="00090124" w:rsidRDefault="00090124" w:rsidP="006B4B8D">
      <w:pPr>
        <w:pStyle w:val="Rubrik1"/>
        <w:rPr>
          <w:sz w:val="28"/>
          <w:szCs w:val="26"/>
        </w:rPr>
      </w:pPr>
      <w:bookmarkStart w:id="1" w:name="_1314629194"/>
      <w:bookmarkStart w:id="2" w:name="Rubrik"/>
      <w:bookmarkEnd w:id="1"/>
      <w:bookmarkEnd w:id="2"/>
      <w:r w:rsidRPr="006B4B8D">
        <w:t>Gipsade</w:t>
      </w:r>
      <w:r w:rsidRPr="009A08A7">
        <w:t xml:space="preserve"> patienter vid MR-undersökning</w:t>
      </w:r>
    </w:p>
    <w:p w14:paraId="63C7E531" w14:textId="77777777" w:rsidR="009A08A7" w:rsidRPr="009A08A7" w:rsidRDefault="009A08A7" w:rsidP="006B4B8D">
      <w:pPr>
        <w:pStyle w:val="Rubrik2"/>
      </w:pPr>
      <w:r w:rsidRPr="009A08A7">
        <w:t xml:space="preserve">Sammanfattning/syfte </w:t>
      </w:r>
    </w:p>
    <w:p w14:paraId="06B081D0" w14:textId="77777777" w:rsidR="009A08A7" w:rsidRPr="009A08A7" w:rsidRDefault="009A08A7" w:rsidP="00631036">
      <w:r w:rsidRPr="009A08A7">
        <w:t xml:space="preserve">MR hand, handled, fot och fotled ska göras utan gips. Inte för att gipset stör i sig utan därför att gipsen tar för mycket plats och då blir inte undersökningen optimal. Det spelar ingen roll om det är kalk eller plastgips, </w:t>
      </w:r>
      <w:proofErr w:type="gramStart"/>
      <w:r w:rsidRPr="009A08A7">
        <w:t>alla gips</w:t>
      </w:r>
      <w:proofErr w:type="gramEnd"/>
      <w:r w:rsidRPr="009A08A7">
        <w:t xml:space="preserve"> ska av inför undersökningen.</w:t>
      </w:r>
    </w:p>
    <w:p w14:paraId="02B76E69" w14:textId="77777777" w:rsidR="00196E0A" w:rsidRPr="009A08A7" w:rsidRDefault="00196E0A" w:rsidP="006B4B8D">
      <w:pPr>
        <w:pStyle w:val="Rubrik2"/>
      </w:pPr>
      <w:r>
        <w:t>Förändringar sedan föregående</w:t>
      </w:r>
      <w:r w:rsidRPr="009A08A7">
        <w:t xml:space="preserve"> version</w:t>
      </w:r>
    </w:p>
    <w:p w14:paraId="3C70C973" w14:textId="38EAF546" w:rsidR="009A08A7" w:rsidRPr="009A08A7" w:rsidRDefault="00196E0A" w:rsidP="00294204">
      <w:r>
        <w:t>Inga förändringar</w:t>
      </w:r>
      <w:r w:rsidRPr="009A08A7">
        <w:t>.</w:t>
      </w:r>
    </w:p>
    <w:p w14:paraId="4DED2628" w14:textId="77777777" w:rsidR="009A08A7" w:rsidRPr="009A08A7" w:rsidRDefault="009A08A7" w:rsidP="006B4B8D">
      <w:pPr>
        <w:pStyle w:val="Rubrik2"/>
      </w:pPr>
      <w:r w:rsidRPr="006B4B8D">
        <w:t>Åtgärder</w:t>
      </w:r>
      <w:r w:rsidRPr="009A08A7">
        <w:t xml:space="preserve"> </w:t>
      </w:r>
    </w:p>
    <w:p w14:paraId="59E2CC17" w14:textId="75B22A2E" w:rsidR="009A08A7" w:rsidRPr="009A08A7" w:rsidRDefault="009A08A7" w:rsidP="00294204">
      <w:r w:rsidRPr="009A08A7">
        <w:t xml:space="preserve">MR hand, handled, fot och fotled ska göras utan gips. Patientens gips tas av </w:t>
      </w:r>
      <w:r w:rsidR="00D84FBB" w:rsidRPr="009A08A7">
        <w:t xml:space="preserve">på ortopedmottagningen </w:t>
      </w:r>
      <w:r w:rsidRPr="009A08A7">
        <w:t>innan undersökningen</w:t>
      </w:r>
      <w:r w:rsidR="00257EEC">
        <w:t>.</w:t>
      </w:r>
      <w:r w:rsidRPr="009A08A7">
        <w:t xml:space="preserve"> </w:t>
      </w:r>
    </w:p>
    <w:p w14:paraId="76B9F95B" w14:textId="6C0CFD82" w:rsidR="00536A5A" w:rsidRPr="00536A5A" w:rsidRDefault="009A08A7" w:rsidP="006B4B8D">
      <w:r w:rsidRPr="009A08A7">
        <w:t xml:space="preserve">Vid undersökningar på patienter med andra gips får det göras en individuell bedömning om detta gips kan vara kvar eller ej. Denna bedömning görs i första hand av MR-röntgensjuksköterska som kontaktar radiolog vid behov. </w:t>
      </w:r>
      <w:bookmarkEnd w:id="0"/>
    </w:p>
    <w:sectPr w:rsidR="00536A5A" w:rsidRPr="00536A5A" w:rsidSect="009A08A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" name="Bildobjekt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1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E0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57EEC"/>
    <w:rsid w:val="00262F3D"/>
    <w:rsid w:val="00263281"/>
    <w:rsid w:val="002651D6"/>
    <w:rsid w:val="0026551F"/>
    <w:rsid w:val="00280A85"/>
    <w:rsid w:val="00284119"/>
    <w:rsid w:val="00290B5C"/>
    <w:rsid w:val="00294204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12E6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036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B8D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08A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4FBB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9</TotalTime>
  <Pages>1</Pages>
  <Words>111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Gipsade patienter vid MR-undersökning</dc:title>
  <dc:subject/>
  <dc:creator>patrik.jens.johansson@vgregion.se</dc:creator>
  <keywords/>
  <lastModifiedBy>Mathilda Hall Ström</lastModifiedBy>
  <revision>10</revision>
  <lastPrinted>2016-03-31T10:56:00.0000000Z</lastPrinted>
  <dcterms:created xsi:type="dcterms:W3CDTF">2022-05-18T03:55:00.0000000Z</dcterms:created>
  <dcterms:modified xsi:type="dcterms:W3CDTF">2022-06-28T09:23:00.0000000Z</dcterms:modified>
</coreProperties>
</file>