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5B554" w14:textId="77777777" w:rsidR="004F3C62" w:rsidRDefault="004F3C62" w:rsidP="00580FDA">
      <w:pPr>
        <w:pStyle w:val="Rubrik2"/>
        <w:ind w:left="0"/>
        <w:sectPr w:rsidR="004F3C62" w:rsidSect="004F3C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FF5CC8" w14:textId="77777777" w:rsidR="004F3C62" w:rsidRPr="004F3C62" w:rsidRDefault="004F3C62" w:rsidP="004F3C6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F3C62">
        <w:rPr>
          <w:szCs w:val="20"/>
        </w:rPr>
        <w:tab/>
      </w:r>
    </w:p>
    <w:p w14:paraId="13CDC545" w14:textId="19D695BB" w:rsidR="004F3C62" w:rsidRPr="00EF667D" w:rsidRDefault="00580FDA" w:rsidP="00EF667D">
      <w:pPr>
        <w:pStyle w:val="Rubrik1"/>
        <w:ind w:left="0"/>
        <w:rPr>
          <w:szCs w:val="20"/>
        </w:rPr>
      </w:pPr>
      <w:r w:rsidRPr="004F3C62">
        <w:t>Axel – Funckbilder</w:t>
      </w:r>
      <w:bookmarkStart w:id="1" w:name="_1314629194"/>
      <w:bookmarkStart w:id="2" w:name="Rubrik"/>
      <w:bookmarkEnd w:id="1"/>
      <w:bookmarkEnd w:id="2"/>
    </w:p>
    <w:p w14:paraId="5815A488" w14:textId="77777777" w:rsidR="004F3C62" w:rsidRPr="004F3C62" w:rsidRDefault="004F3C62" w:rsidP="00580FDA">
      <w:pPr>
        <w:pStyle w:val="Rubrik2"/>
        <w:ind w:left="0"/>
      </w:pPr>
      <w:r w:rsidRPr="004F3C62">
        <w:t>Metodbok Konventionell röntgen</w:t>
      </w:r>
    </w:p>
    <w:p w14:paraId="5155E5A6" w14:textId="77777777" w:rsidR="004F3C62" w:rsidRPr="004F3C62" w:rsidRDefault="004F3C62" w:rsidP="004F3C6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F3C62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757EEE3" w14:textId="77777777" w:rsidR="004F3C62" w:rsidRPr="004F3C62" w:rsidRDefault="004F3C62" w:rsidP="004F3C6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4949D85" w14:textId="6FDABE5F" w:rsidR="00580FDA" w:rsidRPr="004F3C62" w:rsidRDefault="00580FDA" w:rsidP="00580FDA">
      <w:pPr>
        <w:pStyle w:val="Rubrik2"/>
        <w:ind w:left="0"/>
      </w:pPr>
      <w:r>
        <w:t>Förändringar i denna version</w:t>
      </w:r>
    </w:p>
    <w:p w14:paraId="446BCF5B" w14:textId="5769B733" w:rsidR="00580FDA" w:rsidRPr="004F3C62" w:rsidRDefault="00395EF0" w:rsidP="00580FD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37475A6" w14:textId="77777777" w:rsidR="004F3C62" w:rsidRPr="004F3C62" w:rsidRDefault="004F3C62" w:rsidP="004F3C62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4F3C62" w:rsidRPr="004F3C62" w14:paraId="3B006576" w14:textId="77777777" w:rsidTr="00BE693F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5D22C76" w14:textId="77777777" w:rsidR="004F3C62" w:rsidRPr="004F3C62" w:rsidRDefault="004F3C62" w:rsidP="00580FDA">
            <w:pPr>
              <w:pStyle w:val="Rubrik3"/>
              <w:ind w:left="0"/>
            </w:pPr>
            <w:r w:rsidRPr="004F3C62">
              <w:t>Inför undersökningen</w:t>
            </w:r>
          </w:p>
        </w:tc>
      </w:tr>
      <w:tr w:rsidR="004F3C62" w:rsidRPr="004F3C62" w14:paraId="62BD9694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19413B5B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8EE394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Funckbilder</w:t>
            </w:r>
          </w:p>
        </w:tc>
      </w:tr>
      <w:tr w:rsidR="004F3C62" w:rsidRPr="004F3C62" w14:paraId="70328E85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1E46A8AC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7C1A075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A357766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5CBD2C8A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5E9277E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40FC9CA" w14:textId="084C6AC6" w:rsidR="004F3C62" w:rsidRPr="004F3C62" w:rsidRDefault="00395EF0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4F3C62" w:rsidRPr="004F3C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F3C62" w:rsidRPr="004F3C62" w14:paraId="4BAF3231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60628206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E22FC7E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F3D3F38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66A747D4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1B255C64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35632F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Ryggbord</w:t>
            </w:r>
          </w:p>
          <w:p w14:paraId="1CEDB78C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Takstativ</w:t>
            </w:r>
          </w:p>
        </w:tc>
      </w:tr>
      <w:tr w:rsidR="004F3C62" w:rsidRPr="004F3C62" w14:paraId="47F1BCCE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3A7B8547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FB4D8E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0CA3AB3B" w14:textId="77777777" w:rsidTr="00BE693F">
        <w:trPr>
          <w:trHeight w:val="389"/>
        </w:trPr>
        <w:tc>
          <w:tcPr>
            <w:tcW w:w="2259" w:type="dxa"/>
            <w:shd w:val="clear" w:color="auto" w:fill="auto"/>
          </w:tcPr>
          <w:p w14:paraId="1FE50F18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180C08B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Bild 1 – Potter med raster</w:t>
            </w:r>
          </w:p>
          <w:p w14:paraId="33677082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Bild 2 – Liten-lös detektor</w:t>
            </w:r>
          </w:p>
          <w:p w14:paraId="2254072A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Bild 3 – Potter med raster</w:t>
            </w:r>
          </w:p>
        </w:tc>
      </w:tr>
      <w:tr w:rsidR="004F3C62" w:rsidRPr="004F3C62" w14:paraId="712DD6E8" w14:textId="77777777" w:rsidTr="00BE693F">
        <w:trPr>
          <w:trHeight w:val="315"/>
        </w:trPr>
        <w:tc>
          <w:tcPr>
            <w:tcW w:w="2259" w:type="dxa"/>
            <w:shd w:val="clear" w:color="auto" w:fill="auto"/>
          </w:tcPr>
          <w:p w14:paraId="7DECA928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B22629B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50350BE8" w14:textId="77777777" w:rsidTr="00BE693F">
        <w:trPr>
          <w:trHeight w:val="263"/>
        </w:trPr>
        <w:tc>
          <w:tcPr>
            <w:tcW w:w="2259" w:type="dxa"/>
            <w:shd w:val="clear" w:color="auto" w:fill="auto"/>
          </w:tcPr>
          <w:p w14:paraId="069A7334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E423B2C" w14:textId="77777777" w:rsidR="004F3C62" w:rsidRPr="004F3C62" w:rsidRDefault="004F3C62" w:rsidP="004F3C6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DE50A68" w14:textId="77777777" w:rsidR="004F3C62" w:rsidRPr="004F3C62" w:rsidRDefault="004F3C62" w:rsidP="004F3C6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Funck 2 (epålett-variant)</w:t>
            </w:r>
          </w:p>
          <w:p w14:paraId="56CD28B2" w14:textId="77777777" w:rsidR="004F3C62" w:rsidRPr="004F3C62" w:rsidRDefault="004F3C62" w:rsidP="004F3C6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Funck 3</w:t>
            </w:r>
          </w:p>
          <w:p w14:paraId="179F2AAE" w14:textId="77777777" w:rsidR="004F3C62" w:rsidRPr="004F3C62" w:rsidRDefault="004F3C62" w:rsidP="004F3C62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16B40D" w14:textId="77777777" w:rsidR="004F3C62" w:rsidRPr="004F3C62" w:rsidRDefault="004F3C62" w:rsidP="004F3C62">
      <w:pPr>
        <w:spacing w:after="0" w:line="240" w:lineRule="auto"/>
        <w:ind w:left="0" w:right="0"/>
        <w:rPr>
          <w:szCs w:val="20"/>
        </w:rPr>
      </w:pPr>
    </w:p>
    <w:p w14:paraId="6806185C" w14:textId="77777777" w:rsidR="004F3C62" w:rsidRPr="004F3C62" w:rsidRDefault="004F3C62" w:rsidP="004F3C62">
      <w:pPr>
        <w:spacing w:after="0" w:line="240" w:lineRule="auto"/>
        <w:ind w:left="0" w:right="0"/>
        <w:rPr>
          <w:szCs w:val="20"/>
        </w:rPr>
      </w:pPr>
      <w:r w:rsidRPr="004F3C62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4F3C62" w:rsidRPr="004F3C62" w14:paraId="07FC2827" w14:textId="77777777" w:rsidTr="00BE693F">
        <w:trPr>
          <w:trHeight w:val="263"/>
        </w:trPr>
        <w:tc>
          <w:tcPr>
            <w:tcW w:w="1951" w:type="dxa"/>
            <w:shd w:val="clear" w:color="auto" w:fill="auto"/>
          </w:tcPr>
          <w:p w14:paraId="4CE15FC2" w14:textId="77777777" w:rsidR="004F3C62" w:rsidRPr="004F3C62" w:rsidRDefault="004F3C62" w:rsidP="004F3C62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4F3C62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D236340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1A37CEB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2FFFFC88" w14:textId="77777777" w:rsidTr="00BE693F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F9D1F68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1657A518" w14:textId="333AC38E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B654177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Underarmen vilar böjd mot midjan.</w:t>
            </w:r>
          </w:p>
          <w:p w14:paraId="368D5177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7B16E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Handen pronerad.</w:t>
            </w:r>
          </w:p>
          <w:p w14:paraId="1B2A5923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AA568D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Vrid patientens axel 45° mot detektorn/bildplattan alternativt vinkla röret.</w:t>
            </w:r>
          </w:p>
          <w:p w14:paraId="1BC739F7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076AEF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Vinkla rörarmen 15° kraniellt (caput humeri friprojiceras från acromion).</w:t>
            </w:r>
          </w:p>
          <w:p w14:paraId="489E2120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699B58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6F796D30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5EABC6" w14:textId="77777777" w:rsid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Sträva efter att komma in i leden.</w:t>
            </w:r>
          </w:p>
          <w:p w14:paraId="4E413D82" w14:textId="77777777" w:rsidR="004F142B" w:rsidRPr="004F142B" w:rsidRDefault="004F142B" w:rsidP="004F3C6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AF07C9B" w14:textId="14E1C756" w:rsidR="004F3C62" w:rsidRPr="004F142B" w:rsidRDefault="004F142B" w:rsidP="004F3C6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142B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6E9308F" w14:textId="5B19592A" w:rsidR="004F3C62" w:rsidRPr="004F3C62" w:rsidRDefault="00E00533" w:rsidP="004F3C62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0"/>
                <w:szCs w:val="16"/>
              </w:rPr>
              <w:t>Caput humeri friprojiceras från acromion.</w:t>
            </w:r>
          </w:p>
        </w:tc>
        <w:tc>
          <w:tcPr>
            <w:tcW w:w="4536" w:type="dxa"/>
            <w:shd w:val="clear" w:color="auto" w:fill="auto"/>
          </w:tcPr>
          <w:p w14:paraId="5AF8A74D" w14:textId="77777777" w:rsidR="004F3C62" w:rsidRPr="004F3C62" w:rsidRDefault="004F3C62" w:rsidP="004F3C62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10372E82" w14:textId="77777777" w:rsidR="004F3C62" w:rsidRPr="004F3C62" w:rsidRDefault="00395EF0" w:rsidP="004F3C62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"http://intranu.vgregion.se/ImageVault/Images/id_29881/width_205/height_308/preserveAspectRatio_0/scope_0/filename_j6wfEc6X_vAsyiGpcRTq.jpg/storage_Edited/ImageVaultHandler.aspx"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5A5F13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xel höger inåt" style="width:102.05pt;height:154.6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="004F3C62" w:rsidRPr="004F3C62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"http://intranu.vgregion.se/ImageVault/Images/id_29882/width_204/height_307/preserveAspectRatio_0/scope_0/filename_qczajt7GeZpGgg9HOrns.jpg/storage_Edited/ImageVaultHandler.aspx"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0C6E5101">
                <v:shape id="_x0000_i1026" type="#_x0000_t75" alt="Axel vänster inåt" style="width:103.3pt;height:155.2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</w:tc>
      </w:tr>
      <w:tr w:rsidR="004F3C62" w:rsidRPr="004F3C62" w14:paraId="518DF8FE" w14:textId="77777777" w:rsidTr="00BE693F">
        <w:trPr>
          <w:trHeight w:val="263"/>
        </w:trPr>
        <w:tc>
          <w:tcPr>
            <w:tcW w:w="1951" w:type="dxa"/>
            <w:shd w:val="clear" w:color="auto" w:fill="auto"/>
          </w:tcPr>
          <w:p w14:paraId="0A87B5F1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35B8B70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A00F399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C62" w:rsidRPr="004F3C62" w14:paraId="5D78F623" w14:textId="77777777" w:rsidTr="00BE693F">
        <w:trPr>
          <w:trHeight w:val="263"/>
        </w:trPr>
        <w:tc>
          <w:tcPr>
            <w:tcW w:w="1951" w:type="dxa"/>
            <w:shd w:val="clear" w:color="auto" w:fill="auto"/>
          </w:tcPr>
          <w:p w14:paraId="4E95FBE5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 xml:space="preserve">Funck 2 – </w:t>
            </w:r>
            <w:r w:rsidRPr="004F3C62">
              <w:rPr>
                <w:rFonts w:ascii="Arial" w:hAnsi="Arial" w:cs="Arial"/>
                <w:b/>
                <w:sz w:val="20"/>
                <w:szCs w:val="20"/>
              </w:rPr>
              <w:br/>
              <w:t>epålett-variant (sida på cavitas glenoidalis)</w:t>
            </w:r>
          </w:p>
          <w:p w14:paraId="6AED4EF0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294EBCA" w14:textId="1E16F922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6264ED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Patienten i bukläge med aktuell axel på en hård kudde.</w:t>
            </w:r>
          </w:p>
          <w:p w14:paraId="26AC741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EF68BB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Huvudet vänt från den aktuella sidan.</w:t>
            </w:r>
          </w:p>
          <w:p w14:paraId="3B91B2DD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87957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Patientens arm hänger över kanten på bordet.</w:t>
            </w:r>
          </w:p>
          <w:p w14:paraId="6F7DAD2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68907A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Detektorn/bildplattan placeras ovanför patientens axel.</w:t>
            </w:r>
          </w:p>
          <w:p w14:paraId="1D7B73F6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C5D77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6F3A6170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BF3207" w14:textId="4BF482CC" w:rsid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Vinkla in i axillen cirka 15-25° från horisontalplanet (ev. även vinkling några grader kraniellt).</w:t>
            </w:r>
          </w:p>
          <w:p w14:paraId="1BAAC236" w14:textId="77777777" w:rsidR="00EF667D" w:rsidRDefault="00EF667D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EDAC48" w14:textId="4B6DF189" w:rsidR="00EF667D" w:rsidRPr="00EF667D" w:rsidRDefault="00EF667D" w:rsidP="004F3C6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F667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AEF06B8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16"/>
              </w:rPr>
              <w:t>Cavitas glenoidalis ledyta tangeras och är friprojierad.</w:t>
            </w:r>
          </w:p>
        </w:tc>
        <w:tc>
          <w:tcPr>
            <w:tcW w:w="4536" w:type="dxa"/>
            <w:shd w:val="clear" w:color="auto" w:fill="auto"/>
          </w:tcPr>
          <w:p w14:paraId="5EE181F4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>Funck 2 höger</w:t>
            </w: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0C4367ED" w14:textId="77777777" w:rsidR="004F3C62" w:rsidRPr="004F3C62" w:rsidRDefault="00395EF0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"http://intranu.vgregion.se/ImageVault/Images/id_30302/width_264/height_151/preserveAspectRatio_0/scope_0/filename_yJfRwMSi_dlvQJ7MMokR.jpg/storage_Edited/ImageVaultHandler.aspx"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"http://intranu.vgregion.se/ImageVault/Images/id_30302/width_264/height_151/preserveAspectRatio_0/scope_0/filename_yJfRwMSi_dlvQJ7MMokR.jpg/storage_Edited/ImageVaultHandler.aspx"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"http://intranu.vgregion.se/ImageVault/Images/id_30302/width_264/height_151/preserveAspectRatio_0/scope_0/filename_yJfRwMSi_dlvQJ7MMokR.jpg/storage_Edited/ImageVaultHandler.aspx"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"http://intranu.vgregion.se/ImageVault/Images/id_30302/width_264/height_151/preserveAspectRatio_0/scope_0/filename_yJfRwMSi_dlvQJ7MMokR.jpg/storage_Edited/ImageVaultHandler.aspx"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F264FAD">
                <v:shape id="_x0000_i1027" type="#_x0000_t75" alt="FUNCK 2 DX" style="width:184.7pt;height:105.8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10F6B35C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>Funck 2 vänster</w:t>
            </w:r>
          </w:p>
          <w:p w14:paraId="634B961A" w14:textId="77777777" w:rsidR="004F3C62" w:rsidRPr="004F3C62" w:rsidRDefault="00395EF0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"http://intranu.vgregion.se/ImageVault/Images/id_30303/width_255/height_149/preserveAspectRatio_0/scope_0/filename_Bqjy36CE5VoMX9BtLf2y.jpg/storage_Edited/ImageVaultHandler.aspx"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"http://intranu.vgregion.se/ImageVault/Images/id_30303/width_255/height_149/preserveAspectRatio_0/scope_0/filename_Bqjy36CE5VoMX9BtLf2y.jpg/storage_Edited/ImageVaultHandler.aspx"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"http://intranu.vgregion.se/ImageVault/Images/id_30303/width_255/height_149/preserveAspectRatio_0/scope_0/filename_Bqjy36CE5VoMX9BtLf2y.jpg/storage_Edited/ImageVaultHandler.aspx"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>INCLUDEPICTURE  "http://intranu.vgregion.se/ImageVault/Images/id_30303/width_255/height_149/preserveAspectRatio_0/scope_0/filename_Bqjy36CE5VoMX9BtLf2y.jpg/storage_Edited/ImageVaultHandler.aspx"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pict w14:anchorId="7BCBA883">
                <v:shape id="_x0000_i1028" type="#_x0000_t75" alt="FUNCK 2 SIN" style="width:184.7pt;height:107.0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</w:p>
          <w:p w14:paraId="65CA60CC" w14:textId="77777777" w:rsidR="004F3C62" w:rsidRPr="004F3C62" w:rsidRDefault="004F3C62" w:rsidP="004F3C62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  <w:p w14:paraId="1FF06DE5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t>Funck 2 skiss</w:t>
            </w:r>
          </w:p>
          <w:p w14:paraId="65B4A05D" w14:textId="185E5A43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noProof/>
                <w:szCs w:val="20"/>
              </w:rPr>
              <w:drawing>
                <wp:inline distT="0" distB="0" distL="0" distR="0" wp14:anchorId="4F0CB5C8" wp14:editId="3915E77C">
                  <wp:extent cx="2181225" cy="2247900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2247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C62" w:rsidRPr="004F3C62" w14:paraId="6CF6E8F1" w14:textId="77777777" w:rsidTr="00BE693F">
        <w:trPr>
          <w:trHeight w:val="263"/>
        </w:trPr>
        <w:tc>
          <w:tcPr>
            <w:tcW w:w="1951" w:type="dxa"/>
            <w:shd w:val="clear" w:color="auto" w:fill="auto"/>
          </w:tcPr>
          <w:p w14:paraId="04877B34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C8E2F3D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5B71D96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4F3C62" w:rsidRPr="004F3C62" w14:paraId="7FD60612" w14:textId="77777777" w:rsidTr="00BE693F">
        <w:trPr>
          <w:trHeight w:val="263"/>
        </w:trPr>
        <w:tc>
          <w:tcPr>
            <w:tcW w:w="1951" w:type="dxa"/>
            <w:shd w:val="clear" w:color="auto" w:fill="auto"/>
          </w:tcPr>
          <w:p w14:paraId="57536381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3C62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Funck 3 </w:t>
            </w:r>
            <w:r w:rsidRPr="004F3C62">
              <w:rPr>
                <w:rFonts w:ascii="Arial" w:hAnsi="Arial" w:cs="Arial"/>
                <w:b/>
                <w:sz w:val="20"/>
                <w:szCs w:val="20"/>
              </w:rPr>
              <w:br/>
              <w:t>(caput humeri)</w:t>
            </w:r>
          </w:p>
        </w:tc>
        <w:tc>
          <w:tcPr>
            <w:tcW w:w="3402" w:type="dxa"/>
            <w:shd w:val="clear" w:color="auto" w:fill="auto"/>
          </w:tcPr>
          <w:p w14:paraId="351D32B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Detektor/bildplatta i potter.</w:t>
            </w:r>
          </w:p>
          <w:p w14:paraId="3C30658F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B5042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666E1B65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1DE4DC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Handen på huvudet, låt armbågen peka mot taket.</w:t>
            </w:r>
          </w:p>
          <w:p w14:paraId="7AE1865D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EC91B3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Vertikal strålriktning.</w:t>
            </w:r>
          </w:p>
          <w:p w14:paraId="669E59DD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EA6B52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Vinkla 10-40° kaudalt.</w:t>
            </w:r>
          </w:p>
          <w:p w14:paraId="3324022E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746CF1" w14:textId="77777777" w:rsidR="004F3C62" w:rsidRPr="004F3C62" w:rsidRDefault="004F3C62" w:rsidP="004F3C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3C62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</w:tc>
        <w:tc>
          <w:tcPr>
            <w:tcW w:w="4536" w:type="dxa"/>
            <w:shd w:val="clear" w:color="auto" w:fill="auto"/>
          </w:tcPr>
          <w:p w14:paraId="1883FEF1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>Funck 3 höger</w:t>
            </w: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Funck 3 vänster</w:t>
            </w:r>
          </w:p>
          <w:p w14:paraId="1AD82F88" w14:textId="77777777" w:rsidR="004F3C62" w:rsidRPr="004F3C62" w:rsidRDefault="00395EF0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"http://intranu.vgregion.se/ImageVault/Images/id_30298/width_203/height_292/preserveAspectRatio_0/scope_0/filename_dHb5IN0VORVfWJbjxLai.jpg/storage_Edited/ImageVaultHandler.aspx"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"http://intranu.vgregion.se/ImageVault/Images/id_30298/width_203/height_292/preserveAspectRatio_0/scope_0/filename_dHb5IN0VORVfWJbjxLai.jpg/storage_Edited/ImageVaultHandler.aspx"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"http://intranu.vgregion.se/ImageVault/Images/id_30298/width_203/height_292/preserveAspectRatio_0/scope_0/filename_dHb5IN0VORVfWJbjxLai.jpg/storage_Edited/ImageVaultHandler.aspx"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"http://intranu.vgregion.se/ImageVault/Images/id_30298/width_203/height_292/preserveAspectRatio_0/scope_0/filename_dHb5IN0VORVfWJbjxLai.jpg/storage_Edited/ImageVaultHandler.aspx"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5A68DCD">
                <v:shape id="_x0000_i1029" type="#_x0000_t75" alt="Funck 3" style="width:105.2pt;height:150.9pt">
                  <v:imagedata r:id="rId27" r:href="rId28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F3C62" w:rsidRPr="004F3C6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"http://intranu.vgregion.se/ImageVault/Images/id_30301/width_206/height_292/preserveAspectRatio_0/scope_0/filename_TpReS02Z4ISXaE73KQxw.jpg/storage_Edited/ImageVaultHandler.aspx"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"http://intranu.vgregion.se/ImageVault/Images/id_30301/width_206/height_292/preserveAspectRatio_0/scope_0/filename_TpReS02Z4ISXaE73KQxw.jpg/storage_Edited/ImageVaultHandler.aspx"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"http://intranu.vgregion.se/ImageVault/Images/id_30301/width_206/height_292/preserveAspectRatio_0/scope_0/filename_TpReS02Z4ISXaE73KQxw.jpg/storage_Edited/ImageVaultHandler.aspx"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"http://intranu.vgregion.se/ImageVault/Images/id_30301/width_206/height_292/preserveAspectRatio_0/scope_0/filename_TpReS02Z4ISXaE73KQxw.jpg/storage_Edited/ImageVaultHandler.aspx"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19ACAA3">
                <v:shape id="_x0000_i1030" type="#_x0000_t75" alt="Funck 3 SIN" style="width:105.2pt;height:150.25pt">
                  <v:imagedata r:id="rId29" r:href="rId3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2A42EEC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1FA90E9E" w14:textId="77777777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rFonts w:ascii="Arial" w:hAnsi="Arial" w:cs="Arial"/>
                <w:b/>
                <w:noProof/>
                <w:sz w:val="20"/>
                <w:szCs w:val="18"/>
              </w:rPr>
              <w:t>Funck 3 skiss</w:t>
            </w:r>
          </w:p>
          <w:p w14:paraId="33A2990B" w14:textId="75F721AA" w:rsidR="004F3C62" w:rsidRPr="004F3C62" w:rsidRDefault="004F3C62" w:rsidP="004F3C62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F3C62">
              <w:rPr>
                <w:b/>
                <w:bCs/>
                <w:noProof/>
                <w:sz w:val="32"/>
                <w:szCs w:val="20"/>
              </w:rPr>
              <w:drawing>
                <wp:inline distT="0" distB="0" distL="0" distR="0" wp14:anchorId="3A5CAEE6" wp14:editId="0BC093EA">
                  <wp:extent cx="2771775" cy="23717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71775" cy="237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C62" w:rsidRPr="004F3C62" w14:paraId="404DFBB5" w14:textId="77777777" w:rsidTr="00BE693F">
        <w:trPr>
          <w:trHeight w:val="291"/>
        </w:trPr>
        <w:tc>
          <w:tcPr>
            <w:tcW w:w="1951" w:type="dxa"/>
            <w:shd w:val="clear" w:color="auto" w:fill="auto"/>
          </w:tcPr>
          <w:p w14:paraId="50B3E0E4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38" w:type="dxa"/>
            <w:gridSpan w:val="2"/>
            <w:shd w:val="clear" w:color="auto" w:fill="auto"/>
          </w:tcPr>
          <w:p w14:paraId="1FC76A84" w14:textId="77777777" w:rsidR="004F3C62" w:rsidRPr="004F3C62" w:rsidRDefault="004F3C62" w:rsidP="004F3C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0ABE199C" w14:textId="77777777" w:rsidR="004F3C62" w:rsidRPr="004F3C62" w:rsidRDefault="004F3C62" w:rsidP="004F3C6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3C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B0900" w14:textId="77777777" w:rsidR="00CF1DF7" w:rsidRDefault="00CF1DF7">
      <w:r>
        <w:separator/>
      </w:r>
    </w:p>
  </w:endnote>
  <w:endnote w:type="continuationSeparator" w:id="0">
    <w:p w14:paraId="73142067" w14:textId="77777777" w:rsidR="00CF1DF7" w:rsidRDefault="00CF1DF7">
      <w:r>
        <w:continuationSeparator/>
      </w:r>
    </w:p>
  </w:endnote>
  <w:endnote w:type="continuationNotice" w:id="1">
    <w:p w14:paraId="3FCE01A2" w14:textId="77777777" w:rsidR="00CF1DF7" w:rsidRDefault="00CF1D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EB7F4" w14:textId="77777777" w:rsidR="00CF1DF7" w:rsidRDefault="00CF1DF7"/>
  </w:footnote>
  <w:footnote w:type="continuationSeparator" w:id="0">
    <w:p w14:paraId="5B6248F3" w14:textId="77777777" w:rsidR="00CF1DF7" w:rsidRDefault="00CF1DF7">
      <w:r>
        <w:continuationSeparator/>
      </w:r>
    </w:p>
  </w:footnote>
  <w:footnote w:type="continuationNotice" w:id="1">
    <w:p w14:paraId="536D0C0D" w14:textId="77777777" w:rsidR="00CF1DF7" w:rsidRDefault="00CF1D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337AC9"/>
    <w:multiLevelType w:val="hybridMultilevel"/>
    <w:tmpl w:val="8DB848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2340898">
    <w:abstractNumId w:val="18"/>
  </w:num>
  <w:num w:numId="2" w16cid:durableId="889921393">
    <w:abstractNumId w:val="15"/>
  </w:num>
  <w:num w:numId="3" w16cid:durableId="1525825621">
    <w:abstractNumId w:val="0"/>
  </w:num>
  <w:num w:numId="4" w16cid:durableId="1436292385">
    <w:abstractNumId w:val="6"/>
  </w:num>
  <w:num w:numId="5" w16cid:durableId="410085580">
    <w:abstractNumId w:val="16"/>
  </w:num>
  <w:num w:numId="6" w16cid:durableId="911700484">
    <w:abstractNumId w:val="2"/>
  </w:num>
  <w:num w:numId="7" w16cid:durableId="554125419">
    <w:abstractNumId w:val="12"/>
  </w:num>
  <w:num w:numId="8" w16cid:durableId="1956784835">
    <w:abstractNumId w:val="9"/>
  </w:num>
  <w:num w:numId="9" w16cid:durableId="2034958981">
    <w:abstractNumId w:val="1"/>
  </w:num>
  <w:num w:numId="10" w16cid:durableId="1339388305">
    <w:abstractNumId w:val="1"/>
  </w:num>
  <w:num w:numId="11" w16cid:durableId="275917462">
    <w:abstractNumId w:val="3"/>
  </w:num>
  <w:num w:numId="12" w16cid:durableId="1721780182">
    <w:abstractNumId w:val="4"/>
  </w:num>
  <w:num w:numId="13" w16cid:durableId="1109736805">
    <w:abstractNumId w:val="14"/>
  </w:num>
  <w:num w:numId="14" w16cid:durableId="1929001820">
    <w:abstractNumId w:val="10"/>
  </w:num>
  <w:num w:numId="15" w16cid:durableId="1086683883">
    <w:abstractNumId w:val="7"/>
  </w:num>
  <w:num w:numId="16" w16cid:durableId="321472417">
    <w:abstractNumId w:val="13"/>
  </w:num>
  <w:num w:numId="17" w16cid:durableId="369569609">
    <w:abstractNumId w:val="5"/>
  </w:num>
  <w:num w:numId="18" w16cid:durableId="1124541807">
    <w:abstractNumId w:val="11"/>
  </w:num>
  <w:num w:numId="19" w16cid:durableId="1247761032">
    <w:abstractNumId w:val="17"/>
  </w:num>
  <w:num w:numId="20" w16cid:durableId="6393102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6A3D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EF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EE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42B"/>
    <w:rsid w:val="004F3C6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FD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2D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DF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5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67D"/>
    <w:rsid w:val="00F22264"/>
    <w:rsid w:val="00F2564D"/>
    <w:rsid w:val="00F35B05"/>
    <w:rsid w:val="00F413D9"/>
    <w:rsid w:val="00F5135F"/>
    <w:rsid w:val="00F51F78"/>
    <w:rsid w:val="00F77E3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id_29882/width_204/height_307/preserveAspectRatio_0/scope_0/filename_qczajt7GeZpGgg9HOrns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303/width_255/height_149/preserveAspectRatio_0/scope_0/filename_Bqjy36CE5VoMX9BtLf2y.jpg/storage_Edited/ImageVaultHandler.aspx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media/image9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302/width_264/height_151/preserveAspectRatio_0/scope_0/filename_yJfRwMSi_dlvQJ7MMokR.jpg/storage_Edited/ImageVaultHandler.aspx" TargetMode="External" Id="rId23" /><Relationship Type="http://schemas.openxmlformats.org/officeDocument/2006/relationships/image" Target="http://intranu.vgregion.se/ImageVault/Images/id_30298/width_203/height_292/preserveAspectRatio_0/scope_0/filename_dHb5IN0VORVfWJbjxLai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9881/width_205/height_308/preserveAspectRatio_0/scope_0/filename_j6wfEc6X_vAsyiGpcRTq.jpg/storage_Edited/ImageVaultHandler.aspx" TargetMode="External" Id="rId19" /><Relationship Type="http://schemas.openxmlformats.org/officeDocument/2006/relationships/image" Target="media/image10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media/image8.jpeg" Id="rId27" /><Relationship Type="http://schemas.openxmlformats.org/officeDocument/2006/relationships/image" Target="http://intranu.vgregion.se/ImageVault/Images/id_30301/width_206/height_292/preserveAspectRatio_0/scope_0/filename_TpReS02Z4ISXaE73KQxw.jpg/storage_Edited/ImageVaultHandler.aspx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213</Words>
  <Characters>6919</Characters>
  <Application>Microsoft Office Word</Application>
  <DocSecurity>0</DocSecurity>
  <Lines>57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7118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– Funckbilder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2022-05-18T04:03:00.0000000Z</dcterms:created>
  <dcterms:modified xsi:type="dcterms:W3CDTF">2025-01-23T08:44:00.0000000Z</dcterms:modified>
</coreProperties>
</file>