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84056" w:rsidP="00F35B05" w:rsidRDefault="00B84056" w14:paraId="6683B13F" w14:textId="77777777">
      <w:pPr>
        <w:pStyle w:val="Rubrik2"/>
        <w:sectPr w:rsidR="00B84056" w:rsidSect="00B8405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B84056" w:rsidR="00B84056" w:rsidP="004665D1" w:rsidRDefault="004665D1" w14:paraId="4653C3F9" w14:textId="1D212AB6">
      <w:pPr>
        <w:pStyle w:val="Rubrik1"/>
        <w:ind w:left="0"/>
        <w:rPr>
          <w:szCs w:val="20"/>
        </w:rPr>
      </w:pPr>
      <w:r w:rsidRPr="00B84056">
        <w:t>Axel – Fraktur, luxation, frakturkontroll</w:t>
      </w:r>
    </w:p>
    <w:p w:rsidRPr="00B84056" w:rsidR="00B84056" w:rsidP="00B84056" w:rsidRDefault="00B84056" w14:paraId="5D00DCD7" w14:textId="77777777">
      <w:pPr>
        <w:spacing w:after="0" w:line="240" w:lineRule="auto"/>
        <w:ind w:left="0" w:right="0"/>
        <w:rPr>
          <w:szCs w:val="20"/>
        </w:rPr>
      </w:pPr>
      <w:bookmarkStart w:name="_Toc501440349" w:id="1"/>
    </w:p>
    <w:p w:rsidRPr="00B84056" w:rsidR="00B84056" w:rsidP="00AB6248" w:rsidRDefault="00B84056" w14:paraId="05251746" w14:textId="77777777">
      <w:pPr>
        <w:pStyle w:val="Rubrik2"/>
        <w:ind w:left="0"/>
      </w:pPr>
      <w:r w:rsidRPr="00B84056">
        <w:t>Metodbok Konventionell röntgen</w:t>
      </w:r>
    </w:p>
    <w:p w:rsidRPr="00B84056" w:rsidR="00B84056" w:rsidP="00B84056" w:rsidRDefault="00B84056" w14:paraId="7AFA92DF" w14:textId="7777777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B84056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:rsidRPr="00B84056" w:rsidR="00AB6248" w:rsidP="00AB6248" w:rsidRDefault="00AB6248" w14:paraId="62CBE401" w14:textId="77777777">
      <w:pPr>
        <w:pStyle w:val="Rubrik2"/>
        <w:ind w:left="0"/>
      </w:pPr>
      <w:r>
        <w:t>Förändringar sedan föregående version</w:t>
      </w:r>
    </w:p>
    <w:p w:rsidRPr="00B84056" w:rsidR="00AB6248" w:rsidP="00AB6248" w:rsidRDefault="00AB6248" w14:paraId="42F6E057" w14:textId="7A0C5625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67D5A376" w:rsidR="4E9E4F9A">
        <w:rPr>
          <w:rFonts w:ascii="Arial" w:hAnsi="Arial" w:cs="Arial"/>
          <w:sz w:val="20"/>
          <w:szCs w:val="20"/>
        </w:rPr>
        <w:t>Inga förändringar.</w:t>
      </w:r>
    </w:p>
    <w:p w:rsidRPr="00B84056" w:rsidR="00B84056" w:rsidP="00B84056" w:rsidRDefault="00B84056" w14:paraId="79E168EC" w14:textId="77777777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Pr="00B84056" w:rsidR="00B84056" w:rsidTr="0052469C" w14:paraId="5D5339EF" w14:textId="77777777">
        <w:trPr>
          <w:trHeight w:val="263"/>
        </w:trPr>
        <w:tc>
          <w:tcPr>
            <w:tcW w:w="9180" w:type="dxa"/>
            <w:gridSpan w:val="3"/>
          </w:tcPr>
          <w:p w:rsidRPr="00B84056" w:rsidR="00B84056" w:rsidP="00B84056" w:rsidRDefault="00B84056" w14:paraId="578325F0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B84056">
              <w:rPr>
                <w:rFonts w:ascii="Calibri" w:hAnsi="Calibri" w:cs="Arial"/>
                <w:b/>
                <w:bCs/>
                <w:szCs w:val="26"/>
              </w:rPr>
              <w:t>Inför undersökningen</w:t>
            </w:r>
          </w:p>
        </w:tc>
      </w:tr>
      <w:tr w:rsidRPr="00B84056" w:rsidR="00B84056" w:rsidTr="0052469C" w14:paraId="048AFF98" w14:textId="77777777">
        <w:trPr>
          <w:trHeight w:val="263"/>
        </w:trPr>
        <w:tc>
          <w:tcPr>
            <w:tcW w:w="2259" w:type="dxa"/>
          </w:tcPr>
          <w:p w:rsidRPr="00B84056" w:rsidR="00B84056" w:rsidP="00B84056" w:rsidRDefault="00B84056" w14:paraId="5CE2662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</w:tcPr>
          <w:p w:rsidRPr="00B84056" w:rsidR="00B84056" w:rsidP="00B84056" w:rsidRDefault="00B84056" w14:paraId="7476E32D" w14:textId="7777777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Fraktur</w:t>
            </w:r>
          </w:p>
          <w:p w:rsidRPr="00B84056" w:rsidR="00B84056" w:rsidP="00B84056" w:rsidRDefault="00B84056" w14:paraId="0FF627D7" w14:textId="7777777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Luxation</w:t>
            </w:r>
          </w:p>
          <w:p w:rsidRPr="00B84056" w:rsidR="00B84056" w:rsidP="00B84056" w:rsidRDefault="00B84056" w14:paraId="71632B8F" w14:textId="7777777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Frakturkontroll</w:t>
            </w:r>
          </w:p>
        </w:tc>
      </w:tr>
      <w:tr w:rsidRPr="00B84056" w:rsidR="00B84056" w:rsidTr="0052469C" w14:paraId="7F651727" w14:textId="77777777">
        <w:trPr>
          <w:trHeight w:val="263"/>
        </w:trPr>
        <w:tc>
          <w:tcPr>
            <w:tcW w:w="2259" w:type="dxa"/>
          </w:tcPr>
          <w:p w:rsidRPr="00B84056" w:rsidR="00B84056" w:rsidP="00B84056" w:rsidRDefault="00B84056" w14:paraId="637C1A6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B84056" w:rsidR="00B84056" w:rsidP="00B84056" w:rsidRDefault="00B84056" w14:paraId="2B0D8D0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B84056" w:rsidR="00B84056" w:rsidP="00B84056" w:rsidRDefault="00B84056" w14:paraId="41E8147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84056" w:rsidR="00B84056" w:rsidTr="0052469C" w14:paraId="32DD3C48" w14:textId="77777777">
        <w:trPr>
          <w:trHeight w:val="263"/>
        </w:trPr>
        <w:tc>
          <w:tcPr>
            <w:tcW w:w="2259" w:type="dxa"/>
          </w:tcPr>
          <w:p w:rsidRPr="00B84056" w:rsidR="00B84056" w:rsidP="00B84056" w:rsidRDefault="00B84056" w14:paraId="643626C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</w:tcPr>
          <w:p w:rsidRPr="00B84056" w:rsidR="00B84056" w:rsidP="00B84056" w:rsidRDefault="00B84056" w14:paraId="0C7AAAF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4056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:rsidRPr="00B84056" w:rsidR="00B84056" w:rsidP="00B84056" w:rsidRDefault="00B84056" w14:paraId="58FE67B4" w14:textId="44828A1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w:history="1" r:id="rId17">
              <w:r w:rsidRPr="00B8405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B84056" w:rsidR="00B84056" w:rsidTr="0052469C" w14:paraId="6B8ADA37" w14:textId="77777777">
        <w:trPr>
          <w:trHeight w:val="263"/>
        </w:trPr>
        <w:tc>
          <w:tcPr>
            <w:tcW w:w="2259" w:type="dxa"/>
          </w:tcPr>
          <w:p w:rsidRPr="00B84056" w:rsidR="00B84056" w:rsidP="00B84056" w:rsidRDefault="00B84056" w14:paraId="6C5E727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B84056" w:rsidR="00B84056" w:rsidP="00B84056" w:rsidRDefault="00B84056" w14:paraId="7E5A370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B84056" w:rsidR="00B84056" w:rsidP="00B84056" w:rsidRDefault="00B84056" w14:paraId="65FE658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84056" w:rsidR="00B84056" w:rsidTr="0052469C" w14:paraId="115846D9" w14:textId="77777777">
        <w:trPr>
          <w:trHeight w:val="263"/>
        </w:trPr>
        <w:tc>
          <w:tcPr>
            <w:tcW w:w="2259" w:type="dxa"/>
          </w:tcPr>
          <w:p w:rsidRPr="00B84056" w:rsidR="00B84056" w:rsidP="00B84056" w:rsidRDefault="00B84056" w14:paraId="48E263D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</w:tcPr>
          <w:p w:rsidRPr="00B84056" w:rsidR="00B84056" w:rsidP="00B84056" w:rsidRDefault="00B84056" w14:paraId="301C423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B84056" w:rsidR="00B84056" w:rsidP="00B84056" w:rsidRDefault="00B84056" w14:paraId="4725D48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Pr="00B84056" w:rsidR="00B84056" w:rsidTr="0052469C" w14:paraId="3DEDD92A" w14:textId="77777777">
        <w:trPr>
          <w:trHeight w:val="263"/>
        </w:trPr>
        <w:tc>
          <w:tcPr>
            <w:tcW w:w="2259" w:type="dxa"/>
          </w:tcPr>
          <w:p w:rsidRPr="00B84056" w:rsidR="00B84056" w:rsidP="00B84056" w:rsidRDefault="00B84056" w14:paraId="02A29E9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:rsidRPr="00B84056" w:rsidR="00B84056" w:rsidP="00B84056" w:rsidRDefault="00B84056" w14:paraId="33AAE3B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84056" w:rsidR="00B84056" w:rsidTr="0052469C" w14:paraId="76100135" w14:textId="77777777">
        <w:trPr>
          <w:trHeight w:val="389"/>
        </w:trPr>
        <w:tc>
          <w:tcPr>
            <w:tcW w:w="2259" w:type="dxa"/>
          </w:tcPr>
          <w:p w:rsidRPr="00B84056" w:rsidR="00B84056" w:rsidP="00B84056" w:rsidRDefault="00B84056" w14:paraId="68B1054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</w:tcPr>
          <w:p w:rsidRPr="00B84056" w:rsidR="00B84056" w:rsidP="00B84056" w:rsidRDefault="00B84056" w14:paraId="6A23AF7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Potter med raster alternativt liten detektor</w:t>
            </w:r>
          </w:p>
        </w:tc>
      </w:tr>
      <w:tr w:rsidRPr="00B84056" w:rsidR="00B84056" w:rsidTr="0052469C" w14:paraId="3A63AB15" w14:textId="77777777">
        <w:trPr>
          <w:trHeight w:val="207"/>
        </w:trPr>
        <w:tc>
          <w:tcPr>
            <w:tcW w:w="2259" w:type="dxa"/>
          </w:tcPr>
          <w:p w:rsidRPr="00B84056" w:rsidR="00B84056" w:rsidP="00B84056" w:rsidRDefault="00B84056" w14:paraId="5F0B544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:rsidRPr="00B84056" w:rsidR="00B84056" w:rsidP="00B84056" w:rsidRDefault="00B84056" w14:paraId="50ADE62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84056" w:rsidR="00B84056" w:rsidTr="0052469C" w14:paraId="6C90306B" w14:textId="77777777">
        <w:trPr>
          <w:trHeight w:val="263"/>
        </w:trPr>
        <w:tc>
          <w:tcPr>
            <w:tcW w:w="2259" w:type="dxa"/>
          </w:tcPr>
          <w:p w:rsidRPr="00B84056" w:rsidR="00B84056" w:rsidP="00B84056" w:rsidRDefault="00B84056" w14:paraId="1CA7059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</w:tcPr>
          <w:p w:rsidRPr="00B84056" w:rsidR="00B84056" w:rsidP="00B84056" w:rsidRDefault="00B84056" w14:paraId="4E8E5E34" w14:textId="77777777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Frontal</w:t>
            </w:r>
          </w:p>
          <w:p w:rsidRPr="00B84056" w:rsidR="00B84056" w:rsidP="00B84056" w:rsidRDefault="00B84056" w14:paraId="46C0BD64" w14:textId="77777777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Axial</w:t>
            </w:r>
          </w:p>
          <w:p w:rsidRPr="00B84056" w:rsidR="00B84056" w:rsidP="00B84056" w:rsidRDefault="00B84056" w14:paraId="6B2E90A0" w14:textId="77777777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Transversell</w:t>
            </w:r>
          </w:p>
          <w:p w:rsidRPr="00B84056" w:rsidR="00B84056" w:rsidP="00B84056" w:rsidRDefault="00B84056" w14:paraId="746F282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6764853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Liggande/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bedside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B84056" w:rsidR="00B84056" w:rsidP="00B84056" w:rsidRDefault="00B84056" w14:paraId="16582EA2" w14:textId="77777777">
            <w:pPr>
              <w:numPr>
                <w:ilvl w:val="0"/>
                <w:numId w:val="22"/>
              </w:numPr>
              <w:snapToGrid w:val="0"/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 xml:space="preserve">Variant 1 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:rsidRPr="00B84056" w:rsidR="00B84056" w:rsidP="00B84056" w:rsidRDefault="00B84056" w14:paraId="5001BC8A" w14:textId="77777777">
            <w:pPr>
              <w:numPr>
                <w:ilvl w:val="0"/>
                <w:numId w:val="22"/>
              </w:numPr>
              <w:snapToGrid w:val="0"/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Variant 2 T3/säng</w:t>
            </w:r>
            <w:r w:rsidRPr="00B84056">
              <w:rPr>
                <w:rFonts w:ascii="Arial" w:hAnsi="Arial" w:cs="Arial"/>
                <w:sz w:val="20"/>
                <w:szCs w:val="20"/>
              </w:rPr>
              <w:br/>
            </w:r>
          </w:p>
          <w:p w:rsidRPr="00B84056" w:rsidR="00B84056" w:rsidP="00B84056" w:rsidRDefault="00B84056" w14:paraId="6DAAE31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 xml:space="preserve">OBS! Transversell tas ej om patienten ligger på 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spineboard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B84056" w:rsidR="00B84056" w:rsidP="00B84056" w:rsidRDefault="00B84056" w14:paraId="4FD76F0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16CA5E4B" w14:textId="77777777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B84056" w:rsidR="00B84056" w:rsidP="00B84056" w:rsidRDefault="00B84056" w14:paraId="729E7C84" w14:textId="77777777">
      <w:pPr>
        <w:spacing w:after="0" w:line="240" w:lineRule="auto"/>
        <w:ind w:left="0" w:right="0"/>
        <w:rPr>
          <w:szCs w:val="20"/>
        </w:rPr>
      </w:pPr>
    </w:p>
    <w:p w:rsidRPr="00B84056" w:rsidR="00B84056" w:rsidP="00B84056" w:rsidRDefault="00B84056" w14:paraId="451BD9B3" w14:textId="77777777">
      <w:pPr>
        <w:spacing w:after="0" w:line="240" w:lineRule="auto"/>
        <w:ind w:left="0" w:right="0"/>
        <w:rPr>
          <w:szCs w:val="20"/>
        </w:rPr>
      </w:pPr>
      <w:r w:rsidRPr="00B84056">
        <w:rPr>
          <w:szCs w:val="20"/>
        </w:rPr>
        <w:br w:type="page"/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678"/>
      </w:tblGrid>
      <w:tr w:rsidRPr="00B84056" w:rsidR="00B84056" w:rsidTr="0052469C" w14:paraId="05332CDE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587B8AB5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B84056">
              <w:rPr>
                <w:rFonts w:ascii="Calibri" w:hAnsi="Calibri" w:cs="Arial"/>
                <w:b/>
                <w:bCs/>
                <w:szCs w:val="26"/>
              </w:rPr>
              <w:t>Bildtagning</w:t>
            </w:r>
          </w:p>
        </w:tc>
        <w:tc>
          <w:tcPr>
            <w:tcW w:w="3402" w:type="dxa"/>
          </w:tcPr>
          <w:p w:rsidRPr="00B84056" w:rsidR="00B84056" w:rsidP="00B84056" w:rsidRDefault="00B84056" w14:paraId="1685241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Pr="00B84056" w:rsidR="00B84056" w:rsidP="00B84056" w:rsidRDefault="00B84056" w14:paraId="0CC5394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84056" w:rsidR="00B84056" w:rsidTr="0052469C" w14:paraId="1661F7CA" w14:textId="77777777">
        <w:trPr>
          <w:cantSplit/>
          <w:trHeight w:val="3106"/>
        </w:trPr>
        <w:tc>
          <w:tcPr>
            <w:tcW w:w="1951" w:type="dxa"/>
          </w:tcPr>
          <w:p w:rsidRPr="00B84056" w:rsidR="00B84056" w:rsidP="00B84056" w:rsidRDefault="00B84056" w14:paraId="174CEC7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:rsidRPr="00B84056" w:rsidR="00B84056" w:rsidP="00B84056" w:rsidRDefault="00B84056" w14:paraId="7D190E7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454DA92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4F5F0B9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0C4D8D0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1629381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46589FD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0F8053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5EE001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2685CFF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ACB7B69" w14:textId="7C0601F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Pr="00B84056" w:rsidR="00B84056" w:rsidP="00B84056" w:rsidRDefault="00B84056" w14:paraId="4B4A587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Underarmen vilar böjd mot midjan.</w:t>
            </w:r>
          </w:p>
          <w:p w:rsidRPr="00B84056" w:rsidR="00B84056" w:rsidP="00B84056" w:rsidRDefault="00B84056" w14:paraId="7E30A79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2B9A4E4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 xml:space="preserve">Handen 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pronerad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B84056" w:rsidR="00B84056" w:rsidP="00B84056" w:rsidRDefault="00B84056" w14:paraId="59BAE95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7295A03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84056">
              <w:rPr>
                <w:rFonts w:ascii="Arial" w:hAnsi="Arial" w:cs="Arial"/>
                <w:sz w:val="20"/>
                <w:szCs w:val="20"/>
              </w:rPr>
              <w:t>Vrid stol</w:t>
            </w:r>
            <w:proofErr w:type="gramEnd"/>
            <w:r w:rsidRPr="00B84056">
              <w:rPr>
                <w:rFonts w:ascii="Arial" w:hAnsi="Arial" w:cs="Arial"/>
                <w:sz w:val="20"/>
                <w:szCs w:val="20"/>
              </w:rPr>
              <w:t>, alternativt rör, 45° mot detektorn/bildplattan (för att komma in i leden).</w:t>
            </w:r>
          </w:p>
          <w:p w:rsidRPr="00B84056" w:rsidR="00B84056" w:rsidP="00B84056" w:rsidRDefault="00B84056" w14:paraId="71313FD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="00B84056" w:rsidP="00B84056" w:rsidRDefault="00B84056" w14:paraId="096BFD4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 xml:space="preserve">Vinkla 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rörarmen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84056">
              <w:rPr>
                <w:rFonts w:ascii="Arial" w:hAnsi="Arial" w:cs="Arial"/>
                <w:sz w:val="20"/>
                <w:szCs w:val="20"/>
              </w:rPr>
              <w:t>15-20</w:t>
            </w:r>
            <w:proofErr w:type="gramEnd"/>
            <w:r w:rsidRPr="00B84056">
              <w:rPr>
                <w:rFonts w:ascii="Arial" w:hAnsi="Arial" w:cs="Arial"/>
                <w:sz w:val="20"/>
                <w:szCs w:val="20"/>
              </w:rPr>
              <w:t xml:space="preserve">° 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>.</w:t>
            </w:r>
            <w:r w:rsidRPr="00B84056">
              <w:rPr>
                <w:rFonts w:ascii="Arial" w:hAnsi="Arial" w:cs="Arial"/>
                <w:sz w:val="20"/>
                <w:szCs w:val="20"/>
              </w:rPr>
              <w:br/>
            </w:r>
            <w:r w:rsidRPr="00B84056">
              <w:rPr>
                <w:rFonts w:ascii="Arial" w:hAnsi="Arial" w:cs="Arial"/>
                <w:sz w:val="20"/>
                <w:szCs w:val="20"/>
              </w:rPr>
              <w:t xml:space="preserve">Centrera på leden. </w:t>
            </w:r>
          </w:p>
          <w:p w:rsidRPr="00B84056" w:rsidR="004E5B81" w:rsidP="00B84056" w:rsidRDefault="004E5B81" w14:paraId="59D095A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4E5B81" w:rsidR="00B84056" w:rsidP="00B84056" w:rsidRDefault="004E5B81" w14:paraId="0EE0F167" w14:textId="6B2E956F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5B81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:rsidRPr="00B84056" w:rsidR="00B84056" w:rsidP="00B84056" w:rsidRDefault="00B84056" w14:paraId="6699B70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humeri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 xml:space="preserve"> från 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acromion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B84056" w:rsidR="00B84056" w:rsidP="00B84056" w:rsidRDefault="00B84056" w14:paraId="320EC994" w14:textId="7777777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678" w:type="dxa"/>
          </w:tcPr>
          <w:p w:rsidRPr="00B84056" w:rsidR="00B84056" w:rsidP="00B84056" w:rsidRDefault="00B84056" w14:paraId="7C580449" w14:textId="77777777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B84056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B84056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 w:rsidRPr="00B84056">
              <w:rPr>
                <w:rFonts w:ascii="Arial" w:hAnsi="Arial" w:cs="Arial"/>
                <w:b/>
                <w:noProof/>
                <w:sz w:val="20"/>
                <w:szCs w:val="18"/>
              </w:rPr>
              <w:t>Frontal vänster</w:t>
            </w:r>
          </w:p>
          <w:p w:rsidRPr="00B84056" w:rsidR="00B84056" w:rsidP="00B84056" w:rsidRDefault="00B84056" w14:paraId="57A9565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B84056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 w:rsidRPr="00B84056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 w:rsidRPr="00B84056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F259BC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 w:rsidR="00F259BC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 w:rsidR="00F259BC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>INCLUDEPICTURE  "http://intranu.vgregion.se/ImageVault/Images/id_29881/width_205/height_308/preserveAspectRatio_0/scope_0/filename_j6wfEc6X_vAsyiGpcRTq.jpg/storage_Edited/ImageVaultHandler.aspx" \* MERGEFORMATINET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DC6D53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6533B339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02pt;height:153.75pt" alt="Axel höger inåt" type="#_x0000_t75">
                  <v:imagedata r:id="rId18" r:href="rId19"/>
                </v:shape>
              </w:pict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 w:rsidR="00F259BC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 w:rsidRPr="00B84056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 w:rsidRPr="00B84056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 </w:t>
            </w:r>
            <w:r w:rsidRPr="00B84056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 w:rsidRPr="00B84056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 w:rsidRPr="00B84056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F259BC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 w:rsidR="00F259BC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 w:rsidR="00F259BC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>INCLUDEPICTURE  "http://intranu.vgregion.se/ImageVault/Images/id_29882/width_204/height_307/preserveAspectRatio_0/scope_0/filename_qczajt7GeZpGgg9HOrns.jpg/storage_Edited/ImageVaultHandler.aspx" \* MERGEFORMATINET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DC6D53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0B6F7CC8">
                <v:shape id="_x0000_i1026" style="width:103.5pt;height:155.25pt" alt="Axel vänster inåt" type="#_x0000_t75">
                  <v:imagedata r:id="rId20" r:href="rId21"/>
                </v:shape>
              </w:pict>
            </w:r>
            <w:r w:rsidR="001E4644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 w:rsidR="00F259BC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 w:rsidRPr="00B84056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</w:p>
        </w:tc>
      </w:tr>
      <w:tr w:rsidRPr="00B84056" w:rsidR="00B84056" w:rsidTr="0052469C" w14:paraId="13D2B99C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476BABF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B84056" w:rsidR="00B84056" w:rsidP="00B84056" w:rsidRDefault="00B84056" w14:paraId="08B1FE2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Pr="00B84056" w:rsidR="00B84056" w:rsidP="00B84056" w:rsidRDefault="00B84056" w14:paraId="2F70C21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84056" w:rsidR="00B84056" w:rsidTr="0052469C" w14:paraId="3BF500D2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1627539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  <w:p w:rsidRPr="00B84056" w:rsidR="00B84056" w:rsidP="00B84056" w:rsidRDefault="00B84056" w14:paraId="7DBD967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6D43888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2D8E58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65EA411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66CFC90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4C60CC5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4BBF729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0A9BE53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19B5716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60CD6BD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43AFF47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043859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056" w:rsidP="00B84056" w:rsidRDefault="00B84056" w14:paraId="49693A2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4E5B81" w:rsidP="00B84056" w:rsidRDefault="004E5B81" w14:paraId="552DCE8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64E83EB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3CBA987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45C7D" w:rsidP="00B84056" w:rsidRDefault="00F45C7D" w14:paraId="6000523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Transversell AP</w:t>
            </w:r>
          </w:p>
          <w:p w:rsidR="00B15B24" w:rsidP="00B84056" w:rsidRDefault="00B15B24" w14:paraId="7C17FCD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5B24" w:rsidP="00B84056" w:rsidRDefault="00B15B24" w14:paraId="383DD27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5B24" w:rsidP="00B84056" w:rsidRDefault="00B15B24" w14:paraId="714F28A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5B24" w:rsidP="00B84056" w:rsidRDefault="00B15B24" w14:paraId="3AC1B81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5B24" w:rsidP="00B84056" w:rsidRDefault="00B15B24" w14:paraId="413AEB6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5B24" w:rsidP="00B84056" w:rsidRDefault="00B15B24" w14:paraId="55A40E2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5B24" w:rsidP="00B84056" w:rsidRDefault="00B15B24" w14:paraId="11D6D73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5B24" w:rsidP="00B84056" w:rsidRDefault="00B15B24" w14:paraId="37D2841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5B24" w:rsidP="00B84056" w:rsidRDefault="00B15B24" w14:paraId="285BC82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5B24" w:rsidP="00B84056" w:rsidRDefault="00B15B24" w14:paraId="687945A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5B24" w:rsidP="00B84056" w:rsidRDefault="00B15B24" w14:paraId="1AF5A2D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D7810F4" w14:textId="735A086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Transversell</w:t>
            </w:r>
            <w:r w:rsidR="00DE601C">
              <w:rPr>
                <w:rFonts w:ascii="Arial" w:hAnsi="Arial" w:cs="Arial"/>
                <w:b/>
                <w:sz w:val="20"/>
                <w:szCs w:val="20"/>
              </w:rPr>
              <w:t xml:space="preserve"> PA</w:t>
            </w:r>
          </w:p>
          <w:p w:rsidRPr="00B84056" w:rsidR="00B84056" w:rsidP="00B84056" w:rsidRDefault="00B84056" w14:paraId="622F46E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4AC07CE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583F04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41A679A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2A96315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EF0CF5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74F47E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17860FB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0D16563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056" w:rsidP="00B84056" w:rsidRDefault="00B84056" w14:paraId="2CF681A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C4382" w:rsidP="00B84056" w:rsidRDefault="005C4382" w14:paraId="7A1E8CB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C4382" w:rsidP="00B84056" w:rsidRDefault="005C4382" w14:paraId="7E10CD7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5C4382" w:rsidP="00B84056" w:rsidRDefault="005C4382" w14:paraId="6CB2D1A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601C" w:rsidP="00B84056" w:rsidRDefault="00DE601C" w14:paraId="0B64205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DE601C" w:rsidP="00B84056" w:rsidRDefault="00DE601C" w14:paraId="07D8BF4F" w14:textId="0E2F89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B84056" w:rsidR="00B84056" w:rsidP="00B84056" w:rsidRDefault="00B84056" w14:paraId="212FF2C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Fri ledspringa</w:t>
            </w:r>
          </w:p>
          <w:p w:rsidRPr="00B84056" w:rsidR="00B84056" w:rsidP="00B84056" w:rsidRDefault="00B84056" w14:paraId="47823F5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Patientens ventralsida mot detektorn/bildplattan.</w:t>
            </w:r>
          </w:p>
          <w:p w:rsidRPr="00B84056" w:rsidR="00B84056" w:rsidP="00B84056" w:rsidRDefault="00B84056" w14:paraId="6AC4040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7CDA84A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Vrid bort den andra axeln cirka 30°.</w:t>
            </w:r>
          </w:p>
          <w:p w:rsidR="00B84056" w:rsidP="00B84056" w:rsidRDefault="00B84056" w14:paraId="6621241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 xml:space="preserve">Centrera mitt på 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skapula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DE601C" w:rsidR="00DE601C" w:rsidP="00B84056" w:rsidRDefault="00DE601C" w14:paraId="079AFF7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B84056" w:rsidR="00B84056" w:rsidP="00B84056" w:rsidRDefault="00DE601C" w14:paraId="20732DCD" w14:textId="31B593C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E601C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  <w:r w:rsidRPr="00B84056" w:rsidR="00B8405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84056" w:rsidR="00B84056">
              <w:rPr>
                <w:rFonts w:ascii="Arial" w:hAnsi="Arial" w:cs="Arial"/>
                <w:sz w:val="20"/>
                <w:szCs w:val="20"/>
              </w:rPr>
              <w:t>Skapula</w:t>
            </w:r>
            <w:proofErr w:type="spellEnd"/>
            <w:r w:rsidRPr="00B84056" w:rsidR="00B84056">
              <w:rPr>
                <w:rFonts w:ascii="Arial" w:hAnsi="Arial" w:cs="Arial"/>
                <w:sz w:val="20"/>
                <w:szCs w:val="20"/>
              </w:rPr>
              <w:t xml:space="preserve"> ska ligga rakt i proximala humerus, friprojicerad från thorax.</w:t>
            </w:r>
          </w:p>
          <w:p w:rsidRPr="00B84056" w:rsidR="00B84056" w:rsidP="00B84056" w:rsidRDefault="00B84056" w14:paraId="7DB0CCF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02B4021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4EC1D90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7DB051E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7043637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644B7D9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3F1E981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="00F45C7D" w:rsidP="00F45C7D" w:rsidRDefault="00F45C7D" w14:paraId="7ED8FD8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Patientposition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samma som axel frontal. Centrera i axelled.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Be patienten att vrida huvudet åt motsatt sida samt luta huvudet mot den andra axeln i möjligaste mån.</w:t>
            </w:r>
          </w:p>
          <w:p w:rsidR="00F45C7D" w:rsidP="00F45C7D" w:rsidRDefault="00F45C7D" w14:paraId="6582C52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Kraniell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vinkel cirka 60 grader.</w:t>
            </w:r>
          </w:p>
          <w:p w:rsidR="00B15B24" w:rsidP="00F45C7D" w:rsidRDefault="00B15B24" w14:paraId="27ED1F1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15B24" w:rsidR="00F45C7D" w:rsidP="00F45C7D" w:rsidRDefault="00F45C7D" w14:paraId="1D3E6B4E" w14:textId="7EAF8493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5B24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B15B24" w:rsidR="009541D3">
              <w:rPr>
                <w:rFonts w:ascii="Arial" w:hAnsi="Arial" w:cs="Arial"/>
                <w:b/>
                <w:bCs/>
                <w:sz w:val="20"/>
                <w:szCs w:val="20"/>
              </w:rPr>
              <w:t>riterier</w:t>
            </w:r>
          </w:p>
          <w:p w:rsidR="009541D3" w:rsidP="00F45C7D" w:rsidRDefault="00B15B24" w14:paraId="3166C3DA" w14:textId="572200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friprojicerad från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acromion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541D3" w:rsidP="00F45C7D" w:rsidRDefault="009541D3" w14:paraId="5F888291" w14:textId="7D41943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 ledspringa.</w:t>
            </w:r>
          </w:p>
          <w:p w:rsidR="00F45C7D" w:rsidP="00F45C7D" w:rsidRDefault="00F45C7D" w14:paraId="64D29AD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13BEBDE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="00B84056" w:rsidP="00B84056" w:rsidRDefault="00B84056" w14:paraId="1788C65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Bilden tas PA. Patienten ska sitta rak i ryggen och med handen på magen. Vrid den aktuella sidan ifrån detektorn ungefär lika mycket som man vred på frontal-projektionen. Centrera i axelleden. Be patienten vrida huvudet åt motsatt sida samt luta huvudet mot den andra axeln i möjligaste mån. Caudal vinkel cirka 30 grader.</w:t>
            </w:r>
          </w:p>
          <w:p w:rsidRPr="00B84056" w:rsidR="00DE601C" w:rsidP="00B84056" w:rsidRDefault="00DE601C" w14:paraId="7A0A7DF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DE601C" w:rsidR="00B84056" w:rsidP="00B84056" w:rsidRDefault="00DE601C" w14:paraId="752E2656" w14:textId="51FEDE14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01C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:rsidR="00DE601C" w:rsidP="00B84056" w:rsidRDefault="00B84056" w14:paraId="582FDD9A" w14:textId="2E74F6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Caput friprojicerad från acromion. Fri ledspringa.</w:t>
            </w:r>
          </w:p>
          <w:p w:rsidRPr="00DE601C" w:rsidR="00DE601C" w:rsidP="00B84056" w:rsidRDefault="00DE601C" w14:paraId="0681A190" w14:textId="439EBD6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:rsidRPr="00B84056" w:rsidR="00B84056" w:rsidP="00B84056" w:rsidRDefault="00B84056" w14:paraId="361FCF94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B84056">
              <w:rPr>
                <w:rFonts w:ascii="Arial" w:hAnsi="Arial" w:cs="Arial"/>
                <w:b/>
                <w:noProof/>
                <w:sz w:val="20"/>
                <w:szCs w:val="18"/>
              </w:rPr>
              <w:t>Axial höger</w:t>
            </w:r>
            <w:r w:rsidRPr="00B84056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 w:rsidRPr="00B84056">
              <w:rPr>
                <w:rFonts w:ascii="Arial" w:hAnsi="Arial" w:cs="Arial"/>
                <w:b/>
                <w:noProof/>
                <w:sz w:val="20"/>
                <w:szCs w:val="18"/>
              </w:rPr>
              <w:t>Axial vänster</w:t>
            </w:r>
          </w:p>
          <w:p w:rsidRPr="00B84056" w:rsidR="00B84056" w:rsidP="00B84056" w:rsidRDefault="00B84056" w14:paraId="7D6B386E" w14:textId="77777777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B840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B840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"http://intranu.vgregion.se/ImageVault/Images/id_30623/width_181/height_289/preserveAspectRatio_0/scope_0/filename_K8Zm3gw7UBZyDNpVdBoo.jpg/storage_Edited/ImageVaultHandler.aspx" \* MERGEFORMATINET </w:instrText>
            </w:r>
            <w:r w:rsidRPr="00B840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"http://intranu.vgregion.se/ImageVault/Images/id_30623/width_181/height_289/preserveAspectRatio_0/scope_0/filename_K8Zm3gw7UBZyDNpVdBoo.jpg/storage_Edited/ImageVaultHandler.aspx"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259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F259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"http://intranu.vgregion.se/ImageVault/Images/id_30623/width_181/height_289/preserveAspectRatio_0/scope_0/filename_K8Zm3gw7UBZyDNpVdBoo.jpg/storage_Edited/ImageVaultHandler.aspx" \* MERGEFORMATINET </w:instrText>
            </w:r>
            <w:r w:rsidR="00F259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"http://intranu.vgregion.se/ImageVault/Images/id_30623/width_181/height_289/preserveAspectRatio_0/scope_0/filename_K8Zm3gw7UBZyDNpVdBoo.jpg/storage_Edited/ImageVaultHandler.aspx"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"http://intranu.vgregion.se/ImageVault/Images/id_30623/width_181/height_289/preserveAspectRatio_0/scope_0/filename_K8Zm3gw7UBZyDNpVdBoo.jpg/storage_Edited/ImageVaultHandler.aspx" \* MERGEFORMATINET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C6D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F12CDC9">
                <v:shape id="_x0000_i1027" style="width:103.5pt;height:165.75pt" alt="Axel axial höger" type="#_x0000_t75">
                  <v:imagedata r:id="rId22" r:href="rId23"/>
                </v:shape>
              </w:pict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F259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B840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B840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B840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B840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"http://intranu.vgregion.se/ImageVault/Images/id_30624/width_189/height_292/preserveAspectRatio_0/scope_0/filename_ws7L55zgSYIa8_sPv2kC.jpg/storage_Edited/ImageVaultHandler.aspx" \* MERGEFORMATINET </w:instrText>
            </w:r>
            <w:r w:rsidRPr="00B840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"http://intranu.vgregion.se/ImageVault/Images/id_30624/width_189/height_292/preserveAspectRatio_0/scope_0/filename_ws7L55zgSYIa8_sPv2kC.jpg/storage_Edited/ImageVaultHandler.aspx"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259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F259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"http://intranu.vgregion.se/ImageVault/Images/id_30624/width_189/height_292/preserveAspectRatio_0/scope_0/filename_ws7L55zgSYIa8_sPv2kC.jpg/storage_Edited/ImageVaultHandler.aspx" \* MERGEFORMATINET </w:instrText>
            </w:r>
            <w:r w:rsidR="00F259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"http://intranu.vgregion.se/ImageVault/Images/id_30624/width_189/height_292/preserveAspectRatio_0/scope_0/filename_ws7L55zgSYIa8_sPv2kC.jpg/storage_Edited/ImageVaultHandler.aspx"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"http://intranu.vgregion.se/ImageVault/Images/id_30624/width_189/height_292/preserveAspectRatio_0/scope_0/filename_ws7L55zgSYIa8_sPv2kC.jpg/storage_Edited/ImageVaultHandler.aspx" \* MERGEFORMATINET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DC6D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F6D7CA7">
                <v:shape id="_x0000_i1028" style="width:106.5pt;height:165pt" alt="Axel axial vänster" type="#_x0000_t75">
                  <v:imagedata r:id="rId24" r:href="rId25"/>
                </v:shape>
              </w:pict>
            </w:r>
            <w:r w:rsidR="001E464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F259B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B840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:rsidR="004E5B81" w:rsidP="00B84056" w:rsidRDefault="004E5B81" w14:paraId="7E2DAB6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E5B81" w:rsidP="00B84056" w:rsidRDefault="004E5B81" w14:paraId="0E51B5F4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B84056" w:rsidR="00B84056" w:rsidP="00B84056" w:rsidRDefault="004E5B81" w14:paraId="1560C1BC" w14:textId="35B9B5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056">
              <w:rPr>
                <w:noProof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7EE604C0" wp14:editId="1402E3A0">
                  <wp:simplePos x="0" y="0"/>
                  <wp:positionH relativeFrom="column">
                    <wp:posOffset>1475574</wp:posOffset>
                  </wp:positionH>
                  <wp:positionV relativeFrom="paragraph">
                    <wp:posOffset>511893</wp:posOffset>
                  </wp:positionV>
                  <wp:extent cx="1437005" cy="1725295"/>
                  <wp:effectExtent l="0" t="0" r="0" b="8255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286695" name="Bildobjek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4056">
              <w:rPr>
                <w:noProof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1CCFCFE4" wp14:editId="462135D0">
                  <wp:simplePos x="0" y="0"/>
                  <wp:positionH relativeFrom="column">
                    <wp:posOffset>-83820</wp:posOffset>
                  </wp:positionH>
                  <wp:positionV relativeFrom="paragraph">
                    <wp:posOffset>509988</wp:posOffset>
                  </wp:positionV>
                  <wp:extent cx="1390015" cy="1734820"/>
                  <wp:effectExtent l="0" t="0" r="635" b="0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449254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73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4056" w:rsidR="00B84056">
              <w:rPr>
                <w:rFonts w:ascii="Arial" w:hAnsi="Arial" w:cs="Arial"/>
                <w:sz w:val="20"/>
                <w:szCs w:val="20"/>
              </w:rPr>
              <w:br/>
            </w:r>
            <w:r w:rsidRPr="00B84056" w:rsidR="00B84056">
              <w:rPr>
                <w:rFonts w:ascii="Arial" w:hAnsi="Arial" w:cs="Arial"/>
                <w:b/>
                <w:bCs/>
                <w:sz w:val="20"/>
                <w:szCs w:val="20"/>
              </w:rPr>
              <w:t>Transversell höger           Transversell vänster</w:t>
            </w:r>
          </w:p>
        </w:tc>
      </w:tr>
      <w:tr w:rsidRPr="00B84056" w:rsidR="00B84056" w:rsidTr="00F45C7D" w14:paraId="16B7C447" w14:textId="77777777">
        <w:trPr>
          <w:trHeight w:val="80"/>
        </w:trPr>
        <w:tc>
          <w:tcPr>
            <w:tcW w:w="1951" w:type="dxa"/>
          </w:tcPr>
          <w:p w:rsidRPr="00B84056" w:rsidR="00B84056" w:rsidP="00B84056" w:rsidRDefault="00B84056" w14:paraId="412D429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B84056" w:rsidR="00B84056" w:rsidP="00B84056" w:rsidRDefault="00B84056" w14:paraId="0061886F" w14:textId="6227BE0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Pr="00B84056" w:rsidR="00B84056" w:rsidP="00B84056" w:rsidRDefault="00B84056" w14:paraId="38BBC66B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:rsidRPr="00B84056" w:rsidR="00B84056" w:rsidP="00B84056" w:rsidRDefault="00B84056" w14:paraId="22F18BA5" w14:textId="3F7E1623">
      <w:pPr>
        <w:spacing w:after="0" w:line="240" w:lineRule="auto"/>
        <w:ind w:left="0" w:right="0"/>
        <w:rPr>
          <w:szCs w:val="2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Pr="00B84056" w:rsidR="00B84056" w:rsidTr="0052469C" w14:paraId="3125F56C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2787071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Liggande/bedside</w:t>
            </w:r>
          </w:p>
          <w:p w:rsidRPr="00B84056" w:rsidR="00B84056" w:rsidP="00B84056" w:rsidRDefault="00B84056" w14:paraId="0227E88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B84056" w:rsidR="00B84056" w:rsidP="00B84056" w:rsidRDefault="00B84056" w14:paraId="500F6CF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Variant 1 Adora</w:t>
            </w:r>
          </w:p>
        </w:tc>
        <w:tc>
          <w:tcPr>
            <w:tcW w:w="4536" w:type="dxa"/>
          </w:tcPr>
          <w:p w:rsidRPr="00B84056" w:rsidR="00B84056" w:rsidP="00B84056" w:rsidRDefault="00B84056" w14:paraId="7AD3F9E0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B84056" w:rsidR="00B84056" w:rsidTr="0052469C" w14:paraId="0823742A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1844EB3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3402" w:type="dxa"/>
          </w:tcPr>
          <w:p w:rsidRPr="00B84056" w:rsidR="00B84056" w:rsidP="00B84056" w:rsidRDefault="00B84056" w14:paraId="270001D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:rsidRPr="00B84056" w:rsidR="00B84056" w:rsidP="00B84056" w:rsidRDefault="00B84056" w14:paraId="465411D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223D326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Underarmen vilar böjd mot midjan, om möjligt.</w:t>
            </w:r>
          </w:p>
          <w:p w:rsidRPr="00B84056" w:rsidR="00B84056" w:rsidP="00B84056" w:rsidRDefault="00B84056" w14:paraId="20C4913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30028F2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Välj autoposition axel frontal liggande/trauma.</w:t>
            </w:r>
          </w:p>
          <w:p w:rsidRPr="00B84056" w:rsidR="00B84056" w:rsidP="00B84056" w:rsidRDefault="00B84056" w14:paraId="6D3A347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6CFB91A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Centrera på leden.</w:t>
            </w:r>
          </w:p>
        </w:tc>
        <w:tc>
          <w:tcPr>
            <w:tcW w:w="4536" w:type="dxa"/>
          </w:tcPr>
          <w:p w:rsidRPr="00B84056" w:rsidR="00B84056" w:rsidP="00B84056" w:rsidRDefault="00B84056" w14:paraId="0A0F4DAC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B84056" w:rsidR="00B84056" w:rsidTr="0052469C" w14:paraId="5C539970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532C16F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B84056" w:rsidR="00B84056" w:rsidP="00B84056" w:rsidRDefault="00B84056" w14:paraId="5D7A0C4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Pr="00B84056" w:rsidR="00B84056" w:rsidP="00B84056" w:rsidRDefault="00B84056" w14:paraId="2E35ADA7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B84056" w:rsidR="00B84056" w:rsidTr="0052469C" w14:paraId="58B63559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0E32394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</w:tc>
        <w:tc>
          <w:tcPr>
            <w:tcW w:w="3402" w:type="dxa"/>
          </w:tcPr>
          <w:p w:rsidRPr="00B84056" w:rsidR="00B84056" w:rsidP="00B84056" w:rsidRDefault="00B84056" w14:paraId="37CB24B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:rsidRPr="00B84056" w:rsidR="00B84056" w:rsidP="00B84056" w:rsidRDefault="00B84056" w14:paraId="074D545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3CA9FDE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 xml:space="preserve">Underarmen vilar böjd mot midjan om möjligt. </w:t>
            </w:r>
          </w:p>
          <w:p w:rsidRPr="00B84056" w:rsidR="00B84056" w:rsidP="00B84056" w:rsidRDefault="00B84056" w14:paraId="607E4E6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689283D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Välj autoposition axel axial liggande/trauma.</w:t>
            </w:r>
          </w:p>
          <w:p w:rsidRPr="00B84056" w:rsidR="00B84056" w:rsidP="00B84056" w:rsidRDefault="00B84056" w14:paraId="57D867F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2419EDB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Centrera mitt på skapula.</w:t>
            </w:r>
          </w:p>
          <w:p w:rsidRPr="00B84056" w:rsidR="00B84056" w:rsidP="00B84056" w:rsidRDefault="00B84056" w14:paraId="11C13DA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Pr="00B84056" w:rsidR="00B84056" w:rsidP="00B84056" w:rsidRDefault="00B84056" w14:paraId="3D67F887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B84056" w:rsidR="00B84056" w:rsidTr="0052469C" w14:paraId="035CF1E8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61297D2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B84056" w:rsidR="00B84056" w:rsidP="00B84056" w:rsidRDefault="00B84056" w14:paraId="0FB361F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Pr="00B84056" w:rsidR="00B84056" w:rsidP="00B84056" w:rsidRDefault="00B84056" w14:paraId="6FC212ED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B84056" w:rsidR="00B84056" w:rsidTr="0052469C" w14:paraId="280F1DB7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1FB902A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Liggande/bedside</w:t>
            </w:r>
          </w:p>
        </w:tc>
        <w:tc>
          <w:tcPr>
            <w:tcW w:w="3402" w:type="dxa"/>
          </w:tcPr>
          <w:p w:rsidRPr="00B84056" w:rsidR="00B84056" w:rsidP="00B84056" w:rsidRDefault="00B84056" w14:paraId="17A7DBC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Variant 2 T3/säng</w:t>
            </w:r>
          </w:p>
        </w:tc>
        <w:tc>
          <w:tcPr>
            <w:tcW w:w="4536" w:type="dxa"/>
          </w:tcPr>
          <w:p w:rsidRPr="00B84056" w:rsidR="00B84056" w:rsidP="00B84056" w:rsidRDefault="00B84056" w14:paraId="1DA6EE42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B84056" w:rsidR="00B84056" w:rsidTr="0052469C" w14:paraId="1ED6AC92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66F3B0B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3402" w:type="dxa"/>
          </w:tcPr>
          <w:p w:rsidRPr="00B84056" w:rsidR="00B84056" w:rsidP="00B84056" w:rsidRDefault="00B84056" w14:paraId="2DD0833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:rsidRPr="00B84056" w:rsidR="00B84056" w:rsidP="00B84056" w:rsidRDefault="00B84056" w14:paraId="33471AD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49DE857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Vrid ned aktuell axel mot detektorn/bildplattan.</w:t>
            </w:r>
          </w:p>
          <w:p w:rsidRPr="00B84056" w:rsidR="00B84056" w:rsidP="00B84056" w:rsidRDefault="00B84056" w14:paraId="78B3501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12147A1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Underarmen böjd mot midjan.</w:t>
            </w:r>
          </w:p>
          <w:p w:rsidRPr="00B84056" w:rsidR="00B84056" w:rsidP="00B84056" w:rsidRDefault="00B84056" w14:paraId="369CA86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32F4A44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Vinkla röret så att du kommer in i leden.</w:t>
            </w:r>
          </w:p>
          <w:p w:rsidRPr="00B84056" w:rsidR="00B84056" w:rsidP="00B84056" w:rsidRDefault="00B84056" w14:paraId="6E4DED4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3E93FE2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Centrera på leden.</w:t>
            </w:r>
          </w:p>
        </w:tc>
        <w:tc>
          <w:tcPr>
            <w:tcW w:w="4536" w:type="dxa"/>
          </w:tcPr>
          <w:p w:rsidRPr="00B84056" w:rsidR="00B84056" w:rsidP="00B84056" w:rsidRDefault="00B84056" w14:paraId="4E89FDB3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B84056" w:rsidR="00B84056" w:rsidTr="0052469C" w14:paraId="76EFE3BE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2CA7302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B84056" w:rsidR="00B84056" w:rsidP="00B84056" w:rsidRDefault="00B84056" w14:paraId="24EE730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Pr="00B84056" w:rsidR="00B84056" w:rsidP="00B84056" w:rsidRDefault="00B84056" w14:paraId="6AC0865F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B84056" w:rsidR="00B84056" w:rsidTr="0052469C" w14:paraId="4A103B43" w14:textId="77777777">
        <w:trPr>
          <w:trHeight w:val="263"/>
        </w:trPr>
        <w:tc>
          <w:tcPr>
            <w:tcW w:w="1951" w:type="dxa"/>
          </w:tcPr>
          <w:p w:rsidRPr="00B84056" w:rsidR="00B84056" w:rsidP="00B84056" w:rsidRDefault="00B84056" w14:paraId="6C00EC2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  <w:p w:rsidRPr="00B84056" w:rsidR="00B84056" w:rsidP="00B84056" w:rsidRDefault="00B84056" w14:paraId="7A7179C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6E5A864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21DD9B9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4DA7F02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3EB5471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4B74E9F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F3F78F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210FD72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84056">
              <w:rPr>
                <w:rFonts w:ascii="Arial" w:hAnsi="Arial" w:cs="Arial"/>
                <w:b/>
                <w:sz w:val="20"/>
                <w:szCs w:val="20"/>
              </w:rPr>
              <w:t>Transversell</w:t>
            </w:r>
          </w:p>
          <w:p w:rsidRPr="00B84056" w:rsidR="00B84056" w:rsidP="00B84056" w:rsidRDefault="00B84056" w14:paraId="77BE851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630539A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A814AE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2D226EB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1CFDEED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54C0AD2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7EC0C04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B84056" w:rsidR="00B84056" w:rsidP="00B84056" w:rsidRDefault="00B84056" w14:paraId="33C2A841" w14:textId="43050B3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B84056" w:rsidR="00B84056" w:rsidP="00B84056" w:rsidRDefault="00B84056" w14:paraId="4DBD876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Vrid upp aktuell sida så att skapula står rak.</w:t>
            </w:r>
          </w:p>
          <w:p w:rsidRPr="00B84056" w:rsidR="00B84056" w:rsidP="00B84056" w:rsidRDefault="00B84056" w14:paraId="7B00405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53B09C0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Överarmen ska vara friprojicerad från thorax.</w:t>
            </w:r>
          </w:p>
          <w:p w:rsidRPr="00B84056" w:rsidR="00B84056" w:rsidP="00B84056" w:rsidRDefault="00B84056" w14:paraId="395F67C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1C1D1AF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Centrera mitt på skapula.</w:t>
            </w:r>
          </w:p>
          <w:p w:rsidRPr="00B84056" w:rsidR="00B84056" w:rsidP="00B84056" w:rsidRDefault="00B84056" w14:paraId="239FDE6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B84056" w:rsidR="00B84056" w:rsidP="00B84056" w:rsidRDefault="00B84056" w14:paraId="4724E8F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Bilden tas AP. Patienten i ryggläge på röntgenbord. Vrid ner den aktuella axeln och centrera i caput humeri. Kraniell vinkling cirka 30 grader.</w:t>
            </w:r>
          </w:p>
          <w:p w:rsidRPr="00B84056" w:rsidR="00B84056" w:rsidP="00B84056" w:rsidRDefault="00B84056" w14:paraId="6E0B399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="00B84056" w:rsidP="00B84056" w:rsidRDefault="00B84056" w14:paraId="3FADC74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 xml:space="preserve">OBS! Tas ej om patienten ligger på </w:t>
            </w:r>
            <w:proofErr w:type="spellStart"/>
            <w:r w:rsidRPr="00B84056">
              <w:rPr>
                <w:rFonts w:ascii="Arial" w:hAnsi="Arial" w:cs="Arial"/>
                <w:sz w:val="20"/>
                <w:szCs w:val="20"/>
              </w:rPr>
              <w:t>spineboard</w:t>
            </w:r>
            <w:proofErr w:type="spellEnd"/>
            <w:r w:rsidRPr="00B84056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F259BC" w:rsidR="00F259BC" w:rsidP="00B84056" w:rsidRDefault="00F259BC" w14:paraId="259D4B1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F259BC" w:rsidR="00B84056" w:rsidP="00B84056" w:rsidRDefault="00F259BC" w14:paraId="08C2ABDD" w14:textId="289E38A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9BC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:rsidRPr="00B84056" w:rsidR="00B84056" w:rsidP="00B84056" w:rsidRDefault="00B84056" w14:paraId="2F47F23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84056">
              <w:rPr>
                <w:rFonts w:ascii="Arial" w:hAnsi="Arial" w:cs="Arial"/>
                <w:sz w:val="20"/>
                <w:szCs w:val="20"/>
              </w:rPr>
              <w:t>Caput friprojicerad från acromion. Fri ledspringa.</w:t>
            </w:r>
          </w:p>
          <w:p w:rsidRPr="00B84056" w:rsidR="00B84056" w:rsidP="00B84056" w:rsidRDefault="00B84056" w14:paraId="7622D80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Pr="00B84056" w:rsidR="00B84056" w:rsidP="00B84056" w:rsidRDefault="00B84056" w14:paraId="31C768E7" w14:textId="77777777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bookmarkEnd w:id="1"/>
    </w:tbl>
    <w:p w:rsidRPr="00B84056" w:rsidR="00B84056" w:rsidP="00B84056" w:rsidRDefault="00B84056" w14:paraId="6BBE4EE8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5C4382">
      <w:type w:val="continuous"/>
      <w:pgSz w:w="11900" w:h="16840" w:orient="portrait"/>
      <w:pgMar w:top="851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644" w:rsidRDefault="001E4644" w14:paraId="0D7F4F17" w14:textId="77777777">
      <w:r>
        <w:separator/>
      </w:r>
    </w:p>
  </w:endnote>
  <w:endnote w:type="continuationSeparator" w:id="0">
    <w:p w:rsidR="001E4644" w:rsidRDefault="001E4644" w14:paraId="5AD08C12" w14:textId="77777777">
      <w:r>
        <w:continuationSeparator/>
      </w:r>
    </w:p>
  </w:endnote>
  <w:endnote w:type="continuationNotice" w:id="1">
    <w:p w:rsidR="001E4644" w:rsidRDefault="001E4644" w14:paraId="78441BA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644" w:rsidRDefault="001E4644" w14:paraId="51216924" w14:textId="77777777"/>
  </w:footnote>
  <w:footnote w:type="continuationSeparator" w:id="0">
    <w:p w:rsidR="001E4644" w:rsidRDefault="001E4644" w14:paraId="5C06F18F" w14:textId="77777777">
      <w:r>
        <w:continuationSeparator/>
      </w:r>
    </w:p>
  </w:footnote>
  <w:footnote w:type="continuationNotice" w:id="1">
    <w:p w:rsidR="001E4644" w:rsidRDefault="001E4644" w14:paraId="3D49DDE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9E02E9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7B81604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3337AC9"/>
    <w:multiLevelType w:val="hybridMultilevel"/>
    <w:tmpl w:val="8DB8482C"/>
    <w:lvl w:ilvl="0" w:tplc="B194FC00">
      <w:start w:val="1"/>
      <w:numFmt w:val="decimal"/>
      <w:lvlText w:val="%1."/>
      <w:lvlJc w:val="left"/>
      <w:pPr>
        <w:ind w:left="720" w:hanging="360"/>
      </w:pPr>
    </w:lvl>
    <w:lvl w:ilvl="1" w:tplc="3FF8870A" w:tentative="1">
      <w:start w:val="1"/>
      <w:numFmt w:val="lowerLetter"/>
      <w:lvlText w:val="%2."/>
      <w:lvlJc w:val="left"/>
      <w:pPr>
        <w:ind w:left="1440" w:hanging="360"/>
      </w:pPr>
    </w:lvl>
    <w:lvl w:ilvl="2" w:tplc="1CECE5DC" w:tentative="1">
      <w:start w:val="1"/>
      <w:numFmt w:val="lowerRoman"/>
      <w:lvlText w:val="%3."/>
      <w:lvlJc w:val="right"/>
      <w:pPr>
        <w:ind w:left="2160" w:hanging="180"/>
      </w:pPr>
    </w:lvl>
    <w:lvl w:ilvl="3" w:tplc="B64C2946" w:tentative="1">
      <w:start w:val="1"/>
      <w:numFmt w:val="decimal"/>
      <w:lvlText w:val="%4."/>
      <w:lvlJc w:val="left"/>
      <w:pPr>
        <w:ind w:left="2880" w:hanging="360"/>
      </w:pPr>
    </w:lvl>
    <w:lvl w:ilvl="4" w:tplc="D8EEACA8" w:tentative="1">
      <w:start w:val="1"/>
      <w:numFmt w:val="lowerLetter"/>
      <w:lvlText w:val="%5."/>
      <w:lvlJc w:val="left"/>
      <w:pPr>
        <w:ind w:left="3600" w:hanging="360"/>
      </w:pPr>
    </w:lvl>
    <w:lvl w:ilvl="5" w:tplc="294A84F0" w:tentative="1">
      <w:start w:val="1"/>
      <w:numFmt w:val="lowerRoman"/>
      <w:lvlText w:val="%6."/>
      <w:lvlJc w:val="right"/>
      <w:pPr>
        <w:ind w:left="4320" w:hanging="180"/>
      </w:pPr>
    </w:lvl>
    <w:lvl w:ilvl="6" w:tplc="6270B7C8" w:tentative="1">
      <w:start w:val="1"/>
      <w:numFmt w:val="decimal"/>
      <w:lvlText w:val="%7."/>
      <w:lvlJc w:val="left"/>
      <w:pPr>
        <w:ind w:left="5040" w:hanging="360"/>
      </w:pPr>
    </w:lvl>
    <w:lvl w:ilvl="7" w:tplc="EA3E09EE" w:tentative="1">
      <w:start w:val="1"/>
      <w:numFmt w:val="lowerLetter"/>
      <w:lvlText w:val="%8."/>
      <w:lvlJc w:val="left"/>
      <w:pPr>
        <w:ind w:left="5760" w:hanging="360"/>
      </w:pPr>
    </w:lvl>
    <w:lvl w:ilvl="8" w:tplc="6EBA4B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F070B4"/>
    <w:multiLevelType w:val="hybridMultilevel"/>
    <w:tmpl w:val="E51AC81A"/>
    <w:lvl w:ilvl="0" w:tplc="9120FC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3E89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CB88AF7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E8FBA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808AD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D1AEC2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8C4D8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B0E72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298FC1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90C0CC5"/>
    <w:multiLevelType w:val="hybridMultilevel"/>
    <w:tmpl w:val="15943700"/>
    <w:lvl w:ilvl="0" w:tplc="278A54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B4C42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13C571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6AE57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1C1F6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5038B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BCA2A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1E13F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A502E9D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90249018">
    <w:abstractNumId w:val="20"/>
  </w:num>
  <w:num w:numId="2" w16cid:durableId="1997494210">
    <w:abstractNumId w:val="16"/>
  </w:num>
  <w:num w:numId="3" w16cid:durableId="1882860825">
    <w:abstractNumId w:val="0"/>
  </w:num>
  <w:num w:numId="4" w16cid:durableId="382100199">
    <w:abstractNumId w:val="6"/>
  </w:num>
  <w:num w:numId="5" w16cid:durableId="193731657">
    <w:abstractNumId w:val="17"/>
  </w:num>
  <w:num w:numId="6" w16cid:durableId="528225649">
    <w:abstractNumId w:val="2"/>
  </w:num>
  <w:num w:numId="7" w16cid:durableId="1802767398">
    <w:abstractNumId w:val="12"/>
  </w:num>
  <w:num w:numId="8" w16cid:durableId="857161871">
    <w:abstractNumId w:val="9"/>
  </w:num>
  <w:num w:numId="9" w16cid:durableId="432551589">
    <w:abstractNumId w:val="1"/>
  </w:num>
  <w:num w:numId="10" w16cid:durableId="70008617">
    <w:abstractNumId w:val="1"/>
  </w:num>
  <w:num w:numId="11" w16cid:durableId="6449628">
    <w:abstractNumId w:val="3"/>
  </w:num>
  <w:num w:numId="12" w16cid:durableId="1790972338">
    <w:abstractNumId w:val="4"/>
  </w:num>
  <w:num w:numId="13" w16cid:durableId="386684254">
    <w:abstractNumId w:val="15"/>
  </w:num>
  <w:num w:numId="14" w16cid:durableId="98375286">
    <w:abstractNumId w:val="10"/>
  </w:num>
  <w:num w:numId="15" w16cid:durableId="672031335">
    <w:abstractNumId w:val="7"/>
  </w:num>
  <w:num w:numId="16" w16cid:durableId="1540583618">
    <w:abstractNumId w:val="14"/>
  </w:num>
  <w:num w:numId="17" w16cid:durableId="750541734">
    <w:abstractNumId w:val="5"/>
  </w:num>
  <w:num w:numId="18" w16cid:durableId="301271008">
    <w:abstractNumId w:val="11"/>
  </w:num>
  <w:num w:numId="19" w16cid:durableId="2121414321">
    <w:abstractNumId w:val="19"/>
  </w:num>
  <w:num w:numId="20" w16cid:durableId="572348768">
    <w:abstractNumId w:val="18"/>
  </w:num>
  <w:num w:numId="21" w16cid:durableId="1962881081">
    <w:abstractNumId w:val="8"/>
  </w:num>
  <w:num w:numId="22" w16cid:durableId="991255439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2E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4644"/>
    <w:rsid w:val="00211487"/>
    <w:rsid w:val="00211D91"/>
    <w:rsid w:val="00217DEC"/>
    <w:rsid w:val="002244D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21C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5D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5B81"/>
    <w:rsid w:val="004F4518"/>
    <w:rsid w:val="004F4C62"/>
    <w:rsid w:val="00501433"/>
    <w:rsid w:val="00511CC4"/>
    <w:rsid w:val="00531B9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382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1E85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3AC2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1D3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124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248"/>
    <w:rsid w:val="00AC3FF6"/>
    <w:rsid w:val="00AD73EC"/>
    <w:rsid w:val="00AE5BC7"/>
    <w:rsid w:val="00AF5AAF"/>
    <w:rsid w:val="00B046D8"/>
    <w:rsid w:val="00B13F4C"/>
    <w:rsid w:val="00B15B24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A75"/>
    <w:rsid w:val="00B84056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A8F"/>
    <w:rsid w:val="00D139CF"/>
    <w:rsid w:val="00D37E7F"/>
    <w:rsid w:val="00D44D8C"/>
    <w:rsid w:val="00D47AD7"/>
    <w:rsid w:val="00D51529"/>
    <w:rsid w:val="00D85218"/>
    <w:rsid w:val="00D915B1"/>
    <w:rsid w:val="00DA299D"/>
    <w:rsid w:val="00DA65C4"/>
    <w:rsid w:val="00DA7A10"/>
    <w:rsid w:val="00DC6D53"/>
    <w:rsid w:val="00DD2BE0"/>
    <w:rsid w:val="00DE4447"/>
    <w:rsid w:val="00DE5DA2"/>
    <w:rsid w:val="00DE601C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023B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59BC"/>
    <w:rsid w:val="00F35B05"/>
    <w:rsid w:val="00F413D9"/>
    <w:rsid w:val="00F45C7D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5980"/>
    <w:rsid w:val="00FF7C02"/>
    <w:rsid w:val="024801E3"/>
    <w:rsid w:val="4E9E4F9A"/>
    <w:rsid w:val="647B2B65"/>
    <w:rsid w:val="67D5A376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7.png" Id="rId26" /><Relationship Type="http://schemas.openxmlformats.org/officeDocument/2006/relationships/image" Target="http://intranu.vgregion.se/ImageVault/Images/id_29882/width_204/height_307/preserveAspectRatio_0/scope_0/filename_qczajt7GeZpGgg9HOrns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624/width_189/height_292/preserveAspectRatio_0/scope_0/filename_ws7L55zgSYIa8_sPv2kC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623/width_181/height_289/preserveAspectRatio_0/scope_0/filename_K8Zm3gw7UBZyDNpVdBoo.jpg/storage_Edited/ImageVaultHandler.aspx" TargetMode="Externa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9881/width_205/height_308/preserveAspectRatio_0/scope_0/filename_j6wfEc6X_vAsyiGpcRTq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media/image8.jpeg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Axel - Fraktur, luxation, frakturkontroll</dc:title>
  <dc:subject/>
  <dc:creator>patrik.jens.johansson@vgregion.se</dc:creator>
  <keywords/>
  <lastModifiedBy>Ulrica Sehlberg</lastModifiedBy>
  <revision>18</revision>
  <lastPrinted>2016-03-31T10:56:00.0000000Z</lastPrinted>
  <dcterms:created xsi:type="dcterms:W3CDTF">2026-04-09T12:13:00.0000000Z</dcterms:created>
  <dcterms:modified xsi:type="dcterms:W3CDTF">2026-04-09T12:14:04.0000000Z</dcterms:modified>
</coreProperties>
</file>