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3B13F" w14:textId="77777777" w:rsidR="00B84056" w:rsidRDefault="00B84056" w:rsidP="00F35B05">
      <w:pPr>
        <w:pStyle w:val="Rubrik2"/>
        <w:sectPr w:rsidR="00B84056" w:rsidSect="00B8405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653C3F9" w14:textId="1D212AB6" w:rsidR="00B84056" w:rsidRPr="00B84056" w:rsidRDefault="004665D1" w:rsidP="004665D1">
      <w:pPr>
        <w:pStyle w:val="Rubrik1"/>
        <w:ind w:left="0"/>
        <w:rPr>
          <w:szCs w:val="20"/>
        </w:rPr>
      </w:pPr>
      <w:r w:rsidRPr="00B84056">
        <w:t>Axel – Fraktur, luxation, frakturkontroll</w:t>
      </w:r>
    </w:p>
    <w:p w14:paraId="5D00DCD7" w14:textId="77777777" w:rsidR="00B84056" w:rsidRPr="00B84056" w:rsidRDefault="00B84056" w:rsidP="00B84056">
      <w:pPr>
        <w:spacing w:after="0" w:line="240" w:lineRule="auto"/>
        <w:ind w:left="0" w:right="0"/>
        <w:rPr>
          <w:szCs w:val="20"/>
        </w:rPr>
      </w:pPr>
      <w:bookmarkStart w:id="1" w:name="_Toc501440349"/>
    </w:p>
    <w:p w14:paraId="05251746" w14:textId="77777777" w:rsidR="00B84056" w:rsidRPr="00B84056" w:rsidRDefault="00B84056" w:rsidP="00AB6248">
      <w:pPr>
        <w:pStyle w:val="Rubrik2"/>
        <w:ind w:left="0"/>
      </w:pPr>
      <w:r w:rsidRPr="00B84056">
        <w:t>Metodbok Konventionell röntgen</w:t>
      </w:r>
    </w:p>
    <w:p w14:paraId="7AFA92DF" w14:textId="77777777" w:rsidR="00B84056" w:rsidRPr="00B84056" w:rsidRDefault="00B84056" w:rsidP="00B8405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B84056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2CBE401" w14:textId="77777777" w:rsidR="00AB6248" w:rsidRPr="00B84056" w:rsidRDefault="00AB6248" w:rsidP="00AB6248">
      <w:pPr>
        <w:pStyle w:val="Rubrik2"/>
        <w:ind w:left="0"/>
      </w:pPr>
      <w:r>
        <w:t>Förändringar sedan föregående version</w:t>
      </w:r>
    </w:p>
    <w:p w14:paraId="42F6E057" w14:textId="3F5DFE27" w:rsidR="00AB6248" w:rsidRPr="00B84056" w:rsidRDefault="00AB6248" w:rsidP="00AB624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Reviderad, </w:t>
      </w:r>
      <w:r w:rsidR="00893AC2">
        <w:rPr>
          <w:rFonts w:ascii="Arial" w:hAnsi="Arial" w:cs="Arial"/>
          <w:sz w:val="20"/>
          <w:szCs w:val="20"/>
        </w:rPr>
        <w:t>lagt till transversell AP samt kriterier.</w:t>
      </w:r>
    </w:p>
    <w:p w14:paraId="79E168EC" w14:textId="77777777" w:rsidR="00B84056" w:rsidRPr="00B84056" w:rsidRDefault="00B84056" w:rsidP="00B84056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B84056" w:rsidRPr="00B84056" w14:paraId="5D5339EF" w14:textId="77777777" w:rsidTr="0052469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578325F0" w14:textId="77777777" w:rsidR="00B84056" w:rsidRPr="00B84056" w:rsidRDefault="00B84056" w:rsidP="00B84056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B84056">
              <w:rPr>
                <w:rFonts w:ascii="Calibri" w:hAnsi="Calibri" w:cs="Arial"/>
                <w:b/>
                <w:bCs/>
                <w:szCs w:val="26"/>
              </w:rPr>
              <w:t>Inför undersökningen</w:t>
            </w:r>
          </w:p>
        </w:tc>
      </w:tr>
      <w:tr w:rsidR="00B84056" w:rsidRPr="00B84056" w14:paraId="048AFF98" w14:textId="77777777" w:rsidTr="0052469C">
        <w:trPr>
          <w:trHeight w:val="263"/>
        </w:trPr>
        <w:tc>
          <w:tcPr>
            <w:tcW w:w="2259" w:type="dxa"/>
            <w:shd w:val="clear" w:color="auto" w:fill="auto"/>
          </w:tcPr>
          <w:p w14:paraId="5CE2662E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476E32D" w14:textId="77777777" w:rsidR="00B84056" w:rsidRPr="00B84056" w:rsidRDefault="00B84056" w:rsidP="00B84056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0FF627D7" w14:textId="77777777" w:rsidR="00B84056" w:rsidRPr="00B84056" w:rsidRDefault="00B84056" w:rsidP="00B84056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Luxation</w:t>
            </w:r>
          </w:p>
          <w:p w14:paraId="71632B8F" w14:textId="77777777" w:rsidR="00B84056" w:rsidRPr="00B84056" w:rsidRDefault="00B84056" w:rsidP="00B84056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Frakturkontroll</w:t>
            </w:r>
          </w:p>
        </w:tc>
      </w:tr>
      <w:tr w:rsidR="00B84056" w:rsidRPr="00B84056" w14:paraId="7F651727" w14:textId="77777777" w:rsidTr="0052469C">
        <w:trPr>
          <w:trHeight w:val="263"/>
        </w:trPr>
        <w:tc>
          <w:tcPr>
            <w:tcW w:w="2259" w:type="dxa"/>
            <w:shd w:val="clear" w:color="auto" w:fill="auto"/>
          </w:tcPr>
          <w:p w14:paraId="637C1A65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B0D8D07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1E81471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056" w:rsidRPr="00B84056" w14:paraId="32DD3C48" w14:textId="77777777" w:rsidTr="0052469C">
        <w:trPr>
          <w:trHeight w:val="263"/>
        </w:trPr>
        <w:tc>
          <w:tcPr>
            <w:tcW w:w="2259" w:type="dxa"/>
            <w:shd w:val="clear" w:color="auto" w:fill="auto"/>
          </w:tcPr>
          <w:p w14:paraId="643626C8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C7AAAFD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056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58FE67B4" w14:textId="44828A10" w:rsidR="00B84056" w:rsidRPr="00B84056" w:rsidRDefault="00F259BC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B84056" w:rsidRPr="00B8405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B84056" w:rsidRPr="00B84056" w14:paraId="6B8ADA37" w14:textId="77777777" w:rsidTr="0052469C">
        <w:trPr>
          <w:trHeight w:val="263"/>
        </w:trPr>
        <w:tc>
          <w:tcPr>
            <w:tcW w:w="2259" w:type="dxa"/>
            <w:shd w:val="clear" w:color="auto" w:fill="auto"/>
          </w:tcPr>
          <w:p w14:paraId="6C5E7277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E5A370A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5FE658E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056" w:rsidRPr="00B84056" w14:paraId="115846D9" w14:textId="77777777" w:rsidTr="0052469C">
        <w:trPr>
          <w:trHeight w:val="263"/>
        </w:trPr>
        <w:tc>
          <w:tcPr>
            <w:tcW w:w="2259" w:type="dxa"/>
            <w:shd w:val="clear" w:color="auto" w:fill="auto"/>
          </w:tcPr>
          <w:p w14:paraId="48E263D2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01C423C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725D48F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B84056" w:rsidRPr="00B84056" w14:paraId="3DEDD92A" w14:textId="77777777" w:rsidTr="0052469C">
        <w:trPr>
          <w:trHeight w:val="263"/>
        </w:trPr>
        <w:tc>
          <w:tcPr>
            <w:tcW w:w="2259" w:type="dxa"/>
            <w:shd w:val="clear" w:color="auto" w:fill="auto"/>
          </w:tcPr>
          <w:p w14:paraId="02A29E98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3AAE3B1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056" w:rsidRPr="00B84056" w14:paraId="76100135" w14:textId="77777777" w:rsidTr="0052469C">
        <w:trPr>
          <w:trHeight w:val="389"/>
        </w:trPr>
        <w:tc>
          <w:tcPr>
            <w:tcW w:w="2259" w:type="dxa"/>
            <w:shd w:val="clear" w:color="auto" w:fill="auto"/>
          </w:tcPr>
          <w:p w14:paraId="68B10542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A23AF7B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Potter med raster alternativt liten detektor</w:t>
            </w:r>
          </w:p>
        </w:tc>
      </w:tr>
      <w:tr w:rsidR="00B84056" w:rsidRPr="00B84056" w14:paraId="3A63AB15" w14:textId="77777777" w:rsidTr="0052469C">
        <w:trPr>
          <w:trHeight w:val="207"/>
        </w:trPr>
        <w:tc>
          <w:tcPr>
            <w:tcW w:w="2259" w:type="dxa"/>
            <w:shd w:val="clear" w:color="auto" w:fill="auto"/>
          </w:tcPr>
          <w:p w14:paraId="5F0B544D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0ADE62A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056" w:rsidRPr="00B84056" w14:paraId="6C90306B" w14:textId="77777777" w:rsidTr="0052469C">
        <w:trPr>
          <w:trHeight w:val="263"/>
        </w:trPr>
        <w:tc>
          <w:tcPr>
            <w:tcW w:w="2259" w:type="dxa"/>
            <w:shd w:val="clear" w:color="auto" w:fill="auto"/>
          </w:tcPr>
          <w:p w14:paraId="1CA70598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E8E5E34" w14:textId="77777777" w:rsidR="00B84056" w:rsidRPr="00B84056" w:rsidRDefault="00B84056" w:rsidP="00B84056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46C0BD64" w14:textId="77777777" w:rsidR="00B84056" w:rsidRPr="00B84056" w:rsidRDefault="00B84056" w:rsidP="00B84056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6B2E90A0" w14:textId="77777777" w:rsidR="00B84056" w:rsidRPr="00B84056" w:rsidRDefault="00B84056" w:rsidP="00B84056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Transversell</w:t>
            </w:r>
          </w:p>
          <w:p w14:paraId="746F2828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764853C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Liggande/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bedside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6582EA2" w14:textId="77777777" w:rsidR="00B84056" w:rsidRPr="00B84056" w:rsidRDefault="00B84056" w:rsidP="00B84056">
            <w:pPr>
              <w:numPr>
                <w:ilvl w:val="0"/>
                <w:numId w:val="22"/>
              </w:numPr>
              <w:snapToGrid w:val="0"/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Variant 1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5001BC8A" w14:textId="77777777" w:rsidR="00B84056" w:rsidRPr="00B84056" w:rsidRDefault="00B84056" w:rsidP="00B84056">
            <w:pPr>
              <w:numPr>
                <w:ilvl w:val="0"/>
                <w:numId w:val="22"/>
              </w:numPr>
              <w:snapToGrid w:val="0"/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Variant 2 T3/säng</w:t>
            </w:r>
            <w:r w:rsidRPr="00B84056">
              <w:rPr>
                <w:rFonts w:ascii="Arial" w:hAnsi="Arial" w:cs="Arial"/>
                <w:sz w:val="20"/>
                <w:szCs w:val="20"/>
              </w:rPr>
              <w:br/>
            </w:r>
          </w:p>
          <w:p w14:paraId="6DAAE31B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OBS! Transversell tas ej om patienten ligger på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spineboard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FD76F01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CA5E4B" w14:textId="77777777" w:rsidR="00B84056" w:rsidRPr="00B84056" w:rsidRDefault="00B84056" w:rsidP="00B84056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29E7C84" w14:textId="77777777" w:rsidR="00B84056" w:rsidRPr="00B84056" w:rsidRDefault="00B84056" w:rsidP="00B84056">
      <w:pPr>
        <w:spacing w:after="0" w:line="240" w:lineRule="auto"/>
        <w:ind w:left="0" w:right="0"/>
        <w:rPr>
          <w:szCs w:val="20"/>
        </w:rPr>
      </w:pPr>
    </w:p>
    <w:p w14:paraId="451BD9B3" w14:textId="77777777" w:rsidR="00B84056" w:rsidRPr="00B84056" w:rsidRDefault="00B84056" w:rsidP="00B84056">
      <w:pPr>
        <w:spacing w:after="0" w:line="240" w:lineRule="auto"/>
        <w:ind w:left="0" w:right="0"/>
        <w:rPr>
          <w:szCs w:val="20"/>
        </w:rPr>
      </w:pPr>
      <w:r w:rsidRPr="00B84056">
        <w:rPr>
          <w:szCs w:val="20"/>
        </w:rPr>
        <w:br w:type="page"/>
      </w:r>
    </w:p>
    <w:tbl>
      <w:tblPr>
        <w:tblW w:w="10031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678"/>
      </w:tblGrid>
      <w:tr w:rsidR="00B84056" w:rsidRPr="00B84056" w14:paraId="05332CDE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587B8AB5" w14:textId="77777777" w:rsidR="00B84056" w:rsidRPr="00B84056" w:rsidRDefault="00B84056" w:rsidP="00B84056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B84056">
              <w:rPr>
                <w:rFonts w:ascii="Calibri" w:hAnsi="Calibri" w:cs="Arial"/>
                <w:b/>
                <w:bCs/>
                <w:szCs w:val="2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16852410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0CC53948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056" w:rsidRPr="00B84056" w14:paraId="1661F7CA" w14:textId="77777777" w:rsidTr="0052469C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74CEC7C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7D190E7C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54DA927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F5F0B9E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C4D8D0F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293811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6589FD2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0F8053E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EE0014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685CFF7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ACB7B69" w14:textId="7C0601F2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B4A5877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Underarmen vilar böjd mot midjan.</w:t>
            </w:r>
          </w:p>
          <w:p w14:paraId="7E30A797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B9A4E4F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Handen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pronerad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9BAE951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295A03D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Vrid stol, alternativt rör, 45° mot detektorn/bildplattan (för att komma in i leden).</w:t>
            </w:r>
          </w:p>
          <w:p w14:paraId="71313FDD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6BFD4C" w14:textId="77777777" w:rsid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Vinkla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rörarmen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15-20°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  <w:r w:rsidRPr="00B84056">
              <w:rPr>
                <w:rFonts w:ascii="Arial" w:hAnsi="Arial" w:cs="Arial"/>
                <w:sz w:val="20"/>
                <w:szCs w:val="20"/>
              </w:rPr>
              <w:br/>
              <w:t xml:space="preserve">Centrera på leden. </w:t>
            </w:r>
          </w:p>
          <w:p w14:paraId="59D095AA" w14:textId="77777777" w:rsidR="004E5B81" w:rsidRPr="00B84056" w:rsidRDefault="004E5B81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EE0F167" w14:textId="6B2E956F" w:rsidR="00B84056" w:rsidRPr="004E5B81" w:rsidRDefault="004E5B81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5B81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699B703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humeri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från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acromion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20EC994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7C580449" w14:textId="77777777" w:rsidR="00B84056" w:rsidRPr="00B84056" w:rsidRDefault="00B84056" w:rsidP="00B84056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B84056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B8405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57A95656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szCs w:val="20"/>
              </w:rPr>
            </w:pP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>INCLUDEPICTURE  "http://intranu.vgregion.se/ImageVault/Images/id_29881/width_205/height_308/preserveAspectRatio_0/scope_0/filename_j6wfEc6X_vAsyiGpcRTq.jpg/storage_Edited/ImageVaultHandler.aspx" \* MERGEFORMATINET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pict w14:anchorId="6533B33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xel höger inåt" style="width:102.05pt;height:154pt">
                  <v:imagedata r:id="rId18" r:href="rId19"/>
                </v:shape>
              </w:pict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t xml:space="preserve">  </w:t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>INCLUDEPICTURE  "http://intranu.vgregion.se/ImageVault/Images/id_29882/width_204/height_307/preserveAspectRatio_0/scope_0/filename_qczajt7GeZpGgg9HOrns.jpg/storage_Edited/ImageVaultHandler.aspx" \* MERGEFORMATINET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pict w14:anchorId="0B6F7CC8">
                <v:shape id="_x0000_i1026" type="#_x0000_t75" alt="Axel vänster inåt" style="width:103.3pt;height:155.25pt">
                  <v:imagedata r:id="rId20" r:href="rId21"/>
                </v:shape>
              </w:pict>
            </w:r>
            <w:r w:rsidR="00F259BC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</w:p>
        </w:tc>
      </w:tr>
      <w:tr w:rsidR="00B84056" w:rsidRPr="00B84056" w14:paraId="13D2B99C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476BABFE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8B1FE2D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2F70C217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056" w:rsidRPr="00B84056" w14:paraId="3BF500D2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16275391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  <w:p w14:paraId="7DBD967F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D438882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D8E587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5EA4116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6CFC90C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C60CC51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BBF7297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A9BE539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9B5716F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0CD6BDD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3AFF47F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043859A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9693A23" w14:textId="77777777" w:rsid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2DCE81" w14:textId="77777777" w:rsidR="004E5B81" w:rsidRPr="00B84056" w:rsidRDefault="004E5B81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4E83EB5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CBA9878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D7810F4" w14:textId="2E9293F1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Transversell</w:t>
            </w:r>
            <w:r w:rsidR="00DE601C">
              <w:rPr>
                <w:rFonts w:ascii="Arial" w:hAnsi="Arial" w:cs="Arial"/>
                <w:b/>
                <w:sz w:val="20"/>
                <w:szCs w:val="20"/>
              </w:rPr>
              <w:t xml:space="preserve"> PA</w:t>
            </w:r>
          </w:p>
          <w:p w14:paraId="622F46EA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AC07CE3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83F04C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1A679A9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A96315F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F0CF58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74F47E5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7860FBC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D165639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CF681A7" w14:textId="77777777" w:rsid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A1E8CBD" w14:textId="77777777" w:rsidR="005C4382" w:rsidRDefault="005C4382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E10CD7A" w14:textId="77777777" w:rsidR="005C4382" w:rsidRDefault="005C4382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CB2D1AD" w14:textId="77777777" w:rsidR="005C4382" w:rsidRPr="00B84056" w:rsidRDefault="005C4382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B642053" w14:textId="77777777" w:rsidR="00DE601C" w:rsidRDefault="00DE601C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A377A5C" w14:textId="77777777" w:rsidR="00DE601C" w:rsidRDefault="00DE601C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7D8BF4F" w14:textId="6A23FDB1" w:rsidR="00DE601C" w:rsidRPr="00B84056" w:rsidRDefault="00DE601C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Transversell AP</w:t>
            </w:r>
          </w:p>
        </w:tc>
        <w:tc>
          <w:tcPr>
            <w:tcW w:w="3402" w:type="dxa"/>
            <w:shd w:val="clear" w:color="auto" w:fill="auto"/>
          </w:tcPr>
          <w:p w14:paraId="212FF2CC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Fri ledspringa</w:t>
            </w:r>
          </w:p>
          <w:p w14:paraId="47823F52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Patientens ventralsida mot detektorn/bildplattan.</w:t>
            </w:r>
          </w:p>
          <w:p w14:paraId="6AC40401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CDA84AF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Vrid bort den andra axeln cirka 30°.</w:t>
            </w:r>
          </w:p>
          <w:p w14:paraId="6621241C" w14:textId="77777777" w:rsid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Centrera mitt på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skapula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79AFF79" w14:textId="77777777" w:rsidR="00DE601C" w:rsidRPr="00DE601C" w:rsidRDefault="00DE601C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0732DCD" w14:textId="31B593C6" w:rsidR="00B84056" w:rsidRPr="00B84056" w:rsidRDefault="00DE601C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E601C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 w:rsidR="00B84056" w:rsidRPr="00B84056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="00B84056" w:rsidRPr="00B84056">
              <w:rPr>
                <w:rFonts w:ascii="Arial" w:hAnsi="Arial" w:cs="Arial"/>
                <w:sz w:val="20"/>
                <w:szCs w:val="20"/>
              </w:rPr>
              <w:t>Skapula</w:t>
            </w:r>
            <w:proofErr w:type="spellEnd"/>
            <w:r w:rsidR="00B84056" w:rsidRPr="00B84056">
              <w:rPr>
                <w:rFonts w:ascii="Arial" w:hAnsi="Arial" w:cs="Arial"/>
                <w:sz w:val="20"/>
                <w:szCs w:val="20"/>
              </w:rPr>
              <w:t xml:space="preserve"> ska ligga rakt i proximala humerus, friprojicerad från thorax.</w:t>
            </w:r>
          </w:p>
          <w:p w14:paraId="7DB0CCF6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2B4021E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EC1D90B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B051E9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0436375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4B7D9B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1E981F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3BEBDEC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788C65A" w14:textId="77777777" w:rsid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Bilden tas PA. Patienten ska sitta rak i ryggen och med handen på magen. Vrid den aktuella sidan ifrån detektorn ungefär lika mycket som man vred på frontal-projektionen. Centrera i axelleden. Be patienten vrida huvudet åt motsatt sida samt luta huvudet mot den andra axeln i möjligaste mån. Caudal vinkel cirka 30 grader.</w:t>
            </w:r>
          </w:p>
          <w:p w14:paraId="7A0A7DF2" w14:textId="77777777" w:rsidR="00DE601C" w:rsidRPr="00B84056" w:rsidRDefault="00DE601C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52E2656" w14:textId="51FEDE14" w:rsidR="00B84056" w:rsidRPr="00DE601C" w:rsidRDefault="00DE601C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E601C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5C2F1213" w14:textId="77777777" w:rsid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Caput friprojicerad från acromion. Fri ledspringa.</w:t>
            </w:r>
          </w:p>
          <w:p w14:paraId="5365983F" w14:textId="77777777" w:rsidR="00893AC2" w:rsidRDefault="00893AC2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15E270" w14:textId="56826BDE" w:rsidR="00711E85" w:rsidRDefault="00893AC2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Patientposition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samma som axel frontal</w:t>
            </w:r>
            <w:r w:rsidR="00711E85">
              <w:rPr>
                <w:rFonts w:ascii="Arial" w:hAnsi="Arial" w:cs="Arial"/>
                <w:sz w:val="20"/>
                <w:szCs w:val="20"/>
              </w:rPr>
              <w:t>. Centrera i axelled.</w:t>
            </w:r>
            <w:r w:rsidR="00711E85">
              <w:rPr>
                <w:rFonts w:ascii="Arial" w:hAnsi="Arial" w:cs="Arial"/>
                <w:sz w:val="20"/>
                <w:szCs w:val="20"/>
              </w:rPr>
              <w:br/>
              <w:t>Be patienten att vrida huvudet åt motsatt sida samt luta huvudet mot den andra axeln i möjligaste mån.</w:t>
            </w:r>
          </w:p>
          <w:p w14:paraId="61A1C913" w14:textId="77777777" w:rsidR="00711E85" w:rsidRDefault="00711E85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Kraniell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vinkel cirka 60 grader</w:t>
            </w:r>
            <w:r w:rsidR="00DE601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82FDD9A" w14:textId="77777777" w:rsidR="00DE601C" w:rsidRDefault="00DE601C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681A190" w14:textId="1D51C4AE" w:rsidR="00DE601C" w:rsidRPr="00DE601C" w:rsidRDefault="00DE601C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E601C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</w:tc>
        <w:tc>
          <w:tcPr>
            <w:tcW w:w="4678" w:type="dxa"/>
            <w:shd w:val="clear" w:color="auto" w:fill="auto"/>
          </w:tcPr>
          <w:p w14:paraId="361FCF94" w14:textId="77777777" w:rsidR="00B84056" w:rsidRPr="00B84056" w:rsidRDefault="00B84056" w:rsidP="00B8405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B84056">
              <w:rPr>
                <w:rFonts w:ascii="Arial" w:hAnsi="Arial" w:cs="Arial"/>
                <w:b/>
                <w:noProof/>
                <w:sz w:val="20"/>
                <w:szCs w:val="18"/>
              </w:rPr>
              <w:t>Axial höger</w:t>
            </w:r>
            <w:r w:rsidRPr="00B8405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Axial vänster</w:t>
            </w:r>
          </w:p>
          <w:p w14:paraId="7D6B386E" w14:textId="77777777" w:rsidR="00B84056" w:rsidRPr="00B84056" w:rsidRDefault="00B84056" w:rsidP="00B84056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"http://intranu.vgregion.se/ImageVault/Images/id_30623/width_181/height_289/preserveAspectRatio_0/scope_0/filename_K8Zm3gw7UBZyDNpVdBoo.jpg/storage_Edited/ImageVaultHandler.aspx" \* MERGEFORMATINET </w:instrText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"http://intranu.vgregion.se/ImageVault/Images/id_30623/width_181/height_289/preserveAspectRatio_0/scope_0/filename_K8Zm3gw7UBZyDNpVdBoo.jpg/storage_Edited/ImageVaultHandler.aspx"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"http://intranu.vgregion.se/ImageVault/Images/id_30623/width_181/height_289/preserveAspectRatio_0/scope_0/filename_K8Zm3gw7UBZyDNpVdBoo.jpg/storage_Edited/ImageVaultHandler.aspx" \* MERGEFORMATINET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F12CDC9">
                <v:shape id="_x0000_i1027" type="#_x0000_t75" alt="Axel axial höger" style="width:103.3pt;height:165.9pt">
                  <v:imagedata r:id="rId22" r:href="rId23"/>
                </v:shape>
              </w:pict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"http://intranu.vgregion.se/ImageVault/Images/id_30624/width_189/height_292/preserveAspectRatio_0/scope_0/filename_ws7L55zgSYIa8_sPv2kC.jpg/storage_Edited/ImageVaultHandler.aspx" \* MERGEFORMATINET </w:instrText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"http://intranu.vgregion.se/ImageVault/Images/id_30624/width_189/height_292/preserveAspectRatio_0/scope_0/filename_ws7L55zgSYIa8_sPv2kC.jpg/storage_Edited/ImageVaultHandler.aspx"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"http://intranu.vgregion.se/ImageVault/Images/id_30624/width_189/height_292/preserveAspectRatio_0/scope_0/filename_ws7L55zgSYIa8_sPv2kC.jpg/storage_Edited/ImageVaultHandler.aspx" \* MERGEFORMATINET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F6D7CA7">
                <v:shape id="_x0000_i1028" type="#_x0000_t75" alt="Axel axial vänster" style="width:106.45pt;height:164.65pt">
                  <v:imagedata r:id="rId24" r:href="rId25"/>
                </v:shape>
              </w:pict>
            </w:r>
            <w:r w:rsidR="00F259B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B8405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6C0B2357" w14:textId="77777777" w:rsidR="004E5B81" w:rsidRDefault="004E5B81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88A399A" w14:textId="77777777" w:rsidR="004E5B81" w:rsidRDefault="004E5B81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9854246" w14:textId="77777777" w:rsidR="004E5B81" w:rsidRDefault="004E5B81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E2DAB68" w14:textId="77777777" w:rsidR="004E5B81" w:rsidRDefault="004E5B81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E51B5F4" w14:textId="77777777" w:rsidR="004E5B81" w:rsidRDefault="004E5B81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560C1BC" w14:textId="35B9B586" w:rsidR="00B84056" w:rsidRPr="00B84056" w:rsidRDefault="004E5B81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84056">
              <w:rPr>
                <w:noProof/>
                <w:szCs w:val="20"/>
              </w:rPr>
              <w:drawing>
                <wp:anchor distT="0" distB="0" distL="114300" distR="114300" simplePos="0" relativeHeight="251660288" behindDoc="0" locked="0" layoutInCell="1" allowOverlap="1" wp14:anchorId="7EE604C0" wp14:editId="1402E3A0">
                  <wp:simplePos x="0" y="0"/>
                  <wp:positionH relativeFrom="column">
                    <wp:posOffset>1475574</wp:posOffset>
                  </wp:positionH>
                  <wp:positionV relativeFrom="paragraph">
                    <wp:posOffset>511893</wp:posOffset>
                  </wp:positionV>
                  <wp:extent cx="1437005" cy="1725295"/>
                  <wp:effectExtent l="0" t="0" r="0" b="8255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4286695" name="Bildobjekt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7005" cy="17252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84056">
              <w:rPr>
                <w:noProof/>
                <w:szCs w:val="20"/>
              </w:rPr>
              <w:drawing>
                <wp:anchor distT="0" distB="0" distL="114300" distR="114300" simplePos="0" relativeHeight="251659264" behindDoc="0" locked="0" layoutInCell="1" allowOverlap="1" wp14:anchorId="1CCFCFE4" wp14:editId="462135D0">
                  <wp:simplePos x="0" y="0"/>
                  <wp:positionH relativeFrom="column">
                    <wp:posOffset>-83820</wp:posOffset>
                  </wp:positionH>
                  <wp:positionV relativeFrom="paragraph">
                    <wp:posOffset>509988</wp:posOffset>
                  </wp:positionV>
                  <wp:extent cx="1390015" cy="1734820"/>
                  <wp:effectExtent l="0" t="0" r="635" b="0"/>
                  <wp:wrapNone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8449254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0015" cy="1734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84056" w:rsidRPr="00B84056">
              <w:rPr>
                <w:rFonts w:ascii="Arial" w:hAnsi="Arial" w:cs="Arial"/>
                <w:sz w:val="20"/>
                <w:szCs w:val="20"/>
              </w:rPr>
              <w:br/>
            </w:r>
            <w:r w:rsidR="00B84056" w:rsidRPr="00B84056">
              <w:rPr>
                <w:rFonts w:ascii="Arial" w:hAnsi="Arial" w:cs="Arial"/>
                <w:b/>
                <w:bCs/>
                <w:sz w:val="20"/>
                <w:szCs w:val="20"/>
              </w:rPr>
              <w:t>Transversell höger           Transversell vänster</w:t>
            </w:r>
          </w:p>
        </w:tc>
      </w:tr>
      <w:tr w:rsidR="00B84056" w:rsidRPr="00B84056" w14:paraId="16B7C447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412D429E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061886F" w14:textId="200D286D" w:rsidR="00B84056" w:rsidRPr="00B84056" w:rsidRDefault="00DE601C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 xml:space="preserve"> friprojicerad från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acromion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 Fri ledspringa</w:t>
            </w:r>
          </w:p>
        </w:tc>
        <w:tc>
          <w:tcPr>
            <w:tcW w:w="4678" w:type="dxa"/>
            <w:shd w:val="clear" w:color="auto" w:fill="auto"/>
          </w:tcPr>
          <w:p w14:paraId="38BBC66B" w14:textId="77777777" w:rsidR="00B84056" w:rsidRPr="00B84056" w:rsidRDefault="00B84056" w:rsidP="00B8405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22F18BA5" w14:textId="77777777" w:rsidR="00B84056" w:rsidRPr="00B84056" w:rsidRDefault="00B84056" w:rsidP="00B84056">
      <w:pPr>
        <w:spacing w:after="0" w:line="240" w:lineRule="auto"/>
        <w:ind w:left="0" w:right="0"/>
        <w:rPr>
          <w:szCs w:val="20"/>
        </w:rPr>
      </w:pPr>
      <w:r w:rsidRPr="00B84056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B84056" w:rsidRPr="00B84056" w14:paraId="3125F56C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27870718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lastRenderedPageBreak/>
              <w:t>Liggande/bedside</w:t>
            </w:r>
          </w:p>
          <w:p w14:paraId="0227E882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00F6CF6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Variant 1 Adora</w:t>
            </w:r>
          </w:p>
        </w:tc>
        <w:tc>
          <w:tcPr>
            <w:tcW w:w="4536" w:type="dxa"/>
            <w:shd w:val="clear" w:color="auto" w:fill="auto"/>
          </w:tcPr>
          <w:p w14:paraId="7AD3F9E0" w14:textId="77777777" w:rsidR="00B84056" w:rsidRPr="00B84056" w:rsidRDefault="00B84056" w:rsidP="00B8405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B84056" w:rsidRPr="00B84056" w14:paraId="0823742A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1844EB35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270001DC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465411D7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3D326F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Underarmen vilar böjd mot midjan, om möjligt.</w:t>
            </w:r>
          </w:p>
          <w:p w14:paraId="20C49130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028F24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Välj autoposition axel frontal liggande/trauma.</w:t>
            </w:r>
          </w:p>
          <w:p w14:paraId="6D3A3476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FB91A5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</w:tc>
        <w:tc>
          <w:tcPr>
            <w:tcW w:w="4536" w:type="dxa"/>
            <w:shd w:val="clear" w:color="auto" w:fill="auto"/>
          </w:tcPr>
          <w:p w14:paraId="0A0F4DAC" w14:textId="77777777" w:rsidR="00B84056" w:rsidRPr="00B84056" w:rsidRDefault="00B84056" w:rsidP="00B8405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B84056" w:rsidRPr="00B84056" w14:paraId="5C539970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532C16F8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D7A0C45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E35ADA7" w14:textId="77777777" w:rsidR="00B84056" w:rsidRPr="00B84056" w:rsidRDefault="00B84056" w:rsidP="00B8405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B84056" w:rsidRPr="00B84056" w14:paraId="58B63559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0E323941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</w:tc>
        <w:tc>
          <w:tcPr>
            <w:tcW w:w="3402" w:type="dxa"/>
            <w:shd w:val="clear" w:color="auto" w:fill="auto"/>
          </w:tcPr>
          <w:p w14:paraId="37CB24BE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074D545C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CA9FDE7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Underarmen vilar böjd mot midjan om möjligt. </w:t>
            </w:r>
          </w:p>
          <w:p w14:paraId="607E4E66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9283D5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Välj autoposition axel axial liggande/trauma.</w:t>
            </w:r>
          </w:p>
          <w:p w14:paraId="57D867FB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19EDB7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Centrera mitt på skapula.</w:t>
            </w:r>
          </w:p>
          <w:p w14:paraId="11C13DAE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D67F887" w14:textId="77777777" w:rsidR="00B84056" w:rsidRPr="00B84056" w:rsidRDefault="00B84056" w:rsidP="00B8405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B84056" w:rsidRPr="00B84056" w14:paraId="035CF1E8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61297D28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FB361F8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6FC212ED" w14:textId="77777777" w:rsidR="00B84056" w:rsidRPr="00B84056" w:rsidRDefault="00B84056" w:rsidP="00B8405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B84056" w:rsidRPr="00B84056" w14:paraId="280F1DB7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1FB902A9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Liggande/bedside</w:t>
            </w:r>
          </w:p>
        </w:tc>
        <w:tc>
          <w:tcPr>
            <w:tcW w:w="3402" w:type="dxa"/>
            <w:shd w:val="clear" w:color="auto" w:fill="auto"/>
          </w:tcPr>
          <w:p w14:paraId="17A7DBC6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Variant 2 T3/säng</w:t>
            </w:r>
          </w:p>
        </w:tc>
        <w:tc>
          <w:tcPr>
            <w:tcW w:w="4536" w:type="dxa"/>
            <w:shd w:val="clear" w:color="auto" w:fill="auto"/>
          </w:tcPr>
          <w:p w14:paraId="1DA6EE42" w14:textId="77777777" w:rsidR="00B84056" w:rsidRPr="00B84056" w:rsidRDefault="00B84056" w:rsidP="00B8405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B84056" w:rsidRPr="00B84056" w14:paraId="1ED6AC92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66F3B0BF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2DD0833A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33471ADE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DE8579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Vrid ned aktuell axel mot detektorn/bildplattan.</w:t>
            </w:r>
          </w:p>
          <w:p w14:paraId="78B35017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2147A18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Underarmen böjd mot midjan.</w:t>
            </w:r>
          </w:p>
          <w:p w14:paraId="369CA863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F4A440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Vinkla röret så att du kommer in i leden.</w:t>
            </w:r>
          </w:p>
          <w:p w14:paraId="6E4DED42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E93FE27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</w:tc>
        <w:tc>
          <w:tcPr>
            <w:tcW w:w="4536" w:type="dxa"/>
            <w:shd w:val="clear" w:color="auto" w:fill="auto"/>
          </w:tcPr>
          <w:p w14:paraId="4E89FDB3" w14:textId="77777777" w:rsidR="00B84056" w:rsidRPr="00B84056" w:rsidRDefault="00B84056" w:rsidP="00B8405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B84056" w:rsidRPr="00B84056" w14:paraId="76EFE3BE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2CA73023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4EE730D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6AC0865F" w14:textId="77777777" w:rsidR="00B84056" w:rsidRPr="00B84056" w:rsidRDefault="00B84056" w:rsidP="00B8405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B84056" w:rsidRPr="00B84056" w14:paraId="4A103B43" w14:textId="77777777" w:rsidTr="0052469C">
        <w:trPr>
          <w:trHeight w:val="263"/>
        </w:trPr>
        <w:tc>
          <w:tcPr>
            <w:tcW w:w="1951" w:type="dxa"/>
            <w:shd w:val="clear" w:color="auto" w:fill="auto"/>
          </w:tcPr>
          <w:p w14:paraId="6C00EC2D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  <w:p w14:paraId="7A7179CC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E5A8643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1DD9B9F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DA7F02A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EB54716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B74E9F0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F3F78F2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10FD72C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84056">
              <w:rPr>
                <w:rFonts w:ascii="Arial" w:hAnsi="Arial" w:cs="Arial"/>
                <w:b/>
                <w:sz w:val="20"/>
                <w:szCs w:val="20"/>
              </w:rPr>
              <w:t>Transversell</w:t>
            </w:r>
          </w:p>
          <w:p w14:paraId="77BE851A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30539A5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A814AE1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D226EB5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CFDEED9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4C0AD2F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EC0C04F" w14:textId="77777777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3C2A841" w14:textId="43050B3D" w:rsidR="00B84056" w:rsidRPr="00B84056" w:rsidRDefault="00B84056" w:rsidP="00B8405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DBD8766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Vrid upp aktuell sida så att skapula står rak.</w:t>
            </w:r>
          </w:p>
          <w:p w14:paraId="7B004053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3B09C0C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Överarmen ska vara friprojicerad från thorax.</w:t>
            </w:r>
          </w:p>
          <w:p w14:paraId="395F67C7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C1D1AF5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Centrera mitt på skapula.</w:t>
            </w:r>
          </w:p>
          <w:p w14:paraId="239FDE6E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724E8FE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Bilden tas AP. Patienten i ryggläge på röntgenbord. Vrid ner den aktuella axeln och centrera i caput humeri. Kraniell vinkling cirka 30 grader.</w:t>
            </w:r>
          </w:p>
          <w:p w14:paraId="6E0B399A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ADC746" w14:textId="77777777" w:rsid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 xml:space="preserve">OBS! Tas ej om patienten ligger på </w:t>
            </w:r>
            <w:proofErr w:type="spellStart"/>
            <w:r w:rsidRPr="00B84056">
              <w:rPr>
                <w:rFonts w:ascii="Arial" w:hAnsi="Arial" w:cs="Arial"/>
                <w:sz w:val="20"/>
                <w:szCs w:val="20"/>
              </w:rPr>
              <w:t>spineboard</w:t>
            </w:r>
            <w:proofErr w:type="spellEnd"/>
            <w:r w:rsidRPr="00B8405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59D4B1E" w14:textId="77777777" w:rsidR="00F259BC" w:rsidRPr="00F259BC" w:rsidRDefault="00F259BC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8C2ABDD" w14:textId="289E38AB" w:rsidR="00B84056" w:rsidRPr="00F259BC" w:rsidRDefault="00F259BC" w:rsidP="00B8405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9BC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F47F230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84056">
              <w:rPr>
                <w:rFonts w:ascii="Arial" w:hAnsi="Arial" w:cs="Arial"/>
                <w:sz w:val="20"/>
                <w:szCs w:val="20"/>
              </w:rPr>
              <w:t>Caput friprojicerad från acromion. Fri ledspringa.</w:t>
            </w:r>
          </w:p>
          <w:p w14:paraId="7622D80D" w14:textId="77777777" w:rsidR="00B84056" w:rsidRPr="00B84056" w:rsidRDefault="00B84056" w:rsidP="00B8405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1C768E7" w14:textId="77777777" w:rsidR="00B84056" w:rsidRPr="00B84056" w:rsidRDefault="00B84056" w:rsidP="00B8405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bookmarkEnd w:id="1"/>
    </w:tbl>
    <w:p w14:paraId="6BBE4EE8" w14:textId="77777777" w:rsidR="00B84056" w:rsidRPr="00B84056" w:rsidRDefault="00B84056" w:rsidP="00B8405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C4382">
      <w:type w:val="continuous"/>
      <w:pgSz w:w="11900" w:h="16840"/>
      <w:pgMar w:top="851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E5B0A" w14:textId="77777777" w:rsidR="00D44D8C" w:rsidRDefault="00D44D8C">
      <w:r>
        <w:separator/>
      </w:r>
    </w:p>
  </w:endnote>
  <w:endnote w:type="continuationSeparator" w:id="0">
    <w:p w14:paraId="53416CD4" w14:textId="77777777" w:rsidR="00D44D8C" w:rsidRDefault="00D44D8C">
      <w:r>
        <w:continuationSeparator/>
      </w:r>
    </w:p>
  </w:endnote>
  <w:endnote w:type="continuationNotice" w:id="1">
    <w:p w14:paraId="5A8622FF" w14:textId="77777777" w:rsidR="00D44D8C" w:rsidRDefault="00D44D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C6198A" w14:textId="77777777" w:rsidR="00D44D8C" w:rsidRDefault="00D44D8C"/>
  </w:footnote>
  <w:footnote w:type="continuationSeparator" w:id="0">
    <w:p w14:paraId="1F6339E6" w14:textId="77777777" w:rsidR="00D44D8C" w:rsidRDefault="00D44D8C">
      <w:r>
        <w:continuationSeparator/>
      </w:r>
    </w:p>
  </w:footnote>
  <w:footnote w:type="continuationNotice" w:id="1">
    <w:p w14:paraId="6CF35202" w14:textId="77777777" w:rsidR="00D44D8C" w:rsidRDefault="00D44D8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3337AC9"/>
    <w:multiLevelType w:val="hybridMultilevel"/>
    <w:tmpl w:val="8DB8482C"/>
    <w:lvl w:ilvl="0" w:tplc="B194FC00">
      <w:start w:val="1"/>
      <w:numFmt w:val="decimal"/>
      <w:lvlText w:val="%1."/>
      <w:lvlJc w:val="left"/>
      <w:pPr>
        <w:ind w:left="720" w:hanging="360"/>
      </w:pPr>
    </w:lvl>
    <w:lvl w:ilvl="1" w:tplc="3FF8870A" w:tentative="1">
      <w:start w:val="1"/>
      <w:numFmt w:val="lowerLetter"/>
      <w:lvlText w:val="%2."/>
      <w:lvlJc w:val="left"/>
      <w:pPr>
        <w:ind w:left="1440" w:hanging="360"/>
      </w:pPr>
    </w:lvl>
    <w:lvl w:ilvl="2" w:tplc="1CECE5DC" w:tentative="1">
      <w:start w:val="1"/>
      <w:numFmt w:val="lowerRoman"/>
      <w:lvlText w:val="%3."/>
      <w:lvlJc w:val="right"/>
      <w:pPr>
        <w:ind w:left="2160" w:hanging="180"/>
      </w:pPr>
    </w:lvl>
    <w:lvl w:ilvl="3" w:tplc="B64C2946" w:tentative="1">
      <w:start w:val="1"/>
      <w:numFmt w:val="decimal"/>
      <w:lvlText w:val="%4."/>
      <w:lvlJc w:val="left"/>
      <w:pPr>
        <w:ind w:left="2880" w:hanging="360"/>
      </w:pPr>
    </w:lvl>
    <w:lvl w:ilvl="4" w:tplc="D8EEACA8" w:tentative="1">
      <w:start w:val="1"/>
      <w:numFmt w:val="lowerLetter"/>
      <w:lvlText w:val="%5."/>
      <w:lvlJc w:val="left"/>
      <w:pPr>
        <w:ind w:left="3600" w:hanging="360"/>
      </w:pPr>
    </w:lvl>
    <w:lvl w:ilvl="5" w:tplc="294A84F0" w:tentative="1">
      <w:start w:val="1"/>
      <w:numFmt w:val="lowerRoman"/>
      <w:lvlText w:val="%6."/>
      <w:lvlJc w:val="right"/>
      <w:pPr>
        <w:ind w:left="4320" w:hanging="180"/>
      </w:pPr>
    </w:lvl>
    <w:lvl w:ilvl="6" w:tplc="6270B7C8" w:tentative="1">
      <w:start w:val="1"/>
      <w:numFmt w:val="decimal"/>
      <w:lvlText w:val="%7."/>
      <w:lvlJc w:val="left"/>
      <w:pPr>
        <w:ind w:left="5040" w:hanging="360"/>
      </w:pPr>
    </w:lvl>
    <w:lvl w:ilvl="7" w:tplc="EA3E09EE" w:tentative="1">
      <w:start w:val="1"/>
      <w:numFmt w:val="lowerLetter"/>
      <w:lvlText w:val="%8."/>
      <w:lvlJc w:val="left"/>
      <w:pPr>
        <w:ind w:left="5760" w:hanging="360"/>
      </w:pPr>
    </w:lvl>
    <w:lvl w:ilvl="8" w:tplc="6EBA4B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F070B4"/>
    <w:multiLevelType w:val="hybridMultilevel"/>
    <w:tmpl w:val="E51AC81A"/>
    <w:lvl w:ilvl="0" w:tplc="9120FC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3E89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B88AF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E8FBA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808A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D1AEC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8C4D8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3B0E72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298FC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90C0CC5"/>
    <w:multiLevelType w:val="hybridMultilevel"/>
    <w:tmpl w:val="15943700"/>
    <w:lvl w:ilvl="0" w:tplc="278A54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B4C42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13C57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6AE5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1C1F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5038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BCA2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E1E13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02E9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249018">
    <w:abstractNumId w:val="20"/>
  </w:num>
  <w:num w:numId="2" w16cid:durableId="1997494210">
    <w:abstractNumId w:val="16"/>
  </w:num>
  <w:num w:numId="3" w16cid:durableId="1882860825">
    <w:abstractNumId w:val="0"/>
  </w:num>
  <w:num w:numId="4" w16cid:durableId="382100199">
    <w:abstractNumId w:val="6"/>
  </w:num>
  <w:num w:numId="5" w16cid:durableId="193731657">
    <w:abstractNumId w:val="17"/>
  </w:num>
  <w:num w:numId="6" w16cid:durableId="528225649">
    <w:abstractNumId w:val="2"/>
  </w:num>
  <w:num w:numId="7" w16cid:durableId="1802767398">
    <w:abstractNumId w:val="12"/>
  </w:num>
  <w:num w:numId="8" w16cid:durableId="857161871">
    <w:abstractNumId w:val="9"/>
  </w:num>
  <w:num w:numId="9" w16cid:durableId="432551589">
    <w:abstractNumId w:val="1"/>
  </w:num>
  <w:num w:numId="10" w16cid:durableId="70008617">
    <w:abstractNumId w:val="1"/>
  </w:num>
  <w:num w:numId="11" w16cid:durableId="6449628">
    <w:abstractNumId w:val="3"/>
  </w:num>
  <w:num w:numId="12" w16cid:durableId="1790972338">
    <w:abstractNumId w:val="4"/>
  </w:num>
  <w:num w:numId="13" w16cid:durableId="386684254">
    <w:abstractNumId w:val="15"/>
  </w:num>
  <w:num w:numId="14" w16cid:durableId="98375286">
    <w:abstractNumId w:val="10"/>
  </w:num>
  <w:num w:numId="15" w16cid:durableId="672031335">
    <w:abstractNumId w:val="7"/>
  </w:num>
  <w:num w:numId="16" w16cid:durableId="1540583618">
    <w:abstractNumId w:val="14"/>
  </w:num>
  <w:num w:numId="17" w16cid:durableId="750541734">
    <w:abstractNumId w:val="5"/>
  </w:num>
  <w:num w:numId="18" w16cid:durableId="301271008">
    <w:abstractNumId w:val="11"/>
  </w:num>
  <w:num w:numId="19" w16cid:durableId="2121414321">
    <w:abstractNumId w:val="19"/>
  </w:num>
  <w:num w:numId="20" w16cid:durableId="572348768">
    <w:abstractNumId w:val="18"/>
  </w:num>
  <w:num w:numId="21" w16cid:durableId="1962881081">
    <w:abstractNumId w:val="8"/>
  </w:num>
  <w:num w:numId="22" w16cid:durableId="99125543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4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44D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21C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5D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B81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382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E85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AC2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248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056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4D8C"/>
    <w:rsid w:val="00D47AD7"/>
    <w:rsid w:val="00D51529"/>
    <w:rsid w:val="00D85218"/>
    <w:rsid w:val="00D915B1"/>
    <w:rsid w:val="00DA299D"/>
    <w:rsid w:val="00DA65C4"/>
    <w:rsid w:val="00DA7A10"/>
    <w:rsid w:val="00DD2BE0"/>
    <w:rsid w:val="00DE4447"/>
    <w:rsid w:val="00DE5DA2"/>
    <w:rsid w:val="00DE601C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59BC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5980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4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id_29882/width_204/height_307/preserveAspectRatio_0/scope_0/filename_qczajt7GeZpGgg9HOrns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624/width_189/height_292/preserveAspectRatio_0/scope_0/filename_ws7L55zgSYIa8_sPv2kC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623/width_181/height_289/preserveAspectRatio_0/scope_0/filename_K8Zm3gw7UBZyDNpVdBoo.jpg/storage_Edited/ImageVaultHandler.aspx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9881/width_205/height_308/preserveAspectRatio_0/scope_0/filename_j6wfEc6X_vAsyiGpcRTq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media/image8.jpeg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87</TotalTime>
  <Pages>3</Pages>
  <Words>393</Words>
  <Characters>5468</Characters>
  <Application>Microsoft Office Word</Application>
  <DocSecurity>0</DocSecurity>
  <Lines>45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 - Fraktur, luxation, frakturkontroll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2022-05-18T04:03:00.0000000Z</dcterms:created>
  <dcterms:modified xsi:type="dcterms:W3CDTF">2025-03-14T08:30:00.0000000Z</dcterms:modified>
</coreProperties>
</file>