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79F7" w14:textId="77777777" w:rsidR="00000EC0" w:rsidRDefault="00000EC0" w:rsidP="00F35B05">
      <w:pPr>
        <w:pStyle w:val="Rubrik2"/>
        <w:sectPr w:rsidR="00000EC0" w:rsidSect="00000EC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959D25" w14:textId="77777777" w:rsidR="00000EC0" w:rsidRPr="00000EC0" w:rsidRDefault="00000EC0" w:rsidP="00000EC0">
      <w:pPr>
        <w:spacing w:after="0" w:line="240" w:lineRule="auto"/>
        <w:ind w:left="0" w:right="-568"/>
        <w:rPr>
          <w:szCs w:val="20"/>
        </w:rPr>
      </w:pPr>
    </w:p>
    <w:p w14:paraId="6FBA9A1C" w14:textId="77777777" w:rsidR="00000EC0" w:rsidRPr="00000EC0" w:rsidRDefault="00000EC0" w:rsidP="00000EC0">
      <w:pPr>
        <w:spacing w:after="0" w:line="240" w:lineRule="auto"/>
        <w:ind w:left="0" w:right="-568"/>
        <w:rPr>
          <w:szCs w:val="20"/>
        </w:rPr>
      </w:pPr>
    </w:p>
    <w:p w14:paraId="64B7262C" w14:textId="77777777" w:rsidR="00000EC0" w:rsidRPr="00000EC0" w:rsidRDefault="00000EC0" w:rsidP="00000EC0">
      <w:pPr>
        <w:spacing w:after="0" w:line="240" w:lineRule="auto"/>
        <w:ind w:left="0" w:right="-568"/>
        <w:rPr>
          <w:szCs w:val="20"/>
        </w:rPr>
      </w:pPr>
    </w:p>
    <w:p w14:paraId="61404584" w14:textId="77777777" w:rsidR="00000EC0" w:rsidRPr="00000EC0" w:rsidRDefault="00000EC0" w:rsidP="00000EC0">
      <w:pPr>
        <w:spacing w:after="0" w:line="240" w:lineRule="auto"/>
        <w:ind w:left="0" w:right="-568"/>
        <w:rPr>
          <w:szCs w:val="20"/>
        </w:rPr>
      </w:pPr>
    </w:p>
    <w:p w14:paraId="2BAFCB52" w14:textId="566ECB84" w:rsidR="00000EC0" w:rsidRPr="00397DCA" w:rsidRDefault="00397DCA" w:rsidP="00397DCA">
      <w:pPr>
        <w:pStyle w:val="Rubrik1"/>
        <w:ind w:left="0"/>
        <w:rPr>
          <w:szCs w:val="20"/>
        </w:rPr>
      </w:pPr>
      <w:r w:rsidRPr="00000EC0">
        <w:t>Axel - Epålettbild</w:t>
      </w:r>
      <w:bookmarkStart w:id="1" w:name="_1314629194"/>
      <w:bookmarkStart w:id="2" w:name="Rubrik"/>
      <w:bookmarkEnd w:id="1"/>
      <w:bookmarkEnd w:id="2"/>
    </w:p>
    <w:p w14:paraId="1217C3D6" w14:textId="77777777" w:rsidR="00000EC0" w:rsidRPr="00000EC0" w:rsidRDefault="00000EC0" w:rsidP="00397DCA">
      <w:pPr>
        <w:pStyle w:val="Rubrik2"/>
        <w:ind w:left="0"/>
      </w:pPr>
      <w:r w:rsidRPr="00000EC0">
        <w:t>Metodbok Konventionell röntgen</w:t>
      </w:r>
    </w:p>
    <w:p w14:paraId="34C0A150" w14:textId="77777777" w:rsidR="00000EC0" w:rsidRPr="00000EC0" w:rsidRDefault="00000EC0" w:rsidP="00000EC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00EC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5CF95938" w14:textId="77777777" w:rsidR="00000EC0" w:rsidRPr="00000EC0" w:rsidRDefault="00000EC0" w:rsidP="00000EC0">
      <w:pPr>
        <w:spacing w:after="0" w:line="240" w:lineRule="auto"/>
        <w:ind w:left="0" w:right="0"/>
        <w:rPr>
          <w:szCs w:val="20"/>
        </w:rPr>
      </w:pPr>
    </w:p>
    <w:p w14:paraId="3C6AC605" w14:textId="3805EB17" w:rsidR="00397DCA" w:rsidRPr="00000EC0" w:rsidRDefault="00397DCA" w:rsidP="001F2273">
      <w:pPr>
        <w:pStyle w:val="Rubrik2"/>
        <w:ind w:left="0"/>
      </w:pPr>
      <w:r>
        <w:t>Förändringar i denna version</w:t>
      </w:r>
    </w:p>
    <w:p w14:paraId="673B8ACD" w14:textId="47155BD7" w:rsidR="00397DCA" w:rsidRPr="00000EC0" w:rsidRDefault="00095BCF" w:rsidP="00397DCA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  <w:r>
        <w:rPr>
          <w:rFonts w:ascii="Arial-BoldMT" w:hAnsi="Arial-BoldMT" w:cs="Arial-BoldMT"/>
          <w:bCs/>
          <w:sz w:val="20"/>
          <w:szCs w:val="28"/>
        </w:rPr>
        <w:t>Inga förändringar.</w:t>
      </w:r>
    </w:p>
    <w:p w14:paraId="64E0AD68" w14:textId="77777777" w:rsidR="00000EC0" w:rsidRPr="00000EC0" w:rsidRDefault="00000EC0" w:rsidP="00000EC0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000EC0" w:rsidRPr="00000EC0" w14:paraId="56279582" w14:textId="77777777" w:rsidTr="00D908E1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A69567C" w14:textId="77777777" w:rsidR="00000EC0" w:rsidRPr="00000EC0" w:rsidRDefault="00000EC0" w:rsidP="001F2273">
            <w:pPr>
              <w:pStyle w:val="Rubrik3"/>
              <w:ind w:left="0"/>
            </w:pPr>
            <w:r w:rsidRPr="00000EC0">
              <w:t>Inför undersökningen</w:t>
            </w:r>
          </w:p>
        </w:tc>
      </w:tr>
      <w:tr w:rsidR="00000EC0" w:rsidRPr="00000EC0" w14:paraId="221C34C6" w14:textId="77777777" w:rsidTr="00D908E1">
        <w:trPr>
          <w:trHeight w:val="263"/>
        </w:trPr>
        <w:tc>
          <w:tcPr>
            <w:tcW w:w="2259" w:type="dxa"/>
            <w:shd w:val="clear" w:color="auto" w:fill="auto"/>
          </w:tcPr>
          <w:p w14:paraId="479F7A7C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C2AD438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Axel – luxationstendens - p</w:t>
            </w:r>
            <w:r w:rsidRPr="00000EC0">
              <w:rPr>
                <w:rFonts w:ascii="Arial" w:hAnsi="Arial" w:cs="Arial"/>
                <w:i/>
                <w:sz w:val="20"/>
                <w:szCs w:val="20"/>
              </w:rPr>
              <w:t>å begäran.</w:t>
            </w:r>
          </w:p>
        </w:tc>
      </w:tr>
      <w:tr w:rsidR="00000EC0" w:rsidRPr="00000EC0" w14:paraId="7AF0A904" w14:textId="77777777" w:rsidTr="00D908E1">
        <w:trPr>
          <w:trHeight w:val="263"/>
        </w:trPr>
        <w:tc>
          <w:tcPr>
            <w:tcW w:w="2259" w:type="dxa"/>
            <w:shd w:val="clear" w:color="auto" w:fill="auto"/>
          </w:tcPr>
          <w:p w14:paraId="2F214DE6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BB62C59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6D02A3A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EC0" w:rsidRPr="00000EC0" w14:paraId="013B12FA" w14:textId="77777777" w:rsidTr="00D908E1">
        <w:trPr>
          <w:trHeight w:val="263"/>
        </w:trPr>
        <w:tc>
          <w:tcPr>
            <w:tcW w:w="2259" w:type="dxa"/>
            <w:shd w:val="clear" w:color="auto" w:fill="auto"/>
          </w:tcPr>
          <w:p w14:paraId="7D90F643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D445343" w14:textId="2E24A8A7" w:rsidR="00000EC0" w:rsidRPr="00000EC0" w:rsidRDefault="00095BCF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000EC0" w:rsidRPr="00000EC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00EC0" w:rsidRPr="00000EC0" w14:paraId="62D73BEA" w14:textId="77777777" w:rsidTr="00D908E1">
        <w:trPr>
          <w:trHeight w:val="263"/>
        </w:trPr>
        <w:tc>
          <w:tcPr>
            <w:tcW w:w="2259" w:type="dxa"/>
            <w:shd w:val="clear" w:color="auto" w:fill="auto"/>
          </w:tcPr>
          <w:p w14:paraId="5253A7EF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6E5E4E9E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2FB040D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EC0" w:rsidRPr="00000EC0" w14:paraId="2C18AB41" w14:textId="77777777" w:rsidTr="00D908E1">
        <w:trPr>
          <w:trHeight w:val="263"/>
        </w:trPr>
        <w:tc>
          <w:tcPr>
            <w:tcW w:w="2259" w:type="dxa"/>
            <w:shd w:val="clear" w:color="auto" w:fill="auto"/>
          </w:tcPr>
          <w:p w14:paraId="76226E00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1E2E8B8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190691EB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000EC0" w:rsidRPr="00000EC0" w14:paraId="1359DF5C" w14:textId="77777777" w:rsidTr="00D908E1">
        <w:trPr>
          <w:trHeight w:val="389"/>
        </w:trPr>
        <w:tc>
          <w:tcPr>
            <w:tcW w:w="2259" w:type="dxa"/>
            <w:shd w:val="clear" w:color="auto" w:fill="auto"/>
          </w:tcPr>
          <w:p w14:paraId="496EB002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00EC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6631CEF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000EC0" w:rsidRPr="00000EC0" w14:paraId="4B559484" w14:textId="77777777" w:rsidTr="00D908E1">
        <w:trPr>
          <w:trHeight w:val="263"/>
        </w:trPr>
        <w:tc>
          <w:tcPr>
            <w:tcW w:w="2259" w:type="dxa"/>
            <w:shd w:val="clear" w:color="auto" w:fill="auto"/>
          </w:tcPr>
          <w:p w14:paraId="79DA7A6D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00EC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D9795AB" w14:textId="77777777" w:rsidR="00000EC0" w:rsidRPr="00000EC0" w:rsidRDefault="00000EC0" w:rsidP="00000EC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Epålettbild</w:t>
            </w:r>
          </w:p>
        </w:tc>
      </w:tr>
    </w:tbl>
    <w:p w14:paraId="2D2F6C2A" w14:textId="77777777" w:rsidR="00000EC0" w:rsidRPr="00000EC0" w:rsidRDefault="00000EC0" w:rsidP="00000EC0">
      <w:pPr>
        <w:spacing w:after="0" w:line="240" w:lineRule="auto"/>
        <w:ind w:left="0" w:right="0"/>
        <w:rPr>
          <w:szCs w:val="20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000EC0" w:rsidRPr="00000EC0" w14:paraId="704298CA" w14:textId="77777777" w:rsidTr="00D908E1">
        <w:trPr>
          <w:trHeight w:val="263"/>
        </w:trPr>
        <w:tc>
          <w:tcPr>
            <w:tcW w:w="1951" w:type="dxa"/>
            <w:shd w:val="clear" w:color="auto" w:fill="auto"/>
          </w:tcPr>
          <w:p w14:paraId="0F55436E" w14:textId="77777777" w:rsidR="00000EC0" w:rsidRPr="00000EC0" w:rsidRDefault="00000EC0" w:rsidP="00000EC0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000EC0">
              <w:rPr>
                <w:rFonts w:ascii="Arial" w:hAnsi="Arial" w:cs="Arial"/>
                <w:b/>
                <w:bCs/>
                <w:szCs w:val="2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50880F7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424871CD" w14:textId="77777777" w:rsidR="00000EC0" w:rsidRPr="00000EC0" w:rsidRDefault="00000EC0" w:rsidP="00000EC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EC0" w:rsidRPr="00000EC0" w14:paraId="43169767" w14:textId="77777777" w:rsidTr="00D908E1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45EC7CFC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000EC0">
              <w:rPr>
                <w:rFonts w:ascii="Arial" w:hAnsi="Arial" w:cs="Arial"/>
                <w:b/>
                <w:sz w:val="20"/>
                <w:szCs w:val="20"/>
              </w:rPr>
              <w:t>Epålettbild</w:t>
            </w:r>
            <w:r w:rsidRPr="00000EC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00EC0">
              <w:rPr>
                <w:rFonts w:ascii="Arial" w:hAnsi="Arial" w:cs="Arial"/>
                <w:sz w:val="20"/>
                <w:szCs w:val="20"/>
              </w:rPr>
              <w:t>(axialbild av cavitas glenoidalis)</w:t>
            </w:r>
            <w:r w:rsidRPr="00000EC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C83B647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F47666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6EC7CC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F3C569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E920FC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A36D90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AF1DA2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08E0B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60CB2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C1D431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F6393D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FEA00B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4E9964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5F718A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93774D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549958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8B8CAC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A09C2C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93F6DB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723C93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8AA78C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A7F06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F7E8DD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D3E67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5C3FC045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Patienten i ryggläge så långt ut på undersökningsbordet som möjligt.</w:t>
            </w:r>
          </w:p>
          <w:p w14:paraId="14C00284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52D4790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Patienten ligger med maximalt utsträckt arm.</w:t>
            </w:r>
          </w:p>
          <w:p w14:paraId="551F2F56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867CFC9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Detektorn/bildplattan placeras ovanför axeln vinkelrätt mot kroppens längsaxel.</w:t>
            </w:r>
          </w:p>
          <w:p w14:paraId="319B07D2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387C6CD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Horisontell strålriktning</w:t>
            </w:r>
          </w:p>
          <w:p w14:paraId="2AE27333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C6A455E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Centrera i axillen.</w:t>
            </w:r>
          </w:p>
          <w:p w14:paraId="23F3F8D3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19D69AD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000EC0">
              <w:rPr>
                <w:rFonts w:ascii="Arial" w:hAnsi="Arial" w:cs="Arial"/>
                <w:sz w:val="20"/>
                <w:szCs w:val="20"/>
              </w:rPr>
              <w:t>Centralstrålen parallell mot överkroppen.</w:t>
            </w:r>
          </w:p>
          <w:p w14:paraId="6EEC066F" w14:textId="77777777" w:rsidR="00000EC0" w:rsidRPr="00000EC0" w:rsidRDefault="00095BCF" w:rsidP="00000EC0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INCLUDEPICTURE  "http://intranu.vgregion.se/ImageVault/Images/storage_Edited/filename_b-gJ7PIMNzxlCV9Vilsp.jpg/id_28484/scope_0/ImageVaultHandler.aspx" \* MERGEFORMATINET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instrText>INCLUDEPICTURE  "http://intranu.vgregion.se/ImageVault/Images/storage_Edited/filename_b-gJ7PIMNzxlCV9Vilsp.jpg/id_28484/scope_0/ImageVaultHandler.aspx" \* MERGEFORMATINET</w:instrText>
            </w:r>
            <w:r>
              <w:rPr>
                <w:szCs w:val="20"/>
              </w:rPr>
              <w:instrText xml:space="preserve"> 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pict w14:anchorId="6A0FD1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pålett strålriktning" style="width:77pt;height:98.9pt">
                  <v:imagedata r:id="rId18" r:href="rId19"/>
                </v:shape>
              </w:pic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end"/>
            </w:r>
          </w:p>
          <w:p w14:paraId="6FBFC270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A93351B" w14:textId="65CAFCD9" w:rsidR="00000EC0" w:rsidRPr="00000EC0" w:rsidRDefault="00062EAB" w:rsidP="00000EC0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Leden på c</w:t>
            </w:r>
            <w:r w:rsidR="00000EC0" w:rsidRPr="00000EC0">
              <w:rPr>
                <w:rFonts w:ascii="Arial" w:hAnsi="Arial" w:cs="Arial"/>
                <w:sz w:val="20"/>
                <w:szCs w:val="16"/>
              </w:rPr>
              <w:t>avitas glenoidali</w:t>
            </w:r>
            <w:r w:rsidR="009D4FD2">
              <w:rPr>
                <w:rFonts w:ascii="Arial" w:hAnsi="Arial" w:cs="Arial"/>
                <w:sz w:val="20"/>
                <w:szCs w:val="16"/>
              </w:rPr>
              <w:t>s ska</w:t>
            </w:r>
            <w:r w:rsidR="00000EC0" w:rsidRPr="00000EC0">
              <w:rPr>
                <w:rFonts w:ascii="Arial" w:hAnsi="Arial" w:cs="Arial"/>
                <w:sz w:val="20"/>
                <w:szCs w:val="16"/>
              </w:rPr>
              <w:t xml:space="preserve"> tangeras och är friprojicerad.</w:t>
            </w:r>
          </w:p>
        </w:tc>
        <w:tc>
          <w:tcPr>
            <w:tcW w:w="4536" w:type="dxa"/>
            <w:shd w:val="clear" w:color="auto" w:fill="auto"/>
          </w:tcPr>
          <w:p w14:paraId="6C690E5E" w14:textId="77777777" w:rsidR="00000EC0" w:rsidRPr="00000EC0" w:rsidRDefault="00000EC0" w:rsidP="00000EC0">
            <w:pPr>
              <w:tabs>
                <w:tab w:val="left" w:pos="2255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00EC0">
              <w:rPr>
                <w:rFonts w:ascii="Arial" w:hAnsi="Arial" w:cs="Arial"/>
                <w:b/>
                <w:noProof/>
                <w:sz w:val="20"/>
                <w:szCs w:val="18"/>
              </w:rPr>
              <w:t>Epålett höger</w:t>
            </w:r>
            <w:r w:rsidRPr="00000EC0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</w:p>
          <w:p w14:paraId="155929E2" w14:textId="77777777" w:rsidR="00000EC0" w:rsidRPr="00000EC0" w:rsidRDefault="00095BCF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"http://intranu.vgregion.se/ImageVault/Images/id_29883/width_252/height_179/preserveAspectRatio_0/scope_0/filename_KqMwFZ9IonGfUyNFIOf8.jpg/storage_Edited/ImageVaultHandler.aspx"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>INCLUDEPICTURE  "http://intranu.vgregion.se/ImageVault/Images/id_29883/width_252/height_179/preserveAspectRatio_0/scope_0/filename_KqMwFZ9IonGfUyNFIOf8.jpg/storage_Edited/ImageVaultHandler.aspx"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7BF23A22">
                <v:shape id="_x0000_i1026" type="#_x0000_t75" alt="Epålett höger" style="width:196.6pt;height:139.6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</w:p>
          <w:p w14:paraId="18A86ECA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14:paraId="10AEEAE4" w14:textId="77777777" w:rsidR="00000EC0" w:rsidRPr="00000EC0" w:rsidRDefault="00000EC0" w:rsidP="00000EC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000EC0">
              <w:rPr>
                <w:rFonts w:ascii="Arial" w:hAnsi="Arial" w:cs="Arial"/>
                <w:b/>
                <w:noProof/>
                <w:sz w:val="20"/>
                <w:szCs w:val="18"/>
              </w:rPr>
              <w:t>Epålett vänster</w:t>
            </w:r>
          </w:p>
          <w:p w14:paraId="2175E673" w14:textId="77777777" w:rsidR="00000EC0" w:rsidRPr="00000EC0" w:rsidRDefault="00095BCF" w:rsidP="00000EC0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instrText xml:space="preserve"> INCLUDEPICTURE  "http://intranu.vgregion.se/ImageVault/Images/id_29884/width_268/height_176/preserveAspectRatio_0/scope_0/filename_TgWJ1pSFLS7cUSANg_NC.jpg/storage_Edited/ImageVaultHandler.aspx"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instrText>INCLUDEPICTURE  "http://intranu.vgregion.se/ImageVault/Images/id_29884/width_268/height_176/preserveAspectRatio_0/scope_0/filename_TgWJ1pSFLS7cUSANg_NC.jpg/storage_Edited/ImageVaultHandler.aspx"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pict w14:anchorId="16AD356C">
                <v:shape id="_x0000_i1027" type="#_x0000_t75" alt="Epålett vänster" style="width:199.1pt;height:130.8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p w14:paraId="54BB2B26" w14:textId="77777777" w:rsidR="00000EC0" w:rsidRPr="00000EC0" w:rsidRDefault="00000EC0" w:rsidP="00000EC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00EC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CF38" w14:textId="77777777" w:rsidR="00D05901" w:rsidRDefault="00D05901">
      <w:r>
        <w:separator/>
      </w:r>
    </w:p>
  </w:endnote>
  <w:endnote w:type="continuationSeparator" w:id="0">
    <w:p w14:paraId="639F70A8" w14:textId="77777777" w:rsidR="00D05901" w:rsidRDefault="00D05901">
      <w:r>
        <w:continuationSeparator/>
      </w:r>
    </w:p>
  </w:endnote>
  <w:endnote w:type="continuationNotice" w:id="1">
    <w:p w14:paraId="1EB80D09" w14:textId="77777777" w:rsidR="00D05901" w:rsidRDefault="00D059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0C6A7" w14:textId="77777777" w:rsidR="00D05901" w:rsidRDefault="00D05901"/>
  </w:footnote>
  <w:footnote w:type="continuationSeparator" w:id="0">
    <w:p w14:paraId="7CEBB0EB" w14:textId="77777777" w:rsidR="00D05901" w:rsidRDefault="00D05901">
      <w:r>
        <w:continuationSeparator/>
      </w:r>
    </w:p>
  </w:footnote>
  <w:footnote w:type="continuationNotice" w:id="1">
    <w:p w14:paraId="0A216054" w14:textId="77777777" w:rsidR="00D05901" w:rsidRDefault="00D059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9041191">
    <w:abstractNumId w:val="18"/>
  </w:num>
  <w:num w:numId="2" w16cid:durableId="1247764438">
    <w:abstractNumId w:val="15"/>
  </w:num>
  <w:num w:numId="3" w16cid:durableId="77481865">
    <w:abstractNumId w:val="0"/>
  </w:num>
  <w:num w:numId="4" w16cid:durableId="490100637">
    <w:abstractNumId w:val="7"/>
  </w:num>
  <w:num w:numId="5" w16cid:durableId="417598188">
    <w:abstractNumId w:val="16"/>
  </w:num>
  <w:num w:numId="6" w16cid:durableId="694693097">
    <w:abstractNumId w:val="2"/>
  </w:num>
  <w:num w:numId="7" w16cid:durableId="775055032">
    <w:abstractNumId w:val="12"/>
  </w:num>
  <w:num w:numId="8" w16cid:durableId="544633813">
    <w:abstractNumId w:val="9"/>
  </w:num>
  <w:num w:numId="9" w16cid:durableId="416098786">
    <w:abstractNumId w:val="1"/>
  </w:num>
  <w:num w:numId="10" w16cid:durableId="2132086828">
    <w:abstractNumId w:val="1"/>
  </w:num>
  <w:num w:numId="11" w16cid:durableId="344326144">
    <w:abstractNumId w:val="3"/>
  </w:num>
  <w:num w:numId="12" w16cid:durableId="305089293">
    <w:abstractNumId w:val="4"/>
  </w:num>
  <w:num w:numId="13" w16cid:durableId="320617850">
    <w:abstractNumId w:val="14"/>
  </w:num>
  <w:num w:numId="14" w16cid:durableId="2088336958">
    <w:abstractNumId w:val="10"/>
  </w:num>
  <w:num w:numId="15" w16cid:durableId="570122045">
    <w:abstractNumId w:val="8"/>
  </w:num>
  <w:num w:numId="16" w16cid:durableId="615596600">
    <w:abstractNumId w:val="13"/>
  </w:num>
  <w:num w:numId="17" w16cid:durableId="1751660308">
    <w:abstractNumId w:val="5"/>
  </w:num>
  <w:num w:numId="18" w16cid:durableId="743335927">
    <w:abstractNumId w:val="11"/>
  </w:num>
  <w:num w:numId="19" w16cid:durableId="2020157426">
    <w:abstractNumId w:val="17"/>
  </w:num>
  <w:num w:numId="20" w16cid:durableId="1189568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EC0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2EAB"/>
    <w:rsid w:val="000655CC"/>
    <w:rsid w:val="000700AE"/>
    <w:rsid w:val="00084024"/>
    <w:rsid w:val="0009062C"/>
    <w:rsid w:val="00095368"/>
    <w:rsid w:val="000954C4"/>
    <w:rsid w:val="00095BCF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227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DCA"/>
    <w:rsid w:val="00397F54"/>
    <w:rsid w:val="003A0D43"/>
    <w:rsid w:val="003B2A4B"/>
    <w:rsid w:val="003D099E"/>
    <w:rsid w:val="003D21A2"/>
    <w:rsid w:val="003D29D2"/>
    <w:rsid w:val="003D39FF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0AA"/>
    <w:rsid w:val="00971D93"/>
    <w:rsid w:val="009B1F6B"/>
    <w:rsid w:val="009C0D12"/>
    <w:rsid w:val="009C192E"/>
    <w:rsid w:val="009D4FD2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590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http://intranu.vgregion.se/ImageVault/Images/id_29883/width_252/height_179/preserveAspectRatio_0/scope_0/filename_KqMwFZ9IonGfUyNFIOf8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9884/width_268/height_176/preserveAspectRatio_0/scope_0/filename_TgWJ1pSFLS7cUSANg_NC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storage_Edited/filename_b-gJ7PIMNzxlCV9Vilsp.jpg/id_28484/scope_0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101</Words>
  <Characters>2271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 - Epålettbild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2022-05-18T04:03:00.0000000Z</dcterms:created>
  <dcterms:modified xsi:type="dcterms:W3CDTF">2025-06-13T10:26:00.0000000Z</dcterms:modified>
</coreProperties>
</file>