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BFE8" w14:textId="77777777" w:rsidR="005B660A" w:rsidRDefault="005B660A" w:rsidP="00932669">
      <w:pPr>
        <w:pStyle w:val="Heading2"/>
        <w:ind w:left="0"/>
        <w:sectPr w:rsidR="005B660A" w:rsidSect="005B660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67B1140" w14:textId="77777777" w:rsidR="005B660A" w:rsidRPr="005B660A" w:rsidRDefault="005B660A" w:rsidP="005B660A">
      <w:pPr>
        <w:spacing w:after="0" w:line="240" w:lineRule="auto"/>
        <w:ind w:left="0" w:right="0"/>
        <w:rPr>
          <w:szCs w:val="20"/>
        </w:rPr>
      </w:pPr>
    </w:p>
    <w:p w14:paraId="1A51A728" w14:textId="77777777" w:rsidR="005B660A" w:rsidRPr="005B660A" w:rsidRDefault="005B660A" w:rsidP="005B660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B660A">
        <w:rPr>
          <w:szCs w:val="20"/>
        </w:rPr>
        <w:tab/>
      </w:r>
    </w:p>
    <w:p w14:paraId="49867A61" w14:textId="7B8DCBC8" w:rsidR="005B660A" w:rsidRPr="005B660A" w:rsidRDefault="009E6D43" w:rsidP="009E6D43">
      <w:pPr>
        <w:pStyle w:val="Heading1"/>
        <w:ind w:left="0"/>
        <w:rPr>
          <w:szCs w:val="20"/>
        </w:rPr>
      </w:pPr>
      <w:r w:rsidRPr="005B660A">
        <w:t>Axel – Protes</w:t>
      </w:r>
    </w:p>
    <w:p w14:paraId="6753F9FC" w14:textId="77777777" w:rsidR="005B660A" w:rsidRPr="005B660A" w:rsidRDefault="005B660A" w:rsidP="009E6D43">
      <w:pPr>
        <w:pStyle w:val="Heading2"/>
        <w:ind w:left="0"/>
      </w:pPr>
      <w:bookmarkStart w:id="1" w:name="_1314629194"/>
      <w:bookmarkStart w:id="2" w:name="Rubrik"/>
      <w:bookmarkEnd w:id="1"/>
      <w:bookmarkEnd w:id="2"/>
      <w:r w:rsidRPr="005B660A">
        <w:t>Metodbok Konventionell röntgen</w:t>
      </w:r>
    </w:p>
    <w:p w14:paraId="1BAA366E" w14:textId="77777777" w:rsidR="005B660A" w:rsidRPr="005B660A" w:rsidRDefault="005B660A" w:rsidP="005B660A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5B660A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6BF6D36E" w14:textId="77777777" w:rsidR="005B660A" w:rsidRDefault="005B660A" w:rsidP="005B660A">
      <w:pPr>
        <w:spacing w:after="0" w:line="240" w:lineRule="auto"/>
        <w:ind w:left="0" w:right="0"/>
        <w:rPr>
          <w:szCs w:val="20"/>
        </w:rPr>
      </w:pPr>
    </w:p>
    <w:p w14:paraId="3D9C4637" w14:textId="1460B413" w:rsidR="009E6D43" w:rsidRPr="005B660A" w:rsidRDefault="009E6D43" w:rsidP="009E6D43">
      <w:pPr>
        <w:pStyle w:val="Heading2"/>
        <w:ind w:left="0"/>
      </w:pPr>
      <w:r>
        <w:t>Förändringar i denna version</w:t>
      </w:r>
      <w:r>
        <w:tab/>
      </w:r>
    </w:p>
    <w:p w14:paraId="2F3E8359" w14:textId="7452F56D" w:rsidR="009E6D43" w:rsidRPr="005B660A" w:rsidRDefault="5D084324" w:rsidP="009E6D43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3AFEF041">
        <w:rPr>
          <w:rFonts w:ascii="Arial" w:hAnsi="Arial" w:cs="Arial"/>
          <w:sz w:val="20"/>
          <w:szCs w:val="20"/>
        </w:rPr>
        <w:t>Reviderad, lagt till Transversell AP.</w:t>
      </w:r>
    </w:p>
    <w:p w14:paraId="34A51ED3" w14:textId="77777777" w:rsidR="009E6D43" w:rsidRPr="005B660A" w:rsidRDefault="009E6D43" w:rsidP="005B660A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5B660A" w:rsidRPr="005B660A" w14:paraId="3CD8A137" w14:textId="77777777" w:rsidTr="009848AD">
        <w:trPr>
          <w:trHeight w:val="263"/>
        </w:trPr>
        <w:tc>
          <w:tcPr>
            <w:tcW w:w="9180" w:type="dxa"/>
            <w:gridSpan w:val="3"/>
          </w:tcPr>
          <w:p w14:paraId="771A0903" w14:textId="77777777" w:rsidR="005B660A" w:rsidRPr="005B660A" w:rsidRDefault="005B660A" w:rsidP="009E6D43">
            <w:pPr>
              <w:pStyle w:val="Heading3"/>
              <w:ind w:left="0"/>
            </w:pPr>
            <w:r w:rsidRPr="005B660A">
              <w:t>Inför undersökningen</w:t>
            </w:r>
          </w:p>
        </w:tc>
      </w:tr>
      <w:tr w:rsidR="005B660A" w:rsidRPr="005B660A" w14:paraId="36AA5881" w14:textId="77777777" w:rsidTr="009848AD">
        <w:trPr>
          <w:trHeight w:val="263"/>
        </w:trPr>
        <w:tc>
          <w:tcPr>
            <w:tcW w:w="2259" w:type="dxa"/>
          </w:tcPr>
          <w:p w14:paraId="5DAD8ED3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B660A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</w:tcPr>
          <w:p w14:paraId="664D184E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B660A">
              <w:rPr>
                <w:rFonts w:ascii="Arial" w:hAnsi="Arial" w:cs="Arial"/>
                <w:sz w:val="20"/>
                <w:szCs w:val="20"/>
              </w:rPr>
              <w:t>Protes</w:t>
            </w:r>
          </w:p>
        </w:tc>
      </w:tr>
      <w:tr w:rsidR="005B660A" w:rsidRPr="005B660A" w14:paraId="0D4F2466" w14:textId="77777777" w:rsidTr="009848AD">
        <w:trPr>
          <w:trHeight w:val="263"/>
        </w:trPr>
        <w:tc>
          <w:tcPr>
            <w:tcW w:w="2259" w:type="dxa"/>
          </w:tcPr>
          <w:p w14:paraId="4012237B" w14:textId="77777777" w:rsidR="005B660A" w:rsidRPr="005B660A" w:rsidRDefault="005B660A" w:rsidP="005B660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14:paraId="12E7FEA0" w14:textId="77777777" w:rsidR="005B660A" w:rsidRPr="005B660A" w:rsidRDefault="005B660A" w:rsidP="005B660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14:paraId="69200AE7" w14:textId="77777777" w:rsidR="005B660A" w:rsidRPr="005B660A" w:rsidRDefault="005B660A" w:rsidP="005B660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60A" w:rsidRPr="005B660A" w14:paraId="47BCDA7A" w14:textId="77777777" w:rsidTr="009848AD">
        <w:trPr>
          <w:trHeight w:val="263"/>
        </w:trPr>
        <w:tc>
          <w:tcPr>
            <w:tcW w:w="2259" w:type="dxa"/>
          </w:tcPr>
          <w:p w14:paraId="303426C9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B660A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</w:tcPr>
          <w:p w14:paraId="217D5742" w14:textId="1DC50A8A" w:rsidR="00932669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660A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0C12C92F" w14:textId="19B99D8E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5B660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5B660A" w:rsidRPr="005B660A" w14:paraId="007F1EE1" w14:textId="77777777" w:rsidTr="009848AD">
        <w:trPr>
          <w:trHeight w:val="263"/>
        </w:trPr>
        <w:tc>
          <w:tcPr>
            <w:tcW w:w="2259" w:type="dxa"/>
          </w:tcPr>
          <w:p w14:paraId="33166252" w14:textId="77777777" w:rsidR="005B660A" w:rsidRPr="005B660A" w:rsidRDefault="005B660A" w:rsidP="005B660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14:paraId="7CC6C21F" w14:textId="77777777" w:rsidR="005B660A" w:rsidRPr="005B660A" w:rsidRDefault="005B660A" w:rsidP="005B660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14:paraId="70121366" w14:textId="77777777" w:rsidR="005B660A" w:rsidRPr="005B660A" w:rsidRDefault="005B660A" w:rsidP="005B660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60A" w:rsidRPr="005B660A" w14:paraId="1117A171" w14:textId="77777777" w:rsidTr="009848AD">
        <w:trPr>
          <w:trHeight w:val="263"/>
        </w:trPr>
        <w:tc>
          <w:tcPr>
            <w:tcW w:w="2259" w:type="dxa"/>
          </w:tcPr>
          <w:p w14:paraId="27D043BB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B660A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</w:tcPr>
          <w:p w14:paraId="7BC313EE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660A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  <w:r w:rsidRPr="005B66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5E0833E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B660A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5B660A" w:rsidRPr="005B660A" w14:paraId="0A872643" w14:textId="77777777" w:rsidTr="009848AD">
        <w:trPr>
          <w:trHeight w:val="263"/>
        </w:trPr>
        <w:tc>
          <w:tcPr>
            <w:tcW w:w="2259" w:type="dxa"/>
          </w:tcPr>
          <w:p w14:paraId="52991D34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</w:tcPr>
          <w:p w14:paraId="570233B9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60A" w:rsidRPr="005B660A" w14:paraId="38A52EE3" w14:textId="77777777" w:rsidTr="009848AD">
        <w:trPr>
          <w:trHeight w:val="389"/>
        </w:trPr>
        <w:tc>
          <w:tcPr>
            <w:tcW w:w="2259" w:type="dxa"/>
          </w:tcPr>
          <w:p w14:paraId="7DD39AF3" w14:textId="77777777" w:rsidR="005B660A" w:rsidRPr="005B660A" w:rsidRDefault="005B660A" w:rsidP="005B660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B660A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</w:tcPr>
          <w:p w14:paraId="39EC4879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B660A">
              <w:rPr>
                <w:rFonts w:ascii="Arial" w:hAnsi="Arial" w:cs="Arial"/>
                <w:sz w:val="20"/>
                <w:szCs w:val="20"/>
              </w:rPr>
              <w:t>Potter med raster alternativt liten detektor</w:t>
            </w:r>
          </w:p>
        </w:tc>
      </w:tr>
      <w:tr w:rsidR="005B660A" w:rsidRPr="005B660A" w14:paraId="6EA0AC97" w14:textId="77777777" w:rsidTr="009848AD">
        <w:trPr>
          <w:trHeight w:val="207"/>
        </w:trPr>
        <w:tc>
          <w:tcPr>
            <w:tcW w:w="2259" w:type="dxa"/>
          </w:tcPr>
          <w:p w14:paraId="340487A4" w14:textId="77777777" w:rsidR="005B660A" w:rsidRPr="005B660A" w:rsidRDefault="005B660A" w:rsidP="005B660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</w:tcPr>
          <w:p w14:paraId="2CD47BDE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60A" w:rsidRPr="005B660A" w14:paraId="75C92718" w14:textId="77777777" w:rsidTr="009848AD">
        <w:trPr>
          <w:trHeight w:val="263"/>
        </w:trPr>
        <w:tc>
          <w:tcPr>
            <w:tcW w:w="2259" w:type="dxa"/>
          </w:tcPr>
          <w:p w14:paraId="250A1EDC" w14:textId="77777777" w:rsidR="005B660A" w:rsidRPr="005B660A" w:rsidRDefault="005B660A" w:rsidP="005B660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B660A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</w:tcPr>
          <w:p w14:paraId="104E9718" w14:textId="77777777" w:rsidR="005B660A" w:rsidRPr="005B660A" w:rsidRDefault="005B660A" w:rsidP="005B660A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B660A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32073DE6" w14:textId="77777777" w:rsidR="005B660A" w:rsidRPr="005B660A" w:rsidRDefault="005B660A" w:rsidP="005B660A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B660A">
              <w:rPr>
                <w:rFonts w:ascii="Arial" w:hAnsi="Arial" w:cs="Arial"/>
                <w:sz w:val="20"/>
                <w:szCs w:val="20"/>
              </w:rPr>
              <w:t>Axial</w:t>
            </w:r>
          </w:p>
          <w:p w14:paraId="5ADE73A6" w14:textId="77777777" w:rsidR="005B660A" w:rsidRPr="005B660A" w:rsidRDefault="005B660A" w:rsidP="005B660A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5B660A">
              <w:rPr>
                <w:rFonts w:ascii="Arial" w:hAnsi="Arial" w:cs="Arial"/>
                <w:sz w:val="20"/>
                <w:szCs w:val="20"/>
              </w:rPr>
              <w:t>Transversell</w:t>
            </w:r>
          </w:p>
          <w:p w14:paraId="23079201" w14:textId="77777777" w:rsidR="005B660A" w:rsidRPr="005B660A" w:rsidRDefault="005B660A" w:rsidP="005B660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478FD03" w14:textId="77777777" w:rsidR="005B660A" w:rsidRPr="005B660A" w:rsidRDefault="005B660A" w:rsidP="005B660A">
            <w:pPr>
              <w:snapToGrid w:val="0"/>
              <w:spacing w:after="0" w:line="240" w:lineRule="auto"/>
              <w:ind w:left="720" w:right="0"/>
              <w:rPr>
                <w:rFonts w:ascii="Arial" w:hAnsi="Arial" w:cs="Arial"/>
                <w:sz w:val="20"/>
                <w:szCs w:val="20"/>
              </w:rPr>
            </w:pPr>
            <w:r w:rsidRPr="005B660A">
              <w:rPr>
                <w:rFonts w:ascii="Arial" w:hAnsi="Arial" w:cs="Arial"/>
                <w:sz w:val="20"/>
                <w:szCs w:val="20"/>
              </w:rPr>
              <w:br/>
            </w:r>
          </w:p>
          <w:p w14:paraId="608F5552" w14:textId="77777777" w:rsidR="005B660A" w:rsidRPr="005B660A" w:rsidRDefault="005B660A" w:rsidP="005B660A">
            <w:pPr>
              <w:snapToGrid w:val="0"/>
              <w:spacing w:after="0" w:line="240" w:lineRule="auto"/>
              <w:ind w:left="75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EDAAAC" w14:textId="77777777" w:rsidR="005B660A" w:rsidRPr="005B660A" w:rsidRDefault="005B660A" w:rsidP="005B660A">
      <w:pPr>
        <w:spacing w:after="0" w:line="240" w:lineRule="auto"/>
        <w:ind w:left="0" w:right="0"/>
        <w:rPr>
          <w:szCs w:val="20"/>
        </w:rPr>
      </w:pPr>
    </w:p>
    <w:p w14:paraId="78B95223" w14:textId="77777777" w:rsidR="005B660A" w:rsidRPr="005B660A" w:rsidRDefault="005B660A" w:rsidP="005B660A">
      <w:pPr>
        <w:spacing w:after="0" w:line="240" w:lineRule="auto"/>
        <w:ind w:left="0" w:right="0"/>
        <w:rPr>
          <w:szCs w:val="20"/>
        </w:rPr>
      </w:pPr>
      <w:r w:rsidRPr="005B660A">
        <w:rPr>
          <w:szCs w:val="20"/>
        </w:rPr>
        <w:br w:type="page"/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678"/>
      </w:tblGrid>
      <w:tr w:rsidR="005B660A" w:rsidRPr="005B660A" w14:paraId="46F6F57C" w14:textId="77777777" w:rsidTr="45E9A8FE">
        <w:trPr>
          <w:trHeight w:val="263"/>
        </w:trPr>
        <w:tc>
          <w:tcPr>
            <w:tcW w:w="1951" w:type="dxa"/>
          </w:tcPr>
          <w:p w14:paraId="7890F7C1" w14:textId="77777777" w:rsidR="005B660A" w:rsidRPr="005B660A" w:rsidRDefault="005B660A" w:rsidP="005B660A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Arial" w:hAnsi="Arial" w:cs="Arial"/>
                <w:b/>
                <w:bCs/>
                <w:szCs w:val="26"/>
              </w:rPr>
            </w:pPr>
            <w:r w:rsidRPr="005B660A">
              <w:rPr>
                <w:rFonts w:ascii="Arial" w:hAnsi="Arial" w:cs="Arial"/>
                <w:b/>
                <w:bCs/>
                <w:szCs w:val="26"/>
              </w:rPr>
              <w:t>Bildtagning</w:t>
            </w:r>
          </w:p>
        </w:tc>
        <w:tc>
          <w:tcPr>
            <w:tcW w:w="3402" w:type="dxa"/>
          </w:tcPr>
          <w:p w14:paraId="6C7DAECE" w14:textId="77777777" w:rsidR="005B660A" w:rsidRPr="005B660A" w:rsidRDefault="005B660A" w:rsidP="005B660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CA8133E" w14:textId="77777777" w:rsidR="005B660A" w:rsidRPr="005B660A" w:rsidRDefault="005B660A" w:rsidP="005B660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60A" w:rsidRPr="005B660A" w14:paraId="52C61308" w14:textId="77777777" w:rsidTr="45E9A8FE">
        <w:trPr>
          <w:cantSplit/>
          <w:trHeight w:val="4223"/>
        </w:trPr>
        <w:tc>
          <w:tcPr>
            <w:tcW w:w="1951" w:type="dxa"/>
          </w:tcPr>
          <w:p w14:paraId="0B346639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5B660A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  <w:p w14:paraId="744259D1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307CA136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B660A">
              <w:rPr>
                <w:rFonts w:ascii="Arial" w:hAnsi="Arial" w:cs="Arial"/>
                <w:sz w:val="20"/>
                <w:szCs w:val="20"/>
              </w:rPr>
              <w:t xml:space="preserve">Vrid stolen, alternativt för 45° </w:t>
            </w:r>
            <w:r w:rsidRPr="005B660A">
              <w:rPr>
                <w:rFonts w:ascii="Arial" w:hAnsi="Arial" w:cs="Arial"/>
                <w:sz w:val="20"/>
                <w:szCs w:val="20"/>
              </w:rPr>
              <w:br/>
              <w:t xml:space="preserve">mot detektorn/bildplattan (för </w:t>
            </w:r>
            <w:r w:rsidRPr="005B660A">
              <w:rPr>
                <w:rFonts w:ascii="Arial" w:hAnsi="Arial" w:cs="Arial"/>
                <w:sz w:val="20"/>
                <w:szCs w:val="20"/>
              </w:rPr>
              <w:br/>
              <w:t>att komma in i leden.</w:t>
            </w:r>
          </w:p>
          <w:p w14:paraId="384158E1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DFB756C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B660A">
              <w:rPr>
                <w:rFonts w:ascii="Arial" w:hAnsi="Arial" w:cs="Arial"/>
                <w:sz w:val="20"/>
                <w:szCs w:val="20"/>
              </w:rPr>
              <w:t xml:space="preserve">Vinkla </w:t>
            </w:r>
            <w:proofErr w:type="spellStart"/>
            <w:r w:rsidRPr="005B660A">
              <w:rPr>
                <w:rFonts w:ascii="Arial" w:hAnsi="Arial" w:cs="Arial"/>
                <w:sz w:val="20"/>
                <w:szCs w:val="20"/>
              </w:rPr>
              <w:t>rörarmen</w:t>
            </w:r>
            <w:proofErr w:type="spellEnd"/>
            <w:r w:rsidRPr="005B660A">
              <w:rPr>
                <w:rFonts w:ascii="Arial" w:hAnsi="Arial" w:cs="Arial"/>
                <w:sz w:val="20"/>
                <w:szCs w:val="20"/>
              </w:rPr>
              <w:t xml:space="preserve"> 15-20° </w:t>
            </w:r>
            <w:proofErr w:type="spellStart"/>
            <w:r w:rsidRPr="005B660A">
              <w:rPr>
                <w:rFonts w:ascii="Arial" w:hAnsi="Arial" w:cs="Arial"/>
                <w:sz w:val="20"/>
                <w:szCs w:val="20"/>
              </w:rPr>
              <w:t>kraniellt</w:t>
            </w:r>
            <w:proofErr w:type="spellEnd"/>
            <w:r w:rsidRPr="005B660A">
              <w:rPr>
                <w:rFonts w:ascii="Arial" w:hAnsi="Arial" w:cs="Arial"/>
                <w:sz w:val="20"/>
                <w:szCs w:val="20"/>
              </w:rPr>
              <w:t>.</w:t>
            </w:r>
            <w:r w:rsidRPr="005B660A">
              <w:rPr>
                <w:rFonts w:ascii="Arial" w:hAnsi="Arial" w:cs="Arial"/>
                <w:sz w:val="20"/>
                <w:szCs w:val="20"/>
              </w:rPr>
              <w:br/>
              <w:t>Centrera på leden.</w:t>
            </w:r>
          </w:p>
          <w:p w14:paraId="72D48739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E54917D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B660A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6D5E44F2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660A">
              <w:rPr>
                <w:rFonts w:ascii="Arial" w:hAnsi="Arial" w:cs="Arial"/>
                <w:sz w:val="20"/>
                <w:szCs w:val="20"/>
              </w:rPr>
              <w:t>Caput</w:t>
            </w:r>
            <w:proofErr w:type="spellEnd"/>
            <w:r w:rsidRPr="005B66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660A">
              <w:rPr>
                <w:rFonts w:ascii="Arial" w:hAnsi="Arial" w:cs="Arial"/>
                <w:sz w:val="20"/>
                <w:szCs w:val="20"/>
              </w:rPr>
              <w:t>humeri</w:t>
            </w:r>
            <w:proofErr w:type="spellEnd"/>
            <w:r w:rsidRPr="005B66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660A">
              <w:rPr>
                <w:rFonts w:ascii="Arial" w:hAnsi="Arial" w:cs="Arial"/>
                <w:sz w:val="20"/>
                <w:szCs w:val="20"/>
              </w:rPr>
              <w:t>friprojiceras</w:t>
            </w:r>
            <w:proofErr w:type="spellEnd"/>
            <w:r w:rsidRPr="005B660A">
              <w:rPr>
                <w:rFonts w:ascii="Arial" w:hAnsi="Arial" w:cs="Arial"/>
                <w:sz w:val="20"/>
                <w:szCs w:val="20"/>
              </w:rPr>
              <w:t xml:space="preserve"> från</w:t>
            </w:r>
            <w:r w:rsidRPr="005B660A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5B660A">
              <w:rPr>
                <w:rFonts w:ascii="Arial" w:hAnsi="Arial" w:cs="Arial"/>
                <w:sz w:val="20"/>
                <w:szCs w:val="20"/>
              </w:rPr>
              <w:t>acromion</w:t>
            </w:r>
            <w:proofErr w:type="spellEnd"/>
            <w:r w:rsidRPr="005B660A">
              <w:rPr>
                <w:rFonts w:ascii="Arial" w:hAnsi="Arial" w:cs="Arial"/>
                <w:sz w:val="20"/>
                <w:szCs w:val="20"/>
              </w:rPr>
              <w:t xml:space="preserve">. Hela protesen ska </w:t>
            </w:r>
            <w:r w:rsidRPr="005B660A">
              <w:rPr>
                <w:rFonts w:ascii="Arial" w:hAnsi="Arial" w:cs="Arial"/>
                <w:sz w:val="20"/>
                <w:szCs w:val="20"/>
              </w:rPr>
              <w:br/>
              <w:t xml:space="preserve">vara med. </w:t>
            </w:r>
          </w:p>
          <w:p w14:paraId="5487DE44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B660A">
              <w:rPr>
                <w:rFonts w:ascii="Arial" w:hAnsi="Arial" w:cs="Arial"/>
                <w:sz w:val="20"/>
                <w:szCs w:val="20"/>
              </w:rPr>
              <w:t>Båda protesdelarna ska avbildas raka. Eventuellt behövs två projektioner, se exempelbilder.</w:t>
            </w:r>
          </w:p>
          <w:p w14:paraId="7B66B556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B660A">
              <w:rPr>
                <w:rFonts w:ascii="Arial" w:hAnsi="Arial" w:cs="Arial"/>
                <w:sz w:val="20"/>
                <w:szCs w:val="20"/>
              </w:rPr>
              <w:t>Fri ledspringa.</w:t>
            </w:r>
            <w:r w:rsidRPr="005B660A">
              <w:rPr>
                <w:rFonts w:ascii="Arial" w:hAnsi="Arial" w:cs="Arial"/>
                <w:sz w:val="20"/>
                <w:szCs w:val="20"/>
              </w:rPr>
              <w:br/>
            </w:r>
          </w:p>
          <w:p w14:paraId="2E478DE4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A1B422B" w14:textId="77777777" w:rsidR="005B660A" w:rsidRPr="005B660A" w:rsidRDefault="005B660A" w:rsidP="005B660A">
            <w:pPr>
              <w:tabs>
                <w:tab w:val="left" w:pos="2302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</w:pPr>
            <w:r w:rsidRPr="005B660A"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  <w:drawing>
                <wp:anchor distT="0" distB="0" distL="114300" distR="114300" simplePos="0" relativeHeight="251658242" behindDoc="0" locked="0" layoutInCell="1" allowOverlap="1" wp14:anchorId="3E7B43A1" wp14:editId="19DE54ED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209550</wp:posOffset>
                  </wp:positionV>
                  <wp:extent cx="1371600" cy="2379980"/>
                  <wp:effectExtent l="0" t="0" r="0" b="0"/>
                  <wp:wrapNone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054574" name="Bildobjek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379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B660A"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  <w:drawing>
                <wp:anchor distT="0" distB="0" distL="114300" distR="114300" simplePos="0" relativeHeight="251658243" behindDoc="0" locked="0" layoutInCell="1" allowOverlap="1" wp14:anchorId="016CCEFC" wp14:editId="464D4694">
                  <wp:simplePos x="0" y="0"/>
                  <wp:positionH relativeFrom="column">
                    <wp:posOffset>1485900</wp:posOffset>
                  </wp:positionH>
                  <wp:positionV relativeFrom="paragraph">
                    <wp:posOffset>201295</wp:posOffset>
                  </wp:positionV>
                  <wp:extent cx="1360170" cy="2379980"/>
                  <wp:effectExtent l="0" t="0" r="0" b="0"/>
                  <wp:wrapNone/>
                  <wp:docPr id="2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551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170" cy="2379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B660A"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  <w:t>Frontal höger</w:t>
            </w:r>
            <w:r w:rsidRPr="005B660A"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  <w:tab/>
              <w:t>Frontal vänster</w:t>
            </w:r>
          </w:p>
        </w:tc>
      </w:tr>
      <w:tr w:rsidR="005B660A" w:rsidRPr="005B660A" w14:paraId="070F4EC7" w14:textId="77777777" w:rsidTr="45E9A8FE">
        <w:trPr>
          <w:cantSplit/>
          <w:trHeight w:val="3106"/>
        </w:trPr>
        <w:tc>
          <w:tcPr>
            <w:tcW w:w="1951" w:type="dxa"/>
          </w:tcPr>
          <w:p w14:paraId="13D50894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EB6D41A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6F3EE71" w14:textId="77777777" w:rsidR="005B660A" w:rsidRPr="005B660A" w:rsidRDefault="005B660A" w:rsidP="005B660A">
            <w:pPr>
              <w:tabs>
                <w:tab w:val="left" w:pos="2302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</w:pPr>
            <w:r w:rsidRPr="005B660A"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  <w:drawing>
                <wp:anchor distT="0" distB="0" distL="114300" distR="114300" simplePos="0" relativeHeight="251658245" behindDoc="1" locked="0" layoutInCell="1" allowOverlap="1" wp14:anchorId="1D997BFA" wp14:editId="2435ED74">
                  <wp:simplePos x="0" y="0"/>
                  <wp:positionH relativeFrom="column">
                    <wp:posOffset>1490980</wp:posOffset>
                  </wp:positionH>
                  <wp:positionV relativeFrom="paragraph">
                    <wp:posOffset>133350</wp:posOffset>
                  </wp:positionV>
                  <wp:extent cx="1379855" cy="2270760"/>
                  <wp:effectExtent l="0" t="0" r="0" b="0"/>
                  <wp:wrapTight wrapText="bothSides">
                    <wp:wrapPolygon edited="0">
                      <wp:start x="0" y="0"/>
                      <wp:lineTo x="0" y="21383"/>
                      <wp:lineTo x="21173" y="21383"/>
                      <wp:lineTo x="21173" y="0"/>
                      <wp:lineTo x="0" y="0"/>
                    </wp:wrapPolygon>
                  </wp:wrapTight>
                  <wp:docPr id="1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311786" name="Bildobjekt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855" cy="2270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B660A">
              <w:rPr>
                <w:b/>
                <w:bCs/>
                <w:noProof/>
                <w:sz w:val="18"/>
                <w:szCs w:val="14"/>
              </w:rPr>
              <w:drawing>
                <wp:anchor distT="0" distB="0" distL="114300" distR="114300" simplePos="0" relativeHeight="251658244" behindDoc="1" locked="0" layoutInCell="1" allowOverlap="1" wp14:anchorId="43E3477E" wp14:editId="013A8A23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133350</wp:posOffset>
                  </wp:positionV>
                  <wp:extent cx="1386205" cy="2284095"/>
                  <wp:effectExtent l="0" t="0" r="0" b="0"/>
                  <wp:wrapTight wrapText="bothSides">
                    <wp:wrapPolygon edited="0">
                      <wp:start x="0" y="0"/>
                      <wp:lineTo x="0" y="21438"/>
                      <wp:lineTo x="21372" y="21438"/>
                      <wp:lineTo x="21372" y="0"/>
                      <wp:lineTo x="0" y="0"/>
                    </wp:wrapPolygon>
                  </wp:wrapTight>
                  <wp:docPr id="11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490885" name="Bildobjekt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205" cy="2284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B660A"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  <w:t>Frontal höger</w:t>
            </w:r>
            <w:r w:rsidRPr="005B660A"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  <w:tab/>
              <w:t>Frontal vänster</w:t>
            </w:r>
          </w:p>
        </w:tc>
      </w:tr>
      <w:tr w:rsidR="005B660A" w:rsidRPr="005B660A" w14:paraId="12006B15" w14:textId="77777777" w:rsidTr="45E9A8FE">
        <w:trPr>
          <w:trHeight w:val="263"/>
        </w:trPr>
        <w:tc>
          <w:tcPr>
            <w:tcW w:w="1951" w:type="dxa"/>
          </w:tcPr>
          <w:p w14:paraId="714DE728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gridSpan w:val="2"/>
          </w:tcPr>
          <w:p w14:paraId="54A9D294" w14:textId="77777777" w:rsidR="005B660A" w:rsidRPr="005B660A" w:rsidRDefault="005B660A" w:rsidP="005B660A">
            <w:pPr>
              <w:spacing w:after="0" w:line="240" w:lineRule="auto"/>
              <w:ind w:left="0" w:right="0" w:hanging="24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60A" w:rsidRPr="005B660A" w14:paraId="045D122C" w14:textId="77777777" w:rsidTr="45E9A8FE">
        <w:trPr>
          <w:cantSplit/>
          <w:trHeight w:val="3106"/>
        </w:trPr>
        <w:tc>
          <w:tcPr>
            <w:tcW w:w="1951" w:type="dxa"/>
          </w:tcPr>
          <w:p w14:paraId="3518CD03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660A">
              <w:rPr>
                <w:rFonts w:ascii="Arial" w:hAnsi="Arial" w:cs="Arial"/>
                <w:b/>
                <w:bCs/>
                <w:sz w:val="20"/>
                <w:szCs w:val="20"/>
              </w:rPr>
              <w:t>Axial</w:t>
            </w:r>
          </w:p>
        </w:tc>
        <w:tc>
          <w:tcPr>
            <w:tcW w:w="3402" w:type="dxa"/>
          </w:tcPr>
          <w:p w14:paraId="137DB167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B660A">
              <w:rPr>
                <w:rFonts w:ascii="Arial" w:hAnsi="Arial" w:cs="Arial"/>
                <w:sz w:val="20"/>
                <w:szCs w:val="20"/>
              </w:rPr>
              <w:t xml:space="preserve">Patientens </w:t>
            </w:r>
            <w:proofErr w:type="spellStart"/>
            <w:r w:rsidRPr="005B660A">
              <w:rPr>
                <w:rFonts w:ascii="Arial" w:hAnsi="Arial" w:cs="Arial"/>
                <w:sz w:val="20"/>
                <w:szCs w:val="20"/>
              </w:rPr>
              <w:t>ventralsida</w:t>
            </w:r>
            <w:proofErr w:type="spellEnd"/>
            <w:r w:rsidRPr="005B660A">
              <w:rPr>
                <w:rFonts w:ascii="Arial" w:hAnsi="Arial" w:cs="Arial"/>
                <w:sz w:val="20"/>
                <w:szCs w:val="20"/>
              </w:rPr>
              <w:t xml:space="preserve"> mot detektorn/bildplattan.</w:t>
            </w:r>
            <w:r w:rsidRPr="005B660A">
              <w:rPr>
                <w:rFonts w:ascii="Arial" w:hAnsi="Arial" w:cs="Arial"/>
                <w:sz w:val="20"/>
                <w:szCs w:val="20"/>
              </w:rPr>
              <w:br/>
            </w:r>
            <w:r w:rsidRPr="005B660A">
              <w:rPr>
                <w:rFonts w:ascii="Arial" w:hAnsi="Arial" w:cs="Arial"/>
                <w:sz w:val="20"/>
                <w:szCs w:val="20"/>
              </w:rPr>
              <w:br/>
              <w:t>Vrid bort den andra axeln</w:t>
            </w:r>
            <w:r w:rsidRPr="005B660A">
              <w:rPr>
                <w:rFonts w:ascii="Arial" w:hAnsi="Arial" w:cs="Arial"/>
                <w:sz w:val="20"/>
                <w:szCs w:val="20"/>
              </w:rPr>
              <w:br/>
              <w:t xml:space="preserve">cirka 30°. Centrera mitt på </w:t>
            </w:r>
            <w:proofErr w:type="spellStart"/>
            <w:r w:rsidRPr="005B660A">
              <w:rPr>
                <w:rFonts w:ascii="Arial" w:hAnsi="Arial" w:cs="Arial"/>
                <w:sz w:val="20"/>
                <w:szCs w:val="20"/>
              </w:rPr>
              <w:t>skapula</w:t>
            </w:r>
            <w:proofErr w:type="spellEnd"/>
            <w:r w:rsidRPr="005B660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0B7091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9EA54B3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660A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3DC031B1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660A">
              <w:rPr>
                <w:rFonts w:ascii="Arial" w:hAnsi="Arial" w:cs="Arial"/>
                <w:sz w:val="20"/>
                <w:szCs w:val="20"/>
              </w:rPr>
              <w:t>Skapula</w:t>
            </w:r>
            <w:proofErr w:type="spellEnd"/>
            <w:r w:rsidRPr="005B660A">
              <w:rPr>
                <w:rFonts w:ascii="Arial" w:hAnsi="Arial" w:cs="Arial"/>
                <w:sz w:val="20"/>
                <w:szCs w:val="20"/>
              </w:rPr>
              <w:t xml:space="preserve"> ska ligga rakt i proximala </w:t>
            </w:r>
            <w:proofErr w:type="spellStart"/>
            <w:r w:rsidRPr="005B660A">
              <w:rPr>
                <w:rFonts w:ascii="Arial" w:hAnsi="Arial" w:cs="Arial"/>
                <w:sz w:val="20"/>
                <w:szCs w:val="20"/>
              </w:rPr>
              <w:t>humerus</w:t>
            </w:r>
            <w:proofErr w:type="spellEnd"/>
            <w:r w:rsidRPr="005B660A">
              <w:rPr>
                <w:rFonts w:ascii="Arial" w:hAnsi="Arial" w:cs="Arial"/>
                <w:sz w:val="20"/>
                <w:szCs w:val="20"/>
              </w:rPr>
              <w:t>, friprojicerad från thorax. Hela protesen ska vara med</w:t>
            </w:r>
          </w:p>
        </w:tc>
        <w:tc>
          <w:tcPr>
            <w:tcW w:w="4678" w:type="dxa"/>
          </w:tcPr>
          <w:p w14:paraId="113F24E7" w14:textId="77777777" w:rsidR="005B660A" w:rsidRPr="005B660A" w:rsidRDefault="005B660A" w:rsidP="005B660A">
            <w:pPr>
              <w:tabs>
                <w:tab w:val="left" w:pos="2302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</w:pPr>
            <w:r w:rsidRPr="005B660A"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  <w:t>Frontal höger</w:t>
            </w:r>
            <w:r w:rsidRPr="005B660A"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  <w:tab/>
              <w:t>Frontal vänster</w:t>
            </w:r>
          </w:p>
          <w:p w14:paraId="3E775DFA" w14:textId="77777777" w:rsidR="005B660A" w:rsidRPr="005B660A" w:rsidRDefault="005B660A" w:rsidP="005B660A">
            <w:pPr>
              <w:tabs>
                <w:tab w:val="left" w:pos="2302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</w:pPr>
            <w:r w:rsidRPr="005B660A">
              <w:rPr>
                <w:noProof/>
                <w:szCs w:val="20"/>
              </w:rPr>
              <w:drawing>
                <wp:anchor distT="0" distB="0" distL="114300" distR="114300" simplePos="0" relativeHeight="251658241" behindDoc="0" locked="0" layoutInCell="1" allowOverlap="1" wp14:anchorId="3DD220A1" wp14:editId="413A9802">
                  <wp:simplePos x="0" y="0"/>
                  <wp:positionH relativeFrom="column">
                    <wp:posOffset>1454785</wp:posOffset>
                  </wp:positionH>
                  <wp:positionV relativeFrom="paragraph">
                    <wp:posOffset>24130</wp:posOffset>
                  </wp:positionV>
                  <wp:extent cx="1325880" cy="2193925"/>
                  <wp:effectExtent l="0" t="0" r="0" b="0"/>
                  <wp:wrapNone/>
                  <wp:docPr id="8" name="Bildobjekt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01578" name="Bildobjekt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219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B660A">
              <w:rPr>
                <w:noProof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7FE649A8" wp14:editId="40A4B66E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13970</wp:posOffset>
                  </wp:positionV>
                  <wp:extent cx="1313815" cy="2179320"/>
                  <wp:effectExtent l="0" t="0" r="0" b="0"/>
                  <wp:wrapNone/>
                  <wp:docPr id="7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359427" name="Bildobjekt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815" cy="217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B660A" w:rsidRPr="005B660A" w14:paraId="62395D0A" w14:textId="77777777" w:rsidTr="45E9A8FE">
        <w:trPr>
          <w:cantSplit/>
          <w:trHeight w:val="3106"/>
        </w:trPr>
        <w:tc>
          <w:tcPr>
            <w:tcW w:w="1951" w:type="dxa"/>
          </w:tcPr>
          <w:p w14:paraId="1C751E72" w14:textId="57764753" w:rsidR="005B660A" w:rsidRDefault="005B660A" w:rsidP="2ECE3A2B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660A">
              <w:rPr>
                <w:rFonts w:ascii="Arial" w:hAnsi="Arial" w:cs="Arial"/>
                <w:b/>
                <w:sz w:val="20"/>
                <w:szCs w:val="20"/>
              </w:rPr>
              <w:t>Transversell</w:t>
            </w:r>
            <w:r w:rsidR="67F3ECB4" w:rsidRPr="2ECE3A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AP</w:t>
            </w:r>
          </w:p>
          <w:p w14:paraId="62799045" w14:textId="77777777" w:rsidR="00C64295" w:rsidRDefault="00C64295" w:rsidP="2ECE3A2B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A2C63B" w14:textId="77777777" w:rsidR="00C64295" w:rsidRDefault="00C64295" w:rsidP="2ECE3A2B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3F7AD3" w14:textId="77777777" w:rsidR="00C64295" w:rsidRDefault="00C64295" w:rsidP="2ECE3A2B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006C77" w14:textId="77777777" w:rsidR="00C64295" w:rsidRDefault="00C64295" w:rsidP="2ECE3A2B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E0DBF8" w14:textId="77777777" w:rsidR="00C64295" w:rsidRDefault="00C64295" w:rsidP="2ECE3A2B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E62E0C" w14:textId="77777777" w:rsidR="00C64295" w:rsidRDefault="00C64295" w:rsidP="2ECE3A2B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530FD6" w14:textId="77777777" w:rsidR="00C64295" w:rsidRDefault="00C64295" w:rsidP="2ECE3A2B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195D64" w14:textId="77777777" w:rsidR="00C64295" w:rsidRDefault="00C64295" w:rsidP="2ECE3A2B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36E0F0" w14:textId="77777777" w:rsidR="00C64295" w:rsidRDefault="00C64295" w:rsidP="2ECE3A2B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3265AD" w14:textId="77777777" w:rsidR="00C64295" w:rsidRDefault="00C64295" w:rsidP="2ECE3A2B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91A026" w14:textId="77777777" w:rsidR="00C64295" w:rsidRDefault="00C64295" w:rsidP="2ECE3A2B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479A6A" w14:textId="77777777" w:rsidR="00C64295" w:rsidRPr="005B660A" w:rsidRDefault="00C64295" w:rsidP="2ECE3A2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18EC701" w14:textId="0C39403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2ECE3A2B">
              <w:rPr>
                <w:rFonts w:ascii="Arial" w:hAnsi="Arial" w:cs="Arial"/>
                <w:b/>
                <w:bCs/>
                <w:sz w:val="20"/>
                <w:szCs w:val="20"/>
              </w:rPr>
              <w:t>Transversell</w:t>
            </w:r>
            <w:r w:rsidR="0DB0ADF4" w:rsidRPr="2ECE3A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</w:t>
            </w:r>
          </w:p>
        </w:tc>
        <w:tc>
          <w:tcPr>
            <w:tcW w:w="3402" w:type="dxa"/>
          </w:tcPr>
          <w:p w14:paraId="45CFF995" w14:textId="37BB9165" w:rsidR="01FF4376" w:rsidRDefault="01FF4376" w:rsidP="1890D53B">
            <w:pPr>
              <w:spacing w:after="0" w:line="240" w:lineRule="auto"/>
              <w:ind w:left="0" w:right="5"/>
              <w:rPr>
                <w:rFonts w:ascii="Arial" w:eastAsia="Arial" w:hAnsi="Arial" w:cs="Arial"/>
                <w:sz w:val="20"/>
                <w:szCs w:val="20"/>
              </w:rPr>
            </w:pPr>
            <w:r w:rsidRPr="1890D53B">
              <w:rPr>
                <w:rFonts w:ascii="Arial" w:eastAsia="Arial" w:hAnsi="Arial" w:cs="Arial"/>
                <w:sz w:val="20"/>
                <w:szCs w:val="20"/>
              </w:rPr>
              <w:t>Patientposition samma som axel frontal. Centrera i axelled.</w:t>
            </w:r>
            <w:r>
              <w:br/>
            </w:r>
            <w:r w:rsidRPr="1890D53B">
              <w:rPr>
                <w:rFonts w:ascii="Arial" w:eastAsia="Arial" w:hAnsi="Arial" w:cs="Arial"/>
                <w:sz w:val="20"/>
                <w:szCs w:val="20"/>
              </w:rPr>
              <w:t>Be patienten att vrida huvudet åt motsatt sida samt luta huvudet mot den andra axeln i möjligaste mån.</w:t>
            </w:r>
          </w:p>
          <w:p w14:paraId="22F4EE26" w14:textId="3F2AAE36" w:rsidR="01FF4376" w:rsidRDefault="01FF4376" w:rsidP="001D25BA">
            <w:pPr>
              <w:spacing w:after="0" w:line="240" w:lineRule="auto"/>
              <w:ind w:left="0" w:right="5"/>
            </w:pPr>
            <w:proofErr w:type="spellStart"/>
            <w:r w:rsidRPr="2ECE3A2B">
              <w:rPr>
                <w:rFonts w:ascii="Arial" w:eastAsia="Arial" w:hAnsi="Arial" w:cs="Arial"/>
                <w:sz w:val="20"/>
                <w:szCs w:val="20"/>
              </w:rPr>
              <w:t>Kraniell</w:t>
            </w:r>
            <w:proofErr w:type="spellEnd"/>
            <w:r w:rsidRPr="2ECE3A2B">
              <w:rPr>
                <w:rFonts w:ascii="Arial" w:eastAsia="Arial" w:hAnsi="Arial" w:cs="Arial"/>
                <w:sz w:val="20"/>
                <w:szCs w:val="20"/>
              </w:rPr>
              <w:t xml:space="preserve"> vinkel cirka 60 grader.</w:t>
            </w:r>
          </w:p>
          <w:p w14:paraId="0DE3499C" w14:textId="6A0DEC64" w:rsidR="01FF4376" w:rsidRDefault="01FF4376" w:rsidP="00C64295">
            <w:pPr>
              <w:spacing w:after="0"/>
              <w:ind w:right="5"/>
            </w:pPr>
            <w:r w:rsidRPr="2ECE3A2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7F1CBFF9" w14:textId="508C121B" w:rsidR="01FF4376" w:rsidRDefault="01FF4376" w:rsidP="00C64295">
            <w:pPr>
              <w:spacing w:after="0"/>
              <w:ind w:left="0" w:right="5"/>
            </w:pPr>
            <w:r w:rsidRPr="2ECE3A2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300E0224" w14:textId="53234DFD" w:rsidR="01FF4376" w:rsidRDefault="01FF4376" w:rsidP="001D25BA">
            <w:pPr>
              <w:spacing w:after="0" w:line="240" w:lineRule="auto"/>
              <w:ind w:left="0" w:right="5"/>
            </w:pPr>
            <w:proofErr w:type="spellStart"/>
            <w:r w:rsidRPr="2ECE3A2B">
              <w:rPr>
                <w:rFonts w:ascii="Arial" w:eastAsia="Arial" w:hAnsi="Arial" w:cs="Arial"/>
                <w:sz w:val="20"/>
                <w:szCs w:val="20"/>
              </w:rPr>
              <w:t>Caput</w:t>
            </w:r>
            <w:proofErr w:type="spellEnd"/>
            <w:r w:rsidRPr="2ECE3A2B">
              <w:rPr>
                <w:rFonts w:ascii="Arial" w:eastAsia="Arial" w:hAnsi="Arial" w:cs="Arial"/>
                <w:sz w:val="20"/>
                <w:szCs w:val="20"/>
              </w:rPr>
              <w:t xml:space="preserve"> friprojicerad från </w:t>
            </w:r>
            <w:proofErr w:type="spellStart"/>
            <w:r w:rsidRPr="2ECE3A2B">
              <w:rPr>
                <w:rFonts w:ascii="Arial" w:eastAsia="Arial" w:hAnsi="Arial" w:cs="Arial"/>
                <w:sz w:val="20"/>
                <w:szCs w:val="20"/>
              </w:rPr>
              <w:t>acromion</w:t>
            </w:r>
            <w:proofErr w:type="spellEnd"/>
            <w:r w:rsidRPr="2ECE3A2B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07200CAF" w14:textId="780425F8" w:rsidR="01FF4376" w:rsidRDefault="01FF4376" w:rsidP="001D25BA">
            <w:pPr>
              <w:spacing w:after="0" w:line="240" w:lineRule="auto"/>
              <w:ind w:left="0" w:right="5"/>
            </w:pPr>
            <w:r w:rsidRPr="2ECE3A2B">
              <w:rPr>
                <w:rFonts w:ascii="Arial" w:eastAsia="Arial" w:hAnsi="Arial" w:cs="Arial"/>
                <w:sz w:val="20"/>
                <w:szCs w:val="20"/>
              </w:rPr>
              <w:t>Fri ledspringa.</w:t>
            </w:r>
          </w:p>
          <w:p w14:paraId="63891033" w14:textId="16E9C8D4" w:rsidR="2ECE3A2B" w:rsidRDefault="2ECE3A2B" w:rsidP="2ECE3A2B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E7773A9" w14:textId="4DD79D71" w:rsidR="4FFBC5C2" w:rsidRDefault="4FFBC5C2" w:rsidP="4FFBC5C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4BCC301" w14:textId="6DB88993" w:rsidR="4FFBC5C2" w:rsidRDefault="4FFBC5C2" w:rsidP="4FFBC5C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D751A7F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B660A">
              <w:rPr>
                <w:rFonts w:ascii="Arial" w:hAnsi="Arial" w:cs="Arial"/>
                <w:sz w:val="20"/>
                <w:szCs w:val="20"/>
              </w:rPr>
              <w:t xml:space="preserve">Bilden tas PA. </w:t>
            </w:r>
          </w:p>
          <w:p w14:paraId="70752B3B" w14:textId="2C4399C7" w:rsidR="005B660A" w:rsidRPr="005B660A" w:rsidRDefault="005B660A" w:rsidP="4FFBC5C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4FFBC5C2">
              <w:rPr>
                <w:rFonts w:ascii="Arial" w:hAnsi="Arial" w:cs="Arial"/>
                <w:sz w:val="20"/>
                <w:szCs w:val="20"/>
              </w:rPr>
              <w:t xml:space="preserve">Patienten ska sitta rak i ryggen och med handen på magen. Vrid den aktuella sidan ifrån detektorn ungefär lika mycket som man vred på frontalprojektionen. Centrera i axelleden. </w:t>
            </w:r>
          </w:p>
          <w:p w14:paraId="5A087C08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28B13A7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B660A">
              <w:rPr>
                <w:rFonts w:ascii="Arial" w:hAnsi="Arial" w:cs="Arial"/>
                <w:sz w:val="20"/>
                <w:szCs w:val="20"/>
              </w:rPr>
              <w:t xml:space="preserve">Be patienten vrida huvudet åt motsatt sida samt luta huvudet mot den andra axeln i möjligaste mån. </w:t>
            </w:r>
            <w:proofErr w:type="spellStart"/>
            <w:r w:rsidRPr="005B660A">
              <w:rPr>
                <w:rFonts w:ascii="Arial" w:hAnsi="Arial" w:cs="Arial"/>
                <w:sz w:val="20"/>
                <w:szCs w:val="20"/>
              </w:rPr>
              <w:t>Caudal</w:t>
            </w:r>
            <w:proofErr w:type="spellEnd"/>
            <w:r w:rsidRPr="005B660A">
              <w:rPr>
                <w:rFonts w:ascii="Arial" w:hAnsi="Arial" w:cs="Arial"/>
                <w:sz w:val="20"/>
                <w:szCs w:val="20"/>
              </w:rPr>
              <w:t xml:space="preserve"> vinkel cirka 30°.</w:t>
            </w:r>
          </w:p>
          <w:p w14:paraId="7C7DB1D9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D1CDD45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660A">
              <w:rPr>
                <w:rFonts w:ascii="Arial" w:hAnsi="Arial" w:cs="Arial"/>
                <w:sz w:val="20"/>
                <w:szCs w:val="20"/>
              </w:rPr>
              <w:t>Cavitas</w:t>
            </w:r>
            <w:proofErr w:type="spellEnd"/>
            <w:r w:rsidRPr="005B66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660A">
              <w:rPr>
                <w:rFonts w:ascii="Arial" w:hAnsi="Arial" w:cs="Arial"/>
                <w:sz w:val="20"/>
                <w:szCs w:val="20"/>
              </w:rPr>
              <w:t>glenoidalis</w:t>
            </w:r>
            <w:proofErr w:type="spellEnd"/>
            <w:r w:rsidRPr="005B660A">
              <w:rPr>
                <w:rFonts w:ascii="Arial" w:hAnsi="Arial" w:cs="Arial"/>
                <w:sz w:val="20"/>
                <w:szCs w:val="20"/>
              </w:rPr>
              <w:t xml:space="preserve"> ledspringa ska tangeras.</w:t>
            </w:r>
          </w:p>
          <w:p w14:paraId="5761A19E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23FA5F4" w14:textId="5CFD12C5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45E9A8FE">
              <w:rPr>
                <w:rFonts w:ascii="Arial" w:hAnsi="Arial" w:cs="Arial"/>
                <w:sz w:val="20"/>
                <w:szCs w:val="20"/>
              </w:rPr>
              <w:t>Hela protesen behöver inte vara med.</w:t>
            </w:r>
          </w:p>
          <w:p w14:paraId="4ECE527D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C3F5EE0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5B660A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06278C93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660A">
              <w:rPr>
                <w:rFonts w:ascii="Arial" w:hAnsi="Arial" w:cs="Arial"/>
                <w:sz w:val="20"/>
                <w:szCs w:val="20"/>
              </w:rPr>
              <w:t>Caput</w:t>
            </w:r>
            <w:proofErr w:type="spellEnd"/>
            <w:r w:rsidRPr="005B660A">
              <w:rPr>
                <w:rFonts w:ascii="Arial" w:hAnsi="Arial" w:cs="Arial"/>
                <w:sz w:val="20"/>
                <w:szCs w:val="20"/>
              </w:rPr>
              <w:t xml:space="preserve"> friprojicerad från </w:t>
            </w:r>
            <w:proofErr w:type="spellStart"/>
            <w:r w:rsidRPr="005B660A">
              <w:rPr>
                <w:rFonts w:ascii="Arial" w:hAnsi="Arial" w:cs="Arial"/>
                <w:sz w:val="20"/>
                <w:szCs w:val="20"/>
              </w:rPr>
              <w:t>acromion</w:t>
            </w:r>
            <w:proofErr w:type="spellEnd"/>
            <w:r w:rsidRPr="005B660A">
              <w:rPr>
                <w:rFonts w:ascii="Arial" w:hAnsi="Arial" w:cs="Arial"/>
                <w:sz w:val="20"/>
                <w:szCs w:val="20"/>
              </w:rPr>
              <w:t>.</w:t>
            </w:r>
            <w:r w:rsidRPr="005B660A">
              <w:rPr>
                <w:rFonts w:ascii="Arial" w:hAnsi="Arial" w:cs="Arial"/>
                <w:sz w:val="20"/>
                <w:szCs w:val="20"/>
              </w:rPr>
              <w:br/>
              <w:t>Fri ledspringa.</w:t>
            </w:r>
          </w:p>
          <w:p w14:paraId="364884AC" w14:textId="77777777" w:rsidR="005B660A" w:rsidRPr="005B660A" w:rsidRDefault="005B660A" w:rsidP="005B660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71686D7" w14:textId="77777777" w:rsidR="005B660A" w:rsidRPr="005B660A" w:rsidRDefault="005B660A" w:rsidP="005B660A">
            <w:pPr>
              <w:tabs>
                <w:tab w:val="left" w:pos="2302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</w:pPr>
            <w:r w:rsidRPr="005B660A"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  <w:t xml:space="preserve">Transversell höger </w:t>
            </w:r>
            <w:r w:rsidRPr="005B660A"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  <w:tab/>
              <w:t>Transversell vänster</w:t>
            </w:r>
          </w:p>
          <w:p w14:paraId="563F9D1A" w14:textId="77777777" w:rsidR="005B660A" w:rsidRPr="005B660A" w:rsidRDefault="005B660A" w:rsidP="005B660A">
            <w:pPr>
              <w:tabs>
                <w:tab w:val="left" w:pos="2302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</w:pPr>
            <w:r w:rsidRPr="005B660A"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  <w:drawing>
                <wp:inline distT="0" distB="0" distL="0" distR="0" wp14:anchorId="09F7724E" wp14:editId="74E8D3BA">
                  <wp:extent cx="1327785" cy="1304290"/>
                  <wp:effectExtent l="0" t="0" r="0" b="0"/>
                  <wp:docPr id="24" name="Bild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45281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30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B660A"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  <w:tab/>
            </w:r>
            <w:r w:rsidRPr="005B660A"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  <w:drawing>
                <wp:inline distT="0" distB="0" distL="0" distR="0" wp14:anchorId="230F8C05" wp14:editId="267B62A0">
                  <wp:extent cx="1327785" cy="1296035"/>
                  <wp:effectExtent l="0" t="0" r="0" b="0"/>
                  <wp:docPr id="27" name="Bild 27" descr="Bild vänster axel transverse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585305" name="Bild 27" descr="Bild vänster axel transverse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7AD4B9" w14:textId="77777777" w:rsidR="005B660A" w:rsidRPr="005B660A" w:rsidRDefault="005B660A" w:rsidP="005B660A">
            <w:pPr>
              <w:tabs>
                <w:tab w:val="left" w:pos="2302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</w:pPr>
          </w:p>
          <w:p w14:paraId="403F94B9" w14:textId="77777777" w:rsidR="005B660A" w:rsidRPr="005B660A" w:rsidRDefault="005B660A" w:rsidP="005B660A">
            <w:pPr>
              <w:tabs>
                <w:tab w:val="left" w:pos="2302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</w:pPr>
            <w:r w:rsidRPr="005B660A"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  <w:drawing>
                <wp:inline distT="0" distB="0" distL="0" distR="0" wp14:anchorId="6683608D" wp14:editId="591BE58D">
                  <wp:extent cx="1351722" cy="1406251"/>
                  <wp:effectExtent l="0" t="0" r="1270" b="3810"/>
                  <wp:docPr id="14" name="Bildobjekt 14" descr="En bild som visar huvudduk, myggnät, öppen  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226529" name="Bildobjekt 14" descr="En bild som visar huvudduk, myggnät, öppen  Automatiskt genererad beskrivni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727" cy="141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B660A"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  <w:tab/>
            </w:r>
            <w:r w:rsidRPr="005B660A">
              <w:rPr>
                <w:rFonts w:ascii="Arial" w:hAnsi="Arial" w:cs="Arial"/>
                <w:b/>
                <w:bCs/>
                <w:noProof/>
                <w:sz w:val="18"/>
                <w:szCs w:val="14"/>
              </w:rPr>
              <w:drawing>
                <wp:inline distT="0" distB="0" distL="0" distR="0" wp14:anchorId="1E423462" wp14:editId="6CE04520">
                  <wp:extent cx="1351280" cy="1405791"/>
                  <wp:effectExtent l="0" t="0" r="1270" b="4445"/>
                  <wp:docPr id="15" name="Bildobjekt 15" descr="En bild som visar myggnät, huvudduk, öppen  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664841" name="Bildobjekt 15" descr="En bild som visar myggnät, huvudduk, öppen  Automatiskt genererad beskrivni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563" cy="1423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B32EAF" w14:textId="77777777" w:rsidR="005B660A" w:rsidRPr="005B660A" w:rsidRDefault="005B660A" w:rsidP="005B660A">
      <w:pPr>
        <w:spacing w:after="0" w:line="240" w:lineRule="auto"/>
        <w:ind w:left="0" w:right="0"/>
        <w:rPr>
          <w:szCs w:val="20"/>
        </w:rPr>
      </w:pPr>
    </w:p>
    <w:p w14:paraId="6E12D88C" w14:textId="77777777" w:rsidR="005B660A" w:rsidRPr="005B660A" w:rsidRDefault="005B660A" w:rsidP="005B660A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B660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8402C" w14:textId="77777777" w:rsidR="002E6E03" w:rsidRDefault="002E6E03">
      <w:r>
        <w:separator/>
      </w:r>
    </w:p>
  </w:endnote>
  <w:endnote w:type="continuationSeparator" w:id="0">
    <w:p w14:paraId="7350600A" w14:textId="77777777" w:rsidR="002E6E03" w:rsidRDefault="002E6E03">
      <w:r>
        <w:continuationSeparator/>
      </w:r>
    </w:p>
  </w:endnote>
  <w:endnote w:type="continuationNotice" w:id="1">
    <w:p w14:paraId="12EDF877" w14:textId="77777777" w:rsidR="002E6E03" w:rsidRDefault="002E6E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63825" w14:textId="77777777" w:rsidR="002E6E03" w:rsidRDefault="002E6E03"/>
  </w:footnote>
  <w:footnote w:type="continuationSeparator" w:id="0">
    <w:p w14:paraId="5CF87048" w14:textId="77777777" w:rsidR="002E6E03" w:rsidRDefault="002E6E03">
      <w:r>
        <w:continuationSeparator/>
      </w:r>
    </w:p>
  </w:footnote>
  <w:footnote w:type="continuationNotice" w:id="1">
    <w:p w14:paraId="6F33E9E0" w14:textId="77777777" w:rsidR="002E6E03" w:rsidRDefault="002E6E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6F06C8C8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0F918929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3337AC9"/>
    <w:multiLevelType w:val="hybridMultilevel"/>
    <w:tmpl w:val="8DB8482C"/>
    <w:lvl w:ilvl="0" w:tplc="4832019A">
      <w:start w:val="1"/>
      <w:numFmt w:val="decimal"/>
      <w:lvlText w:val="%1."/>
      <w:lvlJc w:val="left"/>
      <w:pPr>
        <w:ind w:left="720" w:hanging="360"/>
      </w:pPr>
    </w:lvl>
    <w:lvl w:ilvl="1" w:tplc="BE7E9EA8" w:tentative="1">
      <w:start w:val="1"/>
      <w:numFmt w:val="lowerLetter"/>
      <w:lvlText w:val="%2."/>
      <w:lvlJc w:val="left"/>
      <w:pPr>
        <w:ind w:left="1440" w:hanging="360"/>
      </w:pPr>
    </w:lvl>
    <w:lvl w:ilvl="2" w:tplc="2952B65C" w:tentative="1">
      <w:start w:val="1"/>
      <w:numFmt w:val="lowerRoman"/>
      <w:lvlText w:val="%3."/>
      <w:lvlJc w:val="right"/>
      <w:pPr>
        <w:ind w:left="2160" w:hanging="180"/>
      </w:pPr>
    </w:lvl>
    <w:lvl w:ilvl="3" w:tplc="79A400C4" w:tentative="1">
      <w:start w:val="1"/>
      <w:numFmt w:val="decimal"/>
      <w:lvlText w:val="%4."/>
      <w:lvlJc w:val="left"/>
      <w:pPr>
        <w:ind w:left="2880" w:hanging="360"/>
      </w:pPr>
    </w:lvl>
    <w:lvl w:ilvl="4" w:tplc="BEC2AD64" w:tentative="1">
      <w:start w:val="1"/>
      <w:numFmt w:val="lowerLetter"/>
      <w:lvlText w:val="%5."/>
      <w:lvlJc w:val="left"/>
      <w:pPr>
        <w:ind w:left="3600" w:hanging="360"/>
      </w:pPr>
    </w:lvl>
    <w:lvl w:ilvl="5" w:tplc="42F41FEE" w:tentative="1">
      <w:start w:val="1"/>
      <w:numFmt w:val="lowerRoman"/>
      <w:lvlText w:val="%6."/>
      <w:lvlJc w:val="right"/>
      <w:pPr>
        <w:ind w:left="4320" w:hanging="180"/>
      </w:pPr>
    </w:lvl>
    <w:lvl w:ilvl="6" w:tplc="6C462540" w:tentative="1">
      <w:start w:val="1"/>
      <w:numFmt w:val="decimal"/>
      <w:lvlText w:val="%7."/>
      <w:lvlJc w:val="left"/>
      <w:pPr>
        <w:ind w:left="5040" w:hanging="360"/>
      </w:pPr>
    </w:lvl>
    <w:lvl w:ilvl="7" w:tplc="602E4078" w:tentative="1">
      <w:start w:val="1"/>
      <w:numFmt w:val="lowerLetter"/>
      <w:lvlText w:val="%8."/>
      <w:lvlJc w:val="left"/>
      <w:pPr>
        <w:ind w:left="5760" w:hanging="360"/>
      </w:pPr>
    </w:lvl>
    <w:lvl w:ilvl="8" w:tplc="C6EE3F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9614519">
    <w:abstractNumId w:val="18"/>
  </w:num>
  <w:num w:numId="2" w16cid:durableId="813107729">
    <w:abstractNumId w:val="15"/>
  </w:num>
  <w:num w:numId="3" w16cid:durableId="319316195">
    <w:abstractNumId w:val="0"/>
  </w:num>
  <w:num w:numId="4" w16cid:durableId="976760520">
    <w:abstractNumId w:val="6"/>
  </w:num>
  <w:num w:numId="5" w16cid:durableId="87042078">
    <w:abstractNumId w:val="16"/>
  </w:num>
  <w:num w:numId="6" w16cid:durableId="2120947751">
    <w:abstractNumId w:val="2"/>
  </w:num>
  <w:num w:numId="7" w16cid:durableId="996227619">
    <w:abstractNumId w:val="12"/>
  </w:num>
  <w:num w:numId="8" w16cid:durableId="1493443927">
    <w:abstractNumId w:val="9"/>
  </w:num>
  <w:num w:numId="9" w16cid:durableId="1181896146">
    <w:abstractNumId w:val="1"/>
  </w:num>
  <w:num w:numId="10" w16cid:durableId="1845242179">
    <w:abstractNumId w:val="1"/>
  </w:num>
  <w:num w:numId="11" w16cid:durableId="631978308">
    <w:abstractNumId w:val="3"/>
  </w:num>
  <w:num w:numId="12" w16cid:durableId="1100027916">
    <w:abstractNumId w:val="4"/>
  </w:num>
  <w:num w:numId="13" w16cid:durableId="1047489031">
    <w:abstractNumId w:val="14"/>
  </w:num>
  <w:num w:numId="14" w16cid:durableId="1024330727">
    <w:abstractNumId w:val="10"/>
  </w:num>
  <w:num w:numId="15" w16cid:durableId="1089886840">
    <w:abstractNumId w:val="7"/>
  </w:num>
  <w:num w:numId="16" w16cid:durableId="1029455267">
    <w:abstractNumId w:val="13"/>
  </w:num>
  <w:num w:numId="17" w16cid:durableId="1826823246">
    <w:abstractNumId w:val="5"/>
  </w:num>
  <w:num w:numId="18" w16cid:durableId="355616268">
    <w:abstractNumId w:val="11"/>
  </w:num>
  <w:num w:numId="19" w16cid:durableId="628556498">
    <w:abstractNumId w:val="17"/>
  </w:num>
  <w:num w:numId="20" w16cid:durableId="6161838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2257"/>
    <w:rsid w:val="0002435C"/>
    <w:rsid w:val="00030DDD"/>
    <w:rsid w:val="000313BB"/>
    <w:rsid w:val="00033ED5"/>
    <w:rsid w:val="00042C59"/>
    <w:rsid w:val="00050500"/>
    <w:rsid w:val="0005691C"/>
    <w:rsid w:val="00056ECB"/>
    <w:rsid w:val="00056ED5"/>
    <w:rsid w:val="000655CC"/>
    <w:rsid w:val="000700AE"/>
    <w:rsid w:val="00082B9B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0AC0"/>
    <w:rsid w:val="000E463B"/>
    <w:rsid w:val="000E5A7E"/>
    <w:rsid w:val="000F43A3"/>
    <w:rsid w:val="000F5F64"/>
    <w:rsid w:val="000F7681"/>
    <w:rsid w:val="00101137"/>
    <w:rsid w:val="00103031"/>
    <w:rsid w:val="001044FE"/>
    <w:rsid w:val="001139D4"/>
    <w:rsid w:val="00131B08"/>
    <w:rsid w:val="00132A59"/>
    <w:rsid w:val="001332A5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38CD"/>
    <w:rsid w:val="001C4D0A"/>
    <w:rsid w:val="001C5FEF"/>
    <w:rsid w:val="001D25BA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428A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E03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3D5C"/>
    <w:rsid w:val="00324171"/>
    <w:rsid w:val="00326C24"/>
    <w:rsid w:val="00337F99"/>
    <w:rsid w:val="0034307B"/>
    <w:rsid w:val="00345EB1"/>
    <w:rsid w:val="00350CC4"/>
    <w:rsid w:val="00360A61"/>
    <w:rsid w:val="00360E0D"/>
    <w:rsid w:val="0036357D"/>
    <w:rsid w:val="00363B23"/>
    <w:rsid w:val="0036594C"/>
    <w:rsid w:val="00367D19"/>
    <w:rsid w:val="00371BED"/>
    <w:rsid w:val="00377A3C"/>
    <w:rsid w:val="00384019"/>
    <w:rsid w:val="003854F1"/>
    <w:rsid w:val="0039118E"/>
    <w:rsid w:val="00397F54"/>
    <w:rsid w:val="003A0D43"/>
    <w:rsid w:val="003B2A4B"/>
    <w:rsid w:val="003C046D"/>
    <w:rsid w:val="003D099E"/>
    <w:rsid w:val="003D21A2"/>
    <w:rsid w:val="003D29D2"/>
    <w:rsid w:val="003D3CB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1DC"/>
    <w:rsid w:val="00472482"/>
    <w:rsid w:val="00480DC7"/>
    <w:rsid w:val="004876F6"/>
    <w:rsid w:val="0049236A"/>
    <w:rsid w:val="00492718"/>
    <w:rsid w:val="004A355D"/>
    <w:rsid w:val="004A4970"/>
    <w:rsid w:val="004A7C36"/>
    <w:rsid w:val="004B2183"/>
    <w:rsid w:val="004B2A01"/>
    <w:rsid w:val="004C2559"/>
    <w:rsid w:val="004D7BA3"/>
    <w:rsid w:val="004F4518"/>
    <w:rsid w:val="004F4C62"/>
    <w:rsid w:val="00501433"/>
    <w:rsid w:val="00502350"/>
    <w:rsid w:val="00511CC4"/>
    <w:rsid w:val="0051554D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660A"/>
    <w:rsid w:val="005C0045"/>
    <w:rsid w:val="005C084E"/>
    <w:rsid w:val="005C4606"/>
    <w:rsid w:val="005D0B0C"/>
    <w:rsid w:val="005D55DA"/>
    <w:rsid w:val="005E02B3"/>
    <w:rsid w:val="005E1E24"/>
    <w:rsid w:val="005E2F0D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C7D81"/>
    <w:rsid w:val="006D01F5"/>
    <w:rsid w:val="006D0CFB"/>
    <w:rsid w:val="006D30C0"/>
    <w:rsid w:val="006D60BC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295B"/>
    <w:rsid w:val="007D4241"/>
    <w:rsid w:val="007D4317"/>
    <w:rsid w:val="007D4EA3"/>
    <w:rsid w:val="007E2281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34AB"/>
    <w:rsid w:val="008A0C5F"/>
    <w:rsid w:val="008A3DEA"/>
    <w:rsid w:val="008A444F"/>
    <w:rsid w:val="008A4EB9"/>
    <w:rsid w:val="008A74C0"/>
    <w:rsid w:val="008B1694"/>
    <w:rsid w:val="008C34F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2669"/>
    <w:rsid w:val="009347A5"/>
    <w:rsid w:val="00942257"/>
    <w:rsid w:val="009471BF"/>
    <w:rsid w:val="00950104"/>
    <w:rsid w:val="00950E4E"/>
    <w:rsid w:val="009529BD"/>
    <w:rsid w:val="009533B4"/>
    <w:rsid w:val="00971D93"/>
    <w:rsid w:val="009848AD"/>
    <w:rsid w:val="00987655"/>
    <w:rsid w:val="009A421C"/>
    <w:rsid w:val="009B1F6B"/>
    <w:rsid w:val="009C0D12"/>
    <w:rsid w:val="009C192E"/>
    <w:rsid w:val="009C2F54"/>
    <w:rsid w:val="009D6819"/>
    <w:rsid w:val="009D6D1C"/>
    <w:rsid w:val="009E0CF9"/>
    <w:rsid w:val="009E531B"/>
    <w:rsid w:val="009E6C56"/>
    <w:rsid w:val="009E6D43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0FD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577D"/>
    <w:rsid w:val="00AA6EB4"/>
    <w:rsid w:val="00AA767D"/>
    <w:rsid w:val="00AB0CC9"/>
    <w:rsid w:val="00AC3FF6"/>
    <w:rsid w:val="00AD73EC"/>
    <w:rsid w:val="00AE4017"/>
    <w:rsid w:val="00AE5BC7"/>
    <w:rsid w:val="00AF01E1"/>
    <w:rsid w:val="00AF5AAF"/>
    <w:rsid w:val="00B046D8"/>
    <w:rsid w:val="00B13F4C"/>
    <w:rsid w:val="00B16219"/>
    <w:rsid w:val="00B16C59"/>
    <w:rsid w:val="00B22666"/>
    <w:rsid w:val="00B33FDD"/>
    <w:rsid w:val="00B359CC"/>
    <w:rsid w:val="00B36107"/>
    <w:rsid w:val="00B41789"/>
    <w:rsid w:val="00B46C03"/>
    <w:rsid w:val="00B52BA0"/>
    <w:rsid w:val="00B60C6C"/>
    <w:rsid w:val="00B619A9"/>
    <w:rsid w:val="00B65A9D"/>
    <w:rsid w:val="00B66D60"/>
    <w:rsid w:val="00B70072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41EB"/>
    <w:rsid w:val="00BB69DB"/>
    <w:rsid w:val="00BC322E"/>
    <w:rsid w:val="00BC386B"/>
    <w:rsid w:val="00BC44CD"/>
    <w:rsid w:val="00BC48A6"/>
    <w:rsid w:val="00BC52B8"/>
    <w:rsid w:val="00BC76D8"/>
    <w:rsid w:val="00BE7978"/>
    <w:rsid w:val="00C07DDB"/>
    <w:rsid w:val="00C32E37"/>
    <w:rsid w:val="00C33F94"/>
    <w:rsid w:val="00C4115D"/>
    <w:rsid w:val="00C43BDD"/>
    <w:rsid w:val="00C47778"/>
    <w:rsid w:val="00C5011E"/>
    <w:rsid w:val="00C50EE5"/>
    <w:rsid w:val="00C5240A"/>
    <w:rsid w:val="00C5398F"/>
    <w:rsid w:val="00C556F5"/>
    <w:rsid w:val="00C6429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317C"/>
    <w:rsid w:val="00CD6647"/>
    <w:rsid w:val="00CE4B73"/>
    <w:rsid w:val="00CF2694"/>
    <w:rsid w:val="00CF70BB"/>
    <w:rsid w:val="00D074DB"/>
    <w:rsid w:val="00D12A8F"/>
    <w:rsid w:val="00D139CF"/>
    <w:rsid w:val="00D37E7F"/>
    <w:rsid w:val="00D47AD7"/>
    <w:rsid w:val="00D51529"/>
    <w:rsid w:val="00D85218"/>
    <w:rsid w:val="00D915B1"/>
    <w:rsid w:val="00DA299D"/>
    <w:rsid w:val="00DA5D5F"/>
    <w:rsid w:val="00DA65C4"/>
    <w:rsid w:val="00DD2BE0"/>
    <w:rsid w:val="00DE4447"/>
    <w:rsid w:val="00DE5DA2"/>
    <w:rsid w:val="00DF0033"/>
    <w:rsid w:val="00E026BF"/>
    <w:rsid w:val="00E07B1B"/>
    <w:rsid w:val="00E11853"/>
    <w:rsid w:val="00E45B06"/>
    <w:rsid w:val="00E51BC2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26048"/>
    <w:rsid w:val="00F35B05"/>
    <w:rsid w:val="00F413D9"/>
    <w:rsid w:val="00F5135F"/>
    <w:rsid w:val="00F51F78"/>
    <w:rsid w:val="00F72FE7"/>
    <w:rsid w:val="00F73713"/>
    <w:rsid w:val="00F86F47"/>
    <w:rsid w:val="00F90B64"/>
    <w:rsid w:val="00FB2020"/>
    <w:rsid w:val="00FB2F0F"/>
    <w:rsid w:val="00FB5086"/>
    <w:rsid w:val="00FB5411"/>
    <w:rsid w:val="00FB6392"/>
    <w:rsid w:val="00FD3C70"/>
    <w:rsid w:val="00FD6820"/>
    <w:rsid w:val="00FE12D8"/>
    <w:rsid w:val="00FF7C02"/>
    <w:rsid w:val="01FF4376"/>
    <w:rsid w:val="024801E3"/>
    <w:rsid w:val="0DB0ADF4"/>
    <w:rsid w:val="1890D53B"/>
    <w:rsid w:val="21ACB78A"/>
    <w:rsid w:val="2ECE3A2B"/>
    <w:rsid w:val="3AFEF041"/>
    <w:rsid w:val="45E9A8FE"/>
    <w:rsid w:val="4FFBC5C2"/>
    <w:rsid w:val="5D084324"/>
    <w:rsid w:val="647B2B65"/>
    <w:rsid w:val="67F3ECB4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12538E59-6A7F-4732-A6A3-184334A7C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media/image11.jpeg" Id="rId26" /><Relationship Type="http://schemas.openxmlformats.org/officeDocument/2006/relationships/image" Target="media/image6.jpe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10.jpeg" Id="rId25" /><Relationship Type="http://schemas.openxmlformats.org/officeDocument/2006/relationships/footer" Target="footer3.xml" Id="rId16" /><Relationship Type="http://schemas.openxmlformats.org/officeDocument/2006/relationships/image" Target="media/image5.jpeg" Id="rId20" /><Relationship Type="http://schemas.openxmlformats.org/officeDocument/2006/relationships/theme" Target="theme/theme1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9.jpeg" Id="rId24" /><Relationship Type="http://schemas.openxmlformats.org/officeDocument/2006/relationships/header" Target="header2.xml" Id="rId15" /><Relationship Type="http://schemas.openxmlformats.org/officeDocument/2006/relationships/image" Target="media/image8.jpeg" Id="rId23" /><Relationship Type="http://schemas.openxmlformats.org/officeDocument/2006/relationships/fontTable" Target="fontTable.xml" Id="rId28" /><Relationship Type="http://schemas.openxmlformats.org/officeDocument/2006/relationships/footnotes" Target="footnotes.xml" Id="rId10" /><Relationship Type="http://schemas.openxmlformats.org/officeDocument/2006/relationships/image" Target="media/image4.jpe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7.jpeg" Id="rId22" /><Relationship Type="http://schemas.openxmlformats.org/officeDocument/2006/relationships/image" Target="media/image12.jpeg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336</Words>
  <Characters>1920</Characters>
  <Application>Microsoft Office Word</Application>
  <DocSecurity>4</DocSecurity>
  <Lines>16</Lines>
  <Paragraphs>4</Paragraphs>
  <ScaleCrop>false</ScaleCrop>
  <Manager/>
  <Company/>
  <LinksUpToDate>false</LinksUpToDate>
  <CharactersWithSpaces>2252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Axel -  Protes</dc:title>
  <dc:subject/>
  <dc:creator>patrik.jens.johansson@vgregion.se</dc:creator>
  <keywords/>
  <lastModifiedBy>Ulrica Sehlberg</lastModifiedBy>
  <revision>14</revision>
  <lastPrinted>2016-03-31T19:56:00.0000000Z</lastPrinted>
  <dcterms:created xsi:type="dcterms:W3CDTF">2022-05-18T13:03:00.0000000Z</dcterms:created>
  <dcterms:modified xsi:type="dcterms:W3CDTF">2026-04-09T12:12:00.0000000Z</dcterms:modified>
</coreProperties>
</file>