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C51BFE8" w14:textId="77777777" w:rsidR="005B660A" w:rsidRDefault="005B660A" w:rsidP="00932669">
      <w:pPr>
        <w:pStyle w:val="Rubrik2"/>
        <w:ind w:left="0"/>
        <w:sectPr w:rsidR="005B660A" w:rsidSect="005B660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67B1140" w14:textId="77777777" w:rsidR="005B660A" w:rsidRPr="005B660A" w:rsidRDefault="005B660A" w:rsidP="005B660A">
      <w:pPr>
        <w:spacing w:after="0" w:line="240" w:lineRule="auto"/>
        <w:ind w:left="0" w:right="0"/>
        <w:rPr>
          <w:szCs w:val="20"/>
        </w:rPr>
      </w:pPr>
    </w:p>
    <w:p w14:paraId="1A51A728" w14:textId="77777777" w:rsidR="005B660A" w:rsidRPr="005B660A" w:rsidRDefault="005B660A" w:rsidP="005B660A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B660A">
        <w:rPr>
          <w:szCs w:val="20"/>
        </w:rPr>
        <w:tab/>
      </w:r>
    </w:p>
    <w:p w14:paraId="49867A61" w14:textId="7B8DCBC8" w:rsidR="005B660A" w:rsidRPr="005B660A" w:rsidRDefault="009E6D43" w:rsidP="009E6D43">
      <w:pPr>
        <w:pStyle w:val="Rubrik1"/>
        <w:ind w:left="0"/>
        <w:rPr>
          <w:szCs w:val="20"/>
        </w:rPr>
      </w:pPr>
      <w:r w:rsidRPr="005B660A">
        <w:t>Axel – Protes</w:t>
      </w:r>
    </w:p>
    <w:p w14:paraId="6753F9FC" w14:textId="77777777" w:rsidR="005B660A" w:rsidRPr="005B660A" w:rsidRDefault="005B660A" w:rsidP="009E6D43">
      <w:pPr>
        <w:pStyle w:val="Rubrik2"/>
        <w:ind w:left="0"/>
      </w:pPr>
      <w:bookmarkStart w:id="1" w:name="_1314629194"/>
      <w:bookmarkStart w:id="2" w:name="Rubrik"/>
      <w:bookmarkEnd w:id="1"/>
      <w:bookmarkEnd w:id="2"/>
      <w:r w:rsidRPr="005B660A">
        <w:t>Metodbok Konventionell röntgen</w:t>
      </w:r>
    </w:p>
    <w:p w14:paraId="1BAA366E" w14:textId="77777777" w:rsidR="005B660A" w:rsidRPr="005B660A" w:rsidRDefault="005B660A" w:rsidP="005B660A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 w:rsidRPr="005B660A">
        <w:rPr>
          <w:rFonts w:ascii="Arial" w:hAnsi="Arial" w:cs="Arial"/>
          <w:sz w:val="20"/>
          <w:szCs w:val="20"/>
        </w:rPr>
        <w:t>Gemensam rutin för att utföra undersökning på ett säkert och enhetligt sätt.</w:t>
      </w:r>
    </w:p>
    <w:p w14:paraId="6BF6D36E" w14:textId="77777777" w:rsidR="005B660A" w:rsidRDefault="005B660A" w:rsidP="005B660A">
      <w:pPr>
        <w:spacing w:after="0" w:line="240" w:lineRule="auto"/>
        <w:ind w:left="0" w:right="0"/>
        <w:rPr>
          <w:szCs w:val="20"/>
        </w:rPr>
      </w:pPr>
    </w:p>
    <w:p w14:paraId="3D9C4637" w14:textId="1460B413" w:rsidR="009E6D43" w:rsidRPr="005B660A" w:rsidRDefault="009E6D43" w:rsidP="009E6D43">
      <w:pPr>
        <w:pStyle w:val="Rubrik2"/>
        <w:ind w:left="0"/>
      </w:pPr>
      <w:r>
        <w:t>Förändringar i denna version</w:t>
      </w:r>
      <w:r>
        <w:tab/>
      </w:r>
    </w:p>
    <w:p w14:paraId="2F3E8359" w14:textId="04CDF5B0" w:rsidR="009E6D43" w:rsidRPr="005B660A" w:rsidRDefault="009E6D43" w:rsidP="009E6D43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Inga förändringar.</w:t>
      </w:r>
    </w:p>
    <w:p w14:paraId="34A51ED3" w14:textId="77777777" w:rsidR="009E6D43" w:rsidRPr="005B660A" w:rsidRDefault="009E6D43" w:rsidP="005B660A">
      <w:pPr>
        <w:spacing w:after="0" w:line="240" w:lineRule="auto"/>
        <w:ind w:left="0" w:right="0"/>
        <w:rPr>
          <w:szCs w:val="20"/>
        </w:rPr>
      </w:pPr>
    </w:p>
    <w:tbl>
      <w:tblPr>
        <w:tblW w:w="9180" w:type="dxa"/>
        <w:tblLayout w:type="fixed"/>
        <w:tblLook w:val="0000" w:firstRow="0" w:lastRow="0" w:firstColumn="0" w:lastColumn="0" w:noHBand="0" w:noVBand="0"/>
      </w:tblPr>
      <w:tblGrid>
        <w:gridCol w:w="2259"/>
        <w:gridCol w:w="3389"/>
        <w:gridCol w:w="3532"/>
      </w:tblGrid>
      <w:tr w:rsidR="005B660A" w:rsidRPr="005B660A" w14:paraId="3CD8A137" w14:textId="77777777" w:rsidTr="006634A1">
        <w:trPr>
          <w:trHeight w:val="263"/>
        </w:trPr>
        <w:tc>
          <w:tcPr>
            <w:tcW w:w="9180" w:type="dxa"/>
            <w:gridSpan w:val="3"/>
            <w:shd w:val="clear" w:color="auto" w:fill="auto"/>
          </w:tcPr>
          <w:p w14:paraId="771A0903" w14:textId="77777777" w:rsidR="005B660A" w:rsidRPr="005B660A" w:rsidRDefault="005B660A" w:rsidP="009E6D43">
            <w:pPr>
              <w:pStyle w:val="Rubrik3"/>
              <w:ind w:left="0"/>
            </w:pPr>
            <w:r w:rsidRPr="005B660A">
              <w:t>Inför undersökningen</w:t>
            </w:r>
          </w:p>
        </w:tc>
      </w:tr>
      <w:tr w:rsidR="005B660A" w:rsidRPr="005B660A" w14:paraId="36AA5881" w14:textId="77777777" w:rsidTr="006634A1">
        <w:trPr>
          <w:trHeight w:val="263"/>
        </w:trPr>
        <w:tc>
          <w:tcPr>
            <w:tcW w:w="2259" w:type="dxa"/>
            <w:shd w:val="clear" w:color="auto" w:fill="auto"/>
          </w:tcPr>
          <w:p w14:paraId="5DAD8ED3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t>Frågeställning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664D184E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>Protes</w:t>
            </w:r>
          </w:p>
        </w:tc>
      </w:tr>
      <w:tr w:rsidR="005B660A" w:rsidRPr="005B660A" w14:paraId="0D4F2466" w14:textId="77777777" w:rsidTr="006634A1">
        <w:trPr>
          <w:trHeight w:val="263"/>
        </w:trPr>
        <w:tc>
          <w:tcPr>
            <w:tcW w:w="2259" w:type="dxa"/>
            <w:shd w:val="clear" w:color="auto" w:fill="auto"/>
          </w:tcPr>
          <w:p w14:paraId="4012237B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12E7FEA0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69200AE7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60A" w:rsidRPr="005B660A" w14:paraId="47BCDA7A" w14:textId="77777777" w:rsidTr="006634A1">
        <w:trPr>
          <w:trHeight w:val="263"/>
        </w:trPr>
        <w:tc>
          <w:tcPr>
            <w:tcW w:w="2259" w:type="dxa"/>
            <w:shd w:val="clear" w:color="auto" w:fill="auto"/>
          </w:tcPr>
          <w:p w14:paraId="303426C9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t>Strålskydd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217D5742" w14:textId="1DC50A8A" w:rsidR="00932669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5B660A">
              <w:rPr>
                <w:rFonts w:ascii="Arial" w:hAnsi="Arial" w:cs="Arial"/>
                <w:color w:val="000000"/>
                <w:sz w:val="20"/>
                <w:szCs w:val="20"/>
              </w:rPr>
              <w:t xml:space="preserve">Se kapitel 4.2 och 5.1 i </w:t>
            </w:r>
          </w:p>
          <w:p w14:paraId="0C12C92F" w14:textId="19B99D8E" w:rsidR="005B660A" w:rsidRPr="005B660A" w:rsidRDefault="00000000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hyperlink r:id="rId17" w:history="1">
              <w:r w:rsidR="005B660A" w:rsidRPr="005B660A">
                <w:rPr>
                  <w:rFonts w:ascii="Arial" w:hAnsi="Arial" w:cs="Arial"/>
                  <w:color w:val="0000FF"/>
                  <w:sz w:val="20"/>
                  <w:szCs w:val="20"/>
                  <w:u w:val="single"/>
                </w:rPr>
                <w:t>Strålskydd vid undersökningar och behandlingar med röntgenstrålning</w:t>
              </w:r>
            </w:hyperlink>
          </w:p>
        </w:tc>
      </w:tr>
      <w:tr w:rsidR="005B660A" w:rsidRPr="005B660A" w14:paraId="007F1EE1" w14:textId="77777777" w:rsidTr="006634A1">
        <w:trPr>
          <w:trHeight w:val="263"/>
        </w:trPr>
        <w:tc>
          <w:tcPr>
            <w:tcW w:w="2259" w:type="dxa"/>
            <w:shd w:val="clear" w:color="auto" w:fill="auto"/>
          </w:tcPr>
          <w:p w14:paraId="33166252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389" w:type="dxa"/>
            <w:shd w:val="clear" w:color="auto" w:fill="auto"/>
          </w:tcPr>
          <w:p w14:paraId="7CC6C21F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32" w:type="dxa"/>
            <w:shd w:val="clear" w:color="auto" w:fill="auto"/>
          </w:tcPr>
          <w:p w14:paraId="70121366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60A" w:rsidRPr="005B660A" w14:paraId="1117A171" w14:textId="77777777" w:rsidTr="006634A1">
        <w:trPr>
          <w:trHeight w:val="263"/>
        </w:trPr>
        <w:tc>
          <w:tcPr>
            <w:tcW w:w="2259" w:type="dxa"/>
            <w:shd w:val="clear" w:color="auto" w:fill="auto"/>
          </w:tcPr>
          <w:p w14:paraId="27D043BB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t>Arbetsplats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7BC313EE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Adora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05E0833E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>T3</w:t>
            </w:r>
          </w:p>
        </w:tc>
      </w:tr>
      <w:tr w:rsidR="005B660A" w:rsidRPr="005B660A" w14:paraId="0A872643" w14:textId="77777777" w:rsidTr="006634A1">
        <w:trPr>
          <w:trHeight w:val="263"/>
        </w:trPr>
        <w:tc>
          <w:tcPr>
            <w:tcW w:w="2259" w:type="dxa"/>
            <w:shd w:val="clear" w:color="auto" w:fill="auto"/>
          </w:tcPr>
          <w:p w14:paraId="52991D34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570233B9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60A" w:rsidRPr="005B660A" w14:paraId="38A52EE3" w14:textId="77777777" w:rsidTr="006634A1">
        <w:trPr>
          <w:trHeight w:val="389"/>
        </w:trPr>
        <w:tc>
          <w:tcPr>
            <w:tcW w:w="2259" w:type="dxa"/>
            <w:shd w:val="clear" w:color="auto" w:fill="auto"/>
          </w:tcPr>
          <w:p w14:paraId="7DD39AF3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t>Detektor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39EC4879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>Potter med raster alternativt liten detektor</w:t>
            </w:r>
          </w:p>
        </w:tc>
      </w:tr>
      <w:tr w:rsidR="005B660A" w:rsidRPr="005B660A" w14:paraId="6EA0AC97" w14:textId="77777777" w:rsidTr="006634A1">
        <w:trPr>
          <w:trHeight w:val="207"/>
        </w:trPr>
        <w:tc>
          <w:tcPr>
            <w:tcW w:w="2259" w:type="dxa"/>
            <w:shd w:val="clear" w:color="auto" w:fill="auto"/>
          </w:tcPr>
          <w:p w14:paraId="340487A4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21" w:type="dxa"/>
            <w:gridSpan w:val="2"/>
            <w:shd w:val="clear" w:color="auto" w:fill="auto"/>
          </w:tcPr>
          <w:p w14:paraId="2CD47BDE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60A" w:rsidRPr="005B660A" w14:paraId="75C92718" w14:textId="77777777" w:rsidTr="006634A1">
        <w:trPr>
          <w:trHeight w:val="263"/>
        </w:trPr>
        <w:tc>
          <w:tcPr>
            <w:tcW w:w="2259" w:type="dxa"/>
            <w:shd w:val="clear" w:color="auto" w:fill="auto"/>
          </w:tcPr>
          <w:p w14:paraId="250A1EDC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t>Bildtagning</w:t>
            </w:r>
          </w:p>
        </w:tc>
        <w:tc>
          <w:tcPr>
            <w:tcW w:w="6921" w:type="dxa"/>
            <w:gridSpan w:val="2"/>
            <w:shd w:val="clear" w:color="auto" w:fill="auto"/>
          </w:tcPr>
          <w:p w14:paraId="104E9718" w14:textId="77777777" w:rsidR="005B660A" w:rsidRPr="005B660A" w:rsidRDefault="005B660A" w:rsidP="005B660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>Frontal</w:t>
            </w:r>
          </w:p>
          <w:p w14:paraId="32073DE6" w14:textId="77777777" w:rsidR="005B660A" w:rsidRPr="005B660A" w:rsidRDefault="005B660A" w:rsidP="005B660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>Axial</w:t>
            </w:r>
          </w:p>
          <w:p w14:paraId="5ADE73A6" w14:textId="77777777" w:rsidR="005B660A" w:rsidRPr="005B660A" w:rsidRDefault="005B660A" w:rsidP="005B660A">
            <w:pPr>
              <w:numPr>
                <w:ilvl w:val="0"/>
                <w:numId w:val="20"/>
              </w:numPr>
              <w:snapToGrid w:val="0"/>
              <w:spacing w:after="0" w:line="240" w:lineRule="auto"/>
              <w:ind w:left="435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>Transversell</w:t>
            </w:r>
          </w:p>
          <w:p w14:paraId="23079201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478FD03" w14:textId="77777777" w:rsidR="005B660A" w:rsidRPr="005B660A" w:rsidRDefault="005B660A" w:rsidP="005B660A">
            <w:pPr>
              <w:snapToGrid w:val="0"/>
              <w:spacing w:after="0" w:line="240" w:lineRule="auto"/>
              <w:ind w:left="72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br/>
            </w:r>
          </w:p>
          <w:p w14:paraId="608F5552" w14:textId="77777777" w:rsidR="005B660A" w:rsidRPr="005B660A" w:rsidRDefault="005B660A" w:rsidP="005B660A">
            <w:pPr>
              <w:snapToGrid w:val="0"/>
              <w:spacing w:after="0" w:line="240" w:lineRule="auto"/>
              <w:ind w:left="75" w:right="0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40EDAAAC" w14:textId="77777777" w:rsidR="005B660A" w:rsidRPr="005B660A" w:rsidRDefault="005B660A" w:rsidP="005B660A">
      <w:pPr>
        <w:spacing w:after="0" w:line="240" w:lineRule="auto"/>
        <w:ind w:left="0" w:right="0"/>
        <w:rPr>
          <w:szCs w:val="20"/>
        </w:rPr>
      </w:pPr>
    </w:p>
    <w:p w14:paraId="78B95223" w14:textId="77777777" w:rsidR="005B660A" w:rsidRPr="005B660A" w:rsidRDefault="005B660A" w:rsidP="005B660A">
      <w:pPr>
        <w:spacing w:after="0" w:line="240" w:lineRule="auto"/>
        <w:ind w:left="0" w:right="0"/>
        <w:rPr>
          <w:szCs w:val="20"/>
        </w:rPr>
      </w:pPr>
      <w:r w:rsidRPr="005B660A">
        <w:rPr>
          <w:szCs w:val="20"/>
        </w:rPr>
        <w:br w:type="page"/>
      </w:r>
    </w:p>
    <w:tbl>
      <w:tblPr>
        <w:tblW w:w="10031" w:type="dxa"/>
        <w:tblLayout w:type="fixed"/>
        <w:tblLook w:val="0000" w:firstRow="0" w:lastRow="0" w:firstColumn="0" w:lastColumn="0" w:noHBand="0" w:noVBand="0"/>
      </w:tblPr>
      <w:tblGrid>
        <w:gridCol w:w="1951"/>
        <w:gridCol w:w="3402"/>
        <w:gridCol w:w="4678"/>
      </w:tblGrid>
      <w:tr w:rsidR="005B660A" w:rsidRPr="005B660A" w14:paraId="46F6F57C" w14:textId="77777777" w:rsidTr="006634A1">
        <w:trPr>
          <w:trHeight w:val="263"/>
        </w:trPr>
        <w:tc>
          <w:tcPr>
            <w:tcW w:w="1951" w:type="dxa"/>
            <w:shd w:val="clear" w:color="auto" w:fill="auto"/>
          </w:tcPr>
          <w:p w14:paraId="7890F7C1" w14:textId="77777777" w:rsidR="005B660A" w:rsidRPr="005B660A" w:rsidRDefault="005B660A" w:rsidP="005B660A">
            <w:pPr>
              <w:keepNext/>
              <w:spacing w:before="240" w:after="60" w:line="240" w:lineRule="auto"/>
              <w:ind w:left="0" w:right="0"/>
              <w:outlineLvl w:val="2"/>
              <w:rPr>
                <w:rFonts w:ascii="Arial" w:hAnsi="Arial" w:cs="Arial"/>
                <w:b/>
                <w:bCs/>
                <w:szCs w:val="26"/>
              </w:rPr>
            </w:pPr>
            <w:r w:rsidRPr="005B660A">
              <w:rPr>
                <w:rFonts w:ascii="Arial" w:hAnsi="Arial" w:cs="Arial"/>
                <w:b/>
                <w:bCs/>
                <w:szCs w:val="26"/>
              </w:rPr>
              <w:lastRenderedPageBreak/>
              <w:t>Bildtagning</w:t>
            </w:r>
          </w:p>
        </w:tc>
        <w:tc>
          <w:tcPr>
            <w:tcW w:w="3402" w:type="dxa"/>
            <w:shd w:val="clear" w:color="auto" w:fill="auto"/>
          </w:tcPr>
          <w:p w14:paraId="6C7DAECE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2CA8133E" w14:textId="77777777" w:rsidR="005B660A" w:rsidRPr="005B660A" w:rsidRDefault="005B660A" w:rsidP="005B660A">
            <w:pPr>
              <w:snapToGri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60A" w:rsidRPr="005B660A" w14:paraId="52C61308" w14:textId="77777777" w:rsidTr="006634A1">
        <w:trPr>
          <w:cantSplit/>
          <w:trHeight w:val="4223"/>
        </w:trPr>
        <w:tc>
          <w:tcPr>
            <w:tcW w:w="1951" w:type="dxa"/>
            <w:shd w:val="clear" w:color="auto" w:fill="auto"/>
          </w:tcPr>
          <w:p w14:paraId="0B346639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t>Frontal</w:t>
            </w:r>
          </w:p>
          <w:p w14:paraId="744259D1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307CA136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gramStart"/>
            <w:r w:rsidRPr="005B660A">
              <w:rPr>
                <w:rFonts w:ascii="Arial" w:hAnsi="Arial" w:cs="Arial"/>
                <w:sz w:val="20"/>
                <w:szCs w:val="20"/>
              </w:rPr>
              <w:t>Vrid stolen</w:t>
            </w:r>
            <w:proofErr w:type="gramEnd"/>
            <w:r w:rsidRPr="005B660A">
              <w:rPr>
                <w:rFonts w:ascii="Arial" w:hAnsi="Arial" w:cs="Arial"/>
                <w:sz w:val="20"/>
                <w:szCs w:val="20"/>
              </w:rPr>
              <w:t xml:space="preserve">, alternativt för 45° 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  <w:t xml:space="preserve">mot detektorn/bildplattan (för 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  <w:t>att komma in i leden.</w:t>
            </w:r>
          </w:p>
          <w:p w14:paraId="384158E1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DFB756C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 xml:space="preserve">Vinkla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rörarmen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gramStart"/>
            <w:r w:rsidRPr="005B660A">
              <w:rPr>
                <w:rFonts w:ascii="Arial" w:hAnsi="Arial" w:cs="Arial"/>
                <w:sz w:val="20"/>
                <w:szCs w:val="20"/>
              </w:rPr>
              <w:t>15-20</w:t>
            </w:r>
            <w:proofErr w:type="gramEnd"/>
            <w:r w:rsidRPr="005B660A">
              <w:rPr>
                <w:rFonts w:ascii="Arial" w:hAnsi="Arial" w:cs="Arial"/>
                <w:sz w:val="20"/>
                <w:szCs w:val="20"/>
              </w:rPr>
              <w:t xml:space="preserve">°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kraniellt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>.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  <w:t>Centrera på leden.</w:t>
            </w:r>
          </w:p>
          <w:p w14:paraId="72D48739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E54917D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6D5E44F2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Caput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humeri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friprojiceras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från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acromion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. Hela protesen ska 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  <w:t xml:space="preserve">vara med. </w:t>
            </w:r>
          </w:p>
          <w:p w14:paraId="5487DE44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>Båda protesdelarna ska avbildas raka. Eventuellt behövs två projektioner, se exempelbilder.</w:t>
            </w:r>
          </w:p>
          <w:p w14:paraId="7B66B556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>Fri ledspringa.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</w:r>
          </w:p>
          <w:p w14:paraId="2E478DE4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0A1B422B" w14:textId="77777777" w:rsidR="005B660A" w:rsidRPr="005B660A" w:rsidRDefault="005B660A" w:rsidP="005B660A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</w:pP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drawing>
                <wp:anchor distT="0" distB="0" distL="114300" distR="114300" simplePos="0" relativeHeight="251662336" behindDoc="0" locked="0" layoutInCell="1" allowOverlap="1" wp14:anchorId="3E7B43A1" wp14:editId="19DE54ED">
                  <wp:simplePos x="0" y="0"/>
                  <wp:positionH relativeFrom="column">
                    <wp:posOffset>27305</wp:posOffset>
                  </wp:positionH>
                  <wp:positionV relativeFrom="paragraph">
                    <wp:posOffset>209550</wp:posOffset>
                  </wp:positionV>
                  <wp:extent cx="1371600" cy="2379980"/>
                  <wp:effectExtent l="0" t="0" r="0" b="0"/>
                  <wp:wrapNone/>
                  <wp:docPr id="1" name="Bildobjekt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99054574" name="Bildobjekt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1600" cy="2379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drawing>
                <wp:anchor distT="0" distB="0" distL="114300" distR="114300" simplePos="0" relativeHeight="251663360" behindDoc="0" locked="0" layoutInCell="1" allowOverlap="1" wp14:anchorId="016CCEFC" wp14:editId="464D4694">
                  <wp:simplePos x="0" y="0"/>
                  <wp:positionH relativeFrom="column">
                    <wp:posOffset>1485900</wp:posOffset>
                  </wp:positionH>
                  <wp:positionV relativeFrom="paragraph">
                    <wp:posOffset>201295</wp:posOffset>
                  </wp:positionV>
                  <wp:extent cx="1360170" cy="2379980"/>
                  <wp:effectExtent l="0" t="0" r="0" b="0"/>
                  <wp:wrapNone/>
                  <wp:docPr id="2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655127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0170" cy="23799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>Frontal höger</w:t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ab/>
              <w:t>Frontal vänster</w:t>
            </w:r>
          </w:p>
        </w:tc>
      </w:tr>
      <w:tr w:rsidR="005B660A" w:rsidRPr="005B660A" w14:paraId="070F4EC7" w14:textId="77777777" w:rsidTr="006634A1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13D50894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14:paraId="6EB6D41A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76F3EE71" w14:textId="77777777" w:rsidR="005B660A" w:rsidRPr="005B660A" w:rsidRDefault="005B660A" w:rsidP="005B660A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</w:pP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drawing>
                <wp:anchor distT="0" distB="0" distL="114300" distR="114300" simplePos="0" relativeHeight="251665408" behindDoc="1" locked="0" layoutInCell="1" allowOverlap="1" wp14:anchorId="1D997BFA" wp14:editId="2435ED74">
                  <wp:simplePos x="0" y="0"/>
                  <wp:positionH relativeFrom="column">
                    <wp:posOffset>1490980</wp:posOffset>
                  </wp:positionH>
                  <wp:positionV relativeFrom="paragraph">
                    <wp:posOffset>133350</wp:posOffset>
                  </wp:positionV>
                  <wp:extent cx="1379855" cy="2270760"/>
                  <wp:effectExtent l="0" t="0" r="0" b="0"/>
                  <wp:wrapTight wrapText="bothSides">
                    <wp:wrapPolygon edited="0">
                      <wp:start x="0" y="0"/>
                      <wp:lineTo x="0" y="21383"/>
                      <wp:lineTo x="21173" y="21383"/>
                      <wp:lineTo x="21173" y="0"/>
                      <wp:lineTo x="0" y="0"/>
                    </wp:wrapPolygon>
                  </wp:wrapTight>
                  <wp:docPr id="13" name="Bildobjekt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887311786" name="Bildobjekt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79855" cy="22707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B660A">
              <w:rPr>
                <w:b/>
                <w:bCs/>
                <w:noProof/>
                <w:sz w:val="18"/>
                <w:szCs w:val="14"/>
              </w:rPr>
              <w:drawing>
                <wp:anchor distT="0" distB="0" distL="114300" distR="114300" simplePos="0" relativeHeight="251664384" behindDoc="1" locked="0" layoutInCell="1" allowOverlap="1" wp14:anchorId="43E3477E" wp14:editId="013A8A23">
                  <wp:simplePos x="0" y="0"/>
                  <wp:positionH relativeFrom="column">
                    <wp:posOffset>4445</wp:posOffset>
                  </wp:positionH>
                  <wp:positionV relativeFrom="paragraph">
                    <wp:posOffset>133350</wp:posOffset>
                  </wp:positionV>
                  <wp:extent cx="1386205" cy="2284095"/>
                  <wp:effectExtent l="0" t="0" r="0" b="0"/>
                  <wp:wrapTight wrapText="bothSides">
                    <wp:wrapPolygon edited="0">
                      <wp:start x="0" y="0"/>
                      <wp:lineTo x="0" y="21438"/>
                      <wp:lineTo x="21372" y="21438"/>
                      <wp:lineTo x="21372" y="0"/>
                      <wp:lineTo x="0" y="0"/>
                    </wp:wrapPolygon>
                  </wp:wrapTight>
                  <wp:docPr id="11" name="Bildobjekt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06490885" name="Bildobjekt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86205" cy="22840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>Frontal höger</w:t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ab/>
              <w:t>Frontal vänster</w:t>
            </w:r>
          </w:p>
        </w:tc>
      </w:tr>
      <w:tr w:rsidR="005B660A" w:rsidRPr="005B660A" w14:paraId="12006B15" w14:textId="77777777" w:rsidTr="006634A1">
        <w:trPr>
          <w:trHeight w:val="263"/>
        </w:trPr>
        <w:tc>
          <w:tcPr>
            <w:tcW w:w="1951" w:type="dxa"/>
            <w:shd w:val="clear" w:color="auto" w:fill="auto"/>
          </w:tcPr>
          <w:p w14:paraId="714DE728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8080" w:type="dxa"/>
            <w:gridSpan w:val="2"/>
            <w:shd w:val="clear" w:color="auto" w:fill="auto"/>
          </w:tcPr>
          <w:p w14:paraId="54A9D294" w14:textId="77777777" w:rsidR="005B660A" w:rsidRPr="005B660A" w:rsidRDefault="005B660A" w:rsidP="005B660A">
            <w:pPr>
              <w:spacing w:after="0" w:line="240" w:lineRule="auto"/>
              <w:ind w:left="0" w:right="0" w:hanging="249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5B660A" w:rsidRPr="005B660A" w14:paraId="045D122C" w14:textId="77777777" w:rsidTr="006634A1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3518CD03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bCs/>
                <w:sz w:val="20"/>
                <w:szCs w:val="20"/>
              </w:rPr>
              <w:t>Axial</w:t>
            </w:r>
          </w:p>
        </w:tc>
        <w:tc>
          <w:tcPr>
            <w:tcW w:w="3402" w:type="dxa"/>
            <w:shd w:val="clear" w:color="auto" w:fill="auto"/>
          </w:tcPr>
          <w:p w14:paraId="137DB167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 xml:space="preserve">Patientens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ventralsida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mot detektorn/bildplattan.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  <w:t>Vrid bort den andra axeln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  <w:t xml:space="preserve">cirka 30°. Centrera mitt på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skapula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>.</w:t>
            </w:r>
          </w:p>
          <w:p w14:paraId="580B7091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9EA54B3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bCs/>
                <w:sz w:val="20"/>
                <w:szCs w:val="20"/>
              </w:rPr>
              <w:t>Kriterier</w:t>
            </w:r>
          </w:p>
          <w:p w14:paraId="3DC031B1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Skapula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ska ligga rakt i proximala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humerus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>, friprojicerad från thorax. Hela protesen ska vara med</w:t>
            </w:r>
          </w:p>
        </w:tc>
        <w:tc>
          <w:tcPr>
            <w:tcW w:w="4678" w:type="dxa"/>
            <w:shd w:val="clear" w:color="auto" w:fill="auto"/>
          </w:tcPr>
          <w:p w14:paraId="113F24E7" w14:textId="77777777" w:rsidR="005B660A" w:rsidRPr="005B660A" w:rsidRDefault="005B660A" w:rsidP="005B660A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</w:pP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>Frontal höger</w:t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ab/>
              <w:t>Frontal vänster</w:t>
            </w:r>
          </w:p>
          <w:p w14:paraId="3E775DFA" w14:textId="77777777" w:rsidR="005B660A" w:rsidRPr="005B660A" w:rsidRDefault="005B660A" w:rsidP="005B660A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</w:pPr>
            <w:r w:rsidRPr="005B660A">
              <w:rPr>
                <w:noProof/>
                <w:szCs w:val="20"/>
              </w:rPr>
              <w:drawing>
                <wp:anchor distT="0" distB="0" distL="114300" distR="114300" simplePos="0" relativeHeight="251661312" behindDoc="0" locked="0" layoutInCell="1" allowOverlap="1" wp14:anchorId="3DD220A1" wp14:editId="413A9802">
                  <wp:simplePos x="0" y="0"/>
                  <wp:positionH relativeFrom="column">
                    <wp:posOffset>1454785</wp:posOffset>
                  </wp:positionH>
                  <wp:positionV relativeFrom="paragraph">
                    <wp:posOffset>24130</wp:posOffset>
                  </wp:positionV>
                  <wp:extent cx="1325880" cy="2193925"/>
                  <wp:effectExtent l="0" t="0" r="0" b="0"/>
                  <wp:wrapNone/>
                  <wp:docPr id="8" name="Bildobjekt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65801578" name="Bildobjekt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5880" cy="2193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  <w:r w:rsidRPr="005B660A">
              <w:rPr>
                <w:noProof/>
                <w:szCs w:val="20"/>
              </w:rPr>
              <w:drawing>
                <wp:anchor distT="0" distB="0" distL="114300" distR="114300" simplePos="0" relativeHeight="251660288" behindDoc="0" locked="0" layoutInCell="1" allowOverlap="1" wp14:anchorId="7FE649A8" wp14:editId="40A4B66E">
                  <wp:simplePos x="0" y="0"/>
                  <wp:positionH relativeFrom="column">
                    <wp:posOffset>27305</wp:posOffset>
                  </wp:positionH>
                  <wp:positionV relativeFrom="paragraph">
                    <wp:posOffset>13970</wp:posOffset>
                  </wp:positionV>
                  <wp:extent cx="1313815" cy="2179320"/>
                  <wp:effectExtent l="0" t="0" r="0" b="0"/>
                  <wp:wrapNone/>
                  <wp:docPr id="7" name="Bildobjekt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72359427" name="Bildobjekt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13815" cy="21793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  <w:tr w:rsidR="005B660A" w:rsidRPr="005B660A" w14:paraId="62395D0A" w14:textId="77777777" w:rsidTr="006634A1">
        <w:trPr>
          <w:cantSplit/>
          <w:trHeight w:val="3106"/>
        </w:trPr>
        <w:tc>
          <w:tcPr>
            <w:tcW w:w="1951" w:type="dxa"/>
            <w:shd w:val="clear" w:color="auto" w:fill="auto"/>
          </w:tcPr>
          <w:p w14:paraId="018EC701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lastRenderedPageBreak/>
              <w:t>Transversell</w:t>
            </w:r>
          </w:p>
        </w:tc>
        <w:tc>
          <w:tcPr>
            <w:tcW w:w="3402" w:type="dxa"/>
            <w:shd w:val="clear" w:color="auto" w:fill="auto"/>
          </w:tcPr>
          <w:p w14:paraId="5D751A7F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 xml:space="preserve">Bilden tas PA. </w:t>
            </w:r>
          </w:p>
          <w:p w14:paraId="70866F9F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0752B3B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 xml:space="preserve">Patienten ska sitta rak i ryggen och med handen på magen. Vrid den aktuella sidan ifrån detektorn ungefär lika mycket som man vred på frontalprojektionen. Centrera i axelleden. </w:t>
            </w:r>
          </w:p>
          <w:p w14:paraId="5A087C08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28B13A7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 xml:space="preserve">Be patienten vrida huvudet åt motsatt sida samt luta huvudet mot den andra axeln i möjligaste mån.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Caudal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vinkel cirka 30°.</w:t>
            </w:r>
          </w:p>
          <w:p w14:paraId="7C7DB1D9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D1CDD45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Cavitas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glenoidalis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ledspringa ska tangeras.</w:t>
            </w:r>
          </w:p>
          <w:p w14:paraId="5761A19E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782067C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sz w:val="20"/>
                <w:szCs w:val="20"/>
              </w:rPr>
              <w:t>Hela protesen behöver inte vara med.</w:t>
            </w:r>
          </w:p>
          <w:p w14:paraId="323FA5F4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ECE527D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5C3F5EE0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5B660A">
              <w:rPr>
                <w:rFonts w:ascii="Arial" w:hAnsi="Arial" w:cs="Arial"/>
                <w:b/>
                <w:sz w:val="20"/>
                <w:szCs w:val="20"/>
              </w:rPr>
              <w:t>Kriterier</w:t>
            </w:r>
          </w:p>
          <w:p w14:paraId="06278C93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Caput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 xml:space="preserve"> friprojicerad från </w:t>
            </w:r>
            <w:proofErr w:type="spellStart"/>
            <w:r w:rsidRPr="005B660A">
              <w:rPr>
                <w:rFonts w:ascii="Arial" w:hAnsi="Arial" w:cs="Arial"/>
                <w:sz w:val="20"/>
                <w:szCs w:val="20"/>
              </w:rPr>
              <w:t>acromion</w:t>
            </w:r>
            <w:proofErr w:type="spellEnd"/>
            <w:r w:rsidRPr="005B660A">
              <w:rPr>
                <w:rFonts w:ascii="Arial" w:hAnsi="Arial" w:cs="Arial"/>
                <w:sz w:val="20"/>
                <w:szCs w:val="20"/>
              </w:rPr>
              <w:t>.</w:t>
            </w:r>
            <w:r w:rsidRPr="005B660A">
              <w:rPr>
                <w:rFonts w:ascii="Arial" w:hAnsi="Arial" w:cs="Arial"/>
                <w:sz w:val="20"/>
                <w:szCs w:val="20"/>
              </w:rPr>
              <w:br/>
              <w:t>Fri ledspringa.</w:t>
            </w:r>
          </w:p>
          <w:p w14:paraId="364884AC" w14:textId="77777777" w:rsidR="005B660A" w:rsidRPr="005B660A" w:rsidRDefault="005B660A" w:rsidP="005B660A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4678" w:type="dxa"/>
            <w:shd w:val="clear" w:color="auto" w:fill="auto"/>
          </w:tcPr>
          <w:p w14:paraId="171686D7" w14:textId="77777777" w:rsidR="005B660A" w:rsidRPr="005B660A" w:rsidRDefault="005B660A" w:rsidP="005B660A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</w:pP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 xml:space="preserve">Transversell höger </w:t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ab/>
              <w:t>Transversell vänster</w:t>
            </w:r>
          </w:p>
          <w:p w14:paraId="563F9D1A" w14:textId="77777777" w:rsidR="005B660A" w:rsidRPr="005B660A" w:rsidRDefault="005B660A" w:rsidP="005B660A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</w:pP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drawing>
                <wp:inline distT="0" distB="0" distL="0" distR="0" wp14:anchorId="09F7724E" wp14:editId="74E8D3BA">
                  <wp:extent cx="1327785" cy="1304290"/>
                  <wp:effectExtent l="0" t="0" r="0" b="0"/>
                  <wp:docPr id="24" name="Bild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9645281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7785" cy="13042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ab/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drawing>
                <wp:inline distT="0" distB="0" distL="0" distR="0" wp14:anchorId="230F8C05" wp14:editId="267B62A0">
                  <wp:extent cx="1327785" cy="1296035"/>
                  <wp:effectExtent l="0" t="0" r="0" b="0"/>
                  <wp:docPr id="27" name="Bild 27" descr="Bild vänster axel transversell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71585305" name="Bild 27" descr="Bild vänster axel transversell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27785" cy="12960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617AD4B9" w14:textId="77777777" w:rsidR="005B660A" w:rsidRPr="005B660A" w:rsidRDefault="005B660A" w:rsidP="005B660A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</w:pPr>
          </w:p>
          <w:p w14:paraId="403F94B9" w14:textId="77777777" w:rsidR="005B660A" w:rsidRPr="005B660A" w:rsidRDefault="005B660A" w:rsidP="005B660A">
            <w:pPr>
              <w:tabs>
                <w:tab w:val="left" w:pos="2302"/>
              </w:tabs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</w:pP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drawing>
                <wp:inline distT="0" distB="0" distL="0" distR="0" wp14:anchorId="6683608D" wp14:editId="591BE58D">
                  <wp:extent cx="1351722" cy="1406251"/>
                  <wp:effectExtent l="0" t="0" r="1270" b="3810"/>
                  <wp:docPr id="14" name="Bildobjekt 14" descr="En bild som visar huvudduk, myggnät, öppen  Automatiskt genererad beskrivn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58226529" name="Bildobjekt 14" descr="En bild som visar huvudduk, myggnät, öppen  Automatiskt genererad beskrivning"/>
                          <pic:cNvPicPr/>
                        </pic:nvPicPr>
                        <pic:blipFill>
                          <a:blip r:embed="rId2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3727" cy="141874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tab/>
            </w:r>
            <w:r w:rsidRPr="005B660A">
              <w:rPr>
                <w:rFonts w:ascii="Arial" w:hAnsi="Arial" w:cs="Arial"/>
                <w:b/>
                <w:bCs/>
                <w:noProof/>
                <w:sz w:val="18"/>
                <w:szCs w:val="14"/>
              </w:rPr>
              <w:drawing>
                <wp:inline distT="0" distB="0" distL="0" distR="0" wp14:anchorId="1E423462" wp14:editId="6CE04520">
                  <wp:extent cx="1351280" cy="1405791"/>
                  <wp:effectExtent l="0" t="0" r="1270" b="4445"/>
                  <wp:docPr id="15" name="Bildobjekt 15" descr="En bild som visar myggnät, huvudduk, öppen  Automatiskt genererad beskrivni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5664841" name="Bildobjekt 15" descr="En bild som visar myggnät, huvudduk, öppen  Automatiskt genererad beskrivning"/>
                          <pic:cNvPicPr/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68563" cy="142377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4DB32EAF" w14:textId="77777777" w:rsidR="005B660A" w:rsidRPr="005B660A" w:rsidRDefault="005B660A" w:rsidP="005B660A">
      <w:pPr>
        <w:spacing w:after="0" w:line="240" w:lineRule="auto"/>
        <w:ind w:left="0" w:right="0"/>
        <w:rPr>
          <w:szCs w:val="20"/>
        </w:rPr>
      </w:pPr>
    </w:p>
    <w:p w14:paraId="6E12D88C" w14:textId="77777777" w:rsidR="005B660A" w:rsidRPr="005B660A" w:rsidRDefault="005B660A" w:rsidP="005B660A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B660A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8BD8790" w14:textId="77777777" w:rsidR="008C34F4" w:rsidRDefault="008C34F4">
      <w:r>
        <w:separator/>
      </w:r>
    </w:p>
  </w:endnote>
  <w:endnote w:type="continuationSeparator" w:id="0">
    <w:p w14:paraId="5312797B" w14:textId="77777777" w:rsidR="008C34F4" w:rsidRDefault="008C34F4">
      <w:r>
        <w:continuationSeparator/>
      </w:r>
    </w:p>
  </w:endnote>
  <w:endnote w:type="continuationNotice" w:id="1">
    <w:p w14:paraId="3EB08798" w14:textId="77777777" w:rsidR="008C34F4" w:rsidRDefault="008C34F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Segoe UI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69FB8FA" w14:textId="77777777" w:rsidR="008C34F4" w:rsidRDefault="008C34F4"/>
  </w:footnote>
  <w:footnote w:type="continuationSeparator" w:id="0">
    <w:p w14:paraId="7559C8F1" w14:textId="77777777" w:rsidR="008C34F4" w:rsidRDefault="008C34F4">
      <w:r>
        <w:continuationSeparator/>
      </w:r>
    </w:p>
  </w:footnote>
  <w:footnote w:type="continuationNotice" w:id="1">
    <w:p w14:paraId="68E0012B" w14:textId="77777777" w:rsidR="008C34F4" w:rsidRDefault="008C34F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3337AC9"/>
    <w:multiLevelType w:val="hybridMultilevel"/>
    <w:tmpl w:val="8DB8482C"/>
    <w:lvl w:ilvl="0" w:tplc="4832019A">
      <w:start w:val="1"/>
      <w:numFmt w:val="decimal"/>
      <w:lvlText w:val="%1."/>
      <w:lvlJc w:val="left"/>
      <w:pPr>
        <w:ind w:left="720" w:hanging="360"/>
      </w:pPr>
    </w:lvl>
    <w:lvl w:ilvl="1" w:tplc="BE7E9EA8" w:tentative="1">
      <w:start w:val="1"/>
      <w:numFmt w:val="lowerLetter"/>
      <w:lvlText w:val="%2."/>
      <w:lvlJc w:val="left"/>
      <w:pPr>
        <w:ind w:left="1440" w:hanging="360"/>
      </w:pPr>
    </w:lvl>
    <w:lvl w:ilvl="2" w:tplc="2952B65C" w:tentative="1">
      <w:start w:val="1"/>
      <w:numFmt w:val="lowerRoman"/>
      <w:lvlText w:val="%3."/>
      <w:lvlJc w:val="right"/>
      <w:pPr>
        <w:ind w:left="2160" w:hanging="180"/>
      </w:pPr>
    </w:lvl>
    <w:lvl w:ilvl="3" w:tplc="79A400C4" w:tentative="1">
      <w:start w:val="1"/>
      <w:numFmt w:val="decimal"/>
      <w:lvlText w:val="%4."/>
      <w:lvlJc w:val="left"/>
      <w:pPr>
        <w:ind w:left="2880" w:hanging="360"/>
      </w:pPr>
    </w:lvl>
    <w:lvl w:ilvl="4" w:tplc="BEC2AD64" w:tentative="1">
      <w:start w:val="1"/>
      <w:numFmt w:val="lowerLetter"/>
      <w:lvlText w:val="%5."/>
      <w:lvlJc w:val="left"/>
      <w:pPr>
        <w:ind w:left="3600" w:hanging="360"/>
      </w:pPr>
    </w:lvl>
    <w:lvl w:ilvl="5" w:tplc="42F41FEE" w:tentative="1">
      <w:start w:val="1"/>
      <w:numFmt w:val="lowerRoman"/>
      <w:lvlText w:val="%6."/>
      <w:lvlJc w:val="right"/>
      <w:pPr>
        <w:ind w:left="4320" w:hanging="180"/>
      </w:pPr>
    </w:lvl>
    <w:lvl w:ilvl="6" w:tplc="6C462540" w:tentative="1">
      <w:start w:val="1"/>
      <w:numFmt w:val="decimal"/>
      <w:lvlText w:val="%7."/>
      <w:lvlJc w:val="left"/>
      <w:pPr>
        <w:ind w:left="5040" w:hanging="360"/>
      </w:pPr>
    </w:lvl>
    <w:lvl w:ilvl="7" w:tplc="602E4078" w:tentative="1">
      <w:start w:val="1"/>
      <w:numFmt w:val="lowerLetter"/>
      <w:lvlText w:val="%8."/>
      <w:lvlJc w:val="left"/>
      <w:pPr>
        <w:ind w:left="5760" w:hanging="360"/>
      </w:pPr>
    </w:lvl>
    <w:lvl w:ilvl="8" w:tplc="C6EE3F6C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9614519">
    <w:abstractNumId w:val="18"/>
  </w:num>
  <w:num w:numId="2" w16cid:durableId="813107729">
    <w:abstractNumId w:val="15"/>
  </w:num>
  <w:num w:numId="3" w16cid:durableId="319316195">
    <w:abstractNumId w:val="0"/>
  </w:num>
  <w:num w:numId="4" w16cid:durableId="976760520">
    <w:abstractNumId w:val="6"/>
  </w:num>
  <w:num w:numId="5" w16cid:durableId="87042078">
    <w:abstractNumId w:val="16"/>
  </w:num>
  <w:num w:numId="6" w16cid:durableId="2120947751">
    <w:abstractNumId w:val="2"/>
  </w:num>
  <w:num w:numId="7" w16cid:durableId="996227619">
    <w:abstractNumId w:val="12"/>
  </w:num>
  <w:num w:numId="8" w16cid:durableId="1493443927">
    <w:abstractNumId w:val="9"/>
  </w:num>
  <w:num w:numId="9" w16cid:durableId="1181896146">
    <w:abstractNumId w:val="1"/>
  </w:num>
  <w:num w:numId="10" w16cid:durableId="1845242179">
    <w:abstractNumId w:val="1"/>
  </w:num>
  <w:num w:numId="11" w16cid:durableId="631978308">
    <w:abstractNumId w:val="3"/>
  </w:num>
  <w:num w:numId="12" w16cid:durableId="1100027916">
    <w:abstractNumId w:val="4"/>
  </w:num>
  <w:num w:numId="13" w16cid:durableId="1047489031">
    <w:abstractNumId w:val="14"/>
  </w:num>
  <w:num w:numId="14" w16cid:durableId="1024330727">
    <w:abstractNumId w:val="10"/>
  </w:num>
  <w:num w:numId="15" w16cid:durableId="1089886840">
    <w:abstractNumId w:val="7"/>
  </w:num>
  <w:num w:numId="16" w16cid:durableId="1029455267">
    <w:abstractNumId w:val="13"/>
  </w:num>
  <w:num w:numId="17" w16cid:durableId="1826823246">
    <w:abstractNumId w:val="5"/>
  </w:num>
  <w:num w:numId="18" w16cid:durableId="355616268">
    <w:abstractNumId w:val="11"/>
  </w:num>
  <w:num w:numId="19" w16cid:durableId="628556498">
    <w:abstractNumId w:val="17"/>
  </w:num>
  <w:num w:numId="20" w16cid:durableId="616183897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660A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34F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2669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6D43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image" Target="media/image3.jpeg" Id="rId18" /><Relationship Type="http://schemas.openxmlformats.org/officeDocument/2006/relationships/image" Target="media/image11.jpeg" Id="rId26" /><Relationship Type="http://schemas.openxmlformats.org/officeDocument/2006/relationships/image" Target="media/image6.jpeg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image" Target="media/image10.jpeg" Id="rId25" /><Relationship Type="http://schemas.openxmlformats.org/officeDocument/2006/relationships/footer" Target="footer3.xml" Id="rId16" /><Relationship Type="http://schemas.openxmlformats.org/officeDocument/2006/relationships/image" Target="media/image5.jpeg" Id="rId20" /><Relationship Type="http://schemas.openxmlformats.org/officeDocument/2006/relationships/theme" Target="theme/theme1.xm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image" Target="media/image9.jpeg" Id="rId24" /><Relationship Type="http://schemas.openxmlformats.org/officeDocument/2006/relationships/header" Target="header2.xml" Id="rId15" /><Relationship Type="http://schemas.openxmlformats.org/officeDocument/2006/relationships/image" Target="media/image8.jpeg" Id="rId23" /><Relationship Type="http://schemas.openxmlformats.org/officeDocument/2006/relationships/fontTable" Target="fontTable.xml" Id="rId28" /><Relationship Type="http://schemas.openxmlformats.org/officeDocument/2006/relationships/footnotes" Target="footnotes.xml" Id="rId10" /><Relationship Type="http://schemas.openxmlformats.org/officeDocument/2006/relationships/image" Target="media/image4.jpeg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image" Target="media/image7.jpeg" Id="rId22" /><Relationship Type="http://schemas.openxmlformats.org/officeDocument/2006/relationships/image" Target="media/image12.jpeg" Id="rId27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3</Pages>
  <Words>308</Words>
  <Characters>1638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1943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Axel -  Protes</dc:title>
  <dc:subject/>
  <dc:creator>patrik.jens.johansson@vgregion.se</dc:creator>
  <keywords/>
  <lastModifiedBy>Ulrica Sehlberg</lastModifiedBy>
  <revision>4</revision>
  <lastPrinted>2016-03-31T10:56:00.0000000Z</lastPrinted>
  <dcterms:created xsi:type="dcterms:W3CDTF">2022-05-18T04:03:00.0000000Z</dcterms:created>
  <dcterms:modified xsi:type="dcterms:W3CDTF">2023-02-16T10:50:00.0000000Z</dcterms:modified>
</coreProperties>
</file>