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E69" w:rsidP="00F35B05" w:rsidRDefault="00337E69" w14:paraId="7CC9ABE5" w14:textId="77777777">
      <w:pPr>
        <w:pStyle w:val="Rubrik2"/>
        <w:sectPr w:rsidR="00337E69" w:rsidSect="00337E6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37E69" w:rsidR="00337E69" w:rsidP="6D5BEA13" w:rsidRDefault="0065579C" w14:paraId="009E66F2" w14:textId="49C004A2">
      <w:pPr>
        <w:pStyle w:val="Rubrik1"/>
      </w:pPr>
      <w:r w:rsidR="0065579C">
        <w:rPr/>
        <w:t xml:space="preserve">Avstängning </w:t>
      </w:r>
      <w:r w:rsidR="1FBD57CF">
        <w:rPr/>
        <w:t>Skelettlabb. 3 – Uddevalla</w:t>
      </w:r>
      <w:r>
        <w:br/>
      </w:r>
      <w:r w:rsidR="0563F6CB">
        <w:rPr/>
        <w:t>samt skelettlabb. 11 - NÄL</w:t>
      </w:r>
    </w:p>
    <w:p w:rsidRPr="00337E69" w:rsidR="0065579C" w:rsidP="0065579C" w:rsidRDefault="0065579C" w14:paraId="3419F900" w14:textId="77777777">
      <w:pPr>
        <w:pStyle w:val="Rubrik2"/>
      </w:pPr>
      <w:bookmarkStart w:name="_1314629194" w:id="1"/>
      <w:bookmarkStart w:name="Rubrik" w:id="2"/>
      <w:bookmarkEnd w:id="1"/>
      <w:bookmarkEnd w:id="2"/>
      <w:r w:rsidRPr="00337E69">
        <w:t xml:space="preserve">Syfte </w:t>
      </w:r>
    </w:p>
    <w:p w:rsidRPr="00337E69" w:rsidR="00337E69" w:rsidP="005349F4" w:rsidRDefault="0065579C" w14:paraId="04DD92E4" w14:textId="50620868">
      <w:pPr>
        <w:rPr>
          <w:szCs w:val="20"/>
        </w:rPr>
      </w:pPr>
      <w:r w:rsidRPr="00337E69">
        <w:t xml:space="preserve">Avstängning av </w:t>
      </w:r>
      <w:proofErr w:type="spellStart"/>
      <w:r w:rsidRPr="00337E69">
        <w:t>Adoran</w:t>
      </w:r>
      <w:proofErr w:type="spellEnd"/>
      <w:r w:rsidRPr="00337E69">
        <w:t xml:space="preserve"> efter arbetsdagens slut måste utföras i rätt ordning för att säkra att alla delar stängs.</w:t>
      </w:r>
    </w:p>
    <w:p w:rsidRPr="0065579C" w:rsidR="00337E69" w:rsidP="0065579C" w:rsidRDefault="0065579C" w14:paraId="4358F365" w14:textId="381DCFD0">
      <w:pPr>
        <w:pStyle w:val="Rubrik2"/>
      </w:pPr>
      <w:r w:rsidRPr="0065579C">
        <w:t>Förändringar sedan föregående revision</w:t>
      </w:r>
    </w:p>
    <w:p w:rsidRPr="00337E69" w:rsidR="00337E69" w:rsidP="00A77B6A" w:rsidRDefault="0065579C" w14:paraId="467E36DE" w14:textId="142B8100">
      <w:r>
        <w:t>Inga förändringar</w:t>
      </w:r>
      <w:r w:rsidR="00596CD2">
        <w:t>.</w:t>
      </w:r>
    </w:p>
    <w:p w:rsidRPr="0065579C" w:rsidR="00337E69" w:rsidP="0065579C" w:rsidRDefault="00337E69" w14:paraId="730BBFEE" w14:textId="77777777">
      <w:pPr>
        <w:pStyle w:val="Rubrik2"/>
      </w:pPr>
      <w:r w:rsidRPr="0065579C">
        <w:t>Bakgrund</w:t>
      </w:r>
    </w:p>
    <w:p w:rsidRPr="00337E69" w:rsidR="00337E69" w:rsidP="00A77B6A" w:rsidRDefault="00337E69" w14:paraId="24CF1323" w14:textId="77777777">
      <w:r w:rsidRPr="00337E69">
        <w:t xml:space="preserve">Rutin vid avstängning av röntgensystemet </w:t>
      </w:r>
      <w:proofErr w:type="spellStart"/>
      <w:r w:rsidRPr="00337E69">
        <w:t>Adora</w:t>
      </w:r>
      <w:proofErr w:type="spellEnd"/>
      <w:r w:rsidRPr="00337E69">
        <w:t>.</w:t>
      </w:r>
    </w:p>
    <w:p w:rsidRPr="0065579C" w:rsidR="00337E69" w:rsidP="0065579C" w:rsidRDefault="00337E69" w14:paraId="7CC62EB8" w14:textId="77777777">
      <w:pPr>
        <w:pStyle w:val="Rubrik2"/>
      </w:pPr>
      <w:r w:rsidRPr="0065579C">
        <w:t>Åtgärder</w:t>
      </w:r>
    </w:p>
    <w:p w:rsidRPr="00337E69" w:rsidR="00337E69" w:rsidP="007535C8" w:rsidRDefault="00337E69" w14:paraId="59FB466C" w14:textId="77777777">
      <w:pPr>
        <w:pStyle w:val="Punktlista"/>
      </w:pPr>
      <w:r w:rsidRPr="00337E69">
        <w:t>Börja med att parkera maskinen.</w:t>
      </w:r>
    </w:p>
    <w:p w:rsidRPr="00337E69" w:rsidR="00337E69" w:rsidP="007535C8" w:rsidRDefault="00337E69" w14:paraId="17C9878F" w14:textId="77777777">
      <w:pPr>
        <w:pStyle w:val="Punktlista"/>
      </w:pPr>
      <w:r w:rsidRPr="00337E69">
        <w:t>Aktivera autopositionen för parkering, detta görs antingen ifrån pekskärmen på röntgenröret eller från fjärrterminalen i manöverrummet.</w:t>
      </w:r>
    </w:p>
    <w:p w:rsidRPr="00337E69" w:rsidR="00337E69" w:rsidP="00D61BAA" w:rsidRDefault="00337E69" w14:paraId="29624920" w14:textId="77777777">
      <w:pPr>
        <w:pStyle w:val="Punktlista"/>
        <w:numPr>
          <w:ilvl w:val="0"/>
          <w:numId w:val="0"/>
        </w:numPr>
        <w:ind w:left="1625"/>
        <w:rPr>
          <w:b/>
          <w:i/>
        </w:rPr>
      </w:pPr>
      <w:r w:rsidRPr="00337E69">
        <w:rPr>
          <w:b/>
          <w:i/>
        </w:rPr>
        <w:t xml:space="preserve">Autoposition via röntgenröret: </w:t>
      </w:r>
    </w:p>
    <w:p w:rsidRPr="00337E69" w:rsidR="00337E69" w:rsidP="007535C8" w:rsidRDefault="00337E69" w14:paraId="3A9C11BD" w14:textId="77777777">
      <w:pPr>
        <w:pStyle w:val="Punktlista"/>
        <w:numPr>
          <w:ilvl w:val="1"/>
          <w:numId w:val="14"/>
        </w:numPr>
        <w:ind w:left="1985"/>
        <w:rPr>
          <w:b/>
        </w:rPr>
      </w:pPr>
      <w:r w:rsidRPr="00337E69">
        <w:t xml:space="preserve">Välj kugghjulsikonen bland flikarna upptill på skärmen och </w:t>
      </w:r>
      <w:r w:rsidRPr="00337E69">
        <w:br/>
      </w:r>
      <w:r w:rsidRPr="00337E69">
        <w:t>välj</w:t>
      </w:r>
      <w:r w:rsidRPr="00337E69">
        <w:rPr>
          <w:b/>
        </w:rPr>
        <w:t xml:space="preserve"> parkera.</w:t>
      </w:r>
    </w:p>
    <w:p w:rsidRPr="00337E69" w:rsidR="00337E69" w:rsidP="00D61BAA" w:rsidRDefault="00337E69" w14:paraId="10615395" w14:textId="77777777">
      <w:pPr>
        <w:pStyle w:val="Punktlista"/>
        <w:numPr>
          <w:ilvl w:val="0"/>
          <w:numId w:val="0"/>
        </w:numPr>
        <w:ind w:left="1625"/>
        <w:rPr>
          <w:b/>
          <w:i/>
        </w:rPr>
      </w:pPr>
      <w:r w:rsidRPr="00337E69">
        <w:rPr>
          <w:b/>
          <w:i/>
        </w:rPr>
        <w:t>Autoposition via kontrollmonitorn:</w:t>
      </w:r>
    </w:p>
    <w:p w:rsidRPr="00337E69" w:rsidR="00337E69" w:rsidP="007535C8" w:rsidRDefault="00337E69" w14:paraId="00D03F65" w14:textId="77777777">
      <w:pPr>
        <w:pStyle w:val="Punktlista"/>
        <w:numPr>
          <w:ilvl w:val="1"/>
          <w:numId w:val="14"/>
        </w:numPr>
        <w:ind w:left="1985"/>
      </w:pPr>
      <w:r w:rsidRPr="00337E69">
        <w:t xml:space="preserve">Välj kugghjulsikonen bland flikarna upptill på skärmen och tryck på </w:t>
      </w:r>
      <w:r w:rsidRPr="00337E69">
        <w:rPr>
          <w:b/>
        </w:rPr>
        <w:t xml:space="preserve">P </w:t>
      </w:r>
      <w:r w:rsidRPr="00337E69">
        <w:t>för att aktivera autopositionen för parkering.</w:t>
      </w:r>
    </w:p>
    <w:p w:rsidRPr="00337E69" w:rsidR="00337E69" w:rsidP="007535C8" w:rsidRDefault="00337E69" w14:paraId="501CA503" w14:textId="7694E3DC">
      <w:pPr>
        <w:pStyle w:val="Punktlista"/>
      </w:pPr>
      <w:r w:rsidRPr="00337E69">
        <w:t xml:space="preserve">Kör </w:t>
      </w:r>
      <w:proofErr w:type="spellStart"/>
      <w:r w:rsidRPr="00337E69">
        <w:t>Adoran</w:t>
      </w:r>
      <w:proofErr w:type="spellEnd"/>
      <w:r w:rsidRPr="00337E69">
        <w:t xml:space="preserve"> till positionen</w:t>
      </w:r>
    </w:p>
    <w:p w:rsidR="0068563C" w:rsidP="00D61BAA" w:rsidRDefault="0068563C" w14:paraId="59C8B7AD" w14:textId="77777777">
      <w:pPr>
        <w:rPr>
          <w:b/>
          <w:bCs/>
        </w:rPr>
      </w:pPr>
    </w:p>
    <w:p w:rsidR="005349F4" w:rsidRDefault="005349F4" w14:paraId="6A79E5B9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r>
        <w:br w:type="page"/>
      </w:r>
    </w:p>
    <w:p w:rsidRPr="00D61BAA" w:rsidR="00337E69" w:rsidP="0068563C" w:rsidRDefault="00337E69" w14:paraId="75F33B14" w14:textId="41C62B5A">
      <w:pPr>
        <w:pStyle w:val="Rubrik3"/>
      </w:pPr>
      <w:r w:rsidRPr="00D61BAA">
        <w:t>Stäng av systemet i följande ordning:</w:t>
      </w:r>
    </w:p>
    <w:p w:rsidRPr="00B87662" w:rsidR="00337E69" w:rsidP="00B87662" w:rsidRDefault="00337E69" w14:paraId="0F2E7584" w14:textId="77777777">
      <w:pPr>
        <w:pStyle w:val="Liststycke"/>
        <w:numPr>
          <w:ilvl w:val="0"/>
          <w:numId w:val="27"/>
        </w:numPr>
        <w:rPr>
          <w:b/>
        </w:rPr>
      </w:pPr>
      <w:proofErr w:type="spellStart"/>
      <w:r w:rsidRPr="00B87662">
        <w:rPr>
          <w:b/>
          <w:bCs/>
          <w:i/>
        </w:rPr>
        <w:t>Adora</w:t>
      </w:r>
      <w:proofErr w:type="spellEnd"/>
      <w:r w:rsidRPr="00B87662">
        <w:rPr>
          <w:b/>
          <w:bCs/>
          <w:i/>
        </w:rPr>
        <w:t>:</w:t>
      </w:r>
      <w:r w:rsidRPr="00B87662">
        <w:rPr>
          <w:b/>
        </w:rPr>
        <w:br/>
      </w:r>
      <w:proofErr w:type="spellStart"/>
      <w:r w:rsidRPr="0090207E">
        <w:t>Adorans</w:t>
      </w:r>
      <w:proofErr w:type="spellEnd"/>
      <w:r w:rsidRPr="0090207E">
        <w:t xml:space="preserve"> takenhet stängs av från pekskärmen på röntgenröret eller från fjärrterminalen i manöverrummet.</w:t>
      </w:r>
    </w:p>
    <w:p w:rsidRPr="00337E69" w:rsidR="00337E69" w:rsidP="00F34A08" w:rsidRDefault="00337E69" w14:paraId="045EF730" w14:textId="77777777">
      <w:pPr>
        <w:pStyle w:val="Punktlista"/>
        <w:ind w:left="2127"/>
      </w:pPr>
      <w:r w:rsidRPr="00337E69">
        <w:t xml:space="preserve">Tryck på kugghjulsikonen och välj </w:t>
      </w:r>
      <w:proofErr w:type="spellStart"/>
      <w:r w:rsidRPr="00337E69">
        <w:rPr>
          <w:b/>
        </w:rPr>
        <w:t>shut</w:t>
      </w:r>
      <w:proofErr w:type="spellEnd"/>
      <w:r w:rsidRPr="00337E69">
        <w:rPr>
          <w:b/>
        </w:rPr>
        <w:t xml:space="preserve"> down</w:t>
      </w:r>
      <w:r w:rsidRPr="00337E69">
        <w:t xml:space="preserve"> längst till höger på skärmen.</w:t>
      </w:r>
    </w:p>
    <w:p w:rsidRPr="00337E69" w:rsidR="00337E69" w:rsidP="00F34A08" w:rsidRDefault="00337E69" w14:paraId="4A3DA2AF" w14:textId="77777777">
      <w:pPr>
        <w:pStyle w:val="Punktlista"/>
        <w:ind w:left="2127"/>
      </w:pPr>
      <w:r w:rsidRPr="00337E69">
        <w:t>Tryck på bocken för att bekräfta valet.</w:t>
      </w:r>
      <w:r w:rsidRPr="00337E69">
        <w:br/>
      </w:r>
    </w:p>
    <w:p w:rsidRPr="00F34A08" w:rsidR="00337E69" w:rsidP="00F34A08" w:rsidRDefault="00337E69" w14:paraId="399700E5" w14:textId="77777777">
      <w:pPr>
        <w:pStyle w:val="Liststycke"/>
        <w:numPr>
          <w:ilvl w:val="0"/>
          <w:numId w:val="27"/>
        </w:numPr>
        <w:rPr>
          <w:b/>
          <w:bCs/>
          <w:i/>
        </w:rPr>
      </w:pPr>
      <w:r w:rsidRPr="00F34A08">
        <w:rPr>
          <w:b/>
          <w:bCs/>
          <w:i/>
        </w:rPr>
        <w:t>Bildåtergivningssystem:</w:t>
      </w:r>
    </w:p>
    <w:p w:rsidRPr="00337E69" w:rsidR="00337E69" w:rsidP="00F34A08" w:rsidRDefault="00337E69" w14:paraId="710A2B8D" w14:textId="77777777">
      <w:pPr>
        <w:pStyle w:val="Punktlista"/>
        <w:ind w:left="2127"/>
      </w:pPr>
      <w:r w:rsidRPr="00337E69">
        <w:t xml:space="preserve">Klicka på knappen system (ikonen upp till höger som ser ut som en dator) och välj sedan </w:t>
      </w:r>
      <w:proofErr w:type="spellStart"/>
      <w:r w:rsidRPr="00337E69">
        <w:t>shutdown</w:t>
      </w:r>
      <w:proofErr w:type="spellEnd"/>
      <w:r w:rsidRPr="00337E69">
        <w:t xml:space="preserve"> i övre högra hörnet.</w:t>
      </w:r>
    </w:p>
    <w:p w:rsidRPr="00337E69" w:rsidR="00337E69" w:rsidP="00F34A08" w:rsidRDefault="00337E69" w14:paraId="2E35C2AD" w14:textId="77777777">
      <w:pPr>
        <w:pStyle w:val="Punktlista"/>
        <w:ind w:left="2127"/>
      </w:pPr>
      <w:r w:rsidRPr="00337E69">
        <w:t xml:space="preserve">Välj sedan </w:t>
      </w:r>
      <w:proofErr w:type="spellStart"/>
      <w:r w:rsidRPr="00337E69">
        <w:rPr>
          <w:b/>
        </w:rPr>
        <w:t>shutdown</w:t>
      </w:r>
      <w:proofErr w:type="spellEnd"/>
      <w:r w:rsidRPr="00337E69">
        <w:t xml:space="preserve"> igen.</w:t>
      </w:r>
    </w:p>
    <w:p w:rsidR="00337E69" w:rsidP="00F34A08" w:rsidRDefault="00337E69" w14:paraId="429DF5B4" w14:textId="7873A289">
      <w:pPr>
        <w:pStyle w:val="Punktlista"/>
        <w:ind w:left="2127"/>
        <w:rPr/>
      </w:pPr>
      <w:r w:rsidR="00337E69">
        <w:rPr/>
        <w:t>System och datorn stängs av automatiskt.</w:t>
      </w:r>
      <w:r>
        <w:br/>
      </w:r>
      <w:r>
        <w:br/>
      </w:r>
    </w:p>
    <w:p w:rsidR="000948AD" w:rsidP="001174EF" w:rsidRDefault="004C3B90" w14:paraId="216F00D6" w14:textId="78E22776">
      <w:pPr>
        <w:pStyle w:val="Rubrik2"/>
      </w:pPr>
      <w:r>
        <w:t>Innehållsansvariga</w:t>
      </w:r>
    </w:p>
    <w:p w:rsidRPr="00337E69" w:rsidR="000948AD" w:rsidP="001174EF" w:rsidRDefault="000948AD" w14:paraId="50F15CD5" w14:textId="68E3923A">
      <w:r>
        <w:t>Sanna Axelsson</w:t>
      </w:r>
      <w:r w:rsidR="004C3B90">
        <w:t xml:space="preserve">, </w:t>
      </w:r>
      <w:r w:rsidR="004C3B90">
        <w:t>röntgensjuksköterska</w:t>
      </w:r>
      <w:r>
        <w:t xml:space="preserve"> och </w:t>
      </w:r>
      <w:r w:rsidR="004C3B90">
        <w:br/>
      </w:r>
      <w:r>
        <w:t xml:space="preserve">Malgorzata </w:t>
      </w:r>
      <w:r w:rsidR="001174EF">
        <w:t>Jilderby, röntgensjukskötersk</w:t>
      </w:r>
      <w:r w:rsidR="004C3B90">
        <w:t>a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337E6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798D" w:rsidRDefault="008B798D" w14:paraId="2A125D80" w14:textId="77777777">
      <w:r>
        <w:separator/>
      </w:r>
    </w:p>
  </w:endnote>
  <w:endnote w:type="continuationSeparator" w:id="0">
    <w:p w:rsidR="008B798D" w:rsidRDefault="008B798D" w14:paraId="2E4367D6" w14:textId="77777777">
      <w:r>
        <w:continuationSeparator/>
      </w:r>
    </w:p>
  </w:endnote>
  <w:endnote w:type="continuationNotice" w:id="1">
    <w:p w:rsidR="008B798D" w:rsidRDefault="008B798D" w14:paraId="0FB2D8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798D" w:rsidRDefault="008B798D" w14:paraId="731316D7" w14:textId="77777777"/>
  </w:footnote>
  <w:footnote w:type="continuationSeparator" w:id="0">
    <w:p w:rsidR="008B798D" w:rsidRDefault="008B798D" w14:paraId="0B584EBA" w14:textId="77777777">
      <w:r>
        <w:continuationSeparator/>
      </w:r>
    </w:p>
  </w:footnote>
  <w:footnote w:type="continuationNotice" w:id="1">
    <w:p w:rsidR="008B798D" w:rsidRDefault="008B798D" w14:paraId="4ACB600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15EFC4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AF95B7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1B04BC"/>
    <w:multiLevelType w:val="multilevel"/>
    <w:tmpl w:val="BE8C8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C111AD4"/>
    <w:multiLevelType w:val="multilevel"/>
    <w:tmpl w:val="5E7E6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535C67"/>
    <w:multiLevelType w:val="multilevel"/>
    <w:tmpl w:val="299A717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E753141"/>
    <w:multiLevelType w:val="hybridMultilevel"/>
    <w:tmpl w:val="B1881FD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F43A18"/>
    <w:multiLevelType w:val="multilevel"/>
    <w:tmpl w:val="EEC0B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EF00FB"/>
    <w:multiLevelType w:val="multilevel"/>
    <w:tmpl w:val="8E2A46C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A26089"/>
    <w:multiLevelType w:val="hybridMultilevel"/>
    <w:tmpl w:val="9C666850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2D91525"/>
    <w:multiLevelType w:val="hybridMultilevel"/>
    <w:tmpl w:val="C2CECC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18754445">
    <w:abstractNumId w:val="25"/>
  </w:num>
  <w:num w:numId="2" w16cid:durableId="2140762697">
    <w:abstractNumId w:val="22"/>
  </w:num>
  <w:num w:numId="3" w16cid:durableId="1373532002">
    <w:abstractNumId w:val="0"/>
  </w:num>
  <w:num w:numId="4" w16cid:durableId="782070676">
    <w:abstractNumId w:val="9"/>
  </w:num>
  <w:num w:numId="5" w16cid:durableId="1215235075">
    <w:abstractNumId w:val="23"/>
  </w:num>
  <w:num w:numId="6" w16cid:durableId="670260541">
    <w:abstractNumId w:val="3"/>
  </w:num>
  <w:num w:numId="7" w16cid:durableId="1520124848">
    <w:abstractNumId w:val="17"/>
  </w:num>
  <w:num w:numId="8" w16cid:durableId="1921015999">
    <w:abstractNumId w:val="14"/>
  </w:num>
  <w:num w:numId="9" w16cid:durableId="1758598673">
    <w:abstractNumId w:val="1"/>
  </w:num>
  <w:num w:numId="10" w16cid:durableId="1689335162">
    <w:abstractNumId w:val="1"/>
  </w:num>
  <w:num w:numId="11" w16cid:durableId="39136820">
    <w:abstractNumId w:val="4"/>
  </w:num>
  <w:num w:numId="12" w16cid:durableId="316342357">
    <w:abstractNumId w:val="7"/>
  </w:num>
  <w:num w:numId="13" w16cid:durableId="708996778">
    <w:abstractNumId w:val="21"/>
  </w:num>
  <w:num w:numId="14" w16cid:durableId="2003391480">
    <w:abstractNumId w:val="15"/>
  </w:num>
  <w:num w:numId="15" w16cid:durableId="1905871054">
    <w:abstractNumId w:val="10"/>
  </w:num>
  <w:num w:numId="16" w16cid:durableId="1378092694">
    <w:abstractNumId w:val="19"/>
  </w:num>
  <w:num w:numId="17" w16cid:durableId="1822503864">
    <w:abstractNumId w:val="8"/>
  </w:num>
  <w:num w:numId="18" w16cid:durableId="68432053">
    <w:abstractNumId w:val="16"/>
  </w:num>
  <w:num w:numId="19" w16cid:durableId="893195519">
    <w:abstractNumId w:val="24"/>
  </w:num>
  <w:num w:numId="20" w16cid:durableId="1063405965">
    <w:abstractNumId w:val="5"/>
  </w:num>
  <w:num w:numId="21" w16cid:durableId="1833135213">
    <w:abstractNumId w:val="11"/>
  </w:num>
  <w:num w:numId="22" w16cid:durableId="1301492851">
    <w:abstractNumId w:val="2"/>
  </w:num>
  <w:num w:numId="23" w16cid:durableId="1356345099">
    <w:abstractNumId w:val="13"/>
  </w:num>
  <w:num w:numId="24" w16cid:durableId="1950619187">
    <w:abstractNumId w:val="6"/>
  </w:num>
  <w:num w:numId="25" w16cid:durableId="1193155612">
    <w:abstractNumId w:val="12"/>
  </w:num>
  <w:num w:numId="26" w16cid:durableId="724060640">
    <w:abstractNumId w:val="20"/>
  </w:num>
  <w:num w:numId="27" w16cid:durableId="1231430119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8AD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4E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E69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B90"/>
    <w:rsid w:val="004D7BA3"/>
    <w:rsid w:val="004F4518"/>
    <w:rsid w:val="004F4C62"/>
    <w:rsid w:val="00501433"/>
    <w:rsid w:val="00511CC4"/>
    <w:rsid w:val="00531E60"/>
    <w:rsid w:val="005349F4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CD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79C"/>
    <w:rsid w:val="0065595B"/>
    <w:rsid w:val="00660269"/>
    <w:rsid w:val="00665F89"/>
    <w:rsid w:val="00673C92"/>
    <w:rsid w:val="006753EC"/>
    <w:rsid w:val="00680BAE"/>
    <w:rsid w:val="0068563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5C8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798D"/>
    <w:rsid w:val="008C4B27"/>
    <w:rsid w:val="008C7F2A"/>
    <w:rsid w:val="008E36F8"/>
    <w:rsid w:val="008E46B2"/>
    <w:rsid w:val="008E682C"/>
    <w:rsid w:val="008E78A1"/>
    <w:rsid w:val="008F589F"/>
    <w:rsid w:val="0090207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B6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662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1BAA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A08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63F6CB"/>
    <w:rsid w:val="1FBD57CF"/>
    <w:rsid w:val="647B2B65"/>
    <w:rsid w:val="6B2CF8ED"/>
    <w:rsid w:val="6D5BEA13"/>
    <w:rsid w:val="71DA8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Avstängning skelettlabb. 3 - Uddevalla och skelettlabb. 11 - NÄL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2022-05-18T04:02:00.0000000Z</dcterms:created>
  <dcterms:modified xsi:type="dcterms:W3CDTF">2026-02-12T09:36:50.0000000Z</dcterms:modified>
</coreProperties>
</file>