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377DE" w14:textId="77777777" w:rsidR="00475157" w:rsidRDefault="00475157" w:rsidP="00F35B05">
      <w:pPr>
        <w:pStyle w:val="Rubrik2"/>
        <w:sectPr w:rsidR="00475157" w:rsidSect="0047515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D0663C" w14:textId="005A1902" w:rsidR="00475157" w:rsidRPr="00475157" w:rsidRDefault="00910B98" w:rsidP="00910B98">
      <w:pPr>
        <w:pStyle w:val="Rubrik1"/>
        <w:ind w:left="0"/>
      </w:pPr>
      <w:bookmarkStart w:id="1" w:name="_Toc501440349"/>
      <w:r>
        <w:t>Avbokning – Datortomografi vid oväntat stopp - Uddevalla</w:t>
      </w:r>
    </w:p>
    <w:p w14:paraId="32727352" w14:textId="77777777" w:rsidR="00475157" w:rsidRPr="00475157" w:rsidRDefault="00475157" w:rsidP="00910B98">
      <w:pPr>
        <w:pStyle w:val="Rubrik2"/>
        <w:ind w:left="0"/>
      </w:pPr>
      <w:bookmarkStart w:id="2" w:name="_Toc501440348"/>
      <w:bookmarkEnd w:id="1"/>
      <w:r w:rsidRPr="00475157">
        <w:t>Bakgrund</w:t>
      </w:r>
      <w:bookmarkEnd w:id="2"/>
    </w:p>
    <w:p w14:paraId="6BBECFA7" w14:textId="77777777" w:rsidR="00475157" w:rsidRDefault="00475157" w:rsidP="00475157">
      <w:pPr>
        <w:spacing w:after="0" w:line="240" w:lineRule="auto"/>
        <w:ind w:left="0" w:right="0"/>
        <w:rPr>
          <w:szCs w:val="20"/>
        </w:rPr>
      </w:pPr>
      <w:r w:rsidRPr="00475157">
        <w:rPr>
          <w:szCs w:val="20"/>
        </w:rPr>
        <w:t>Rutin för avbokning på datortomografen i Uddevalla vid oväntat fel eller hastigt påkommen service.</w:t>
      </w:r>
      <w:bookmarkStart w:id="3" w:name="_Toc501440351"/>
    </w:p>
    <w:p w14:paraId="49C889C0" w14:textId="7FDF811B" w:rsidR="00910B98" w:rsidRDefault="00910B98" w:rsidP="00910B98">
      <w:pPr>
        <w:pStyle w:val="Rubrik2"/>
        <w:ind w:left="0"/>
      </w:pPr>
      <w:r>
        <w:t>Förändringar sedan föregående version</w:t>
      </w:r>
    </w:p>
    <w:p w14:paraId="21C5528F" w14:textId="0348D043" w:rsidR="00910B98" w:rsidRPr="00475157" w:rsidRDefault="00B16E47" w:rsidP="0047515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Reviderad.</w:t>
      </w:r>
    </w:p>
    <w:bookmarkEnd w:id="3"/>
    <w:p w14:paraId="123122B8" w14:textId="77777777" w:rsidR="00475157" w:rsidRPr="00475157" w:rsidRDefault="00475157" w:rsidP="00910B98">
      <w:pPr>
        <w:pStyle w:val="Rubrik2"/>
        <w:ind w:left="0"/>
      </w:pPr>
      <w:r w:rsidRPr="00475157">
        <w:t>Ansvarig för avbokning</w:t>
      </w:r>
    </w:p>
    <w:p w14:paraId="020DB9CD" w14:textId="77777777" w:rsidR="00475157" w:rsidRPr="00475157" w:rsidRDefault="00475157" w:rsidP="00475157">
      <w:pPr>
        <w:spacing w:after="0" w:line="240" w:lineRule="auto"/>
        <w:ind w:left="0" w:right="0"/>
        <w:rPr>
          <w:szCs w:val="20"/>
        </w:rPr>
      </w:pPr>
      <w:r w:rsidRPr="00475157">
        <w:rPr>
          <w:szCs w:val="20"/>
        </w:rPr>
        <w:t>Vid oväntat fel eller hastigt påkommen service beslutas om avbokning enligt nedan:</w:t>
      </w:r>
    </w:p>
    <w:p w14:paraId="639D8F7D" w14:textId="7075D715" w:rsidR="00475157" w:rsidRPr="00475157" w:rsidRDefault="00475157" w:rsidP="00475157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475157">
        <w:rPr>
          <w:szCs w:val="20"/>
        </w:rPr>
        <w:t>Avdelningschef</w:t>
      </w:r>
      <w:r w:rsidR="00910B98">
        <w:rPr>
          <w:szCs w:val="20"/>
        </w:rPr>
        <w:t>/teamledare</w:t>
      </w:r>
      <w:r w:rsidRPr="00475157">
        <w:rPr>
          <w:szCs w:val="20"/>
        </w:rPr>
        <w:t xml:space="preserve"> avgör vad som ska avbokas.</w:t>
      </w:r>
    </w:p>
    <w:p w14:paraId="2E969A16" w14:textId="77777777" w:rsidR="00475157" w:rsidRPr="00475157" w:rsidRDefault="00475157" w:rsidP="00475157">
      <w:pPr>
        <w:numPr>
          <w:ilvl w:val="0"/>
          <w:numId w:val="21"/>
        </w:numPr>
        <w:spacing w:after="0" w:line="240" w:lineRule="auto"/>
        <w:ind w:right="0"/>
        <w:contextualSpacing/>
      </w:pPr>
      <w:r>
        <w:t>Sektionsansvarig avgör vad som ska avbokas.</w:t>
      </w:r>
    </w:p>
    <w:p w14:paraId="01B708CB" w14:textId="623D9C04" w:rsidR="0BF4720B" w:rsidRDefault="00FF2FE5" w:rsidP="54C93D46">
      <w:pPr>
        <w:numPr>
          <w:ilvl w:val="0"/>
          <w:numId w:val="21"/>
        </w:numPr>
        <w:spacing w:after="0" w:line="240" w:lineRule="auto"/>
        <w:ind w:right="0"/>
        <w:contextualSpacing/>
      </w:pPr>
      <w:r>
        <w:rPr>
          <w:szCs w:val="20"/>
        </w:rPr>
        <w:t xml:space="preserve">Då </w:t>
      </w:r>
      <w:r w:rsidR="0BF4720B" w:rsidRPr="00FF2FE5">
        <w:rPr>
          <w:szCs w:val="20"/>
        </w:rPr>
        <w:t>osäkerhet</w:t>
      </w:r>
      <w:r>
        <w:rPr>
          <w:szCs w:val="20"/>
        </w:rPr>
        <w:t xml:space="preserve"> föreligger</w:t>
      </w:r>
      <w:r w:rsidR="0BF4720B" w:rsidRPr="00FF2FE5">
        <w:rPr>
          <w:szCs w:val="20"/>
        </w:rPr>
        <w:t xml:space="preserve"> </w:t>
      </w:r>
      <w:r w:rsidR="006E3EA6">
        <w:rPr>
          <w:szCs w:val="20"/>
        </w:rPr>
        <w:t xml:space="preserve">om </w:t>
      </w:r>
      <w:r w:rsidR="0BF4720B" w:rsidRPr="00FF2FE5">
        <w:rPr>
          <w:szCs w:val="20"/>
        </w:rPr>
        <w:t xml:space="preserve">vad som kan avbokas, kontakta ansvarig radiolog. </w:t>
      </w:r>
    </w:p>
    <w:p w14:paraId="62A20925" w14:textId="77777777" w:rsidR="00475157" w:rsidRPr="00475157" w:rsidRDefault="00475157" w:rsidP="00475157">
      <w:pPr>
        <w:spacing w:after="0" w:line="240" w:lineRule="auto"/>
        <w:ind w:left="720" w:right="0"/>
        <w:contextualSpacing/>
        <w:rPr>
          <w:szCs w:val="20"/>
        </w:rPr>
      </w:pPr>
    </w:p>
    <w:p w14:paraId="7D45B165" w14:textId="63324AB9" w:rsidR="00475157" w:rsidRPr="00475157" w:rsidRDefault="00475157" w:rsidP="00475157">
      <w:pPr>
        <w:spacing w:after="0" w:line="240" w:lineRule="auto"/>
        <w:ind w:left="0" w:right="0"/>
        <w:rPr>
          <w:szCs w:val="20"/>
        </w:rPr>
      </w:pPr>
      <w:r w:rsidRPr="00475157">
        <w:rPr>
          <w:szCs w:val="20"/>
        </w:rPr>
        <w:t>Vid de tillfällen då varken avdelningschef</w:t>
      </w:r>
      <w:r w:rsidR="00154AC8">
        <w:rPr>
          <w:szCs w:val="20"/>
        </w:rPr>
        <w:t>, teamledare eller</w:t>
      </w:r>
      <w:r w:rsidRPr="00475157">
        <w:rPr>
          <w:szCs w:val="20"/>
        </w:rPr>
        <w:t xml:space="preserve"> sektionsansvarig finns på plats,</w:t>
      </w:r>
      <w:r w:rsidRPr="00475157">
        <w:rPr>
          <w:szCs w:val="20"/>
        </w:rPr>
        <w:br/>
        <w:t>får DT-placerad personal hjälpas åt att utföra undersökningarna. Avboka helst inga eller endast ett fåtal undersökningar.</w:t>
      </w:r>
    </w:p>
    <w:p w14:paraId="75B3718A" w14:textId="77777777" w:rsidR="00475157" w:rsidRPr="00475157" w:rsidRDefault="00475157" w:rsidP="00910B98">
      <w:pPr>
        <w:pStyle w:val="Rubrik2"/>
        <w:ind w:left="0"/>
      </w:pPr>
      <w:r w:rsidRPr="00475157">
        <w:t xml:space="preserve">Avbokas aldrig eller i nödfall </w:t>
      </w:r>
    </w:p>
    <w:p w14:paraId="0017B319" w14:textId="77777777" w:rsidR="00475157" w:rsidRPr="00475157" w:rsidRDefault="00475157" w:rsidP="00475157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475157">
        <w:rPr>
          <w:szCs w:val="20"/>
        </w:rPr>
        <w:t>Patienter som ska utföra colonundersökning.</w:t>
      </w:r>
    </w:p>
    <w:p w14:paraId="283E7237" w14:textId="77777777" w:rsidR="00475157" w:rsidRPr="00475157" w:rsidRDefault="00475157" w:rsidP="00475157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475157">
        <w:rPr>
          <w:szCs w:val="20"/>
        </w:rPr>
        <w:t>Undersökningar som kräver förberedelser avbokas endast i nödfall.</w:t>
      </w:r>
    </w:p>
    <w:p w14:paraId="7EB0814B" w14:textId="77777777" w:rsidR="00475157" w:rsidRPr="00475157" w:rsidRDefault="00475157" w:rsidP="00475157">
      <w:pPr>
        <w:spacing w:after="0" w:line="240" w:lineRule="auto"/>
        <w:ind w:left="720" w:right="0"/>
        <w:contextualSpacing/>
        <w:rPr>
          <w:szCs w:val="20"/>
        </w:rPr>
      </w:pPr>
    </w:p>
    <w:p w14:paraId="545D1581" w14:textId="77777777" w:rsidR="00475157" w:rsidRPr="00475157" w:rsidRDefault="00475157" w:rsidP="0047515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7515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AB03" w14:textId="77777777" w:rsidR="00450832" w:rsidRDefault="00450832">
      <w:r>
        <w:separator/>
      </w:r>
    </w:p>
  </w:endnote>
  <w:endnote w:type="continuationSeparator" w:id="0">
    <w:p w14:paraId="6F327711" w14:textId="77777777" w:rsidR="00450832" w:rsidRDefault="00450832">
      <w:r>
        <w:continuationSeparator/>
      </w:r>
    </w:p>
  </w:endnote>
  <w:endnote w:type="continuationNotice" w:id="1">
    <w:p w14:paraId="13635B45" w14:textId="77777777" w:rsidR="00450832" w:rsidRDefault="004508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748A" w14:textId="77777777" w:rsidR="00450832" w:rsidRDefault="00450832"/>
  </w:footnote>
  <w:footnote w:type="continuationSeparator" w:id="0">
    <w:p w14:paraId="7A7DD54D" w14:textId="77777777" w:rsidR="00450832" w:rsidRDefault="00450832">
      <w:r>
        <w:continuationSeparator/>
      </w:r>
    </w:p>
  </w:footnote>
  <w:footnote w:type="continuationNotice" w:id="1">
    <w:p w14:paraId="14113FE9" w14:textId="77777777" w:rsidR="00450832" w:rsidRDefault="004508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E212DF"/>
    <w:multiLevelType w:val="hybridMultilevel"/>
    <w:tmpl w:val="2CB6A2C2"/>
    <w:lvl w:ilvl="0" w:tplc="F1562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46E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8F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CC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E76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CC1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82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8D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C1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46C3FF0"/>
    <w:multiLevelType w:val="hybridMultilevel"/>
    <w:tmpl w:val="5BB00446"/>
    <w:lvl w:ilvl="0" w:tplc="417A6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DCD3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2A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D64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C6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CB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2B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4DD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867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8100369">
    <w:abstractNumId w:val="19"/>
  </w:num>
  <w:num w:numId="2" w16cid:durableId="666443273">
    <w:abstractNumId w:val="15"/>
  </w:num>
  <w:num w:numId="3" w16cid:durableId="735278121">
    <w:abstractNumId w:val="0"/>
  </w:num>
  <w:num w:numId="4" w16cid:durableId="678191211">
    <w:abstractNumId w:val="6"/>
  </w:num>
  <w:num w:numId="5" w16cid:durableId="2051807683">
    <w:abstractNumId w:val="17"/>
  </w:num>
  <w:num w:numId="6" w16cid:durableId="1829444512">
    <w:abstractNumId w:val="2"/>
  </w:num>
  <w:num w:numId="7" w16cid:durableId="1035423664">
    <w:abstractNumId w:val="12"/>
  </w:num>
  <w:num w:numId="8" w16cid:durableId="440075130">
    <w:abstractNumId w:val="9"/>
  </w:num>
  <w:num w:numId="9" w16cid:durableId="1748066538">
    <w:abstractNumId w:val="1"/>
  </w:num>
  <w:num w:numId="10" w16cid:durableId="72364215">
    <w:abstractNumId w:val="1"/>
  </w:num>
  <w:num w:numId="11" w16cid:durableId="2015839831">
    <w:abstractNumId w:val="3"/>
  </w:num>
  <w:num w:numId="12" w16cid:durableId="1525054502">
    <w:abstractNumId w:val="4"/>
  </w:num>
  <w:num w:numId="13" w16cid:durableId="1587957234">
    <w:abstractNumId w:val="14"/>
  </w:num>
  <w:num w:numId="14" w16cid:durableId="1417168027">
    <w:abstractNumId w:val="10"/>
  </w:num>
  <w:num w:numId="15" w16cid:durableId="603080408">
    <w:abstractNumId w:val="7"/>
  </w:num>
  <w:num w:numId="16" w16cid:durableId="176121500">
    <w:abstractNumId w:val="13"/>
  </w:num>
  <w:num w:numId="17" w16cid:durableId="247010241">
    <w:abstractNumId w:val="5"/>
  </w:num>
  <w:num w:numId="18" w16cid:durableId="1691376942">
    <w:abstractNumId w:val="11"/>
  </w:num>
  <w:num w:numId="19" w16cid:durableId="466944986">
    <w:abstractNumId w:val="18"/>
  </w:num>
  <w:num w:numId="20" w16cid:durableId="1537424552">
    <w:abstractNumId w:val="8"/>
  </w:num>
  <w:num w:numId="21" w16cid:durableId="1189683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188"/>
    <w:rsid w:val="00154AC8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0E67"/>
    <w:rsid w:val="00234AD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74D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7AF"/>
    <w:rsid w:val="00443C1E"/>
    <w:rsid w:val="00446255"/>
    <w:rsid w:val="00450832"/>
    <w:rsid w:val="00451935"/>
    <w:rsid w:val="00460ED0"/>
    <w:rsid w:val="00465651"/>
    <w:rsid w:val="00470CE7"/>
    <w:rsid w:val="00470F4F"/>
    <w:rsid w:val="00472482"/>
    <w:rsid w:val="00475157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363"/>
    <w:rsid w:val="00650C79"/>
    <w:rsid w:val="0065595B"/>
    <w:rsid w:val="00656361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5227"/>
    <w:rsid w:val="006C6A4B"/>
    <w:rsid w:val="006C779F"/>
    <w:rsid w:val="006D01F5"/>
    <w:rsid w:val="006D0CFB"/>
    <w:rsid w:val="006D30C0"/>
    <w:rsid w:val="006D7535"/>
    <w:rsid w:val="006E3EA6"/>
    <w:rsid w:val="006E450B"/>
    <w:rsid w:val="006F0D7E"/>
    <w:rsid w:val="00710B77"/>
    <w:rsid w:val="0072075B"/>
    <w:rsid w:val="007221C2"/>
    <w:rsid w:val="00725816"/>
    <w:rsid w:val="00730955"/>
    <w:rsid w:val="00733A9C"/>
    <w:rsid w:val="00734B20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3F83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B98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9E2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E2E"/>
    <w:rsid w:val="00B13F4C"/>
    <w:rsid w:val="00B16219"/>
    <w:rsid w:val="00B16C59"/>
    <w:rsid w:val="00B16E4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515"/>
    <w:rsid w:val="00CF1592"/>
    <w:rsid w:val="00CF70BB"/>
    <w:rsid w:val="00D074DB"/>
    <w:rsid w:val="00D139CF"/>
    <w:rsid w:val="00D37E7F"/>
    <w:rsid w:val="00D47AD7"/>
    <w:rsid w:val="00D51529"/>
    <w:rsid w:val="00D85218"/>
    <w:rsid w:val="00D90D42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08E0"/>
    <w:rsid w:val="00F5135F"/>
    <w:rsid w:val="00F51F78"/>
    <w:rsid w:val="00F86F47"/>
    <w:rsid w:val="00F90B64"/>
    <w:rsid w:val="00F93D97"/>
    <w:rsid w:val="00FB2F0F"/>
    <w:rsid w:val="00FB5086"/>
    <w:rsid w:val="00FB5411"/>
    <w:rsid w:val="00FB6392"/>
    <w:rsid w:val="00FC6318"/>
    <w:rsid w:val="00FD3C70"/>
    <w:rsid w:val="00FD6820"/>
    <w:rsid w:val="00FE12D8"/>
    <w:rsid w:val="00FF0BB9"/>
    <w:rsid w:val="00FF2FE5"/>
    <w:rsid w:val="00FF7C02"/>
    <w:rsid w:val="024801E3"/>
    <w:rsid w:val="0BF4720B"/>
    <w:rsid w:val="2C987F53"/>
    <w:rsid w:val="54C93D4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97F1242-1A26-4D10-9FA5-0A34F804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114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Avbokning - Datortomografi vid oväntat stopp - Uddevalla</dc:title>
  <dc:subject/>
  <dc:creator>patrik.jens.johansson@vgregion.se</dc:creator>
  <keywords/>
  <lastModifiedBy>Ulrica Sehlberg</lastModifiedBy>
  <revision>11</revision>
  <lastPrinted>2016-03-31T01:56:00.0000000Z</lastPrinted>
  <dcterms:created xsi:type="dcterms:W3CDTF">2022-05-17T19:02:00.0000000Z</dcterms:created>
  <dcterms:modified xsi:type="dcterms:W3CDTF">2026-03-24T06:36:00.0000000Z</dcterms:modified>
</coreProperties>
</file>