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13E9" w14:textId="77777777" w:rsidR="00AB3E3B" w:rsidRPr="00A53ED4" w:rsidRDefault="00AB3E3B" w:rsidP="00AB3E3B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277D8DF7" w14:textId="77777777" w:rsidR="00AB3E3B" w:rsidRPr="00A53ED4" w:rsidRDefault="00AB3E3B" w:rsidP="00AB3E3B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5D5B0521" w14:textId="32878B38" w:rsidR="00AB3E3B" w:rsidRDefault="00AB3E3B" w:rsidP="008154B7">
      <w:pPr>
        <w:pStyle w:val="Rubrik1"/>
        <w:ind w:left="0"/>
        <w:rPr>
          <w:rFonts w:cs="Arial"/>
          <w:b/>
          <w:sz w:val="18"/>
          <w:szCs w:val="18"/>
        </w:rPr>
      </w:pPr>
      <w:r w:rsidRPr="402852F9">
        <w:t>DT Hjärnans vener barn (810207P)</w:t>
      </w:r>
    </w:p>
    <w:p w14:paraId="07E0BB8D" w14:textId="77777777" w:rsidR="00AB3E3B" w:rsidRDefault="00AB3E3B" w:rsidP="008154B7">
      <w:pPr>
        <w:pStyle w:val="Rubrik2"/>
        <w:ind w:left="0"/>
      </w:pPr>
      <w:r>
        <w:t>Syfte</w:t>
      </w:r>
    </w:p>
    <w:p w14:paraId="5387CDAA" w14:textId="77777777" w:rsidR="00AB3E3B" w:rsidRDefault="00AB3E3B" w:rsidP="008154B7">
      <w:pPr>
        <w:ind w:left="0"/>
        <w:rPr>
          <w:rFonts w:ascii="Arial" w:hAnsi="Arial" w:cs="Arial"/>
          <w:sz w:val="18"/>
          <w:szCs w:val="18"/>
        </w:rPr>
      </w:pPr>
      <w:r w:rsidRPr="402852F9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BE9CA80" w14:textId="77777777" w:rsidR="00AB3E3B" w:rsidRDefault="00AB3E3B" w:rsidP="00AB3E3B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730A5EDF" w14:textId="77777777" w:rsidR="00AB3E3B" w:rsidRPr="00496CC3" w:rsidRDefault="00AB3E3B" w:rsidP="008154B7">
      <w:pPr>
        <w:pStyle w:val="Rubrik2"/>
        <w:ind w:left="0"/>
      </w:pPr>
      <w:r>
        <w:t>Reviderat i denna version</w:t>
      </w:r>
    </w:p>
    <w:p w14:paraId="6FE69110" w14:textId="1B4E7647" w:rsidR="00AB3E3B" w:rsidRDefault="00D66FAB" w:rsidP="008154B7">
      <w:pPr>
        <w:spacing w:line="259" w:lineRule="auto"/>
        <w:ind w:left="0"/>
      </w:pPr>
      <w:r>
        <w:rPr>
          <w:rFonts w:ascii="Arial" w:hAnsi="Arial" w:cs="Arial"/>
          <w:sz w:val="18"/>
          <w:szCs w:val="18"/>
        </w:rPr>
        <w:t>Reviderad</w:t>
      </w:r>
      <w:r w:rsidR="0066240F">
        <w:rPr>
          <w:rFonts w:ascii="Arial" w:hAnsi="Arial" w:cs="Arial"/>
          <w:sz w:val="18"/>
          <w:szCs w:val="18"/>
        </w:rPr>
        <w:t xml:space="preserve"> </w:t>
      </w:r>
      <w:r w:rsidR="00713AEA">
        <w:rPr>
          <w:rFonts w:ascii="Arial" w:hAnsi="Arial" w:cs="Arial"/>
          <w:sz w:val="18"/>
          <w:szCs w:val="18"/>
        </w:rPr>
        <w:t xml:space="preserve">lagt till flödesschema </w:t>
      </w:r>
      <w:r w:rsidR="0066240F">
        <w:rPr>
          <w:rFonts w:ascii="Arial" w:hAnsi="Arial" w:cs="Arial"/>
          <w:sz w:val="18"/>
          <w:szCs w:val="18"/>
        </w:rPr>
        <w:t>nder rubrik bildtagning.</w:t>
      </w:r>
    </w:p>
    <w:p w14:paraId="7B57FCFC" w14:textId="77777777" w:rsidR="00AB3E3B" w:rsidRPr="0078345B" w:rsidRDefault="00AB3E3B" w:rsidP="00AB3E3B">
      <w:pPr>
        <w:rPr>
          <w:rFonts w:ascii="Arial" w:hAnsi="Arial" w:cs="Arial"/>
          <w:sz w:val="18"/>
          <w:szCs w:val="18"/>
        </w:rPr>
      </w:pPr>
    </w:p>
    <w:p w14:paraId="79913838" w14:textId="77777777" w:rsidR="00AB3E3B" w:rsidRDefault="00AB3E3B" w:rsidP="00AB3E3B">
      <w:pPr>
        <w:rPr>
          <w:rFonts w:ascii="Arial" w:hAnsi="Arial" w:cs="Arial"/>
          <w:sz w:val="18"/>
          <w:szCs w:val="18"/>
        </w:rPr>
      </w:pPr>
    </w:p>
    <w:p w14:paraId="5326B31B" w14:textId="77777777" w:rsidR="00AB3E3B" w:rsidRPr="00DA39B6" w:rsidRDefault="00AB3E3B" w:rsidP="008154B7">
      <w:pPr>
        <w:pStyle w:val="Rubrik2"/>
        <w:ind w:left="0"/>
      </w:pPr>
      <w:r w:rsidRPr="00DA39B6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B3E3B" w14:paraId="7F573AAC" w14:textId="77777777" w:rsidTr="004A19B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EB1E8E8" w14:textId="77777777" w:rsidR="00AB3E3B" w:rsidRPr="00390584" w:rsidRDefault="00AB3E3B" w:rsidP="00AB3E3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A40B471" w14:textId="77777777" w:rsidR="00AB3E3B" w:rsidRPr="00F61D46" w:rsidRDefault="00AB3E3B" w:rsidP="001D5B5F">
            <w:pPr>
              <w:ind w:hanging="99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Sinustrombos</w:t>
            </w:r>
            <w:r w:rsidRPr="00F61D4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B3E3B" w14:paraId="3D18AB59" w14:textId="77777777" w:rsidTr="004A19B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72E0B4" w14:textId="77777777" w:rsidR="00AB3E3B" w:rsidRPr="00390584" w:rsidRDefault="00AB3E3B" w:rsidP="00AB3E3B">
            <w:pPr>
              <w:ind w:left="0" w:right="435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233BEB" w14:textId="77777777" w:rsidR="00AB3E3B" w:rsidRPr="00E652DA" w:rsidRDefault="00AB3E3B" w:rsidP="00AB3E3B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6BA86DAA">
              <w:rPr>
                <w:rFonts w:ascii="Arial" w:hAnsi="Arial" w:cs="Arial"/>
                <w:sz w:val="18"/>
                <w:szCs w:val="18"/>
              </w:rPr>
              <w:t xml:space="preserve">Kreatinin kontrolleras enbart på barn &lt;1 år, njur- eller hjärtsjuka samt barn med pågående cytostatikabehandling. </w:t>
            </w:r>
          </w:p>
          <w:p w14:paraId="7CBEA11A" w14:textId="030440D1" w:rsidR="00AB3E3B" w:rsidRPr="00E652DA" w:rsidRDefault="00AB3E3B" w:rsidP="00AB3E3B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 xml:space="preserve">PVK, helst </w:t>
            </w:r>
            <w:r w:rsidR="000F3C93">
              <w:rPr>
                <w:rFonts w:ascii="Arial" w:hAnsi="Arial" w:cs="Arial"/>
                <w:sz w:val="18"/>
                <w:szCs w:val="18"/>
              </w:rPr>
              <w:t>rosa</w:t>
            </w:r>
            <w:r w:rsidRPr="402852F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8375084" w14:textId="77777777" w:rsidR="00AB3E3B" w:rsidRPr="00E652DA" w:rsidRDefault="00AB3E3B" w:rsidP="00AB3E3B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>Avlägsna eventuella örhängen, halsband etc.</w:t>
            </w:r>
          </w:p>
        </w:tc>
      </w:tr>
      <w:tr w:rsidR="00AB3E3B" w14:paraId="453D5B34" w14:textId="77777777" w:rsidTr="004A19B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725589" w14:textId="77777777" w:rsidR="00AB3E3B" w:rsidRPr="00390584" w:rsidRDefault="00AB3E3B" w:rsidP="001D5B5F">
            <w:pPr>
              <w:ind w:left="0" w:right="435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4871AB" w14:textId="77777777" w:rsidR="00AB3E3B" w:rsidRPr="00586743" w:rsidRDefault="00AB3E3B" w:rsidP="001D5B5F">
            <w:pPr>
              <w:ind w:hanging="99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AB3E3B" w14:paraId="4AF4C791" w14:textId="77777777" w:rsidTr="004A19B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E0A890" w14:textId="77777777" w:rsidR="00AB3E3B" w:rsidRPr="00390584" w:rsidRDefault="00AB3E3B" w:rsidP="001D5B5F">
            <w:pPr>
              <w:ind w:left="0" w:right="15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02852F9">
              <w:rPr>
                <w:rFonts w:ascii="Arial" w:hAnsi="Arial" w:cs="Arial"/>
                <w:b/>
                <w:bCs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AF91E1" w14:textId="77777777" w:rsidR="00AB3E3B" w:rsidRPr="00390584" w:rsidRDefault="00AB3E3B" w:rsidP="00AB3E3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>Visipaque 320 mg I/ml används för alla barn, 1,7 ml/kg kroppsvikt.</w:t>
            </w:r>
          </w:p>
          <w:p w14:paraId="007C17FE" w14:textId="77777777" w:rsidR="00AB3E3B" w:rsidRPr="00390584" w:rsidRDefault="00AB3E3B" w:rsidP="00AB3E3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 xml:space="preserve"> &lt;80kg maxdos 60 ml.</w:t>
            </w:r>
          </w:p>
          <w:p w14:paraId="33B1280B" w14:textId="77777777" w:rsidR="00AB3E3B" w:rsidRPr="00390584" w:rsidRDefault="00AB3E3B" w:rsidP="00AB3E3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 xml:space="preserve">&gt;80kg maxdos 80 ml. </w:t>
            </w:r>
          </w:p>
          <w:p w14:paraId="2E59ED63" w14:textId="3CFE76FC" w:rsidR="00AB3E3B" w:rsidRPr="00390584" w:rsidRDefault="00AB3E3B" w:rsidP="00AB3E3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 xml:space="preserve">Eftersträva en injektionstid på </w:t>
            </w:r>
            <w:r w:rsidR="001D5B5F" w:rsidRPr="402852F9">
              <w:rPr>
                <w:rFonts w:ascii="Arial" w:hAnsi="Arial" w:cs="Arial"/>
                <w:sz w:val="18"/>
                <w:szCs w:val="18"/>
              </w:rPr>
              <w:t>20–30</w:t>
            </w:r>
            <w:r w:rsidRPr="402852F9">
              <w:rPr>
                <w:rFonts w:ascii="Arial" w:hAnsi="Arial" w:cs="Arial"/>
                <w:sz w:val="18"/>
                <w:szCs w:val="18"/>
              </w:rPr>
              <w:t xml:space="preserve"> s.</w:t>
            </w:r>
          </w:p>
        </w:tc>
      </w:tr>
      <w:tr w:rsidR="00AB3E3B" w14:paraId="7B360A57" w14:textId="77777777" w:rsidTr="004A19B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98EAA5" w14:textId="77777777" w:rsidR="00AB3E3B" w:rsidRPr="00390584" w:rsidRDefault="00AB3E3B" w:rsidP="001D5B5F">
            <w:pPr>
              <w:ind w:left="0" w:right="577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6E7962" w14:textId="77777777" w:rsidR="00AB3E3B" w:rsidRDefault="00AB3E3B" w:rsidP="004A19B8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3D337C58" w14:textId="7E7EDB33" w:rsidR="00AB3E3B" w:rsidRPr="00EF2A86" w:rsidRDefault="00AB3E3B" w:rsidP="004A19B8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AB3E3B" w14:paraId="65985958" w14:textId="77777777" w:rsidTr="004A19B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337ABA8" w14:textId="77777777" w:rsidR="00AB3E3B" w:rsidRPr="00390584" w:rsidRDefault="00AB3E3B" w:rsidP="001D5B5F">
            <w:pPr>
              <w:ind w:left="0" w:right="43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9C13634" w14:textId="77777777" w:rsidR="00AB3E3B" w:rsidRPr="0066567D" w:rsidRDefault="00AB3E3B" w:rsidP="00AB3E3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449517E" w14:textId="77777777" w:rsidR="00AB3E3B" w:rsidRPr="0066567D" w:rsidRDefault="00AB3E3B" w:rsidP="00AB3E3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7BC81820" w14:textId="77777777" w:rsidR="00AB3E3B" w:rsidRDefault="00AB3E3B" w:rsidP="00AB3E3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>Huvudstöd i högsta läget.</w:t>
            </w:r>
          </w:p>
          <w:p w14:paraId="46527D29" w14:textId="77777777" w:rsidR="00AB3E3B" w:rsidRPr="0066567D" w:rsidRDefault="00AB3E3B" w:rsidP="00AB3E3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402852F9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20A881CD" w14:textId="77777777" w:rsidR="00AB3E3B" w:rsidRDefault="00AB3E3B" w:rsidP="00AB3E3B">
      <w:pPr>
        <w:rPr>
          <w:rFonts w:ascii="Arial" w:hAnsi="Arial" w:cs="Arial"/>
          <w:sz w:val="18"/>
          <w:szCs w:val="18"/>
        </w:rPr>
      </w:pPr>
    </w:p>
    <w:p w14:paraId="5D38A20F" w14:textId="77777777" w:rsidR="00733FFF" w:rsidRDefault="00733FFF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B886079" w14:textId="1A67C094" w:rsidR="00AB3E3B" w:rsidRPr="00DA39B6" w:rsidRDefault="00AB3E3B" w:rsidP="008154B7">
      <w:pPr>
        <w:pStyle w:val="Rubrik2"/>
        <w:ind w:left="0"/>
      </w:pPr>
      <w:r>
        <w:lastRenderedPageBreak/>
        <w:t>Bildtagning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6221"/>
      </w:tblGrid>
      <w:tr w:rsidR="004B687D" w14:paraId="0CD56AEB" w14:textId="77777777" w:rsidTr="003E42CF">
        <w:trPr>
          <w:trHeight w:val="22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168A68EF" w14:textId="39057E05" w:rsidR="00FA4AE0" w:rsidRDefault="00FA4AE0" w:rsidP="00733FFF">
            <w:pPr>
              <w:ind w:left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8564919" w14:textId="77777777" w:rsidR="00FA4AE0" w:rsidRDefault="00FA4AE0" w:rsidP="00733FFF">
            <w:pPr>
              <w:ind w:left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6AF3BE9D" w14:textId="77777777" w:rsidR="006B4C94" w:rsidRPr="402852F9" w:rsidRDefault="006B4C94" w:rsidP="00733FFF">
            <w:pPr>
              <w:ind w:left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0C2E8FBB" w14:textId="41C78BD7" w:rsidR="006B4C94" w:rsidRDefault="006B4C94" w:rsidP="003E42CF">
            <w:pPr>
              <w:ind w:hanging="673"/>
              <w:rPr>
                <w:rFonts w:ascii="Arial" w:eastAsia="Arial" w:hAnsi="Arial" w:cs="Arial"/>
                <w:sz w:val="18"/>
                <w:szCs w:val="18"/>
              </w:rPr>
            </w:pPr>
            <w:r w:rsidRPr="006B4C94">
              <w:rPr>
                <w:rFonts w:ascii="Arial" w:eastAsia="Arial" w:hAnsi="Arial" w:cs="Arial"/>
                <w:b/>
                <w:bCs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1A0D4826" wp14:editId="6AB7C1DD">
                  <wp:simplePos x="0" y="0"/>
                  <wp:positionH relativeFrom="column">
                    <wp:posOffset>-1244600</wp:posOffset>
                  </wp:positionH>
                  <wp:positionV relativeFrom="paragraph">
                    <wp:posOffset>57785</wp:posOffset>
                  </wp:positionV>
                  <wp:extent cx="5016875" cy="504825"/>
                  <wp:effectExtent l="0" t="0" r="0" b="0"/>
                  <wp:wrapNone/>
                  <wp:docPr id="121346647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46647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87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E46A79" w14:textId="7A44F067" w:rsidR="004B687D" w:rsidRPr="402852F9" w:rsidRDefault="004B687D" w:rsidP="003E42CF">
            <w:pPr>
              <w:ind w:hanging="673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B3E3B" w14:paraId="48B7E004" w14:textId="77777777" w:rsidTr="003E42CF">
        <w:trPr>
          <w:trHeight w:val="22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39E9FB57" w14:textId="77777777" w:rsidR="00AB3E3B" w:rsidRDefault="00AB3E3B" w:rsidP="00733FFF">
            <w:pPr>
              <w:ind w:left="0"/>
            </w:pPr>
            <w:r w:rsidRPr="402852F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Scout</w:t>
            </w:r>
          </w:p>
        </w:tc>
        <w:tc>
          <w:tcPr>
            <w:tcW w:w="6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57" w:type="dxa"/>
              <w:left w:w="108" w:type="dxa"/>
              <w:bottom w:w="28" w:type="dxa"/>
              <w:right w:w="108" w:type="dxa"/>
            </w:tcMar>
          </w:tcPr>
          <w:p w14:paraId="605C1C55" w14:textId="77777777" w:rsidR="00AB3E3B" w:rsidRDefault="00AB3E3B" w:rsidP="003E42CF">
            <w:pPr>
              <w:ind w:hanging="673"/>
            </w:pPr>
            <w:r w:rsidRPr="402852F9">
              <w:rPr>
                <w:rFonts w:ascii="Arial" w:eastAsia="Arial" w:hAnsi="Arial" w:cs="Arial"/>
                <w:sz w:val="18"/>
                <w:szCs w:val="18"/>
              </w:rPr>
              <w:t>Sternum – skalltak.</w:t>
            </w:r>
          </w:p>
        </w:tc>
      </w:tr>
      <w:tr w:rsidR="00AB3E3B" w14:paraId="791A4879" w14:textId="77777777" w:rsidTr="003E42CF">
        <w:trPr>
          <w:trHeight w:val="225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119CBF3" w14:textId="77777777" w:rsidR="00AB3E3B" w:rsidRDefault="00AB3E3B" w:rsidP="003E42CF">
            <w:pPr>
              <w:ind w:left="0" w:right="197"/>
            </w:pPr>
            <w:r w:rsidRPr="402852F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Scanområde hjärna</w:t>
            </w: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5B20297" w14:textId="77777777" w:rsidR="00AB3E3B" w:rsidRDefault="00AB3E3B" w:rsidP="003E42CF">
            <w:pPr>
              <w:ind w:hanging="673"/>
            </w:pPr>
            <w:r w:rsidRPr="402852F9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402852F9">
              <w:rPr>
                <w:rFonts w:ascii="Arial" w:eastAsia="Arial" w:hAnsi="Arial" w:cs="Arial"/>
                <w:sz w:val="18"/>
                <w:szCs w:val="18"/>
              </w:rPr>
              <w:t xml:space="preserve"> Bakre skallgrop – skalltak.</w:t>
            </w:r>
          </w:p>
        </w:tc>
      </w:tr>
      <w:tr w:rsidR="00AB3E3B" w14:paraId="5B97ED99" w14:textId="77777777" w:rsidTr="003E42CF">
        <w:trPr>
          <w:trHeight w:val="225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7BA89EB" w14:textId="2C2488F5" w:rsidR="00AB3E3B" w:rsidRPr="009A6059" w:rsidRDefault="00AB3E3B" w:rsidP="009A6059">
            <w:pPr>
              <w:ind w:left="0" w:right="197"/>
            </w:pPr>
            <w:r w:rsidRPr="402852F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Scanområde Hjärna K+ venfas </w:t>
            </w: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A49C859" w14:textId="77777777" w:rsidR="00AB3E3B" w:rsidRDefault="00AB3E3B" w:rsidP="003E42CF">
            <w:pPr>
              <w:ind w:hanging="673"/>
            </w:pPr>
            <w:r w:rsidRPr="402852F9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402852F9">
              <w:rPr>
                <w:rFonts w:ascii="Arial" w:eastAsia="Arial" w:hAnsi="Arial" w:cs="Arial"/>
                <w:sz w:val="18"/>
                <w:szCs w:val="18"/>
              </w:rPr>
              <w:t xml:space="preserve"> Bakre skallgrop – skalltak.</w:t>
            </w:r>
          </w:p>
        </w:tc>
      </w:tr>
      <w:tr w:rsidR="00AB3E3B" w14:paraId="2278FA06" w14:textId="77777777" w:rsidTr="005A53C7">
        <w:trPr>
          <w:trHeight w:val="225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E82FCAB" w14:textId="77777777" w:rsidR="00AB3E3B" w:rsidRDefault="00AB3E3B" w:rsidP="00733FFF">
            <w:pPr>
              <w:ind w:left="0"/>
            </w:pPr>
            <w:r w:rsidRPr="402852F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Delay</w:t>
            </w: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2241027" w14:textId="77777777" w:rsidR="00AB3E3B" w:rsidRDefault="00AB3E3B" w:rsidP="00AB3E3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Arial" w:eastAsia="Arial" w:hAnsi="Arial" w:cs="Arial"/>
                <w:sz w:val="18"/>
                <w:szCs w:val="18"/>
              </w:rPr>
            </w:pPr>
            <w:r w:rsidRPr="402852F9">
              <w:rPr>
                <w:rFonts w:ascii="Arial" w:eastAsia="Arial" w:hAnsi="Arial" w:cs="Arial"/>
                <w:sz w:val="18"/>
                <w:szCs w:val="18"/>
              </w:rPr>
              <w:t>Först körs hjärna K-.</w:t>
            </w:r>
          </w:p>
          <w:p w14:paraId="2C8C6E87" w14:textId="77777777" w:rsidR="00AB3E3B" w:rsidRDefault="00AB3E3B" w:rsidP="00AB3E3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Arial" w:eastAsia="Arial" w:hAnsi="Arial" w:cs="Arial"/>
                <w:sz w:val="18"/>
                <w:szCs w:val="18"/>
              </w:rPr>
            </w:pPr>
            <w:r w:rsidRPr="402852F9">
              <w:rPr>
                <w:rFonts w:ascii="Arial" w:eastAsia="Arial" w:hAnsi="Arial" w:cs="Arial"/>
                <w:sz w:val="18"/>
                <w:szCs w:val="18"/>
              </w:rPr>
              <w:t>Därefter körs hjärna K+ med injektionstid + 35 s.</w:t>
            </w:r>
          </w:p>
        </w:tc>
      </w:tr>
      <w:tr w:rsidR="005A53C7" w14:paraId="5E7F9648" w14:textId="77777777" w:rsidTr="003E42CF">
        <w:trPr>
          <w:trHeight w:val="22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04BBC0D" w14:textId="77777777" w:rsidR="005A53C7" w:rsidRPr="402852F9" w:rsidRDefault="005A53C7" w:rsidP="00733FFF">
            <w:pPr>
              <w:ind w:left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47A2F92" w14:textId="77777777" w:rsidR="005A53C7" w:rsidRPr="402852F9" w:rsidRDefault="005A53C7" w:rsidP="00AB3E3B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D3E8464" w14:textId="23B65400" w:rsidR="00AB3E3B" w:rsidRPr="00A818CD" w:rsidRDefault="00AB3E3B" w:rsidP="009A6059">
      <w:pPr>
        <w:ind w:left="0"/>
        <w:rPr>
          <w:rFonts w:ascii="Arial" w:hAnsi="Arial" w:cs="Arial"/>
          <w:b/>
          <w:sz w:val="18"/>
          <w:szCs w:val="18"/>
        </w:rPr>
      </w:pPr>
    </w:p>
    <w:p w14:paraId="2269D52F" w14:textId="77777777" w:rsidR="00AB3E3B" w:rsidRPr="00DA39B6" w:rsidRDefault="00AB3E3B" w:rsidP="008154B7">
      <w:pPr>
        <w:pStyle w:val="Rubrik2"/>
        <w:ind w:left="0"/>
      </w:pPr>
      <w:r w:rsidRPr="00DA39B6">
        <w:t>Reformatering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413"/>
        <w:gridCol w:w="2552"/>
        <w:gridCol w:w="3118"/>
        <w:gridCol w:w="2380"/>
      </w:tblGrid>
      <w:tr w:rsidR="00AB3E3B" w14:paraId="50B8FDEE" w14:textId="77777777" w:rsidTr="001442E2">
        <w:trPr>
          <w:trHeight w:val="22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43248" w14:textId="77777777" w:rsidR="00AB3E3B" w:rsidRPr="004A5758" w:rsidRDefault="00AB3E3B" w:rsidP="001442E2">
            <w:pPr>
              <w:ind w:left="0" w:right="18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9D58F" w14:textId="77777777" w:rsidR="00AB3E3B" w:rsidRPr="00411A59" w:rsidRDefault="00AB3E3B" w:rsidP="009A6059">
            <w:pPr>
              <w:ind w:lef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2D43F" w14:textId="77777777" w:rsidR="00AB3E3B" w:rsidRPr="004A5758" w:rsidRDefault="00AB3E3B" w:rsidP="001442E2">
            <w:pPr>
              <w:tabs>
                <w:tab w:val="left" w:pos="1730"/>
              </w:tabs>
              <w:ind w:hanging="963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724B67" wp14:editId="10C3850A">
                      <wp:simplePos x="0" y="0"/>
                      <wp:positionH relativeFrom="margin">
                        <wp:posOffset>483870</wp:posOffset>
                      </wp:positionH>
                      <wp:positionV relativeFrom="paragraph">
                        <wp:posOffset>728980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72E7CF" w14:textId="77777777" w:rsidR="00AB3E3B" w:rsidRPr="0066564D" w:rsidRDefault="00AB3E3B" w:rsidP="001442E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724B6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6" type="#_x0000_t67" style="position:absolute;left:0;text-align:left;margin-left:38.1pt;margin-top:57.4pt;width:32.25pt;height:45.3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" adj="13920" fillcolor="red" stroked="f" strokeweight="2pt">
                      <v:textbox style="layout-flow:vertical" inset="1mm,1mm,1mm,1mm">
                        <w:txbxContent>
                          <w:p w14:paraId="0972E7CF" w14:textId="77777777" w:rsidR="00AB3E3B" w:rsidRPr="0066564D" w:rsidRDefault="00AB3E3B" w:rsidP="001442E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D38336" wp14:editId="485D7965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124460</wp:posOffset>
                      </wp:positionV>
                      <wp:extent cx="410210" cy="657225"/>
                      <wp:effectExtent l="0" t="920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A7FAB2" w14:textId="77777777" w:rsidR="00AB3E3B" w:rsidRPr="0066567D" w:rsidRDefault="00AB3E3B" w:rsidP="001442E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D38336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9" o:spid="_x0000_s1027" type="#_x0000_t68" style="position:absolute;left:0;text-align:left;margin-left:33.7pt;margin-top:9.8pt;width:32.3pt;height:51.7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" adj="6741" fillcolor="red" stroked="f" strokeweight="2pt">
                      <v:textbox style="layout-flow:vertical;mso-layout-flow-alt:bottom-to-top" inset="1mm,1mm,1mm,1mm">
                        <w:txbxContent>
                          <w:p w14:paraId="0FA7FAB2" w14:textId="77777777" w:rsidR="00AB3E3B" w:rsidRPr="0066567D" w:rsidRDefault="00AB3E3B" w:rsidP="001442E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06FC2C" wp14:editId="3804EDB7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22225</wp:posOffset>
                      </wp:positionV>
                      <wp:extent cx="36195" cy="1462405"/>
                      <wp:effectExtent l="19050" t="19050" r="20955" b="2349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" cy="1462684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154F4E" id="Rak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1pt,1.75pt" to="77.9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205521" wp14:editId="636EB00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1295400</wp:posOffset>
                      </wp:positionV>
                      <wp:extent cx="1762760" cy="20320"/>
                      <wp:effectExtent l="19050" t="19050" r="27940" b="3683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62963" cy="206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E90BF3" id="Rak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102pt" to="138.45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864AD21" wp14:editId="39528CA0">
                  <wp:extent cx="1770279" cy="1493940"/>
                  <wp:effectExtent l="0" t="0" r="190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84133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091" cy="1498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45541E" w14:textId="77777777" w:rsidR="00AB3E3B" w:rsidRPr="004A5758" w:rsidRDefault="00AB3E3B" w:rsidP="001442E2">
            <w:pPr>
              <w:ind w:hanging="96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E9B476" wp14:editId="56BCE0A4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606425</wp:posOffset>
                      </wp:positionV>
                      <wp:extent cx="410210" cy="591820"/>
                      <wp:effectExtent l="4445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18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B90DDF" w14:textId="77777777" w:rsidR="00AB3E3B" w:rsidRPr="0066567D" w:rsidRDefault="00AB3E3B" w:rsidP="001442E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9B476" id="Upp 22" o:spid="_x0000_s1028" type="#_x0000_t68" style="position:absolute;left:0;text-align:left;margin-left:14.35pt;margin-top:47.75pt;width:32.3pt;height:46.6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" adj="7486" fillcolor="red" stroked="f" strokeweight="2pt">
                      <v:textbox style="layout-flow:vertical;mso-layout-flow-alt:bottom-to-top" inset="1mm,1mm,1mm,1mm">
                        <w:txbxContent>
                          <w:p w14:paraId="26B90DDF" w14:textId="77777777" w:rsidR="00AB3E3B" w:rsidRPr="0066567D" w:rsidRDefault="00AB3E3B" w:rsidP="001442E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02E240" wp14:editId="34AE6F97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635</wp:posOffset>
                      </wp:positionV>
                      <wp:extent cx="12700" cy="1470025"/>
                      <wp:effectExtent l="19050" t="19050" r="25400" b="3492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81" cy="147035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C784D0" id="Rak 2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85pt,.05pt" to="54.8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2FBD27E" wp14:editId="31C6EF0F">
                  <wp:extent cx="1383753" cy="1484986"/>
                  <wp:effectExtent l="0" t="0" r="6985" b="1270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28978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500" cy="149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E3B" w14:paraId="36489245" w14:textId="77777777" w:rsidTr="001442E2">
        <w:trPr>
          <w:trHeight w:val="22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F27730" w14:textId="77777777" w:rsidR="00AB3E3B" w:rsidRDefault="00AB3E3B" w:rsidP="009A6059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36392" w14:textId="77777777" w:rsidR="00AB3E3B" w:rsidRDefault="00AB3E3B" w:rsidP="001442E2">
            <w:pPr>
              <w:ind w:left="0" w:right="29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Vinklas som vanligt (HYFA-planet och pons).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9FD0E6" w14:textId="77777777" w:rsidR="00AB3E3B" w:rsidRDefault="00AB3E3B" w:rsidP="004A19B8">
            <w:pPr>
              <w:jc w:val="center"/>
              <w:rPr>
                <w:noProof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1DE0DF" w14:textId="77777777" w:rsidR="00AB3E3B" w:rsidRDefault="00AB3E3B" w:rsidP="004A19B8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</w:tr>
      <w:tr w:rsidR="00AB3E3B" w14:paraId="3AC7F106" w14:textId="77777777" w:rsidTr="001442E2">
        <w:trPr>
          <w:trHeight w:val="22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92030F1" w14:textId="77777777" w:rsidR="00AB3E3B" w:rsidRDefault="00AB3E3B" w:rsidP="001442E2">
            <w:pPr>
              <w:ind w:left="0" w:right="46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K+ AX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25928" w14:textId="77777777" w:rsidR="00AB3E3B" w:rsidRDefault="00AB3E3B" w:rsidP="001442E2">
            <w:pPr>
              <w:ind w:left="0" w:right="171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hårda gommen. DFOV 240 mm som standard.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31193" w14:textId="77777777" w:rsidR="00AB3E3B" w:rsidRPr="006B4EB1" w:rsidRDefault="00AB3E3B" w:rsidP="004A19B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5F72B" w14:textId="77777777" w:rsidR="00AB3E3B" w:rsidRPr="006B4EB1" w:rsidRDefault="00AB3E3B" w:rsidP="004A19B8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B3E3B" w14:paraId="59B4BFF4" w14:textId="77777777" w:rsidTr="001442E2">
        <w:trPr>
          <w:trHeight w:val="22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763784" w14:textId="77777777" w:rsidR="00AB3E3B" w:rsidRPr="004A5758" w:rsidRDefault="00AB3E3B" w:rsidP="001442E2">
            <w:pPr>
              <w:ind w:left="0" w:right="32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K+ 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C8F9C" w14:textId="77777777" w:rsidR="00AB3E3B" w:rsidRPr="004A5758" w:rsidRDefault="00AB3E3B" w:rsidP="001442E2">
            <w:pPr>
              <w:ind w:left="0" w:right="313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bordet.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002D" w14:textId="77777777" w:rsidR="00AB3E3B" w:rsidRPr="004A5758" w:rsidRDefault="00AB3E3B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9BA80" w14:textId="77777777" w:rsidR="00AB3E3B" w:rsidRPr="004A5758" w:rsidRDefault="00AB3E3B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B3E3B" w14:paraId="37B38719" w14:textId="77777777" w:rsidTr="001442E2">
        <w:trPr>
          <w:trHeight w:val="22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34CC6F" w14:textId="77777777" w:rsidR="00AB3E3B" w:rsidRDefault="00AB3E3B" w:rsidP="001442E2">
            <w:pPr>
              <w:ind w:left="0" w:right="18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K+ 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37B2B" w14:textId="77777777" w:rsidR="00AB3E3B" w:rsidRDefault="00AB3E3B" w:rsidP="001442E2">
            <w:pPr>
              <w:ind w:left="0" w:right="313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Vinkelrätt mot bordet.</w:t>
            </w:r>
          </w:p>
          <w:p w14:paraId="27F1F42A" w14:textId="77777777" w:rsidR="00AB3E3B" w:rsidRDefault="00AB3E3B" w:rsidP="00E854E1">
            <w:pPr>
              <w:ind w:lef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0C5F4" w14:textId="77777777" w:rsidR="00AB3E3B" w:rsidRPr="004A5758" w:rsidRDefault="00AB3E3B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6DB2F" w14:textId="77777777" w:rsidR="00AB3E3B" w:rsidRPr="004A5758" w:rsidRDefault="00AB3E3B" w:rsidP="004A19B8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D528892" w14:textId="77777777" w:rsidR="00AB3E3B" w:rsidRDefault="00AB3E3B" w:rsidP="00AB3E3B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624E359C" w14:textId="77777777" w:rsidR="00AB3E3B" w:rsidRPr="00DA39B6" w:rsidRDefault="00AB3E3B" w:rsidP="008154B7">
      <w:pPr>
        <w:pStyle w:val="Rubrik3"/>
        <w:ind w:left="0"/>
      </w:pPr>
      <w:r w:rsidRPr="00DA39B6">
        <w:t>Arkivering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72"/>
        <w:gridCol w:w="108"/>
        <w:gridCol w:w="1167"/>
        <w:gridCol w:w="113"/>
        <w:gridCol w:w="1161"/>
        <w:gridCol w:w="113"/>
        <w:gridCol w:w="2438"/>
        <w:gridCol w:w="113"/>
        <w:gridCol w:w="1303"/>
        <w:gridCol w:w="113"/>
        <w:gridCol w:w="1422"/>
      </w:tblGrid>
      <w:tr w:rsidR="00AB3E3B" w14:paraId="239DA24F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6B8327" w14:textId="77777777" w:rsidR="00AB3E3B" w:rsidRPr="00E25E8E" w:rsidRDefault="00AB3E3B" w:rsidP="001442E2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35512" w14:textId="77777777" w:rsidR="00AB3E3B" w:rsidRPr="00E25E8E" w:rsidRDefault="00AB3E3B" w:rsidP="001442E2">
            <w:pPr>
              <w:ind w:left="0" w:right="17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36E94" w14:textId="77777777" w:rsidR="00AB3E3B" w:rsidRPr="00E25E8E" w:rsidRDefault="00AB3E3B" w:rsidP="001442E2">
            <w:pPr>
              <w:ind w:left="0" w:right="3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5F1D8" w14:textId="77777777" w:rsidR="00AB3E3B" w:rsidRDefault="00AB3E3B" w:rsidP="001442E2">
            <w:pPr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51BBA949" w14:textId="77777777" w:rsidR="00AB3E3B" w:rsidRPr="00E25E8E" w:rsidRDefault="00AB3E3B" w:rsidP="001442E2">
            <w:pPr>
              <w:ind w:left="0" w:right="1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5A29BE" w14:textId="77777777" w:rsidR="00AB3E3B" w:rsidRPr="00E25E8E" w:rsidRDefault="00AB3E3B" w:rsidP="001442E2">
            <w:pPr>
              <w:ind w:left="0" w:right="322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017CB" w14:textId="77777777" w:rsidR="00AB3E3B" w:rsidRPr="00E25E8E" w:rsidRDefault="00AB3E3B" w:rsidP="001442E2">
            <w:pPr>
              <w:ind w:left="0" w:right="461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AB3E3B" w14:paraId="79D52CF0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688930" w14:textId="77777777" w:rsidR="00AB3E3B" w:rsidRPr="00ED5407" w:rsidRDefault="00AB3E3B" w:rsidP="00917E91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63E422" w14:textId="77777777" w:rsidR="00AB3E3B" w:rsidRDefault="00AB3E3B" w:rsidP="00917E91">
            <w:pPr>
              <w:spacing w:line="240" w:lineRule="auto"/>
              <w:ind w:left="0" w:right="60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33C331" w14:textId="77777777" w:rsidR="00AB3E3B" w:rsidRDefault="00AB3E3B" w:rsidP="00917E91">
            <w:pPr>
              <w:spacing w:line="240" w:lineRule="auto"/>
              <w:ind w:left="0" w:right="60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D41CA6" w14:textId="77777777" w:rsidR="00AB3E3B" w:rsidRDefault="00AB3E3B" w:rsidP="00880C5C">
            <w:pPr>
              <w:spacing w:line="240" w:lineRule="auto"/>
              <w:ind w:left="0" w:right="87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H32</w:t>
            </w: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/Soft/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FC26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BCAB8" w14:textId="77777777" w:rsidR="00AB3E3B" w:rsidRDefault="00AB3E3B" w:rsidP="00917E91">
            <w:pPr>
              <w:spacing w:line="240" w:lineRule="auto"/>
              <w:ind w:left="0" w:right="309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D7CDA72" w14:textId="77777777" w:rsidR="00AB3E3B" w:rsidRDefault="00AB3E3B" w:rsidP="00880C5C">
            <w:pPr>
              <w:spacing w:line="240" w:lineRule="auto"/>
              <w:ind w:left="0" w:right="604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B3E3B" w14:paraId="6A0D0AF4" w14:textId="77777777" w:rsidTr="00880C5C">
        <w:trPr>
          <w:trHeight w:val="227"/>
        </w:trPr>
        <w:tc>
          <w:tcPr>
            <w:tcW w:w="187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29F81D" w14:textId="77777777" w:rsidR="00AB3E3B" w:rsidRDefault="00AB3E3B" w:rsidP="00917E91">
            <w:pPr>
              <w:pStyle w:val="Liststycke"/>
              <w:numPr>
                <w:ilvl w:val="0"/>
                <w:numId w:val="0"/>
              </w:numPr>
              <w:spacing w:line="240" w:lineRule="auto"/>
              <w:ind w:left="22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202D01" w14:textId="77777777" w:rsidR="00AB3E3B" w:rsidRDefault="00AB3E3B" w:rsidP="00917E91">
            <w:pPr>
              <w:spacing w:line="240" w:lineRule="auto"/>
              <w:ind w:left="0" w:right="2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6B493F" w14:textId="77777777" w:rsidR="00AB3E3B" w:rsidRDefault="00AB3E3B" w:rsidP="00917E91">
            <w:pPr>
              <w:spacing w:line="240" w:lineRule="auto"/>
              <w:ind w:left="0" w:right="35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E5C41D" w14:textId="77777777" w:rsidR="00AB3E3B" w:rsidRDefault="00AB3E3B" w:rsidP="00880C5C">
            <w:pPr>
              <w:spacing w:line="240" w:lineRule="auto"/>
              <w:ind w:left="0" w:right="62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A15849" w14:textId="77777777" w:rsidR="00AB3E3B" w:rsidRDefault="00AB3E3B" w:rsidP="00917E91">
            <w:pPr>
              <w:spacing w:line="240" w:lineRule="auto"/>
              <w:ind w:left="0" w:right="55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BC4DADD" w14:textId="77777777" w:rsidR="00AB3E3B" w:rsidRDefault="00AB3E3B" w:rsidP="00917E91">
            <w:pPr>
              <w:spacing w:line="240" w:lineRule="auto"/>
              <w:ind w:left="0" w:right="349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B3E3B" w14:paraId="538B8205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6A1519" w14:textId="77777777" w:rsidR="00AB3E3B" w:rsidRDefault="00AB3E3B" w:rsidP="00917E91">
            <w:pPr>
              <w:pStyle w:val="Liststycke"/>
              <w:numPr>
                <w:ilvl w:val="0"/>
                <w:numId w:val="0"/>
              </w:numPr>
              <w:spacing w:line="240" w:lineRule="auto"/>
              <w:ind w:left="22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B82D7C" w14:textId="77777777" w:rsidR="00AB3E3B" w:rsidRDefault="00AB3E3B" w:rsidP="00917E91">
            <w:pPr>
              <w:spacing w:line="240" w:lineRule="auto"/>
              <w:ind w:left="0" w:right="46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B5B9E1" w14:textId="77777777" w:rsidR="00AB3E3B" w:rsidRDefault="00AB3E3B" w:rsidP="00917E91">
            <w:pPr>
              <w:spacing w:line="240" w:lineRule="auto"/>
              <w:ind w:left="0" w:right="60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A89953" w14:textId="77777777" w:rsidR="00AB3E3B" w:rsidRDefault="00AB3E3B" w:rsidP="00880C5C">
            <w:pPr>
              <w:spacing w:line="240" w:lineRule="auto"/>
              <w:ind w:left="0" w:right="87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0EBB8D" w14:textId="77777777" w:rsidR="00AB3E3B" w:rsidRDefault="00AB3E3B" w:rsidP="00917E91">
            <w:pPr>
              <w:spacing w:line="240" w:lineRule="auto"/>
              <w:ind w:left="0" w:right="309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A3DE51E" w14:textId="77777777" w:rsidR="00AB3E3B" w:rsidRDefault="00AB3E3B" w:rsidP="00880C5C">
            <w:pPr>
              <w:spacing w:line="240" w:lineRule="auto"/>
              <w:ind w:left="0" w:right="461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B3E3B" w14:paraId="341539D5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07D6A7" w14:textId="77777777" w:rsidR="00AB3E3B" w:rsidRDefault="00AB3E3B" w:rsidP="00917E91">
            <w:pPr>
              <w:pStyle w:val="Liststycke"/>
              <w:numPr>
                <w:ilvl w:val="0"/>
                <w:numId w:val="0"/>
              </w:numPr>
              <w:spacing w:line="240" w:lineRule="auto"/>
              <w:ind w:left="22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C2A089" w14:textId="77777777" w:rsidR="00AB3E3B" w:rsidRDefault="00AB3E3B" w:rsidP="00917E91">
            <w:pPr>
              <w:spacing w:line="240" w:lineRule="auto"/>
              <w:ind w:left="0" w:right="60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954F69" w14:textId="77777777" w:rsidR="00AB3E3B" w:rsidRDefault="00AB3E3B" w:rsidP="00917E91">
            <w:pPr>
              <w:spacing w:line="240" w:lineRule="auto"/>
              <w:ind w:left="0" w:right="4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25FF" w14:textId="77777777" w:rsidR="00AB3E3B" w:rsidRDefault="00AB3E3B" w:rsidP="00880C5C">
            <w:pPr>
              <w:spacing w:line="240" w:lineRule="auto"/>
              <w:ind w:left="0" w:right="87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02599E" w14:textId="77777777" w:rsidR="00AB3E3B" w:rsidRDefault="00AB3E3B" w:rsidP="00917E91">
            <w:pPr>
              <w:spacing w:line="240" w:lineRule="auto"/>
              <w:ind w:left="0" w:right="309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34BBCB" w14:textId="77777777" w:rsidR="00AB3E3B" w:rsidRDefault="00AB3E3B" w:rsidP="00880C5C">
            <w:pPr>
              <w:spacing w:line="240" w:lineRule="auto"/>
              <w:ind w:left="0" w:right="382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402852F9">
              <w:rPr>
                <w:rFonts w:ascii="Arial" w:hAnsi="Arial" w:cs="Arial"/>
                <w:noProof/>
                <w:sz w:val="18"/>
                <w:szCs w:val="18"/>
              </w:rPr>
              <w:t>PACS, Syngo.via</w:t>
            </w:r>
          </w:p>
        </w:tc>
      </w:tr>
      <w:tr w:rsidR="00AB3E3B" w14:paraId="02311055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58671D" w14:textId="77777777" w:rsidR="00AB3E3B" w:rsidRPr="00ED5407" w:rsidRDefault="00AB3E3B" w:rsidP="00917E91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Hjärna K+ venfas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7888FF" w14:textId="77777777" w:rsidR="00AB3E3B" w:rsidRDefault="00AB3E3B" w:rsidP="00917E91">
            <w:pPr>
              <w:spacing w:line="240" w:lineRule="auto"/>
              <w:ind w:left="0" w:right="7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2C60BA" w14:textId="77777777" w:rsidR="00AB3E3B" w:rsidRDefault="00AB3E3B" w:rsidP="00917E91">
            <w:pPr>
              <w:spacing w:line="240" w:lineRule="auto"/>
              <w:ind w:left="0" w:right="59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877AFC" w14:textId="77777777" w:rsidR="00AB3E3B" w:rsidRDefault="00AB3E3B" w:rsidP="00917E91">
            <w:pPr>
              <w:spacing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H20</w:t>
            </w: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/Soft/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FC43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861753" w14:textId="77777777" w:rsidR="00AB3E3B" w:rsidRPr="00F62364" w:rsidRDefault="00AB3E3B" w:rsidP="00917E91">
            <w:pPr>
              <w:spacing w:line="240" w:lineRule="auto"/>
              <w:ind w:left="0" w:right="16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E3995B4" w14:textId="77777777" w:rsidR="00AB3E3B" w:rsidRDefault="00AB3E3B" w:rsidP="00880C5C">
            <w:pPr>
              <w:spacing w:line="240" w:lineRule="auto"/>
              <w:ind w:left="0" w:right="461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B3E3B" w14:paraId="10D48001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4C3CC2" w14:textId="77777777" w:rsidR="00AB3E3B" w:rsidRPr="00371744" w:rsidRDefault="00AB3E3B" w:rsidP="00917E9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C3BAF1" w14:textId="77777777" w:rsidR="00AB3E3B" w:rsidRDefault="00AB3E3B" w:rsidP="00917E91">
            <w:pPr>
              <w:spacing w:line="240" w:lineRule="auto"/>
              <w:ind w:left="0" w:right="59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77F93" w14:textId="77777777" w:rsidR="00AB3E3B" w:rsidRDefault="00AB3E3B" w:rsidP="00917E91">
            <w:pPr>
              <w:spacing w:line="240" w:lineRule="auto"/>
              <w:ind w:left="0" w:right="59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1603F2" w14:textId="77777777" w:rsidR="00AB3E3B" w:rsidRDefault="00AB3E3B" w:rsidP="00917E91">
            <w:pPr>
              <w:spacing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H20</w:t>
            </w: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/Soft/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FC43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A210B7" w14:textId="77777777" w:rsidR="00AB3E3B" w:rsidRPr="00F62364" w:rsidRDefault="00AB3E3B" w:rsidP="00917E91">
            <w:pPr>
              <w:spacing w:line="240" w:lineRule="auto"/>
              <w:ind w:left="0" w:right="16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067FFFD" w14:textId="77777777" w:rsidR="00AB3E3B" w:rsidRDefault="00AB3E3B" w:rsidP="00880C5C">
            <w:pPr>
              <w:spacing w:line="240" w:lineRule="auto"/>
              <w:ind w:left="0" w:right="461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B3E3B" w14:paraId="3A00CE72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3F59D7" w14:textId="77777777" w:rsidR="00AB3E3B" w:rsidRPr="00371744" w:rsidRDefault="00AB3E3B" w:rsidP="00917E91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665EC6" w14:textId="77777777" w:rsidR="00AB3E3B" w:rsidRDefault="00AB3E3B" w:rsidP="00917E91">
            <w:pPr>
              <w:spacing w:line="240" w:lineRule="auto"/>
              <w:ind w:left="0" w:right="59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4ED1AF" w14:textId="77777777" w:rsidR="00AB3E3B" w:rsidRDefault="00AB3E3B" w:rsidP="00880C5C">
            <w:pPr>
              <w:spacing w:line="240" w:lineRule="auto"/>
              <w:ind w:left="0" w:right="59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CEF4E0" w14:textId="77777777" w:rsidR="00AB3E3B" w:rsidRDefault="00AB3E3B" w:rsidP="00917E91">
            <w:pPr>
              <w:spacing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H20</w:t>
            </w: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/Soft/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FC43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950818" w14:textId="77777777" w:rsidR="00AB3E3B" w:rsidRPr="00F62364" w:rsidRDefault="00AB3E3B" w:rsidP="00917E91">
            <w:pPr>
              <w:spacing w:line="240" w:lineRule="auto"/>
              <w:ind w:left="0" w:right="16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A646EF0" w14:textId="77777777" w:rsidR="00AB3E3B" w:rsidRDefault="00AB3E3B" w:rsidP="00880C5C">
            <w:pPr>
              <w:spacing w:line="240" w:lineRule="auto"/>
              <w:ind w:left="0" w:right="461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B3E3B" w14:paraId="02FB895F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FCBC69" w14:textId="77777777" w:rsidR="00AB3E3B" w:rsidRPr="00DE2D73" w:rsidRDefault="00AB3E3B" w:rsidP="00917E91">
            <w:pPr>
              <w:pStyle w:val="Liststycke"/>
              <w:numPr>
                <w:ilvl w:val="0"/>
                <w:numId w:val="0"/>
              </w:numPr>
              <w:spacing w:line="240" w:lineRule="auto"/>
              <w:ind w:left="22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D4EF8C" w14:textId="77777777" w:rsidR="00AB3E3B" w:rsidRDefault="00AB3E3B" w:rsidP="00917E91">
            <w:pPr>
              <w:spacing w:line="240" w:lineRule="auto"/>
              <w:ind w:left="0" w:right="59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F69AD0" w14:textId="77777777" w:rsidR="00AB3E3B" w:rsidRDefault="00AB3E3B" w:rsidP="00917E91">
            <w:pPr>
              <w:spacing w:line="240" w:lineRule="auto"/>
              <w:ind w:left="0" w:right="45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9DE5F1" w14:textId="77777777" w:rsidR="00AB3E3B" w:rsidRDefault="00AB3E3B" w:rsidP="00917E91">
            <w:pPr>
              <w:spacing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H20</w:t>
            </w: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/Soft/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FC43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8B3A39" w14:textId="77777777" w:rsidR="00AB3E3B" w:rsidRPr="00F62364" w:rsidRDefault="00AB3E3B" w:rsidP="00917E91">
            <w:pPr>
              <w:spacing w:line="240" w:lineRule="auto"/>
              <w:ind w:left="0" w:right="167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422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0B457739" w14:textId="77777777" w:rsidR="00AB3E3B" w:rsidRDefault="00AB3E3B" w:rsidP="00880C5C">
            <w:pPr>
              <w:spacing w:line="240" w:lineRule="auto"/>
              <w:ind w:left="0" w:right="319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402852F9">
              <w:rPr>
                <w:rFonts w:ascii="Arial" w:hAnsi="Arial" w:cs="Arial"/>
                <w:noProof/>
                <w:sz w:val="18"/>
                <w:szCs w:val="18"/>
              </w:rPr>
              <w:t>PACS, Syngo.via</w:t>
            </w:r>
          </w:p>
        </w:tc>
      </w:tr>
      <w:tr w:rsidR="00AB3E3B" w14:paraId="4784F3CF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1B5D1" w14:textId="77777777" w:rsidR="00AB3E3B" w:rsidRPr="008758AE" w:rsidRDefault="00AB3E3B" w:rsidP="00917E91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8BE2A" w14:textId="77777777" w:rsidR="00AB3E3B" w:rsidRPr="00C071DB" w:rsidRDefault="00AB3E3B" w:rsidP="00917E91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4144F" w14:textId="77777777" w:rsidR="00AB3E3B" w:rsidRPr="00C071DB" w:rsidRDefault="00AB3E3B" w:rsidP="00917E91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BFB0E" w14:textId="77777777" w:rsidR="00AB3E3B" w:rsidRPr="00C071DB" w:rsidRDefault="00AB3E3B" w:rsidP="00917E91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B388D" w14:textId="77777777" w:rsidR="00AB3E3B" w:rsidRPr="00C071DB" w:rsidRDefault="00AB3E3B" w:rsidP="00917E91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56BCB" w14:textId="77777777" w:rsidR="00AB3E3B" w:rsidRPr="00C071DB" w:rsidRDefault="00AB3E3B" w:rsidP="00917E91">
            <w:pPr>
              <w:ind w:left="0" w:right="6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AB3E3B" w14:paraId="3E49BAC5" w14:textId="77777777" w:rsidTr="00880C5C">
        <w:trPr>
          <w:trHeight w:val="22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A145B" w14:textId="77777777" w:rsidR="00AB3E3B" w:rsidRPr="008758AE" w:rsidRDefault="00AB3E3B" w:rsidP="00880C5C">
            <w:pPr>
              <w:ind w:left="0" w:right="602"/>
              <w:rPr>
                <w:rFonts w:ascii="Arial" w:hAnsi="Arial" w:cs="Arial"/>
                <w:b/>
                <w:sz w:val="18"/>
                <w:szCs w:val="18"/>
              </w:rPr>
            </w:pPr>
            <w:r w:rsidRPr="008758A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BBDD4" w14:textId="77777777" w:rsidR="00AB3E3B" w:rsidRPr="00C071DB" w:rsidRDefault="00AB3E3B" w:rsidP="00880C5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E2E88" w14:textId="77777777" w:rsidR="00AB3E3B" w:rsidRPr="00C071DB" w:rsidRDefault="00AB3E3B" w:rsidP="00880C5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BD9F2" w14:textId="77777777" w:rsidR="00AB3E3B" w:rsidRPr="00C071DB" w:rsidRDefault="00AB3E3B" w:rsidP="00880C5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4D7C8" w14:textId="77777777" w:rsidR="00AB3E3B" w:rsidRPr="00C071DB" w:rsidRDefault="00AB3E3B" w:rsidP="00880C5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6D657" w14:textId="77777777" w:rsidR="00AB3E3B" w:rsidRPr="00C071DB" w:rsidRDefault="00AB3E3B" w:rsidP="00880C5C">
            <w:pPr>
              <w:ind w:left="0" w:right="6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D8EF860" w14:textId="77777777" w:rsidR="00AB3E3B" w:rsidRDefault="00AB3E3B" w:rsidP="00AB3E3B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60DB486D" w14:textId="77777777" w:rsidR="00AB3E3B" w:rsidRPr="00DA39B6" w:rsidRDefault="00AB3E3B" w:rsidP="008154B7">
      <w:pPr>
        <w:pStyle w:val="Rubrik2"/>
        <w:ind w:left="0"/>
      </w:pPr>
      <w:r w:rsidRPr="00DA39B6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AB3E3B" w14:paraId="53DAE4C9" w14:textId="77777777" w:rsidTr="004A19B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6575C" w14:textId="77777777" w:rsidR="00AB3E3B" w:rsidRPr="00390584" w:rsidRDefault="00AB3E3B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202557C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E9679EB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DD02096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7EE9C4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3E3B" w14:paraId="67C4E821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87D208" w14:textId="77777777" w:rsidR="00AB3E3B" w:rsidRPr="00390584" w:rsidRDefault="00AB3E3B" w:rsidP="00880C5C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68913CAB" w14:textId="77777777" w:rsidR="00AB3E3B" w:rsidRDefault="00AB3E3B" w:rsidP="00880C5C">
            <w:pPr>
              <w:ind w:left="0" w:right="429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26D15C11" w14:textId="77777777" w:rsidR="00AB3E3B" w:rsidRPr="004C69FC" w:rsidRDefault="00AB3E3B" w:rsidP="00880C5C">
            <w:pPr>
              <w:ind w:lef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48C5B9E3" w14:textId="77777777" w:rsidR="00AB3E3B" w:rsidRDefault="00AB3E3B" w:rsidP="00880C5C">
            <w:pPr>
              <w:ind w:left="0" w:right="435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64791EC4" w14:textId="77777777" w:rsidR="00AB3E3B" w:rsidRPr="00390584" w:rsidRDefault="00AB3E3B" w:rsidP="00880C5C">
            <w:pPr>
              <w:ind w:lef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159E3539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716C9463" w14:textId="77777777" w:rsidR="00AB3E3B" w:rsidRDefault="00AB3E3B" w:rsidP="00880C5C">
            <w:pPr>
              <w:ind w:left="0" w:right="43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6D857B25" w14:textId="77777777" w:rsidR="00AB3E3B" w:rsidRPr="00390584" w:rsidRDefault="00AB3E3B" w:rsidP="00880C5C">
            <w:pPr>
              <w:ind w:lef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34D22AE9" w14:textId="77777777" w:rsidR="00AB3E3B" w:rsidRDefault="00AB3E3B" w:rsidP="00880C5C">
            <w:pPr>
              <w:ind w:left="0" w:right="284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7DC4F8D8" w14:textId="77777777" w:rsidR="00AB3E3B" w:rsidRPr="004C69FC" w:rsidRDefault="00AB3E3B" w:rsidP="00880C5C">
            <w:pPr>
              <w:ind w:lef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88B6C42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3E3B" w14:paraId="16B96095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A371F" w14:textId="77777777" w:rsidR="00AB3E3B" w:rsidRPr="00390584" w:rsidRDefault="00AB3E3B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0AF160C7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691A74D4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700CE3F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34F50993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377D1934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53CC0B2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3E3B" w14:paraId="4C2E5532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BAE787" w14:textId="77777777" w:rsidR="00AB3E3B" w:rsidRPr="00390584" w:rsidRDefault="00AB3E3B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D51171B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2AF06AAF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439896C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0E59E9E0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2A6DF099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6B3D63A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3E3B" w14:paraId="10324DAD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74F1C" w14:textId="77777777" w:rsidR="00AB3E3B" w:rsidRPr="00390584" w:rsidRDefault="00AB3E3B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69F2A6E2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1CF91168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A1D8C70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AA16D5D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1DED9055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DC6D6FC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3E3B" w14:paraId="663C792A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AAE4D" w14:textId="77777777" w:rsidR="00AB3E3B" w:rsidRPr="00390584" w:rsidRDefault="00AB3E3B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045DB29E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199A0794" w14:textId="77777777" w:rsidR="00AB3E3B" w:rsidRDefault="00AB3E3B" w:rsidP="00880C5C">
            <w:pPr>
              <w:ind w:left="0" w:right="435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45218ABD" w14:textId="77777777" w:rsidR="00AB3E3B" w:rsidRPr="00390584" w:rsidRDefault="00AB3E3B" w:rsidP="00880C5C">
            <w:pPr>
              <w:ind w:lef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32D44390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1430A90E" w14:textId="77777777" w:rsidR="00AB3E3B" w:rsidRPr="00390584" w:rsidRDefault="00AB3E3B" w:rsidP="004A19B8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29D24B57" w14:textId="77777777" w:rsidR="00AB3E3B" w:rsidRDefault="00AB3E3B" w:rsidP="00880C5C">
            <w:pPr>
              <w:ind w:left="0" w:right="426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03A10680" w14:textId="77777777" w:rsidR="00AB3E3B" w:rsidRPr="00390584" w:rsidRDefault="00AB3E3B" w:rsidP="00880C5C">
            <w:pPr>
              <w:ind w:lef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831153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3E3B" w14:paraId="2B3919E0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11C32" w14:textId="77777777" w:rsidR="00AB3E3B" w:rsidRPr="00390584" w:rsidRDefault="00AB3E3B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AA37F21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6D511470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A8A0BD7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CF51A62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6202154A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4F7A31C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3E3B" w14:paraId="576AA24D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282C3" w14:textId="77777777" w:rsidR="00AB3E3B" w:rsidRPr="00390584" w:rsidRDefault="00AB3E3B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1D7F4B42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3776E357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6FC5B91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A51B725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2BEBEEBE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532C2DF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3E3B" w14:paraId="76BCC60D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15424" w14:textId="77777777" w:rsidR="00AB3E3B" w:rsidRPr="00390584" w:rsidRDefault="00AB3E3B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8496B0"/>
          </w:tcPr>
          <w:p w14:paraId="4F65BFB2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0D77E89B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C234D16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8496B0"/>
          </w:tcPr>
          <w:p w14:paraId="0151297A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8496B0"/>
          </w:tcPr>
          <w:p w14:paraId="21B0D0B0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742BF97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B3E3B" w14:paraId="744D749A" w14:textId="77777777" w:rsidTr="004A19B8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6E023" w14:textId="77777777" w:rsidR="00AB3E3B" w:rsidRPr="00390584" w:rsidRDefault="00AB3E3B" w:rsidP="004A19B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79D1873D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3E17E8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47281D16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F0ADEE" w14:textId="77777777" w:rsidR="00AB3E3B" w:rsidRPr="00390584" w:rsidRDefault="00AB3E3B" w:rsidP="004A19B8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A7F1C6C" w14:textId="77777777" w:rsidR="00AB3E3B" w:rsidRPr="00FE0278" w:rsidRDefault="00AB3E3B" w:rsidP="00AB3E3B">
      <w:pPr>
        <w:tabs>
          <w:tab w:val="left" w:pos="4590"/>
        </w:tabs>
        <w:rPr>
          <w:rFonts w:ascii="Arial" w:hAnsi="Arial" w:cs="Arial"/>
        </w:rPr>
      </w:pPr>
    </w:p>
    <w:p w14:paraId="1490EE9C" w14:textId="77777777" w:rsidR="00AB3E3B" w:rsidRDefault="00AB3E3B" w:rsidP="00184167">
      <w:pPr>
        <w:pStyle w:val="Rubrik1"/>
        <w:rPr>
          <w:color w:val="C00000"/>
        </w:rPr>
      </w:pPr>
    </w:p>
    <w:p w14:paraId="11010C13" w14:textId="2CB7DD89" w:rsidR="00747066" w:rsidRPr="00747066" w:rsidRDefault="00747066" w:rsidP="00747066"/>
    <w:sectPr w:rsidR="00747066" w:rsidRPr="00747066" w:rsidSect="00330F6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82423" w14:textId="77777777" w:rsidR="00850C78" w:rsidRDefault="00850C78">
      <w:r>
        <w:separator/>
      </w:r>
    </w:p>
  </w:endnote>
  <w:endnote w:type="continuationSeparator" w:id="0">
    <w:p w14:paraId="1716D4E4" w14:textId="77777777" w:rsidR="00850C78" w:rsidRDefault="00850C78">
      <w:r>
        <w:continuationSeparator/>
      </w:r>
    </w:p>
  </w:endnote>
  <w:endnote w:type="continuationNotice" w:id="1">
    <w:p w14:paraId="1697E69E" w14:textId="77777777" w:rsidR="00850C78" w:rsidRDefault="00850C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FA45" w14:textId="77777777" w:rsidR="00850C78" w:rsidRDefault="00850C78"/>
  </w:footnote>
  <w:footnote w:type="continuationSeparator" w:id="0">
    <w:p w14:paraId="4888CD41" w14:textId="77777777" w:rsidR="00850C78" w:rsidRDefault="00850C78">
      <w:r>
        <w:continuationSeparator/>
      </w:r>
    </w:p>
  </w:footnote>
  <w:footnote w:type="continuationNotice" w:id="1">
    <w:p w14:paraId="31F50A05" w14:textId="77777777" w:rsidR="00850C78" w:rsidRDefault="00850C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D428C1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D9650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704B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A6ED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7E9E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B9C65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96A4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6875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4B285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BFA6C94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1B8DB30" w:tentative="1">
      <w:start w:val="1"/>
      <w:numFmt w:val="lowerLetter"/>
      <w:lvlText w:val="%2."/>
      <w:lvlJc w:val="left"/>
      <w:pPr>
        <w:ind w:left="1080" w:hanging="360"/>
      </w:pPr>
    </w:lvl>
    <w:lvl w:ilvl="2" w:tplc="7CE290E8" w:tentative="1">
      <w:start w:val="1"/>
      <w:numFmt w:val="lowerRoman"/>
      <w:lvlText w:val="%3."/>
      <w:lvlJc w:val="right"/>
      <w:pPr>
        <w:ind w:left="1800" w:hanging="180"/>
      </w:pPr>
    </w:lvl>
    <w:lvl w:ilvl="3" w:tplc="B2E45BBE" w:tentative="1">
      <w:start w:val="1"/>
      <w:numFmt w:val="decimal"/>
      <w:lvlText w:val="%4."/>
      <w:lvlJc w:val="left"/>
      <w:pPr>
        <w:ind w:left="2520" w:hanging="360"/>
      </w:pPr>
    </w:lvl>
    <w:lvl w:ilvl="4" w:tplc="FA006D64" w:tentative="1">
      <w:start w:val="1"/>
      <w:numFmt w:val="lowerLetter"/>
      <w:lvlText w:val="%5."/>
      <w:lvlJc w:val="left"/>
      <w:pPr>
        <w:ind w:left="3240" w:hanging="360"/>
      </w:pPr>
    </w:lvl>
    <w:lvl w:ilvl="5" w:tplc="FFAE585C" w:tentative="1">
      <w:start w:val="1"/>
      <w:numFmt w:val="lowerRoman"/>
      <w:lvlText w:val="%6."/>
      <w:lvlJc w:val="right"/>
      <w:pPr>
        <w:ind w:left="3960" w:hanging="180"/>
      </w:pPr>
    </w:lvl>
    <w:lvl w:ilvl="6" w:tplc="2F309EAA" w:tentative="1">
      <w:start w:val="1"/>
      <w:numFmt w:val="decimal"/>
      <w:lvlText w:val="%7."/>
      <w:lvlJc w:val="left"/>
      <w:pPr>
        <w:ind w:left="4680" w:hanging="360"/>
      </w:pPr>
    </w:lvl>
    <w:lvl w:ilvl="7" w:tplc="8F565946" w:tentative="1">
      <w:start w:val="1"/>
      <w:numFmt w:val="lowerLetter"/>
      <w:lvlText w:val="%8."/>
      <w:lvlJc w:val="left"/>
      <w:pPr>
        <w:ind w:left="5400" w:hanging="360"/>
      </w:pPr>
    </w:lvl>
    <w:lvl w:ilvl="8" w:tplc="38F2FA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18D6214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F847B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EE74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C878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02E0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9A9B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8CF1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AAE7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6AEC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C9E5ABE"/>
    <w:multiLevelType w:val="hybridMultilevel"/>
    <w:tmpl w:val="9B545148"/>
    <w:lvl w:ilvl="0" w:tplc="A198CC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F84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907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68F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AA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866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E9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E2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04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17925686">
    <w:abstractNumId w:val="21"/>
  </w:num>
  <w:num w:numId="2" w16cid:durableId="1737241376">
    <w:abstractNumId w:val="15"/>
  </w:num>
  <w:num w:numId="3" w16cid:durableId="917715362">
    <w:abstractNumId w:val="0"/>
  </w:num>
  <w:num w:numId="4" w16cid:durableId="874656604">
    <w:abstractNumId w:val="6"/>
  </w:num>
  <w:num w:numId="5" w16cid:durableId="934897474">
    <w:abstractNumId w:val="18"/>
  </w:num>
  <w:num w:numId="6" w16cid:durableId="1955013946">
    <w:abstractNumId w:val="2"/>
  </w:num>
  <w:num w:numId="7" w16cid:durableId="1004551502">
    <w:abstractNumId w:val="12"/>
  </w:num>
  <w:num w:numId="8" w16cid:durableId="1568036120">
    <w:abstractNumId w:val="8"/>
  </w:num>
  <w:num w:numId="9" w16cid:durableId="1576161487">
    <w:abstractNumId w:val="1"/>
  </w:num>
  <w:num w:numId="10" w16cid:durableId="317808181">
    <w:abstractNumId w:val="1"/>
  </w:num>
  <w:num w:numId="11" w16cid:durableId="182285296">
    <w:abstractNumId w:val="3"/>
  </w:num>
  <w:num w:numId="12" w16cid:durableId="421100935">
    <w:abstractNumId w:val="4"/>
  </w:num>
  <w:num w:numId="13" w16cid:durableId="2035383273">
    <w:abstractNumId w:val="14"/>
  </w:num>
  <w:num w:numId="14" w16cid:durableId="564801147">
    <w:abstractNumId w:val="9"/>
  </w:num>
  <w:num w:numId="15" w16cid:durableId="1626429754">
    <w:abstractNumId w:val="7"/>
  </w:num>
  <w:num w:numId="16" w16cid:durableId="1456486005">
    <w:abstractNumId w:val="13"/>
  </w:num>
  <w:num w:numId="17" w16cid:durableId="1119488473">
    <w:abstractNumId w:val="5"/>
  </w:num>
  <w:num w:numId="18" w16cid:durableId="1035303011">
    <w:abstractNumId w:val="11"/>
  </w:num>
  <w:num w:numId="19" w16cid:durableId="403458437">
    <w:abstractNumId w:val="19"/>
  </w:num>
  <w:num w:numId="20" w16cid:durableId="364604870">
    <w:abstractNumId w:val="20"/>
  </w:num>
  <w:num w:numId="21" w16cid:durableId="329870750">
    <w:abstractNumId w:val="16"/>
  </w:num>
  <w:num w:numId="22" w16cid:durableId="119543411">
    <w:abstractNumId w:val="17"/>
  </w:num>
  <w:num w:numId="23" w16cid:durableId="19759872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3C93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2E2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2566"/>
    <w:rsid w:val="001D5B5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42CF"/>
    <w:rsid w:val="003F1013"/>
    <w:rsid w:val="003F1ACF"/>
    <w:rsid w:val="00404948"/>
    <w:rsid w:val="00406BEA"/>
    <w:rsid w:val="00410842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87D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3C7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240F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4C9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AEA"/>
    <w:rsid w:val="007155D5"/>
    <w:rsid w:val="0072075B"/>
    <w:rsid w:val="007221C2"/>
    <w:rsid w:val="00730955"/>
    <w:rsid w:val="00733A9C"/>
    <w:rsid w:val="00733FFF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54B7"/>
    <w:rsid w:val="00821A1B"/>
    <w:rsid w:val="008262E9"/>
    <w:rsid w:val="00827E69"/>
    <w:rsid w:val="00835C4D"/>
    <w:rsid w:val="00843F48"/>
    <w:rsid w:val="00850C78"/>
    <w:rsid w:val="00851423"/>
    <w:rsid w:val="008569C6"/>
    <w:rsid w:val="00857848"/>
    <w:rsid w:val="008654B6"/>
    <w:rsid w:val="0087139C"/>
    <w:rsid w:val="00880C5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01D8"/>
    <w:rsid w:val="008F589F"/>
    <w:rsid w:val="00906238"/>
    <w:rsid w:val="00907EF9"/>
    <w:rsid w:val="00911231"/>
    <w:rsid w:val="0091295C"/>
    <w:rsid w:val="00914D58"/>
    <w:rsid w:val="00917E91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FE3"/>
    <w:rsid w:val="00957D35"/>
    <w:rsid w:val="00971D93"/>
    <w:rsid w:val="009A6059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E3B"/>
    <w:rsid w:val="00AC1F6D"/>
    <w:rsid w:val="00AC3FF6"/>
    <w:rsid w:val="00AD73EC"/>
    <w:rsid w:val="00AD7AD5"/>
    <w:rsid w:val="00AE0D4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6FAB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454E"/>
    <w:rsid w:val="00E77C46"/>
    <w:rsid w:val="00E854E1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2135"/>
    <w:rsid w:val="00F86F47"/>
    <w:rsid w:val="00F90B64"/>
    <w:rsid w:val="00FA17FA"/>
    <w:rsid w:val="00FA4AE0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AB3E3B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image" Target="media/image2.png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111</TotalTime>
  <Pages>3</Pages>
  <Words>278</Words>
  <Characters>1961</Characters>
  <Application>Microsoft Office Word</Application>
  <DocSecurity>0</DocSecurity>
  <Lines>16</Lines>
  <Paragraphs>4</Paragraphs>
  <ScaleCrop>false</ScaleCrop>
  <Manager/>
  <Company/>
  <LinksUpToDate>false</LinksUpToDate>
  <CharactersWithSpaces>2235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Hjärnans vener barn (810207P)</dc:title>
  <dc:subject/>
  <dc:creator/>
  <keywords/>
  <lastModifiedBy>Ulrica Sehlberg</lastModifiedBy>
  <revision>43</revision>
  <lastPrinted>2016-03-31T10:56:00.0000000Z</lastPrinted>
  <dcterms:created xsi:type="dcterms:W3CDTF">2021-05-27T09:25:00.0000000Z</dcterms:created>
  <dcterms:modified xsi:type="dcterms:W3CDTF">2025-09-26T07:43:00.0000000Z</dcterms:modified>
</coreProperties>
</file>