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F913E9" w14:textId="77777777" w:rsidR="00AB3E3B" w:rsidRPr="00A53ED4" w:rsidRDefault="00AB3E3B" w:rsidP="00AB3E3B">
      <w:pPr>
        <w:tabs>
          <w:tab w:val="left" w:pos="4590"/>
        </w:tabs>
        <w:rPr>
          <w:rFonts w:ascii="Arial" w:hAnsi="Arial" w:cs="Arial"/>
          <w:sz w:val="18"/>
          <w:szCs w:val="18"/>
        </w:rPr>
      </w:pPr>
    </w:p>
    <w:p w14:paraId="277D8DF7" w14:textId="77777777" w:rsidR="00AB3E3B" w:rsidRPr="00A53ED4" w:rsidRDefault="00AB3E3B" w:rsidP="00AB3E3B">
      <w:pPr>
        <w:tabs>
          <w:tab w:val="left" w:pos="4590"/>
        </w:tabs>
        <w:rPr>
          <w:rFonts w:ascii="Arial" w:hAnsi="Arial" w:cs="Arial"/>
          <w:sz w:val="18"/>
          <w:szCs w:val="18"/>
        </w:rPr>
      </w:pPr>
    </w:p>
    <w:p w14:paraId="5D5B0521" w14:textId="32878B38" w:rsidR="00AB3E3B" w:rsidRDefault="00AB3E3B" w:rsidP="008154B7">
      <w:pPr>
        <w:pStyle w:val="Rubrik1"/>
        <w:ind w:left="0"/>
        <w:rPr>
          <w:rFonts w:cs="Arial"/>
          <w:b/>
          <w:sz w:val="18"/>
          <w:szCs w:val="18"/>
        </w:rPr>
      </w:pPr>
      <w:r w:rsidRPr="402852F9">
        <w:t>DT Hjärnans vener barn (810207P)</w:t>
      </w:r>
    </w:p>
    <w:p w14:paraId="07E0BB8D" w14:textId="77777777" w:rsidR="00AB3E3B" w:rsidRDefault="00AB3E3B" w:rsidP="008154B7">
      <w:pPr>
        <w:pStyle w:val="Rubrik2"/>
        <w:ind w:left="0"/>
      </w:pPr>
      <w:r>
        <w:t>Syfte</w:t>
      </w:r>
    </w:p>
    <w:p w14:paraId="5387CDAA" w14:textId="77777777" w:rsidR="00AB3E3B" w:rsidRDefault="00AB3E3B" w:rsidP="008154B7">
      <w:pPr>
        <w:ind w:left="0"/>
        <w:rPr>
          <w:rFonts w:ascii="Arial" w:hAnsi="Arial" w:cs="Arial"/>
          <w:sz w:val="18"/>
          <w:szCs w:val="18"/>
        </w:rPr>
      </w:pPr>
      <w:r w:rsidRPr="402852F9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1BE9CA80" w14:textId="77777777" w:rsidR="00AB3E3B" w:rsidRDefault="00AB3E3B" w:rsidP="00AB3E3B">
      <w:pPr>
        <w:rPr>
          <w:rFonts w:ascii="Arial" w:hAnsi="Arial" w:cs="Arial"/>
          <w:b/>
          <w:bCs/>
          <w:kern w:val="32"/>
          <w:sz w:val="18"/>
          <w:szCs w:val="18"/>
        </w:rPr>
      </w:pPr>
    </w:p>
    <w:p w14:paraId="730A5EDF" w14:textId="77777777" w:rsidR="00AB3E3B" w:rsidRPr="00496CC3" w:rsidRDefault="00AB3E3B" w:rsidP="008154B7">
      <w:pPr>
        <w:pStyle w:val="Rubrik2"/>
        <w:ind w:left="0"/>
      </w:pPr>
      <w:r>
        <w:t>Reviderat i denna version</w:t>
      </w:r>
    </w:p>
    <w:p w14:paraId="6FE69110" w14:textId="1B4E7647" w:rsidR="00AB3E3B" w:rsidRDefault="00D66FAB" w:rsidP="008154B7">
      <w:pPr>
        <w:spacing w:line="259" w:lineRule="auto"/>
        <w:ind w:left="0"/>
      </w:pPr>
      <w:r>
        <w:rPr>
          <w:rFonts w:ascii="Arial" w:hAnsi="Arial" w:cs="Arial"/>
          <w:sz w:val="18"/>
          <w:szCs w:val="18"/>
        </w:rPr>
        <w:t>Reviderad</w:t>
      </w:r>
      <w:r w:rsidR="0066240F">
        <w:rPr>
          <w:rFonts w:ascii="Arial" w:hAnsi="Arial" w:cs="Arial"/>
          <w:sz w:val="18"/>
          <w:szCs w:val="18"/>
        </w:rPr>
        <w:t xml:space="preserve"> </w:t>
      </w:r>
      <w:r w:rsidR="00713AEA">
        <w:rPr>
          <w:rFonts w:ascii="Arial" w:hAnsi="Arial" w:cs="Arial"/>
          <w:sz w:val="18"/>
          <w:szCs w:val="18"/>
        </w:rPr>
        <w:t xml:space="preserve">lagt till flödesschema </w:t>
      </w:r>
      <w:r w:rsidR="0066240F">
        <w:rPr>
          <w:rFonts w:ascii="Arial" w:hAnsi="Arial" w:cs="Arial"/>
          <w:sz w:val="18"/>
          <w:szCs w:val="18"/>
        </w:rPr>
        <w:t>nder rubrik bildtagning.</w:t>
      </w:r>
    </w:p>
    <w:p w14:paraId="7B57FCFC" w14:textId="77777777" w:rsidR="00AB3E3B" w:rsidRPr="0078345B" w:rsidRDefault="00AB3E3B" w:rsidP="00AB3E3B">
      <w:pPr>
        <w:rPr>
          <w:rFonts w:ascii="Arial" w:hAnsi="Arial" w:cs="Arial"/>
          <w:sz w:val="18"/>
          <w:szCs w:val="18"/>
        </w:rPr>
      </w:pPr>
    </w:p>
    <w:p w14:paraId="79913838" w14:textId="77777777" w:rsidR="00AB3E3B" w:rsidRDefault="00AB3E3B" w:rsidP="00AB3E3B">
      <w:pPr>
        <w:rPr>
          <w:rFonts w:ascii="Arial" w:hAnsi="Arial" w:cs="Arial"/>
          <w:sz w:val="18"/>
          <w:szCs w:val="18"/>
        </w:rPr>
      </w:pPr>
    </w:p>
    <w:p w14:paraId="5326B31B" w14:textId="77777777" w:rsidR="00AB3E3B" w:rsidRPr="00DA39B6" w:rsidRDefault="00AB3E3B" w:rsidP="008154B7">
      <w:pPr>
        <w:pStyle w:val="Rubrik2"/>
        <w:ind w:left="0"/>
      </w:pPr>
      <w:r w:rsidRPr="00DA39B6"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AB3E3B" w14:paraId="7F573AAC" w14:textId="77777777" w:rsidTr="004A19B8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0EB1E8E8" w14:textId="77777777" w:rsidR="00AB3E3B" w:rsidRPr="00390584" w:rsidRDefault="00AB3E3B" w:rsidP="00AB3E3B">
            <w:pPr>
              <w:ind w:lef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Indikation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5A40B471" w14:textId="77777777" w:rsidR="00AB3E3B" w:rsidRPr="00F61D46" w:rsidRDefault="00AB3E3B" w:rsidP="001D5B5F">
            <w:pPr>
              <w:ind w:hanging="992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Sinustrombos</w:t>
            </w:r>
            <w:r w:rsidRPr="00F61D46">
              <w:rPr>
                <w:rFonts w:ascii="Arial" w:hAnsi="Arial" w:cs="Arial"/>
                <w:sz w:val="18"/>
                <w:szCs w:val="18"/>
              </w:rPr>
              <w:t>.</w:t>
            </w:r>
          </w:p>
        </w:tc>
      </w:tr>
      <w:tr w:rsidR="00AB3E3B" w14:paraId="3D18AB59" w14:textId="77777777" w:rsidTr="004A19B8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5072E0B4" w14:textId="77777777" w:rsidR="00AB3E3B" w:rsidRPr="00390584" w:rsidRDefault="00AB3E3B" w:rsidP="00AB3E3B">
            <w:pPr>
              <w:ind w:left="0" w:right="435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62233BEB" w14:textId="77777777" w:rsidR="00AB3E3B" w:rsidRPr="00E652DA" w:rsidRDefault="00AB3E3B" w:rsidP="00AB3E3B">
            <w:pPr>
              <w:pStyle w:val="Liststycke"/>
              <w:numPr>
                <w:ilvl w:val="0"/>
                <w:numId w:val="23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  <w:r w:rsidRPr="6BA86DAA">
              <w:rPr>
                <w:rFonts w:ascii="Arial" w:hAnsi="Arial" w:cs="Arial"/>
                <w:sz w:val="18"/>
                <w:szCs w:val="18"/>
              </w:rPr>
              <w:t xml:space="preserve">Kreatinin kontrolleras enbart på barn &lt;1 år, njur- eller hjärtsjuka samt barn med pågående cytostatikabehandling. </w:t>
            </w:r>
          </w:p>
          <w:p w14:paraId="7CBEA11A" w14:textId="030440D1" w:rsidR="00AB3E3B" w:rsidRPr="00E652DA" w:rsidRDefault="00AB3E3B" w:rsidP="00AB3E3B">
            <w:pPr>
              <w:pStyle w:val="Liststycke"/>
              <w:numPr>
                <w:ilvl w:val="0"/>
                <w:numId w:val="23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  <w:r w:rsidRPr="402852F9">
              <w:rPr>
                <w:rFonts w:ascii="Arial" w:hAnsi="Arial" w:cs="Arial"/>
                <w:sz w:val="18"/>
                <w:szCs w:val="18"/>
              </w:rPr>
              <w:t xml:space="preserve">PVK, helst </w:t>
            </w:r>
            <w:r w:rsidR="000F3C93">
              <w:rPr>
                <w:rFonts w:ascii="Arial" w:hAnsi="Arial" w:cs="Arial"/>
                <w:sz w:val="18"/>
                <w:szCs w:val="18"/>
              </w:rPr>
              <w:t>rosa</w:t>
            </w:r>
            <w:r w:rsidRPr="402852F9"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38375084" w14:textId="77777777" w:rsidR="00AB3E3B" w:rsidRPr="00E652DA" w:rsidRDefault="00AB3E3B" w:rsidP="00AB3E3B">
            <w:pPr>
              <w:pStyle w:val="Liststycke"/>
              <w:numPr>
                <w:ilvl w:val="0"/>
                <w:numId w:val="23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  <w:r w:rsidRPr="402852F9">
              <w:rPr>
                <w:rFonts w:ascii="Arial" w:hAnsi="Arial" w:cs="Arial"/>
                <w:sz w:val="18"/>
                <w:szCs w:val="18"/>
              </w:rPr>
              <w:t>Avlägsna eventuella örhängen, halsband etc.</w:t>
            </w:r>
          </w:p>
        </w:tc>
      </w:tr>
      <w:tr w:rsidR="00AB3E3B" w14:paraId="453D5B34" w14:textId="77777777" w:rsidTr="004A19B8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76725589" w14:textId="77777777" w:rsidR="00AB3E3B" w:rsidRPr="00390584" w:rsidRDefault="00AB3E3B" w:rsidP="001D5B5F">
            <w:pPr>
              <w:ind w:left="0" w:right="435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1B4871AB" w14:textId="77777777" w:rsidR="00AB3E3B" w:rsidRPr="00586743" w:rsidRDefault="00AB3E3B" w:rsidP="001D5B5F">
            <w:pPr>
              <w:ind w:hanging="992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AB3E3B" w14:paraId="4AF4C791" w14:textId="77777777" w:rsidTr="004A19B8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5DE0A890" w14:textId="77777777" w:rsidR="00AB3E3B" w:rsidRPr="00390584" w:rsidRDefault="00AB3E3B" w:rsidP="001D5B5F">
            <w:pPr>
              <w:ind w:left="0" w:right="152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402852F9">
              <w:rPr>
                <w:rFonts w:ascii="Arial" w:hAnsi="Arial" w:cs="Arial"/>
                <w:b/>
                <w:bCs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EAF91E1" w14:textId="77777777" w:rsidR="00AB3E3B" w:rsidRPr="00390584" w:rsidRDefault="00AB3E3B" w:rsidP="00AB3E3B">
            <w:pPr>
              <w:pStyle w:val="Liststycke"/>
              <w:numPr>
                <w:ilvl w:val="0"/>
                <w:numId w:val="22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  <w:r w:rsidRPr="402852F9">
              <w:rPr>
                <w:rFonts w:ascii="Arial" w:hAnsi="Arial" w:cs="Arial"/>
                <w:sz w:val="18"/>
                <w:szCs w:val="18"/>
              </w:rPr>
              <w:t>Visipaque 320 mg I/ml används för alla barn, 1,7 ml/kg kroppsvikt.</w:t>
            </w:r>
          </w:p>
          <w:p w14:paraId="007C17FE" w14:textId="77777777" w:rsidR="00AB3E3B" w:rsidRPr="00390584" w:rsidRDefault="00AB3E3B" w:rsidP="00AB3E3B">
            <w:pPr>
              <w:pStyle w:val="Liststycke"/>
              <w:numPr>
                <w:ilvl w:val="0"/>
                <w:numId w:val="22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  <w:r w:rsidRPr="402852F9">
              <w:rPr>
                <w:rFonts w:ascii="Arial" w:hAnsi="Arial" w:cs="Arial"/>
                <w:sz w:val="18"/>
                <w:szCs w:val="18"/>
              </w:rPr>
              <w:t xml:space="preserve"> &lt;80kg maxdos 60 ml.</w:t>
            </w:r>
          </w:p>
          <w:p w14:paraId="33B1280B" w14:textId="77777777" w:rsidR="00AB3E3B" w:rsidRPr="00390584" w:rsidRDefault="00AB3E3B" w:rsidP="00AB3E3B">
            <w:pPr>
              <w:pStyle w:val="Liststycke"/>
              <w:numPr>
                <w:ilvl w:val="0"/>
                <w:numId w:val="22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  <w:r w:rsidRPr="402852F9">
              <w:rPr>
                <w:rFonts w:ascii="Arial" w:hAnsi="Arial" w:cs="Arial"/>
                <w:sz w:val="18"/>
                <w:szCs w:val="18"/>
              </w:rPr>
              <w:t xml:space="preserve">&gt;80kg maxdos 80 ml. </w:t>
            </w:r>
          </w:p>
          <w:p w14:paraId="2E59ED63" w14:textId="3CFE76FC" w:rsidR="00AB3E3B" w:rsidRPr="00390584" w:rsidRDefault="00AB3E3B" w:rsidP="00AB3E3B">
            <w:pPr>
              <w:pStyle w:val="Liststycke"/>
              <w:numPr>
                <w:ilvl w:val="0"/>
                <w:numId w:val="22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  <w:r w:rsidRPr="402852F9">
              <w:rPr>
                <w:rFonts w:ascii="Arial" w:hAnsi="Arial" w:cs="Arial"/>
                <w:sz w:val="18"/>
                <w:szCs w:val="18"/>
              </w:rPr>
              <w:t xml:space="preserve">Eftersträva en injektionstid på </w:t>
            </w:r>
            <w:r w:rsidR="001D5B5F" w:rsidRPr="402852F9">
              <w:rPr>
                <w:rFonts w:ascii="Arial" w:hAnsi="Arial" w:cs="Arial"/>
                <w:sz w:val="18"/>
                <w:szCs w:val="18"/>
              </w:rPr>
              <w:t>20–30</w:t>
            </w:r>
            <w:r w:rsidRPr="402852F9">
              <w:rPr>
                <w:rFonts w:ascii="Arial" w:hAnsi="Arial" w:cs="Arial"/>
                <w:sz w:val="18"/>
                <w:szCs w:val="18"/>
              </w:rPr>
              <w:t xml:space="preserve"> s.</w:t>
            </w:r>
          </w:p>
        </w:tc>
      </w:tr>
      <w:tr w:rsidR="00AB3E3B" w14:paraId="7B360A57" w14:textId="77777777" w:rsidTr="004A19B8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2B98EAA5" w14:textId="77777777" w:rsidR="00AB3E3B" w:rsidRPr="00390584" w:rsidRDefault="00AB3E3B" w:rsidP="001D5B5F">
            <w:pPr>
              <w:ind w:left="0" w:right="577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46E7962" w14:textId="77777777" w:rsidR="00AB3E3B" w:rsidRDefault="00AB3E3B" w:rsidP="004A19B8">
            <w:pPr>
              <w:pStyle w:val="Normalwebb"/>
              <w:spacing w:before="0" w:beforeAutospacing="0" w:after="0" w:afterAutospacing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Se kapitel 4.2 och 5.2 i </w:t>
            </w:r>
          </w:p>
          <w:p w14:paraId="3D337C58" w14:textId="7E7EDB33" w:rsidR="00AB3E3B" w:rsidRPr="00EF2A86" w:rsidRDefault="00AB3E3B" w:rsidP="004A19B8">
            <w:pPr>
              <w:pStyle w:val="Normalwebb"/>
              <w:spacing w:before="0" w:beforeAutospacing="0" w:after="0" w:afterAutospacing="0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r:id="rId12" w:history="1">
              <w:r>
                <w:rPr>
                  <w:rStyle w:val="Hyperlnk"/>
                  <w:rFonts w:ascii="Arial" w:hAnsi="Arial" w:cs="Arial"/>
                  <w:sz w:val="18"/>
                  <w:szCs w:val="18"/>
                </w:rPr>
                <w:t>Strålskydd vid undersökningar och behandlingar med röntgenstrålning</w:t>
              </w:r>
            </w:hyperlink>
          </w:p>
        </w:tc>
      </w:tr>
      <w:tr w:rsidR="00AB3E3B" w14:paraId="65985958" w14:textId="77777777" w:rsidTr="004A19B8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6337ABA8" w14:textId="77777777" w:rsidR="00AB3E3B" w:rsidRPr="00390584" w:rsidRDefault="00AB3E3B" w:rsidP="001D5B5F">
            <w:pPr>
              <w:ind w:left="0" w:right="435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69C13634" w14:textId="77777777" w:rsidR="00AB3E3B" w:rsidRPr="0066567D" w:rsidRDefault="00AB3E3B" w:rsidP="00AB3E3B">
            <w:pPr>
              <w:pStyle w:val="Liststycke"/>
              <w:numPr>
                <w:ilvl w:val="0"/>
                <w:numId w:val="22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  <w:r w:rsidRPr="402852F9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3449517E" w14:textId="77777777" w:rsidR="00AB3E3B" w:rsidRPr="0066567D" w:rsidRDefault="00AB3E3B" w:rsidP="00AB3E3B">
            <w:pPr>
              <w:pStyle w:val="Liststycke"/>
              <w:numPr>
                <w:ilvl w:val="0"/>
                <w:numId w:val="22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  <w:r w:rsidRPr="402852F9">
              <w:rPr>
                <w:rFonts w:ascii="Arial" w:hAnsi="Arial" w:cs="Arial"/>
                <w:sz w:val="18"/>
                <w:szCs w:val="18"/>
              </w:rPr>
              <w:t>Huvudet mot gantryt.</w:t>
            </w:r>
          </w:p>
          <w:p w14:paraId="7BC81820" w14:textId="77777777" w:rsidR="00AB3E3B" w:rsidRDefault="00AB3E3B" w:rsidP="00AB3E3B">
            <w:pPr>
              <w:pStyle w:val="Liststycke"/>
              <w:numPr>
                <w:ilvl w:val="0"/>
                <w:numId w:val="22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  <w:r w:rsidRPr="402852F9">
              <w:rPr>
                <w:rFonts w:ascii="Arial" w:hAnsi="Arial" w:cs="Arial"/>
                <w:sz w:val="18"/>
                <w:szCs w:val="18"/>
              </w:rPr>
              <w:t>Huvudstöd i högsta läget.</w:t>
            </w:r>
          </w:p>
          <w:p w14:paraId="46527D29" w14:textId="77777777" w:rsidR="00AB3E3B" w:rsidRPr="0066567D" w:rsidRDefault="00AB3E3B" w:rsidP="00AB3E3B">
            <w:pPr>
              <w:pStyle w:val="Liststycke"/>
              <w:numPr>
                <w:ilvl w:val="0"/>
                <w:numId w:val="22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  <w:r w:rsidRPr="402852F9">
              <w:rPr>
                <w:rFonts w:ascii="Arial" w:hAnsi="Arial" w:cs="Arial"/>
                <w:sz w:val="18"/>
                <w:szCs w:val="18"/>
              </w:rPr>
              <w:t>Armarna längs sidorna, axlarna neddragna så långt som möjligt.</w:t>
            </w:r>
          </w:p>
        </w:tc>
      </w:tr>
    </w:tbl>
    <w:p w14:paraId="20A881CD" w14:textId="77777777" w:rsidR="00AB3E3B" w:rsidRDefault="00AB3E3B" w:rsidP="00AB3E3B">
      <w:pPr>
        <w:rPr>
          <w:rFonts w:ascii="Arial" w:hAnsi="Arial" w:cs="Arial"/>
          <w:sz w:val="18"/>
          <w:szCs w:val="18"/>
        </w:rPr>
      </w:pPr>
    </w:p>
    <w:p w14:paraId="5D38A20F" w14:textId="77777777" w:rsidR="00733FFF" w:rsidRDefault="00733FFF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7B886079" w14:textId="1A67C094" w:rsidR="00AB3E3B" w:rsidRPr="00DA39B6" w:rsidRDefault="00AB3E3B" w:rsidP="008154B7">
      <w:pPr>
        <w:pStyle w:val="Rubrik2"/>
        <w:ind w:left="0"/>
      </w:pPr>
      <w:r>
        <w:lastRenderedPageBreak/>
        <w:t>Bildtagning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1975"/>
        <w:gridCol w:w="6221"/>
      </w:tblGrid>
      <w:tr w:rsidR="004B687D" w14:paraId="0CD56AEB" w14:textId="77777777" w:rsidTr="003E42CF">
        <w:trPr>
          <w:trHeight w:val="225"/>
        </w:trPr>
        <w:tc>
          <w:tcPr>
            <w:tcW w:w="1975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tcMar>
              <w:top w:w="57" w:type="dxa"/>
              <w:left w:w="108" w:type="dxa"/>
              <w:bottom w:w="28" w:type="dxa"/>
              <w:right w:w="108" w:type="dxa"/>
            </w:tcMar>
          </w:tcPr>
          <w:p w14:paraId="168A68EF" w14:textId="39057E05" w:rsidR="00FA4AE0" w:rsidRDefault="00FA4AE0" w:rsidP="00733FFF">
            <w:pPr>
              <w:ind w:left="0"/>
              <w:rPr>
                <w:rFonts w:ascii="Arial" w:eastAsia="Arial" w:hAnsi="Arial" w:cs="Arial"/>
                <w:b/>
                <w:bCs/>
                <w:sz w:val="18"/>
                <w:szCs w:val="18"/>
              </w:rPr>
            </w:pPr>
          </w:p>
          <w:p w14:paraId="28564919" w14:textId="77777777" w:rsidR="00FA4AE0" w:rsidRDefault="00FA4AE0" w:rsidP="00733FFF">
            <w:pPr>
              <w:ind w:left="0"/>
              <w:rPr>
                <w:rFonts w:ascii="Arial" w:eastAsia="Arial" w:hAnsi="Arial" w:cs="Arial"/>
                <w:b/>
                <w:bCs/>
                <w:sz w:val="18"/>
                <w:szCs w:val="18"/>
              </w:rPr>
            </w:pPr>
          </w:p>
          <w:p w14:paraId="6AF3BE9D" w14:textId="77777777" w:rsidR="006B4C94" w:rsidRPr="402852F9" w:rsidRDefault="006B4C94" w:rsidP="00733FFF">
            <w:pPr>
              <w:ind w:left="0"/>
              <w:rPr>
                <w:rFonts w:ascii="Arial" w:eastAsia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221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tcMar>
              <w:top w:w="57" w:type="dxa"/>
              <w:left w:w="108" w:type="dxa"/>
              <w:bottom w:w="28" w:type="dxa"/>
              <w:right w:w="108" w:type="dxa"/>
            </w:tcMar>
          </w:tcPr>
          <w:p w14:paraId="0C2E8FBB" w14:textId="41C78BD7" w:rsidR="006B4C94" w:rsidRDefault="006B4C94" w:rsidP="003E42CF">
            <w:pPr>
              <w:ind w:hanging="673"/>
              <w:rPr>
                <w:rFonts w:ascii="Arial" w:eastAsia="Arial" w:hAnsi="Arial" w:cs="Arial"/>
                <w:sz w:val="18"/>
                <w:szCs w:val="18"/>
              </w:rPr>
            </w:pPr>
            <w:r w:rsidRPr="006B4C94">
              <w:rPr>
                <w:rFonts w:ascii="Arial" w:eastAsia="Arial" w:hAnsi="Arial" w:cs="Arial"/>
                <w:b/>
                <w:bCs/>
                <w:sz w:val="18"/>
                <w:szCs w:val="18"/>
              </w:rPr>
              <w:drawing>
                <wp:anchor distT="0" distB="0" distL="114300" distR="114300" simplePos="0" relativeHeight="251665408" behindDoc="0" locked="0" layoutInCell="1" allowOverlap="1" wp14:anchorId="1A0D4826" wp14:editId="6AB7C1DD">
                  <wp:simplePos x="0" y="0"/>
                  <wp:positionH relativeFrom="column">
                    <wp:posOffset>-1244600</wp:posOffset>
                  </wp:positionH>
                  <wp:positionV relativeFrom="paragraph">
                    <wp:posOffset>57785</wp:posOffset>
                  </wp:positionV>
                  <wp:extent cx="5016875" cy="504825"/>
                  <wp:effectExtent l="0" t="0" r="0" b="0"/>
                  <wp:wrapNone/>
                  <wp:docPr id="1213466474" name="Bildobjekt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13466474" name=""/>
                          <pic:cNvPicPr/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16875" cy="5048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  <w:p w14:paraId="23E46A79" w14:textId="7A44F067" w:rsidR="004B687D" w:rsidRPr="402852F9" w:rsidRDefault="004B687D" w:rsidP="003E42CF">
            <w:pPr>
              <w:ind w:hanging="673"/>
              <w:rPr>
                <w:rFonts w:ascii="Arial" w:eastAsia="Arial" w:hAnsi="Arial" w:cs="Arial"/>
                <w:sz w:val="18"/>
                <w:szCs w:val="18"/>
              </w:rPr>
            </w:pPr>
          </w:p>
        </w:tc>
      </w:tr>
      <w:tr w:rsidR="00AB3E3B" w14:paraId="48B7E004" w14:textId="77777777" w:rsidTr="003E42CF">
        <w:trPr>
          <w:trHeight w:val="225"/>
        </w:trPr>
        <w:tc>
          <w:tcPr>
            <w:tcW w:w="1975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tcMar>
              <w:top w:w="57" w:type="dxa"/>
              <w:left w:w="108" w:type="dxa"/>
              <w:bottom w:w="28" w:type="dxa"/>
              <w:right w:w="108" w:type="dxa"/>
            </w:tcMar>
          </w:tcPr>
          <w:p w14:paraId="39E9FB57" w14:textId="77777777" w:rsidR="00AB3E3B" w:rsidRDefault="00AB3E3B" w:rsidP="00733FFF">
            <w:pPr>
              <w:ind w:left="0"/>
            </w:pPr>
            <w:r w:rsidRPr="402852F9">
              <w:rPr>
                <w:rFonts w:ascii="Arial" w:eastAsia="Arial" w:hAnsi="Arial" w:cs="Arial"/>
                <w:b/>
                <w:bCs/>
                <w:sz w:val="18"/>
                <w:szCs w:val="18"/>
              </w:rPr>
              <w:t>Scout</w:t>
            </w:r>
          </w:p>
        </w:tc>
        <w:tc>
          <w:tcPr>
            <w:tcW w:w="6221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tcMar>
              <w:top w:w="57" w:type="dxa"/>
              <w:left w:w="108" w:type="dxa"/>
              <w:bottom w:w="28" w:type="dxa"/>
              <w:right w:w="108" w:type="dxa"/>
            </w:tcMar>
          </w:tcPr>
          <w:p w14:paraId="605C1C55" w14:textId="77777777" w:rsidR="00AB3E3B" w:rsidRDefault="00AB3E3B" w:rsidP="003E42CF">
            <w:pPr>
              <w:ind w:hanging="673"/>
            </w:pPr>
            <w:r w:rsidRPr="402852F9">
              <w:rPr>
                <w:rFonts w:ascii="Arial" w:eastAsia="Arial" w:hAnsi="Arial" w:cs="Arial"/>
                <w:sz w:val="18"/>
                <w:szCs w:val="18"/>
              </w:rPr>
              <w:t>Sternum – skalltak.</w:t>
            </w:r>
          </w:p>
        </w:tc>
      </w:tr>
      <w:tr w:rsidR="00AB3E3B" w14:paraId="791A4879" w14:textId="77777777" w:rsidTr="003E42CF">
        <w:trPr>
          <w:trHeight w:val="225"/>
        </w:trPr>
        <w:tc>
          <w:tcPr>
            <w:tcW w:w="1975" w:type="dxa"/>
            <w:tcBorders>
              <w:top w:val="nil"/>
              <w:left w:val="single" w:sz="8" w:space="0" w:color="auto"/>
              <w:bottom w:val="nil"/>
              <w:right w:val="nil"/>
            </w:tcBorders>
            <w:tcMar>
              <w:top w:w="28" w:type="dxa"/>
              <w:left w:w="108" w:type="dxa"/>
              <w:bottom w:w="28" w:type="dxa"/>
              <w:right w:w="108" w:type="dxa"/>
            </w:tcMar>
          </w:tcPr>
          <w:p w14:paraId="5119CBF3" w14:textId="77777777" w:rsidR="00AB3E3B" w:rsidRDefault="00AB3E3B" w:rsidP="003E42CF">
            <w:pPr>
              <w:ind w:left="0" w:right="197"/>
            </w:pPr>
            <w:r w:rsidRPr="402852F9">
              <w:rPr>
                <w:rFonts w:ascii="Arial" w:eastAsia="Arial" w:hAnsi="Arial" w:cs="Arial"/>
                <w:b/>
                <w:bCs/>
                <w:sz w:val="18"/>
                <w:szCs w:val="18"/>
              </w:rPr>
              <w:t>Scanområde hjärna</w:t>
            </w:r>
          </w:p>
        </w:tc>
        <w:tc>
          <w:tcPr>
            <w:tcW w:w="6221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28" w:type="dxa"/>
              <w:left w:w="108" w:type="dxa"/>
              <w:bottom w:w="28" w:type="dxa"/>
              <w:right w:w="108" w:type="dxa"/>
            </w:tcMar>
          </w:tcPr>
          <w:p w14:paraId="65B20297" w14:textId="77777777" w:rsidR="00AB3E3B" w:rsidRDefault="00AB3E3B" w:rsidP="003E42CF">
            <w:pPr>
              <w:ind w:hanging="673"/>
            </w:pPr>
            <w:r w:rsidRPr="402852F9">
              <w:rPr>
                <w:rFonts w:ascii="Wingdings" w:eastAsia="Wingdings" w:hAnsi="Wingdings" w:cs="Wingdings"/>
                <w:sz w:val="18"/>
                <w:szCs w:val="18"/>
              </w:rPr>
              <w:t>á</w:t>
            </w:r>
            <w:r w:rsidRPr="402852F9">
              <w:rPr>
                <w:rFonts w:ascii="Arial" w:eastAsia="Arial" w:hAnsi="Arial" w:cs="Arial"/>
                <w:sz w:val="18"/>
                <w:szCs w:val="18"/>
              </w:rPr>
              <w:t xml:space="preserve"> Bakre skallgrop – skalltak.</w:t>
            </w:r>
          </w:p>
        </w:tc>
      </w:tr>
      <w:tr w:rsidR="00AB3E3B" w14:paraId="5B97ED99" w14:textId="77777777" w:rsidTr="003E42CF">
        <w:trPr>
          <w:trHeight w:val="225"/>
        </w:trPr>
        <w:tc>
          <w:tcPr>
            <w:tcW w:w="1975" w:type="dxa"/>
            <w:tcBorders>
              <w:top w:val="nil"/>
              <w:left w:val="single" w:sz="8" w:space="0" w:color="auto"/>
              <w:bottom w:val="nil"/>
              <w:right w:val="nil"/>
            </w:tcBorders>
            <w:tcMar>
              <w:top w:w="28" w:type="dxa"/>
              <w:left w:w="108" w:type="dxa"/>
              <w:bottom w:w="28" w:type="dxa"/>
              <w:right w:w="108" w:type="dxa"/>
            </w:tcMar>
          </w:tcPr>
          <w:p w14:paraId="47BA89EB" w14:textId="2C2488F5" w:rsidR="00AB3E3B" w:rsidRPr="009A6059" w:rsidRDefault="00AB3E3B" w:rsidP="009A6059">
            <w:pPr>
              <w:ind w:left="0" w:right="197"/>
            </w:pPr>
            <w:r w:rsidRPr="402852F9"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Scanområde Hjärna K+ venfas </w:t>
            </w:r>
          </w:p>
        </w:tc>
        <w:tc>
          <w:tcPr>
            <w:tcW w:w="6221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28" w:type="dxa"/>
              <w:left w:w="108" w:type="dxa"/>
              <w:bottom w:w="28" w:type="dxa"/>
              <w:right w:w="108" w:type="dxa"/>
            </w:tcMar>
          </w:tcPr>
          <w:p w14:paraId="5A49C859" w14:textId="77777777" w:rsidR="00AB3E3B" w:rsidRDefault="00AB3E3B" w:rsidP="003E42CF">
            <w:pPr>
              <w:ind w:hanging="673"/>
            </w:pPr>
            <w:r w:rsidRPr="402852F9">
              <w:rPr>
                <w:rFonts w:ascii="Wingdings" w:eastAsia="Wingdings" w:hAnsi="Wingdings" w:cs="Wingdings"/>
                <w:sz w:val="18"/>
                <w:szCs w:val="18"/>
              </w:rPr>
              <w:t>á</w:t>
            </w:r>
            <w:r w:rsidRPr="402852F9">
              <w:rPr>
                <w:rFonts w:ascii="Arial" w:eastAsia="Arial" w:hAnsi="Arial" w:cs="Arial"/>
                <w:sz w:val="18"/>
                <w:szCs w:val="18"/>
              </w:rPr>
              <w:t xml:space="preserve"> Bakre skallgrop – skalltak.</w:t>
            </w:r>
          </w:p>
        </w:tc>
      </w:tr>
      <w:tr w:rsidR="00AB3E3B" w14:paraId="2278FA06" w14:textId="77777777" w:rsidTr="005A53C7">
        <w:trPr>
          <w:trHeight w:val="225"/>
        </w:trPr>
        <w:tc>
          <w:tcPr>
            <w:tcW w:w="1975" w:type="dxa"/>
            <w:tcBorders>
              <w:top w:val="nil"/>
              <w:left w:val="single" w:sz="8" w:space="0" w:color="auto"/>
              <w:bottom w:val="nil"/>
              <w:right w:val="nil"/>
            </w:tcBorders>
            <w:tcMar>
              <w:top w:w="28" w:type="dxa"/>
              <w:left w:w="108" w:type="dxa"/>
              <w:bottom w:w="28" w:type="dxa"/>
              <w:right w:w="108" w:type="dxa"/>
            </w:tcMar>
          </w:tcPr>
          <w:p w14:paraId="6E82FCAB" w14:textId="77777777" w:rsidR="00AB3E3B" w:rsidRDefault="00AB3E3B" w:rsidP="00733FFF">
            <w:pPr>
              <w:ind w:left="0"/>
            </w:pPr>
            <w:r w:rsidRPr="402852F9">
              <w:rPr>
                <w:rFonts w:ascii="Arial" w:eastAsia="Arial" w:hAnsi="Arial" w:cs="Arial"/>
                <w:b/>
                <w:bCs/>
                <w:sz w:val="18"/>
                <w:szCs w:val="18"/>
              </w:rPr>
              <w:t>Delay</w:t>
            </w:r>
          </w:p>
        </w:tc>
        <w:tc>
          <w:tcPr>
            <w:tcW w:w="6221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28" w:type="dxa"/>
              <w:left w:w="108" w:type="dxa"/>
              <w:bottom w:w="28" w:type="dxa"/>
              <w:right w:w="108" w:type="dxa"/>
            </w:tcMar>
          </w:tcPr>
          <w:p w14:paraId="32241027" w14:textId="77777777" w:rsidR="00AB3E3B" w:rsidRDefault="00AB3E3B" w:rsidP="00AB3E3B">
            <w:pPr>
              <w:pStyle w:val="Liststycke"/>
              <w:numPr>
                <w:ilvl w:val="0"/>
                <w:numId w:val="20"/>
              </w:numPr>
              <w:spacing w:after="0" w:line="240" w:lineRule="auto"/>
              <w:ind w:right="0"/>
              <w:rPr>
                <w:rFonts w:ascii="Arial" w:eastAsia="Arial" w:hAnsi="Arial" w:cs="Arial"/>
                <w:sz w:val="18"/>
                <w:szCs w:val="18"/>
              </w:rPr>
            </w:pPr>
            <w:r w:rsidRPr="402852F9">
              <w:rPr>
                <w:rFonts w:ascii="Arial" w:eastAsia="Arial" w:hAnsi="Arial" w:cs="Arial"/>
                <w:sz w:val="18"/>
                <w:szCs w:val="18"/>
              </w:rPr>
              <w:t>Först körs hjärna K-.</w:t>
            </w:r>
          </w:p>
          <w:p w14:paraId="2C8C6E87" w14:textId="77777777" w:rsidR="00AB3E3B" w:rsidRDefault="00AB3E3B" w:rsidP="00AB3E3B">
            <w:pPr>
              <w:pStyle w:val="Liststycke"/>
              <w:numPr>
                <w:ilvl w:val="0"/>
                <w:numId w:val="20"/>
              </w:numPr>
              <w:spacing w:after="0" w:line="240" w:lineRule="auto"/>
              <w:ind w:right="0"/>
              <w:rPr>
                <w:rFonts w:ascii="Arial" w:eastAsia="Arial" w:hAnsi="Arial" w:cs="Arial"/>
                <w:sz w:val="18"/>
                <w:szCs w:val="18"/>
              </w:rPr>
            </w:pPr>
            <w:r w:rsidRPr="402852F9">
              <w:rPr>
                <w:rFonts w:ascii="Arial" w:eastAsia="Arial" w:hAnsi="Arial" w:cs="Arial"/>
                <w:sz w:val="18"/>
                <w:szCs w:val="18"/>
              </w:rPr>
              <w:t>Därefter körs hjärna K+ med injektionstid + 35 s.</w:t>
            </w:r>
          </w:p>
        </w:tc>
      </w:tr>
      <w:tr w:rsidR="005A53C7" w14:paraId="5E7F9648" w14:textId="77777777" w:rsidTr="003E42CF">
        <w:trPr>
          <w:trHeight w:val="225"/>
        </w:trPr>
        <w:tc>
          <w:tcPr>
            <w:tcW w:w="197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tcMar>
              <w:top w:w="28" w:type="dxa"/>
              <w:left w:w="108" w:type="dxa"/>
              <w:bottom w:w="28" w:type="dxa"/>
              <w:right w:w="108" w:type="dxa"/>
            </w:tcMar>
          </w:tcPr>
          <w:p w14:paraId="504BBC0D" w14:textId="77777777" w:rsidR="005A53C7" w:rsidRPr="402852F9" w:rsidRDefault="005A53C7" w:rsidP="00733FFF">
            <w:pPr>
              <w:ind w:left="0"/>
              <w:rPr>
                <w:rFonts w:ascii="Arial" w:eastAsia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2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28" w:type="dxa"/>
              <w:left w:w="108" w:type="dxa"/>
              <w:bottom w:w="28" w:type="dxa"/>
              <w:right w:w="108" w:type="dxa"/>
            </w:tcMar>
          </w:tcPr>
          <w:p w14:paraId="047A2F92" w14:textId="77777777" w:rsidR="005A53C7" w:rsidRPr="402852F9" w:rsidRDefault="005A53C7" w:rsidP="00AB3E3B">
            <w:pPr>
              <w:pStyle w:val="Liststycke"/>
              <w:numPr>
                <w:ilvl w:val="0"/>
                <w:numId w:val="20"/>
              </w:numPr>
              <w:spacing w:after="0" w:line="240" w:lineRule="auto"/>
              <w:ind w:right="0"/>
              <w:rPr>
                <w:rFonts w:ascii="Arial" w:eastAsia="Arial" w:hAnsi="Arial" w:cs="Arial"/>
                <w:sz w:val="18"/>
                <w:szCs w:val="18"/>
              </w:rPr>
            </w:pPr>
          </w:p>
        </w:tc>
      </w:tr>
    </w:tbl>
    <w:p w14:paraId="3D3E8464" w14:textId="23B65400" w:rsidR="00AB3E3B" w:rsidRPr="00A818CD" w:rsidRDefault="00AB3E3B" w:rsidP="009A6059">
      <w:pPr>
        <w:ind w:left="0"/>
        <w:rPr>
          <w:rFonts w:ascii="Arial" w:hAnsi="Arial" w:cs="Arial"/>
          <w:b/>
          <w:sz w:val="18"/>
          <w:szCs w:val="18"/>
        </w:rPr>
      </w:pPr>
    </w:p>
    <w:p w14:paraId="2269D52F" w14:textId="77777777" w:rsidR="00AB3E3B" w:rsidRPr="00DA39B6" w:rsidRDefault="00AB3E3B" w:rsidP="008154B7">
      <w:pPr>
        <w:pStyle w:val="Rubrik2"/>
        <w:ind w:left="0"/>
      </w:pPr>
      <w:r w:rsidRPr="00DA39B6">
        <w:t>Reformatering</w:t>
      </w:r>
    </w:p>
    <w:tbl>
      <w:tblPr>
        <w:tblW w:w="94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413"/>
        <w:gridCol w:w="2552"/>
        <w:gridCol w:w="3118"/>
        <w:gridCol w:w="2380"/>
      </w:tblGrid>
      <w:tr w:rsidR="00AB3E3B" w14:paraId="50B8FDEE" w14:textId="77777777" w:rsidTr="001442E2">
        <w:trPr>
          <w:trHeight w:val="227"/>
        </w:trPr>
        <w:tc>
          <w:tcPr>
            <w:tcW w:w="1413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1243248" w14:textId="77777777" w:rsidR="00AB3E3B" w:rsidRPr="004A5758" w:rsidRDefault="00AB3E3B" w:rsidP="001442E2">
            <w:pPr>
              <w:ind w:left="0" w:right="181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4A9D58F" w14:textId="77777777" w:rsidR="00AB3E3B" w:rsidRPr="00411A59" w:rsidRDefault="00AB3E3B" w:rsidP="009A6059">
            <w:pPr>
              <w:ind w:lef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311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272D43F" w14:textId="77777777" w:rsidR="00AB3E3B" w:rsidRPr="004A5758" w:rsidRDefault="00AB3E3B" w:rsidP="001442E2">
            <w:pPr>
              <w:tabs>
                <w:tab w:val="left" w:pos="1730"/>
              </w:tabs>
              <w:ind w:hanging="963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59724B67" wp14:editId="10C3850A">
                      <wp:simplePos x="0" y="0"/>
                      <wp:positionH relativeFrom="margin">
                        <wp:posOffset>483870</wp:posOffset>
                      </wp:positionH>
                      <wp:positionV relativeFrom="paragraph">
                        <wp:posOffset>728980</wp:posOffset>
                      </wp:positionV>
                      <wp:extent cx="409575" cy="575945"/>
                      <wp:effectExtent l="0" t="0" r="9525" b="0"/>
                      <wp:wrapNone/>
                      <wp:docPr id="20" name="Ned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0972E7CF" w14:textId="77777777" w:rsidR="00AB3E3B" w:rsidRPr="0066564D" w:rsidRDefault="00AB3E3B" w:rsidP="001442E2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9724B67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Ned 20" o:spid="_x0000_s1026" type="#_x0000_t67" style="position:absolute;left:0;text-align:left;margin-left:38.1pt;margin-top:57.4pt;width:32.25pt;height:45.35pt;rotation:180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" adj="13920" fillcolor="red" stroked="f" strokeweight="2pt">
                      <v:textbox style="layout-flow:vertical" inset="1mm,1mm,1mm,1mm">
                        <w:txbxContent>
                          <w:p w14:paraId="0972E7CF" w14:textId="77777777" w:rsidR="00AB3E3B" w:rsidRPr="0066564D" w:rsidRDefault="00AB3E3B" w:rsidP="001442E2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37D38336" wp14:editId="485D7965">
                      <wp:simplePos x="0" y="0"/>
                      <wp:positionH relativeFrom="column">
                        <wp:posOffset>427990</wp:posOffset>
                      </wp:positionH>
                      <wp:positionV relativeFrom="paragraph">
                        <wp:posOffset>124460</wp:posOffset>
                      </wp:positionV>
                      <wp:extent cx="410210" cy="657225"/>
                      <wp:effectExtent l="0" t="9208" r="0" b="0"/>
                      <wp:wrapNone/>
                      <wp:docPr id="19" name="Upp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65722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0FA7FAB2" w14:textId="77777777" w:rsidR="00AB3E3B" w:rsidRPr="0066567D" w:rsidRDefault="00AB3E3B" w:rsidP="001442E2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7D38336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Upp 19" o:spid="_x0000_s1027" type="#_x0000_t68" style="position:absolute;left:0;text-align:left;margin-left:33.7pt;margin-top:9.8pt;width:32.3pt;height:51.75pt;rotation:90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" adj="6741" fillcolor="red" stroked="f" strokeweight="2pt">
                      <v:textbox style="layout-flow:vertical;mso-layout-flow-alt:bottom-to-top" inset="1mm,1mm,1mm,1mm">
                        <w:txbxContent>
                          <w:p w14:paraId="0FA7FAB2" w14:textId="77777777" w:rsidR="00AB3E3B" w:rsidRPr="0066567D" w:rsidRDefault="00AB3E3B" w:rsidP="001442E2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4506FC2C" wp14:editId="3804EDB7">
                      <wp:simplePos x="0" y="0"/>
                      <wp:positionH relativeFrom="column">
                        <wp:posOffset>953770</wp:posOffset>
                      </wp:positionH>
                      <wp:positionV relativeFrom="paragraph">
                        <wp:posOffset>22225</wp:posOffset>
                      </wp:positionV>
                      <wp:extent cx="36195" cy="1462405"/>
                      <wp:effectExtent l="19050" t="19050" r="20955" b="23495"/>
                      <wp:wrapNone/>
                      <wp:docPr id="16" name="Rak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36576" cy="1462684"/>
                              </a:xfrm>
                              <a:prstGeom prst="line">
                                <a:avLst/>
                              </a:prstGeom>
                              <a:ln w="38100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1A154F4E" id="Rak 16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75.1pt,1.75pt" to="77.95pt,116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" strokecolor="red" strokeweight="3pt"/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30205521" wp14:editId="636EB00C">
                      <wp:simplePos x="0" y="0"/>
                      <wp:positionH relativeFrom="column">
                        <wp:posOffset>-4445</wp:posOffset>
                      </wp:positionH>
                      <wp:positionV relativeFrom="paragraph">
                        <wp:posOffset>1295400</wp:posOffset>
                      </wp:positionV>
                      <wp:extent cx="1762760" cy="20320"/>
                      <wp:effectExtent l="19050" t="19050" r="27940" b="36830"/>
                      <wp:wrapNone/>
                      <wp:docPr id="15" name="Rak 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1762963" cy="20600"/>
                              </a:xfrm>
                              <a:prstGeom prst="line">
                                <a:avLst/>
                              </a:prstGeom>
                              <a:ln w="38100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4EE90BF3" id="Rak 15" o:spid="_x0000_s1026" style="position:absolute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.35pt,102pt" to="138.45pt,10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" strokecolor="red" strokeweight="3pt"/>
                  </w:pict>
                </mc:Fallback>
              </mc:AlternateContent>
            </w:r>
            <w:r>
              <w:rPr>
                <w:noProof/>
              </w:rPr>
              <w:drawing>
                <wp:inline distT="0" distB="0" distL="0" distR="0" wp14:anchorId="2864AD21" wp14:editId="39528CA0">
                  <wp:extent cx="1770279" cy="1493940"/>
                  <wp:effectExtent l="0" t="0" r="1905" b="0"/>
                  <wp:docPr id="7" name="Bildobjekt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22841339" name=""/>
                          <pic:cNvPicPr/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75091" cy="149800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80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A45541E" w14:textId="77777777" w:rsidR="00AB3E3B" w:rsidRPr="004A5758" w:rsidRDefault="00AB3E3B" w:rsidP="001442E2">
            <w:pPr>
              <w:ind w:hanging="962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2EE9B476" wp14:editId="56BCE0A4">
                      <wp:simplePos x="0" y="0"/>
                      <wp:positionH relativeFrom="column">
                        <wp:posOffset>182245</wp:posOffset>
                      </wp:positionH>
                      <wp:positionV relativeFrom="paragraph">
                        <wp:posOffset>606425</wp:posOffset>
                      </wp:positionV>
                      <wp:extent cx="410210" cy="591820"/>
                      <wp:effectExtent l="4445" t="0" r="0" b="0"/>
                      <wp:wrapNone/>
                      <wp:docPr id="22" name="Upp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59182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26B90DDF" w14:textId="77777777" w:rsidR="00AB3E3B" w:rsidRPr="0066567D" w:rsidRDefault="00AB3E3B" w:rsidP="001442E2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EE9B476" id="Upp 22" o:spid="_x0000_s1028" type="#_x0000_t68" style="position:absolute;left:0;text-align:left;margin-left:14.35pt;margin-top:47.75pt;width:32.3pt;height:46.6pt;rotation:90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" adj="7486" fillcolor="red" stroked="f" strokeweight="2pt">
                      <v:textbox style="layout-flow:vertical;mso-layout-flow-alt:bottom-to-top" inset="1mm,1mm,1mm,1mm">
                        <w:txbxContent>
                          <w:p w14:paraId="26B90DDF" w14:textId="77777777" w:rsidR="00AB3E3B" w:rsidRPr="0066567D" w:rsidRDefault="00AB3E3B" w:rsidP="001442E2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2702E240" wp14:editId="34AE6F97">
                      <wp:simplePos x="0" y="0"/>
                      <wp:positionH relativeFrom="column">
                        <wp:posOffset>683895</wp:posOffset>
                      </wp:positionH>
                      <wp:positionV relativeFrom="paragraph">
                        <wp:posOffset>635</wp:posOffset>
                      </wp:positionV>
                      <wp:extent cx="12700" cy="1470025"/>
                      <wp:effectExtent l="19050" t="19050" r="25400" b="34925"/>
                      <wp:wrapNone/>
                      <wp:docPr id="21" name="Rak 2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3081" cy="1470355"/>
                              </a:xfrm>
                              <a:prstGeom prst="line">
                                <a:avLst/>
                              </a:prstGeom>
                              <a:ln w="38100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62C784D0" id="Rak 21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3.85pt,.05pt" to="54.85pt,115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" strokecolor="red" strokeweight="3pt"/>
                  </w:pict>
                </mc:Fallback>
              </mc:AlternateContent>
            </w:r>
            <w:r>
              <w:rPr>
                <w:noProof/>
              </w:rPr>
              <w:drawing>
                <wp:inline distT="0" distB="0" distL="0" distR="0" wp14:anchorId="22FBD27E" wp14:editId="31C6EF0F">
                  <wp:extent cx="1383753" cy="1484986"/>
                  <wp:effectExtent l="0" t="0" r="6985" b="1270"/>
                  <wp:docPr id="9" name="Bildobjekt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89289786" name=""/>
                          <pic:cNvPicPr/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90500" cy="149222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B3E3B" w14:paraId="36489245" w14:textId="77777777" w:rsidTr="001442E2">
        <w:trPr>
          <w:trHeight w:val="227"/>
        </w:trPr>
        <w:tc>
          <w:tcPr>
            <w:tcW w:w="1413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63F27730" w14:textId="77777777" w:rsidR="00AB3E3B" w:rsidRDefault="00AB3E3B" w:rsidP="009A6059">
            <w:pPr>
              <w:ind w:lef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K-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7D36392" w14:textId="77777777" w:rsidR="00AB3E3B" w:rsidRDefault="00AB3E3B" w:rsidP="001442E2">
            <w:pPr>
              <w:ind w:left="0" w:right="29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Vinklas som vanligt (HYFA-planet och pons).</w:t>
            </w:r>
          </w:p>
        </w:tc>
        <w:tc>
          <w:tcPr>
            <w:tcW w:w="3118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39FD0E6" w14:textId="77777777" w:rsidR="00AB3E3B" w:rsidRDefault="00AB3E3B" w:rsidP="004A19B8">
            <w:pPr>
              <w:jc w:val="center"/>
              <w:rPr>
                <w:noProof/>
              </w:rPr>
            </w:pPr>
          </w:p>
        </w:tc>
        <w:tc>
          <w:tcPr>
            <w:tcW w:w="2380" w:type="dxa"/>
            <w:vMerge/>
            <w:tcBorders>
              <w:top w:val="single" w:sz="4" w:space="0" w:color="auto"/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51DE0DF" w14:textId="77777777" w:rsidR="00AB3E3B" w:rsidRDefault="00AB3E3B" w:rsidP="004A19B8">
            <w:pPr>
              <w:jc w:val="center"/>
              <w:rPr>
                <w:rFonts w:ascii="Arial" w:hAnsi="Arial" w:cs="Arial"/>
                <w:b/>
                <w:noProof/>
              </w:rPr>
            </w:pPr>
          </w:p>
        </w:tc>
      </w:tr>
      <w:tr w:rsidR="00AB3E3B" w14:paraId="3AC7F106" w14:textId="77777777" w:rsidTr="001442E2">
        <w:trPr>
          <w:trHeight w:val="227"/>
        </w:trPr>
        <w:tc>
          <w:tcPr>
            <w:tcW w:w="1413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192030F1" w14:textId="77777777" w:rsidR="00AB3E3B" w:rsidRDefault="00AB3E3B" w:rsidP="001442E2">
            <w:pPr>
              <w:ind w:left="0" w:right="464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K+ AX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3025928" w14:textId="77777777" w:rsidR="00AB3E3B" w:rsidRDefault="00AB3E3B" w:rsidP="001442E2">
            <w:pPr>
              <w:ind w:left="0" w:right="171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Parallellt med hårda gommen. DFOV 240 mm som standard.</w:t>
            </w:r>
          </w:p>
        </w:tc>
        <w:tc>
          <w:tcPr>
            <w:tcW w:w="3118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C231193" w14:textId="77777777" w:rsidR="00AB3E3B" w:rsidRPr="006B4EB1" w:rsidRDefault="00AB3E3B" w:rsidP="004A19B8">
            <w:pPr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380" w:type="dxa"/>
            <w:vMerge/>
            <w:tcBorders>
              <w:top w:val="single" w:sz="4" w:space="0" w:color="auto"/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865F72B" w14:textId="77777777" w:rsidR="00AB3E3B" w:rsidRPr="006B4EB1" w:rsidRDefault="00AB3E3B" w:rsidP="004A19B8">
            <w:pPr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AB3E3B" w14:paraId="59B4BFF4" w14:textId="77777777" w:rsidTr="001442E2">
        <w:trPr>
          <w:trHeight w:val="227"/>
        </w:trPr>
        <w:tc>
          <w:tcPr>
            <w:tcW w:w="1413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23763784" w14:textId="77777777" w:rsidR="00AB3E3B" w:rsidRPr="004A5758" w:rsidRDefault="00AB3E3B" w:rsidP="001442E2">
            <w:pPr>
              <w:ind w:left="0" w:right="322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K+ COR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93C8F9C" w14:textId="77777777" w:rsidR="00AB3E3B" w:rsidRPr="004A5758" w:rsidRDefault="00AB3E3B" w:rsidP="001442E2">
            <w:pPr>
              <w:ind w:left="0" w:right="313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Parallellt med bordet.</w:t>
            </w:r>
          </w:p>
        </w:tc>
        <w:tc>
          <w:tcPr>
            <w:tcW w:w="3118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35E002D" w14:textId="77777777" w:rsidR="00AB3E3B" w:rsidRPr="004A5758" w:rsidRDefault="00AB3E3B" w:rsidP="004A19B8">
            <w:pPr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839BA80" w14:textId="77777777" w:rsidR="00AB3E3B" w:rsidRPr="004A5758" w:rsidRDefault="00AB3E3B" w:rsidP="004A19B8">
            <w:pPr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AB3E3B" w14:paraId="37B38719" w14:textId="77777777" w:rsidTr="001442E2">
        <w:trPr>
          <w:trHeight w:val="227"/>
        </w:trPr>
        <w:tc>
          <w:tcPr>
            <w:tcW w:w="1413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0634CC6F" w14:textId="77777777" w:rsidR="00AB3E3B" w:rsidRDefault="00AB3E3B" w:rsidP="001442E2">
            <w:pPr>
              <w:ind w:left="0" w:right="181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K+ SAG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2937B2B" w14:textId="77777777" w:rsidR="00AB3E3B" w:rsidRDefault="00AB3E3B" w:rsidP="001442E2">
            <w:pPr>
              <w:ind w:left="0" w:right="313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Vinkelrätt mot bordet.</w:t>
            </w:r>
          </w:p>
          <w:p w14:paraId="27F1F42A" w14:textId="77777777" w:rsidR="00AB3E3B" w:rsidRDefault="00AB3E3B" w:rsidP="00E854E1">
            <w:pPr>
              <w:ind w:lef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3118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830C5F4" w14:textId="77777777" w:rsidR="00AB3E3B" w:rsidRPr="004A5758" w:rsidRDefault="00AB3E3B" w:rsidP="004A19B8">
            <w:pPr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226DB2F" w14:textId="77777777" w:rsidR="00AB3E3B" w:rsidRPr="004A5758" w:rsidRDefault="00AB3E3B" w:rsidP="004A19B8">
            <w:pPr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7D528892" w14:textId="77777777" w:rsidR="00AB3E3B" w:rsidRDefault="00AB3E3B" w:rsidP="00AB3E3B">
      <w:pPr>
        <w:tabs>
          <w:tab w:val="left" w:pos="4590"/>
        </w:tabs>
        <w:rPr>
          <w:rFonts w:ascii="Arial" w:hAnsi="Arial" w:cs="Arial"/>
          <w:sz w:val="18"/>
          <w:szCs w:val="18"/>
        </w:rPr>
      </w:pPr>
    </w:p>
    <w:p w14:paraId="624E359C" w14:textId="77777777" w:rsidR="00AB3E3B" w:rsidRPr="00DA39B6" w:rsidRDefault="00AB3E3B" w:rsidP="008154B7">
      <w:pPr>
        <w:pStyle w:val="Rubrik3"/>
        <w:ind w:left="0"/>
      </w:pPr>
      <w:r w:rsidRPr="00DA39B6">
        <w:t>Arkivering</w:t>
      </w:r>
    </w:p>
    <w:tbl>
      <w:tblPr>
        <w:tblW w:w="9923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872"/>
        <w:gridCol w:w="108"/>
        <w:gridCol w:w="1167"/>
        <w:gridCol w:w="113"/>
        <w:gridCol w:w="1161"/>
        <w:gridCol w:w="113"/>
        <w:gridCol w:w="2438"/>
        <w:gridCol w:w="113"/>
        <w:gridCol w:w="1303"/>
        <w:gridCol w:w="113"/>
        <w:gridCol w:w="1422"/>
      </w:tblGrid>
      <w:tr w:rsidR="00AB3E3B" w14:paraId="239DA24F" w14:textId="77777777" w:rsidTr="00880C5C">
        <w:trPr>
          <w:trHeight w:val="227"/>
        </w:trPr>
        <w:tc>
          <w:tcPr>
            <w:tcW w:w="1980" w:type="dxa"/>
            <w:gridSpan w:val="2"/>
            <w:tcBorders>
              <w:top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D6B8327" w14:textId="77777777" w:rsidR="00AB3E3B" w:rsidRPr="00E25E8E" w:rsidRDefault="00AB3E3B" w:rsidP="001442E2">
            <w:pPr>
              <w:ind w:lef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280" w:type="dxa"/>
            <w:gridSpan w:val="2"/>
            <w:tcBorders>
              <w:top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0935512" w14:textId="77777777" w:rsidR="00AB3E3B" w:rsidRPr="00E25E8E" w:rsidRDefault="00AB3E3B" w:rsidP="001442E2">
            <w:pPr>
              <w:ind w:left="0" w:right="179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25E8E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1274" w:type="dxa"/>
            <w:gridSpan w:val="2"/>
            <w:tcBorders>
              <w:top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F336E94" w14:textId="77777777" w:rsidR="00AB3E3B" w:rsidRPr="00E25E8E" w:rsidRDefault="00AB3E3B" w:rsidP="001442E2">
            <w:pPr>
              <w:ind w:left="0" w:right="38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325F1D8" w14:textId="77777777" w:rsidR="00AB3E3B" w:rsidRDefault="00AB3E3B" w:rsidP="001442E2">
            <w:pPr>
              <w:ind w:lef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Kernel</w:t>
            </w:r>
          </w:p>
          <w:p w14:paraId="51BBA949" w14:textId="77777777" w:rsidR="00AB3E3B" w:rsidRPr="00E25E8E" w:rsidRDefault="00AB3E3B" w:rsidP="001442E2">
            <w:pPr>
              <w:ind w:left="0" w:right="17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(Siemens/GE/Toshiba)</w:t>
            </w:r>
          </w:p>
        </w:tc>
        <w:tc>
          <w:tcPr>
            <w:tcW w:w="1416" w:type="dxa"/>
            <w:gridSpan w:val="2"/>
            <w:tcBorders>
              <w:top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75A29BE" w14:textId="77777777" w:rsidR="00AB3E3B" w:rsidRPr="00E25E8E" w:rsidRDefault="00AB3E3B" w:rsidP="001442E2">
            <w:pPr>
              <w:ind w:left="0" w:right="322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422" w:type="dxa"/>
            <w:tcBorders>
              <w:top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90017CB" w14:textId="77777777" w:rsidR="00AB3E3B" w:rsidRPr="00E25E8E" w:rsidRDefault="00AB3E3B" w:rsidP="001442E2">
            <w:pPr>
              <w:ind w:left="0" w:right="461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AB3E3B" w14:paraId="79D52CF0" w14:textId="77777777" w:rsidTr="00880C5C">
        <w:trPr>
          <w:trHeight w:val="227"/>
        </w:trPr>
        <w:tc>
          <w:tcPr>
            <w:tcW w:w="1980" w:type="dxa"/>
            <w:gridSpan w:val="2"/>
            <w:tcBorders>
              <w:top w:val="single" w:sz="4" w:space="0" w:color="auto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1688930" w14:textId="77777777" w:rsidR="00AB3E3B" w:rsidRPr="00ED5407" w:rsidRDefault="00AB3E3B" w:rsidP="00917E91">
            <w:pPr>
              <w:pStyle w:val="Liststycke"/>
              <w:numPr>
                <w:ilvl w:val="0"/>
                <w:numId w:val="21"/>
              </w:numPr>
              <w:spacing w:after="0" w:line="240" w:lineRule="auto"/>
              <w:ind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Hjärna K-</w:t>
            </w:r>
          </w:p>
        </w:tc>
        <w:tc>
          <w:tcPr>
            <w:tcW w:w="128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5263E422" w14:textId="77777777" w:rsidR="00AB3E3B" w:rsidRDefault="00AB3E3B" w:rsidP="00917E91">
            <w:pPr>
              <w:spacing w:line="240" w:lineRule="auto"/>
              <w:ind w:left="0" w:right="604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1274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5D33C331" w14:textId="77777777" w:rsidR="00AB3E3B" w:rsidRDefault="00AB3E3B" w:rsidP="00917E91">
            <w:pPr>
              <w:spacing w:line="240" w:lineRule="auto"/>
              <w:ind w:left="0" w:right="604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4/4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5D41CA6" w14:textId="77777777" w:rsidR="00AB3E3B" w:rsidRDefault="00AB3E3B" w:rsidP="00880C5C">
            <w:pPr>
              <w:spacing w:line="240" w:lineRule="auto"/>
              <w:ind w:left="0" w:right="87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H32</w:t>
            </w:r>
            <w:r w:rsidRPr="00F44BD7">
              <w:rPr>
                <w:rFonts w:ascii="Arial" w:hAnsi="Arial" w:cs="Arial"/>
                <w:sz w:val="18"/>
                <w:szCs w:val="18"/>
                <w:lang w:val="en-US"/>
              </w:rPr>
              <w:t>/Soft/</w:t>
            </w:r>
            <w:r>
              <w:rPr>
                <w:rFonts w:ascii="Arial" w:hAnsi="Arial" w:cs="Arial"/>
                <w:sz w:val="18"/>
                <w:szCs w:val="18"/>
                <w:lang w:val="en-US"/>
              </w:rPr>
              <w:t>FC26</w:t>
            </w:r>
          </w:p>
        </w:tc>
        <w:tc>
          <w:tcPr>
            <w:tcW w:w="1416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555BCAB8" w14:textId="77777777" w:rsidR="00AB3E3B" w:rsidRDefault="00AB3E3B" w:rsidP="00917E91">
            <w:pPr>
              <w:spacing w:line="240" w:lineRule="auto"/>
              <w:ind w:left="0" w:right="309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C35 W80</w:t>
            </w: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 w:themeFill="background1"/>
            <w:vAlign w:val="center"/>
          </w:tcPr>
          <w:p w14:paraId="3D7CDA72" w14:textId="77777777" w:rsidR="00AB3E3B" w:rsidRDefault="00AB3E3B" w:rsidP="00880C5C">
            <w:pPr>
              <w:spacing w:line="240" w:lineRule="auto"/>
              <w:ind w:left="0" w:right="604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AB3E3B" w14:paraId="6A0D0AF4" w14:textId="77777777" w:rsidTr="00880C5C">
        <w:trPr>
          <w:trHeight w:val="227"/>
        </w:trPr>
        <w:tc>
          <w:tcPr>
            <w:tcW w:w="1872" w:type="dxa"/>
            <w:tcBorders>
              <w:top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0229F81D" w14:textId="77777777" w:rsidR="00AB3E3B" w:rsidRDefault="00AB3E3B" w:rsidP="00917E91">
            <w:pPr>
              <w:pStyle w:val="Liststycke"/>
              <w:numPr>
                <w:ilvl w:val="0"/>
                <w:numId w:val="0"/>
              </w:numPr>
              <w:spacing w:line="240" w:lineRule="auto"/>
              <w:ind w:left="227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2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1F202D01" w14:textId="77777777" w:rsidR="00AB3E3B" w:rsidRDefault="00AB3E3B" w:rsidP="00917E91">
            <w:pPr>
              <w:spacing w:line="240" w:lineRule="auto"/>
              <w:ind w:left="0" w:right="20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12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306B493F" w14:textId="77777777" w:rsidR="00AB3E3B" w:rsidRDefault="00AB3E3B" w:rsidP="00917E91">
            <w:pPr>
              <w:spacing w:line="240" w:lineRule="auto"/>
              <w:ind w:left="0" w:right="351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4/4</w:t>
            </w:r>
          </w:p>
        </w:tc>
        <w:tc>
          <w:tcPr>
            <w:tcW w:w="25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1EE5C41D" w14:textId="77777777" w:rsidR="00AB3E3B" w:rsidRDefault="00AB3E3B" w:rsidP="00880C5C">
            <w:pPr>
              <w:spacing w:line="240" w:lineRule="auto"/>
              <w:ind w:left="0" w:right="625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H32/Soft/FC26</w:t>
            </w:r>
          </w:p>
        </w:tc>
        <w:tc>
          <w:tcPr>
            <w:tcW w:w="14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6FA15849" w14:textId="77777777" w:rsidR="00AB3E3B" w:rsidRDefault="00AB3E3B" w:rsidP="00917E91">
            <w:pPr>
              <w:spacing w:line="240" w:lineRule="auto"/>
              <w:ind w:left="0" w:right="55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C35 W80</w:t>
            </w:r>
          </w:p>
        </w:tc>
        <w:tc>
          <w:tcPr>
            <w:tcW w:w="1535" w:type="dxa"/>
            <w:gridSpan w:val="2"/>
            <w:tcBorders>
              <w:top w:val="nil"/>
              <w:left w:val="nil"/>
              <w:bottom w:val="nil"/>
            </w:tcBorders>
            <w:shd w:val="clear" w:color="auto" w:fill="FFFFFF" w:themeFill="background1"/>
            <w:vAlign w:val="center"/>
          </w:tcPr>
          <w:p w14:paraId="1BC4DADD" w14:textId="77777777" w:rsidR="00AB3E3B" w:rsidRDefault="00AB3E3B" w:rsidP="00917E91">
            <w:pPr>
              <w:spacing w:line="240" w:lineRule="auto"/>
              <w:ind w:left="0" w:right="349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AB3E3B" w14:paraId="538B8205" w14:textId="77777777" w:rsidTr="00880C5C">
        <w:trPr>
          <w:trHeight w:val="227"/>
        </w:trPr>
        <w:tc>
          <w:tcPr>
            <w:tcW w:w="1980" w:type="dxa"/>
            <w:gridSpan w:val="2"/>
            <w:tcBorders>
              <w:top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116A1519" w14:textId="77777777" w:rsidR="00AB3E3B" w:rsidRDefault="00AB3E3B" w:rsidP="00917E91">
            <w:pPr>
              <w:pStyle w:val="Liststycke"/>
              <w:numPr>
                <w:ilvl w:val="0"/>
                <w:numId w:val="0"/>
              </w:numPr>
              <w:spacing w:line="240" w:lineRule="auto"/>
              <w:ind w:left="227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DB82D7C" w14:textId="77777777" w:rsidR="00AB3E3B" w:rsidRDefault="00AB3E3B" w:rsidP="00917E91">
            <w:pPr>
              <w:spacing w:line="240" w:lineRule="auto"/>
              <w:ind w:left="0" w:right="462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SAG</w:t>
            </w:r>
          </w:p>
        </w:tc>
        <w:tc>
          <w:tcPr>
            <w:tcW w:w="12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0DB5B9E1" w14:textId="77777777" w:rsidR="00AB3E3B" w:rsidRDefault="00AB3E3B" w:rsidP="00917E91">
            <w:pPr>
              <w:spacing w:line="240" w:lineRule="auto"/>
              <w:ind w:left="0" w:right="604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4/4</w:t>
            </w:r>
          </w:p>
        </w:tc>
        <w:tc>
          <w:tcPr>
            <w:tcW w:w="25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0FA89953" w14:textId="77777777" w:rsidR="00AB3E3B" w:rsidRDefault="00AB3E3B" w:rsidP="00880C5C">
            <w:pPr>
              <w:spacing w:line="240" w:lineRule="auto"/>
              <w:ind w:left="0" w:right="87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H32/Soft/FC26</w:t>
            </w:r>
          </w:p>
        </w:tc>
        <w:tc>
          <w:tcPr>
            <w:tcW w:w="14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520EBB8D" w14:textId="77777777" w:rsidR="00AB3E3B" w:rsidRDefault="00AB3E3B" w:rsidP="00917E91">
            <w:pPr>
              <w:spacing w:line="240" w:lineRule="auto"/>
              <w:ind w:left="0" w:right="309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C35 W80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</w:tcBorders>
            <w:shd w:val="clear" w:color="auto" w:fill="FFFFFF" w:themeFill="background1"/>
            <w:vAlign w:val="center"/>
          </w:tcPr>
          <w:p w14:paraId="1A3DE51E" w14:textId="77777777" w:rsidR="00AB3E3B" w:rsidRDefault="00AB3E3B" w:rsidP="00880C5C">
            <w:pPr>
              <w:spacing w:line="240" w:lineRule="auto"/>
              <w:ind w:left="0" w:right="461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AB3E3B" w14:paraId="341539D5" w14:textId="77777777" w:rsidTr="00880C5C">
        <w:trPr>
          <w:trHeight w:val="227"/>
        </w:trPr>
        <w:tc>
          <w:tcPr>
            <w:tcW w:w="1980" w:type="dxa"/>
            <w:gridSpan w:val="2"/>
            <w:tcBorders>
              <w:top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2A07D6A7" w14:textId="77777777" w:rsidR="00AB3E3B" w:rsidRDefault="00AB3E3B" w:rsidP="00917E91">
            <w:pPr>
              <w:pStyle w:val="Liststycke"/>
              <w:numPr>
                <w:ilvl w:val="0"/>
                <w:numId w:val="0"/>
              </w:numPr>
              <w:spacing w:line="240" w:lineRule="auto"/>
              <w:ind w:left="227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28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09C2A089" w14:textId="77777777" w:rsidR="00AB3E3B" w:rsidRDefault="00AB3E3B" w:rsidP="00917E91">
            <w:pPr>
              <w:spacing w:line="240" w:lineRule="auto"/>
              <w:ind w:left="0" w:right="604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127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0A954F69" w14:textId="77777777" w:rsidR="00AB3E3B" w:rsidRDefault="00AB3E3B" w:rsidP="00917E91">
            <w:pPr>
              <w:spacing w:line="240" w:lineRule="auto"/>
              <w:ind w:left="0" w:right="464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55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1D1425FF" w14:textId="77777777" w:rsidR="00AB3E3B" w:rsidRDefault="00AB3E3B" w:rsidP="00880C5C">
            <w:pPr>
              <w:spacing w:line="240" w:lineRule="auto"/>
              <w:ind w:left="0" w:right="87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H32/Soft/FC26</w:t>
            </w:r>
          </w:p>
        </w:tc>
        <w:tc>
          <w:tcPr>
            <w:tcW w:w="141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2902599E" w14:textId="77777777" w:rsidR="00AB3E3B" w:rsidRDefault="00AB3E3B" w:rsidP="00917E91">
            <w:pPr>
              <w:spacing w:line="240" w:lineRule="auto"/>
              <w:ind w:left="0" w:right="309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C35 W80</w:t>
            </w: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5A34BBCB" w14:textId="77777777" w:rsidR="00AB3E3B" w:rsidRDefault="00AB3E3B" w:rsidP="00880C5C">
            <w:pPr>
              <w:spacing w:line="240" w:lineRule="auto"/>
              <w:ind w:left="0" w:right="382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402852F9">
              <w:rPr>
                <w:rFonts w:ascii="Arial" w:hAnsi="Arial" w:cs="Arial"/>
                <w:noProof/>
                <w:sz w:val="18"/>
                <w:szCs w:val="18"/>
              </w:rPr>
              <w:t>PACS, Syngo.via</w:t>
            </w:r>
          </w:p>
        </w:tc>
      </w:tr>
      <w:tr w:rsidR="00AB3E3B" w14:paraId="02311055" w14:textId="77777777" w:rsidTr="00880C5C">
        <w:trPr>
          <w:trHeight w:val="227"/>
        </w:trPr>
        <w:tc>
          <w:tcPr>
            <w:tcW w:w="1980" w:type="dxa"/>
            <w:gridSpan w:val="2"/>
            <w:tcBorders>
              <w:top w:val="single" w:sz="4" w:space="0" w:color="auto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D58671D" w14:textId="77777777" w:rsidR="00AB3E3B" w:rsidRPr="00ED5407" w:rsidRDefault="00AB3E3B" w:rsidP="00917E91">
            <w:pPr>
              <w:pStyle w:val="Liststycke"/>
              <w:numPr>
                <w:ilvl w:val="0"/>
                <w:numId w:val="21"/>
              </w:numPr>
              <w:spacing w:after="0" w:line="240" w:lineRule="auto"/>
              <w:ind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Hjärna K+ venfas</w:t>
            </w:r>
          </w:p>
        </w:tc>
        <w:tc>
          <w:tcPr>
            <w:tcW w:w="128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337888FF" w14:textId="77777777" w:rsidR="00AB3E3B" w:rsidRDefault="00AB3E3B" w:rsidP="00917E91">
            <w:pPr>
              <w:spacing w:line="240" w:lineRule="auto"/>
              <w:ind w:left="0" w:right="733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1274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322C60BA" w14:textId="77777777" w:rsidR="00AB3E3B" w:rsidRDefault="00AB3E3B" w:rsidP="00917E91">
            <w:pPr>
              <w:spacing w:line="240" w:lineRule="auto"/>
              <w:ind w:left="0" w:right="592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3/2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6B877AFC" w14:textId="77777777" w:rsidR="00AB3E3B" w:rsidRDefault="00AB3E3B" w:rsidP="00917E91">
            <w:pPr>
              <w:spacing w:line="240" w:lineRule="auto"/>
              <w:ind w:lef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H20</w:t>
            </w:r>
            <w:r w:rsidRPr="00F44BD7">
              <w:rPr>
                <w:rFonts w:ascii="Arial" w:hAnsi="Arial" w:cs="Arial"/>
                <w:sz w:val="18"/>
                <w:szCs w:val="18"/>
                <w:lang w:val="en-US"/>
              </w:rPr>
              <w:t>/Soft/</w:t>
            </w:r>
            <w:r>
              <w:rPr>
                <w:rFonts w:ascii="Arial" w:hAnsi="Arial" w:cs="Arial"/>
                <w:sz w:val="18"/>
                <w:szCs w:val="18"/>
                <w:lang w:val="en-US"/>
              </w:rPr>
              <w:t>FC43</w:t>
            </w:r>
          </w:p>
        </w:tc>
        <w:tc>
          <w:tcPr>
            <w:tcW w:w="1416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7861753" w14:textId="77777777" w:rsidR="00AB3E3B" w:rsidRPr="00F62364" w:rsidRDefault="00AB3E3B" w:rsidP="00917E91">
            <w:pPr>
              <w:spacing w:line="240" w:lineRule="auto"/>
              <w:ind w:left="0" w:right="167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C200 W600</w:t>
            </w: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 w:themeFill="background1"/>
            <w:vAlign w:val="center"/>
          </w:tcPr>
          <w:p w14:paraId="7E3995B4" w14:textId="77777777" w:rsidR="00AB3E3B" w:rsidRDefault="00AB3E3B" w:rsidP="00880C5C">
            <w:pPr>
              <w:spacing w:line="240" w:lineRule="auto"/>
              <w:ind w:left="0" w:right="461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AB3E3B" w14:paraId="10D48001" w14:textId="77777777" w:rsidTr="00880C5C">
        <w:trPr>
          <w:trHeight w:val="227"/>
        </w:trPr>
        <w:tc>
          <w:tcPr>
            <w:tcW w:w="1980" w:type="dxa"/>
            <w:gridSpan w:val="2"/>
            <w:tcBorders>
              <w:top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F4C3CC2" w14:textId="77777777" w:rsidR="00AB3E3B" w:rsidRPr="00371744" w:rsidRDefault="00AB3E3B" w:rsidP="00917E91">
            <w:pPr>
              <w:spacing w:line="240" w:lineRule="auto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1AC3BAF1" w14:textId="77777777" w:rsidR="00AB3E3B" w:rsidRDefault="00AB3E3B" w:rsidP="00917E91">
            <w:pPr>
              <w:spacing w:line="240" w:lineRule="auto"/>
              <w:ind w:left="0" w:right="591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12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61E77F93" w14:textId="77777777" w:rsidR="00AB3E3B" w:rsidRDefault="00AB3E3B" w:rsidP="00917E91">
            <w:pPr>
              <w:spacing w:line="240" w:lineRule="auto"/>
              <w:ind w:left="0" w:right="592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3/2</w:t>
            </w:r>
          </w:p>
        </w:tc>
        <w:tc>
          <w:tcPr>
            <w:tcW w:w="25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091603F2" w14:textId="77777777" w:rsidR="00AB3E3B" w:rsidRDefault="00AB3E3B" w:rsidP="00917E91">
            <w:pPr>
              <w:spacing w:line="240" w:lineRule="auto"/>
              <w:ind w:lef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H20</w:t>
            </w:r>
            <w:r w:rsidRPr="00F44BD7">
              <w:rPr>
                <w:rFonts w:ascii="Arial" w:hAnsi="Arial" w:cs="Arial"/>
                <w:sz w:val="18"/>
                <w:szCs w:val="18"/>
                <w:lang w:val="en-US"/>
              </w:rPr>
              <w:t>/Soft/</w:t>
            </w:r>
            <w:r>
              <w:rPr>
                <w:rFonts w:ascii="Arial" w:hAnsi="Arial" w:cs="Arial"/>
                <w:sz w:val="18"/>
                <w:szCs w:val="18"/>
                <w:lang w:val="en-US"/>
              </w:rPr>
              <w:t>FC43</w:t>
            </w:r>
          </w:p>
        </w:tc>
        <w:tc>
          <w:tcPr>
            <w:tcW w:w="14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CA210B7" w14:textId="77777777" w:rsidR="00AB3E3B" w:rsidRPr="00F62364" w:rsidRDefault="00AB3E3B" w:rsidP="00917E91">
            <w:pPr>
              <w:spacing w:line="240" w:lineRule="auto"/>
              <w:ind w:left="0" w:right="167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C200 W600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</w:tcBorders>
            <w:shd w:val="clear" w:color="auto" w:fill="FFFFFF" w:themeFill="background1"/>
            <w:vAlign w:val="center"/>
          </w:tcPr>
          <w:p w14:paraId="6067FFFD" w14:textId="77777777" w:rsidR="00AB3E3B" w:rsidRDefault="00AB3E3B" w:rsidP="00880C5C">
            <w:pPr>
              <w:spacing w:line="240" w:lineRule="auto"/>
              <w:ind w:left="0" w:right="461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AB3E3B" w14:paraId="3A00CE72" w14:textId="77777777" w:rsidTr="00880C5C">
        <w:trPr>
          <w:trHeight w:val="227"/>
        </w:trPr>
        <w:tc>
          <w:tcPr>
            <w:tcW w:w="1980" w:type="dxa"/>
            <w:gridSpan w:val="2"/>
            <w:tcBorders>
              <w:top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33F59D7" w14:textId="77777777" w:rsidR="00AB3E3B" w:rsidRPr="00371744" w:rsidRDefault="00AB3E3B" w:rsidP="00917E91">
            <w:pPr>
              <w:spacing w:line="240" w:lineRule="auto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0665EC6" w14:textId="77777777" w:rsidR="00AB3E3B" w:rsidRDefault="00AB3E3B" w:rsidP="00917E91">
            <w:pPr>
              <w:spacing w:line="240" w:lineRule="auto"/>
              <w:ind w:left="0" w:right="591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SAG</w:t>
            </w:r>
          </w:p>
        </w:tc>
        <w:tc>
          <w:tcPr>
            <w:tcW w:w="127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24ED1AF" w14:textId="77777777" w:rsidR="00AB3E3B" w:rsidRDefault="00AB3E3B" w:rsidP="00880C5C">
            <w:pPr>
              <w:spacing w:line="240" w:lineRule="auto"/>
              <w:ind w:left="0" w:right="592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3/2</w:t>
            </w:r>
          </w:p>
        </w:tc>
        <w:tc>
          <w:tcPr>
            <w:tcW w:w="25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4CEF4E0" w14:textId="77777777" w:rsidR="00AB3E3B" w:rsidRDefault="00AB3E3B" w:rsidP="00917E91">
            <w:pPr>
              <w:spacing w:line="240" w:lineRule="auto"/>
              <w:ind w:lef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H20</w:t>
            </w:r>
            <w:r w:rsidRPr="00F44BD7">
              <w:rPr>
                <w:rFonts w:ascii="Arial" w:hAnsi="Arial" w:cs="Arial"/>
                <w:sz w:val="18"/>
                <w:szCs w:val="18"/>
                <w:lang w:val="en-US"/>
              </w:rPr>
              <w:t>/Soft/</w:t>
            </w:r>
            <w:r>
              <w:rPr>
                <w:rFonts w:ascii="Arial" w:hAnsi="Arial" w:cs="Arial"/>
                <w:sz w:val="18"/>
                <w:szCs w:val="18"/>
                <w:lang w:val="en-US"/>
              </w:rPr>
              <w:t>FC43</w:t>
            </w:r>
          </w:p>
        </w:tc>
        <w:tc>
          <w:tcPr>
            <w:tcW w:w="141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52950818" w14:textId="77777777" w:rsidR="00AB3E3B" w:rsidRPr="00F62364" w:rsidRDefault="00AB3E3B" w:rsidP="00917E91">
            <w:pPr>
              <w:spacing w:line="240" w:lineRule="auto"/>
              <w:ind w:left="0" w:right="167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C200 W600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</w:tcBorders>
            <w:shd w:val="clear" w:color="auto" w:fill="FFFFFF" w:themeFill="background1"/>
            <w:vAlign w:val="center"/>
          </w:tcPr>
          <w:p w14:paraId="3A646EF0" w14:textId="77777777" w:rsidR="00AB3E3B" w:rsidRDefault="00AB3E3B" w:rsidP="00880C5C">
            <w:pPr>
              <w:spacing w:line="240" w:lineRule="auto"/>
              <w:ind w:left="0" w:right="461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AB3E3B" w14:paraId="02FB895F" w14:textId="77777777" w:rsidTr="00880C5C">
        <w:trPr>
          <w:trHeight w:val="227"/>
        </w:trPr>
        <w:tc>
          <w:tcPr>
            <w:tcW w:w="1980" w:type="dxa"/>
            <w:gridSpan w:val="2"/>
            <w:tcBorders>
              <w:top w:val="nil"/>
              <w:bottom w:val="dashed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4BFCBC69" w14:textId="77777777" w:rsidR="00AB3E3B" w:rsidRPr="00DE2D73" w:rsidRDefault="00AB3E3B" w:rsidP="00917E91">
            <w:pPr>
              <w:pStyle w:val="Liststycke"/>
              <w:numPr>
                <w:ilvl w:val="0"/>
                <w:numId w:val="0"/>
              </w:numPr>
              <w:spacing w:line="240" w:lineRule="auto"/>
              <w:ind w:left="227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280" w:type="dxa"/>
            <w:gridSpan w:val="2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39D4EF8C" w14:textId="77777777" w:rsidR="00AB3E3B" w:rsidRDefault="00AB3E3B" w:rsidP="00917E91">
            <w:pPr>
              <w:spacing w:line="240" w:lineRule="auto"/>
              <w:ind w:left="0" w:right="591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1274" w:type="dxa"/>
            <w:gridSpan w:val="2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38F69AD0" w14:textId="77777777" w:rsidR="00AB3E3B" w:rsidRDefault="00AB3E3B" w:rsidP="00917E91">
            <w:pPr>
              <w:spacing w:line="240" w:lineRule="auto"/>
              <w:ind w:left="0" w:right="451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551" w:type="dxa"/>
            <w:gridSpan w:val="2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679DE5F1" w14:textId="77777777" w:rsidR="00AB3E3B" w:rsidRDefault="00AB3E3B" w:rsidP="00917E91">
            <w:pPr>
              <w:spacing w:line="240" w:lineRule="auto"/>
              <w:ind w:lef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H20</w:t>
            </w:r>
            <w:r w:rsidRPr="00F44BD7">
              <w:rPr>
                <w:rFonts w:ascii="Arial" w:hAnsi="Arial" w:cs="Arial"/>
                <w:sz w:val="18"/>
                <w:szCs w:val="18"/>
                <w:lang w:val="en-US"/>
              </w:rPr>
              <w:t>/Soft/</w:t>
            </w:r>
            <w:r>
              <w:rPr>
                <w:rFonts w:ascii="Arial" w:hAnsi="Arial" w:cs="Arial"/>
                <w:sz w:val="18"/>
                <w:szCs w:val="18"/>
                <w:lang w:val="en-US"/>
              </w:rPr>
              <w:t>FC43</w:t>
            </w:r>
          </w:p>
        </w:tc>
        <w:tc>
          <w:tcPr>
            <w:tcW w:w="1416" w:type="dxa"/>
            <w:gridSpan w:val="2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2F8B3A39" w14:textId="77777777" w:rsidR="00AB3E3B" w:rsidRPr="00F62364" w:rsidRDefault="00AB3E3B" w:rsidP="00917E91">
            <w:pPr>
              <w:spacing w:line="240" w:lineRule="auto"/>
              <w:ind w:left="0" w:right="167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C200 W600</w:t>
            </w:r>
          </w:p>
        </w:tc>
        <w:tc>
          <w:tcPr>
            <w:tcW w:w="1422" w:type="dxa"/>
            <w:tcBorders>
              <w:top w:val="nil"/>
              <w:left w:val="nil"/>
              <w:bottom w:val="dashed" w:sz="4" w:space="0" w:color="auto"/>
            </w:tcBorders>
            <w:shd w:val="clear" w:color="auto" w:fill="FFFFFF" w:themeFill="background1"/>
            <w:vAlign w:val="center"/>
          </w:tcPr>
          <w:p w14:paraId="0B457739" w14:textId="77777777" w:rsidR="00AB3E3B" w:rsidRDefault="00AB3E3B" w:rsidP="00880C5C">
            <w:pPr>
              <w:spacing w:line="240" w:lineRule="auto"/>
              <w:ind w:left="0" w:right="319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402852F9">
              <w:rPr>
                <w:rFonts w:ascii="Arial" w:hAnsi="Arial" w:cs="Arial"/>
                <w:noProof/>
                <w:sz w:val="18"/>
                <w:szCs w:val="18"/>
              </w:rPr>
              <w:t>PACS, Syngo.via</w:t>
            </w:r>
          </w:p>
        </w:tc>
      </w:tr>
      <w:tr w:rsidR="00AB3E3B" w14:paraId="4784F3CF" w14:textId="77777777" w:rsidTr="00880C5C">
        <w:trPr>
          <w:trHeight w:val="227"/>
        </w:trPr>
        <w:tc>
          <w:tcPr>
            <w:tcW w:w="198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6D1B5D1" w14:textId="77777777" w:rsidR="00AB3E3B" w:rsidRPr="008758AE" w:rsidRDefault="00AB3E3B" w:rsidP="00917E91">
            <w:pPr>
              <w:ind w:lef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128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638BE2A" w14:textId="77777777" w:rsidR="00AB3E3B" w:rsidRPr="00C071DB" w:rsidRDefault="00AB3E3B" w:rsidP="00917E91">
            <w:pPr>
              <w:ind w:lef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071D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7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9E4144F" w14:textId="77777777" w:rsidR="00AB3E3B" w:rsidRPr="00C071DB" w:rsidRDefault="00AB3E3B" w:rsidP="00917E91">
            <w:pPr>
              <w:ind w:lef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071D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DEBFB0E" w14:textId="77777777" w:rsidR="00AB3E3B" w:rsidRPr="00C071DB" w:rsidRDefault="00AB3E3B" w:rsidP="00917E91">
            <w:pPr>
              <w:ind w:lef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6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10B388D" w14:textId="77777777" w:rsidR="00AB3E3B" w:rsidRPr="00C071DB" w:rsidRDefault="00AB3E3B" w:rsidP="00917E91">
            <w:pPr>
              <w:ind w:lef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071D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2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6856BCB" w14:textId="77777777" w:rsidR="00AB3E3B" w:rsidRPr="00C071DB" w:rsidRDefault="00AB3E3B" w:rsidP="00917E91">
            <w:pPr>
              <w:ind w:left="0" w:right="603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071DB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AB3E3B" w14:paraId="3E49BAC5" w14:textId="77777777" w:rsidTr="00880C5C">
        <w:trPr>
          <w:trHeight w:val="227"/>
        </w:trPr>
        <w:tc>
          <w:tcPr>
            <w:tcW w:w="198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28A145B" w14:textId="77777777" w:rsidR="00AB3E3B" w:rsidRPr="008758AE" w:rsidRDefault="00AB3E3B" w:rsidP="00880C5C">
            <w:pPr>
              <w:ind w:left="0" w:right="602"/>
              <w:rPr>
                <w:rFonts w:ascii="Arial" w:hAnsi="Arial" w:cs="Arial"/>
                <w:b/>
                <w:sz w:val="18"/>
                <w:szCs w:val="18"/>
              </w:rPr>
            </w:pPr>
            <w:r w:rsidRPr="008758AE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</w:p>
        </w:tc>
        <w:tc>
          <w:tcPr>
            <w:tcW w:w="128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63BBDD4" w14:textId="77777777" w:rsidR="00AB3E3B" w:rsidRPr="00C071DB" w:rsidRDefault="00AB3E3B" w:rsidP="00880C5C">
            <w:pPr>
              <w:ind w:lef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071D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7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CEE2E88" w14:textId="77777777" w:rsidR="00AB3E3B" w:rsidRPr="00C071DB" w:rsidRDefault="00AB3E3B" w:rsidP="00880C5C">
            <w:pPr>
              <w:ind w:lef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071D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87BD9F2" w14:textId="77777777" w:rsidR="00AB3E3B" w:rsidRPr="00C071DB" w:rsidRDefault="00AB3E3B" w:rsidP="00880C5C">
            <w:pPr>
              <w:ind w:lef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071D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6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264D7C8" w14:textId="77777777" w:rsidR="00AB3E3B" w:rsidRPr="00C071DB" w:rsidRDefault="00AB3E3B" w:rsidP="00880C5C">
            <w:pPr>
              <w:ind w:lef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071D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2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1B6D657" w14:textId="77777777" w:rsidR="00AB3E3B" w:rsidRPr="00C071DB" w:rsidRDefault="00AB3E3B" w:rsidP="00880C5C">
            <w:pPr>
              <w:ind w:left="0" w:right="603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071DB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2D8EF860" w14:textId="77777777" w:rsidR="00AB3E3B" w:rsidRDefault="00AB3E3B" w:rsidP="00AB3E3B">
      <w:pPr>
        <w:tabs>
          <w:tab w:val="left" w:pos="4590"/>
        </w:tabs>
        <w:rPr>
          <w:rFonts w:ascii="Arial" w:hAnsi="Arial" w:cs="Arial"/>
          <w:sz w:val="18"/>
          <w:szCs w:val="18"/>
        </w:rPr>
      </w:pPr>
    </w:p>
    <w:p w14:paraId="60DB486D" w14:textId="77777777" w:rsidR="00AB3E3B" w:rsidRPr="00DA39B6" w:rsidRDefault="00AB3E3B" w:rsidP="008154B7">
      <w:pPr>
        <w:pStyle w:val="Rubrik2"/>
        <w:ind w:left="0"/>
      </w:pPr>
      <w:r w:rsidRPr="00DA39B6"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559"/>
        <w:gridCol w:w="1560"/>
        <w:gridCol w:w="566"/>
      </w:tblGrid>
      <w:tr w:rsidR="00AB3E3B" w14:paraId="53DAE4C9" w14:textId="77777777" w:rsidTr="004A19B8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776575C" w14:textId="77777777" w:rsidR="00AB3E3B" w:rsidRPr="00390584" w:rsidRDefault="00AB3E3B" w:rsidP="004A19B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 w:themeFill="background1" w:themeFillShade="F2"/>
          </w:tcPr>
          <w:p w14:paraId="7202557C" w14:textId="77777777" w:rsidR="00AB3E3B" w:rsidRPr="00390584" w:rsidRDefault="00AB3E3B" w:rsidP="004A19B8">
            <w:pPr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 w:themeFill="background1" w:themeFillShade="F2"/>
          </w:tcPr>
          <w:p w14:paraId="5E9679EB" w14:textId="77777777" w:rsidR="00AB3E3B" w:rsidRPr="00390584" w:rsidRDefault="00AB3E3B" w:rsidP="004A19B8">
            <w:pPr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 w:themeFill="background1" w:themeFillShade="F2"/>
          </w:tcPr>
          <w:p w14:paraId="4DD02096" w14:textId="77777777" w:rsidR="00AB3E3B" w:rsidRPr="00390584" w:rsidRDefault="00AB3E3B" w:rsidP="004A19B8">
            <w:pPr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447EE9C4" w14:textId="77777777" w:rsidR="00AB3E3B" w:rsidRPr="00390584" w:rsidRDefault="00AB3E3B" w:rsidP="004A19B8">
            <w:pPr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AB3E3B" w14:paraId="67C4E821" w14:textId="77777777" w:rsidTr="004A19B8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F87D208" w14:textId="77777777" w:rsidR="00AB3E3B" w:rsidRPr="00390584" w:rsidRDefault="00AB3E3B" w:rsidP="00880C5C">
            <w:pPr>
              <w:ind w:left="0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 w:themeColor="background1" w:themeShade="F2"/>
            </w:tcBorders>
            <w:shd w:val="clear" w:color="auto" w:fill="8496B0"/>
            <w:vAlign w:val="center"/>
          </w:tcPr>
          <w:p w14:paraId="68913CAB" w14:textId="77777777" w:rsidR="00AB3E3B" w:rsidRDefault="00AB3E3B" w:rsidP="00880C5C">
            <w:pPr>
              <w:ind w:left="0" w:right="429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Hjärna K-</w:t>
            </w:r>
          </w:p>
          <w:p w14:paraId="26D15C11" w14:textId="77777777" w:rsidR="00AB3E3B" w:rsidRPr="004C69FC" w:rsidRDefault="00AB3E3B" w:rsidP="00880C5C">
            <w:pPr>
              <w:ind w:lef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 w:themeColor="background1" w:themeShade="F2"/>
              <w:bottom w:val="single" w:sz="24" w:space="0" w:color="F2F2F2" w:themeColor="background1" w:themeShade="F2"/>
            </w:tcBorders>
            <w:shd w:val="clear" w:color="auto" w:fill="8496B0"/>
            <w:vAlign w:val="center"/>
          </w:tcPr>
          <w:p w14:paraId="48C5B9E3" w14:textId="77777777" w:rsidR="00AB3E3B" w:rsidRDefault="00AB3E3B" w:rsidP="00880C5C">
            <w:pPr>
              <w:ind w:left="0" w:right="435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Hjärna K-</w:t>
            </w:r>
          </w:p>
          <w:p w14:paraId="64791EC4" w14:textId="77777777" w:rsidR="00AB3E3B" w:rsidRPr="00390584" w:rsidRDefault="00AB3E3B" w:rsidP="00880C5C">
            <w:pPr>
              <w:ind w:lef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283" w:type="dxa"/>
            <w:shd w:val="clear" w:color="auto" w:fill="F2F2F2" w:themeFill="background1" w:themeFillShade="F2"/>
          </w:tcPr>
          <w:p w14:paraId="159E3539" w14:textId="77777777" w:rsidR="00AB3E3B" w:rsidRPr="00390584" w:rsidRDefault="00AB3E3B" w:rsidP="004A19B8">
            <w:pPr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 w:themeColor="background1" w:themeShade="F2"/>
            </w:tcBorders>
            <w:shd w:val="clear" w:color="auto" w:fill="8496B0"/>
            <w:vAlign w:val="center"/>
          </w:tcPr>
          <w:p w14:paraId="716C9463" w14:textId="77777777" w:rsidR="00AB3E3B" w:rsidRDefault="00AB3E3B" w:rsidP="00880C5C">
            <w:pPr>
              <w:ind w:left="0" w:right="433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Hjärna K+</w:t>
            </w:r>
          </w:p>
          <w:p w14:paraId="6D857B25" w14:textId="77777777" w:rsidR="00AB3E3B" w:rsidRPr="00390584" w:rsidRDefault="00AB3E3B" w:rsidP="00880C5C">
            <w:pPr>
              <w:ind w:lef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 w:themeColor="background1" w:themeShade="F2"/>
              <w:bottom w:val="single" w:sz="24" w:space="0" w:color="F2F2F2" w:themeColor="background1" w:themeShade="F2"/>
            </w:tcBorders>
            <w:shd w:val="clear" w:color="auto" w:fill="8496B0"/>
            <w:vAlign w:val="center"/>
          </w:tcPr>
          <w:p w14:paraId="34D22AE9" w14:textId="77777777" w:rsidR="00AB3E3B" w:rsidRDefault="00AB3E3B" w:rsidP="00880C5C">
            <w:pPr>
              <w:ind w:left="0" w:right="284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Hjärna K+</w:t>
            </w:r>
          </w:p>
          <w:p w14:paraId="7DC4F8D8" w14:textId="77777777" w:rsidR="00AB3E3B" w:rsidRPr="004C69FC" w:rsidRDefault="00AB3E3B" w:rsidP="00880C5C">
            <w:pPr>
              <w:ind w:lef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088B6C42" w14:textId="77777777" w:rsidR="00AB3E3B" w:rsidRPr="00390584" w:rsidRDefault="00AB3E3B" w:rsidP="004A19B8">
            <w:pPr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AB3E3B" w14:paraId="16B96095" w14:textId="77777777" w:rsidTr="004A19B8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80A371F" w14:textId="77777777" w:rsidR="00AB3E3B" w:rsidRPr="00390584" w:rsidRDefault="00AB3E3B" w:rsidP="004A19B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 w:themeColor="background1" w:themeShade="F2"/>
            </w:tcBorders>
            <w:shd w:val="clear" w:color="auto" w:fill="8496B0"/>
          </w:tcPr>
          <w:p w14:paraId="0AF160C7" w14:textId="77777777" w:rsidR="00AB3E3B" w:rsidRPr="00390584" w:rsidRDefault="00AB3E3B" w:rsidP="004A19B8">
            <w:pPr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 w:themeColor="background1" w:themeShade="F2"/>
              <w:left w:val="single" w:sz="24" w:space="0" w:color="F2F2F2" w:themeColor="background1" w:themeShade="F2"/>
              <w:bottom w:val="single" w:sz="24" w:space="0" w:color="F2F2F2" w:themeColor="background1" w:themeShade="F2"/>
            </w:tcBorders>
            <w:shd w:val="clear" w:color="auto" w:fill="8496B0"/>
          </w:tcPr>
          <w:p w14:paraId="691A74D4" w14:textId="77777777" w:rsidR="00AB3E3B" w:rsidRPr="00390584" w:rsidRDefault="00AB3E3B" w:rsidP="004A19B8">
            <w:pPr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3700CE3F" w14:textId="77777777" w:rsidR="00AB3E3B" w:rsidRPr="00390584" w:rsidRDefault="00AB3E3B" w:rsidP="004A19B8">
            <w:pPr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 w:themeColor="background1" w:themeShade="F2"/>
            </w:tcBorders>
            <w:shd w:val="clear" w:color="auto" w:fill="8496B0"/>
          </w:tcPr>
          <w:p w14:paraId="34F50993" w14:textId="77777777" w:rsidR="00AB3E3B" w:rsidRPr="00390584" w:rsidRDefault="00AB3E3B" w:rsidP="004A19B8">
            <w:pPr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 w:themeColor="background1" w:themeShade="F2"/>
              <w:left w:val="single" w:sz="24" w:space="0" w:color="F2F2F2" w:themeColor="background1" w:themeShade="F2"/>
              <w:bottom w:val="single" w:sz="24" w:space="0" w:color="F2F2F2" w:themeColor="background1" w:themeShade="F2"/>
            </w:tcBorders>
            <w:shd w:val="clear" w:color="auto" w:fill="8496B0"/>
          </w:tcPr>
          <w:p w14:paraId="377D1934" w14:textId="77777777" w:rsidR="00AB3E3B" w:rsidRPr="00390584" w:rsidRDefault="00AB3E3B" w:rsidP="004A19B8">
            <w:pPr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553CC0B2" w14:textId="77777777" w:rsidR="00AB3E3B" w:rsidRPr="00390584" w:rsidRDefault="00AB3E3B" w:rsidP="004A19B8">
            <w:pPr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AB3E3B" w14:paraId="4C2E5532" w14:textId="77777777" w:rsidTr="004A19B8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0BAE787" w14:textId="77777777" w:rsidR="00AB3E3B" w:rsidRPr="00390584" w:rsidRDefault="00AB3E3B" w:rsidP="004A19B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 w:themeColor="background1" w:themeShade="F2"/>
            </w:tcBorders>
            <w:shd w:val="clear" w:color="auto" w:fill="8496B0"/>
          </w:tcPr>
          <w:p w14:paraId="7D51171B" w14:textId="77777777" w:rsidR="00AB3E3B" w:rsidRPr="00390584" w:rsidRDefault="00AB3E3B" w:rsidP="004A19B8">
            <w:pPr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 w:themeColor="background1" w:themeShade="F2"/>
              <w:left w:val="single" w:sz="24" w:space="0" w:color="F2F2F2" w:themeColor="background1" w:themeShade="F2"/>
              <w:bottom w:val="single" w:sz="24" w:space="0" w:color="F2F2F2" w:themeColor="background1" w:themeShade="F2"/>
            </w:tcBorders>
            <w:shd w:val="clear" w:color="auto" w:fill="8496B0"/>
          </w:tcPr>
          <w:p w14:paraId="2AF06AAF" w14:textId="77777777" w:rsidR="00AB3E3B" w:rsidRPr="00390584" w:rsidRDefault="00AB3E3B" w:rsidP="004A19B8">
            <w:pPr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6439896C" w14:textId="77777777" w:rsidR="00AB3E3B" w:rsidRPr="00390584" w:rsidRDefault="00AB3E3B" w:rsidP="004A19B8">
            <w:pPr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 w:themeColor="background1" w:themeShade="F2"/>
            </w:tcBorders>
            <w:shd w:val="clear" w:color="auto" w:fill="8496B0"/>
          </w:tcPr>
          <w:p w14:paraId="0E59E9E0" w14:textId="77777777" w:rsidR="00AB3E3B" w:rsidRPr="00390584" w:rsidRDefault="00AB3E3B" w:rsidP="004A19B8">
            <w:pPr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 w:themeColor="background1" w:themeShade="F2"/>
              <w:left w:val="single" w:sz="24" w:space="0" w:color="F2F2F2" w:themeColor="background1" w:themeShade="F2"/>
              <w:bottom w:val="single" w:sz="24" w:space="0" w:color="F2F2F2" w:themeColor="background1" w:themeShade="F2"/>
            </w:tcBorders>
            <w:shd w:val="clear" w:color="auto" w:fill="8496B0"/>
          </w:tcPr>
          <w:p w14:paraId="2A6DF099" w14:textId="77777777" w:rsidR="00AB3E3B" w:rsidRPr="00390584" w:rsidRDefault="00AB3E3B" w:rsidP="004A19B8">
            <w:pPr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56B3D63A" w14:textId="77777777" w:rsidR="00AB3E3B" w:rsidRPr="00390584" w:rsidRDefault="00AB3E3B" w:rsidP="004A19B8">
            <w:pPr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AB3E3B" w14:paraId="10324DAD" w14:textId="77777777" w:rsidTr="004A19B8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8874F1C" w14:textId="77777777" w:rsidR="00AB3E3B" w:rsidRPr="00390584" w:rsidRDefault="00AB3E3B" w:rsidP="004A19B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 w:themeColor="background1" w:themeShade="F2"/>
            </w:tcBorders>
            <w:shd w:val="clear" w:color="auto" w:fill="8496B0"/>
          </w:tcPr>
          <w:p w14:paraId="69F2A6E2" w14:textId="77777777" w:rsidR="00AB3E3B" w:rsidRPr="00390584" w:rsidRDefault="00AB3E3B" w:rsidP="004A19B8">
            <w:pPr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 w:themeColor="background1" w:themeShade="F2"/>
              <w:left w:val="single" w:sz="24" w:space="0" w:color="F2F2F2" w:themeColor="background1" w:themeShade="F2"/>
              <w:bottom w:val="single" w:sz="24" w:space="0" w:color="F2F2F2" w:themeColor="background1" w:themeShade="F2"/>
            </w:tcBorders>
            <w:shd w:val="clear" w:color="auto" w:fill="8496B0"/>
          </w:tcPr>
          <w:p w14:paraId="1CF91168" w14:textId="77777777" w:rsidR="00AB3E3B" w:rsidRPr="00390584" w:rsidRDefault="00AB3E3B" w:rsidP="004A19B8">
            <w:pPr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1A1D8C70" w14:textId="77777777" w:rsidR="00AB3E3B" w:rsidRPr="00390584" w:rsidRDefault="00AB3E3B" w:rsidP="004A19B8">
            <w:pPr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 w:themeColor="background1" w:themeShade="F2"/>
            </w:tcBorders>
            <w:shd w:val="clear" w:color="auto" w:fill="8496B0"/>
          </w:tcPr>
          <w:p w14:paraId="7AA16D5D" w14:textId="77777777" w:rsidR="00AB3E3B" w:rsidRPr="00390584" w:rsidRDefault="00AB3E3B" w:rsidP="004A19B8">
            <w:pPr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 w:themeColor="background1" w:themeShade="F2"/>
              <w:left w:val="single" w:sz="24" w:space="0" w:color="F2F2F2" w:themeColor="background1" w:themeShade="F2"/>
              <w:bottom w:val="single" w:sz="24" w:space="0" w:color="F2F2F2" w:themeColor="background1" w:themeShade="F2"/>
            </w:tcBorders>
            <w:shd w:val="clear" w:color="auto" w:fill="8496B0"/>
          </w:tcPr>
          <w:p w14:paraId="1DED9055" w14:textId="77777777" w:rsidR="00AB3E3B" w:rsidRPr="00390584" w:rsidRDefault="00AB3E3B" w:rsidP="004A19B8">
            <w:pPr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3DC6D6FC" w14:textId="77777777" w:rsidR="00AB3E3B" w:rsidRPr="00390584" w:rsidRDefault="00AB3E3B" w:rsidP="004A19B8">
            <w:pPr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AB3E3B" w14:paraId="663C792A" w14:textId="77777777" w:rsidTr="004A19B8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4DAAE4D" w14:textId="77777777" w:rsidR="00AB3E3B" w:rsidRPr="00390584" w:rsidRDefault="00AB3E3B" w:rsidP="004A19B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 w:themeColor="background1" w:themeShade="F2"/>
            </w:tcBorders>
            <w:shd w:val="clear" w:color="auto" w:fill="8496B0"/>
            <w:vAlign w:val="center"/>
          </w:tcPr>
          <w:p w14:paraId="045DB29E" w14:textId="77777777" w:rsidR="00AB3E3B" w:rsidRPr="00390584" w:rsidRDefault="00AB3E3B" w:rsidP="004A19B8">
            <w:pPr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 w:val="restart"/>
            <w:tcBorders>
              <w:top w:val="single" w:sz="24" w:space="0" w:color="F2F2F2" w:themeColor="background1" w:themeShade="F2"/>
              <w:left w:val="single" w:sz="24" w:space="0" w:color="F2F2F2" w:themeColor="background1" w:themeShade="F2"/>
              <w:bottom w:val="single" w:sz="24" w:space="0" w:color="F2F2F2" w:themeColor="background1" w:themeShade="F2"/>
            </w:tcBorders>
            <w:shd w:val="clear" w:color="auto" w:fill="8496B0"/>
            <w:vAlign w:val="center"/>
          </w:tcPr>
          <w:p w14:paraId="199A0794" w14:textId="77777777" w:rsidR="00AB3E3B" w:rsidRDefault="00AB3E3B" w:rsidP="00880C5C">
            <w:pPr>
              <w:ind w:left="0" w:right="435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Hjärna K-</w:t>
            </w:r>
          </w:p>
          <w:p w14:paraId="45218ABD" w14:textId="77777777" w:rsidR="00AB3E3B" w:rsidRPr="00390584" w:rsidRDefault="00AB3E3B" w:rsidP="00880C5C">
            <w:pPr>
              <w:ind w:lef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283" w:type="dxa"/>
            <w:shd w:val="clear" w:color="auto" w:fill="F2F2F2" w:themeFill="background1" w:themeFillShade="F2"/>
          </w:tcPr>
          <w:p w14:paraId="32D44390" w14:textId="77777777" w:rsidR="00AB3E3B" w:rsidRPr="00390584" w:rsidRDefault="00AB3E3B" w:rsidP="004A19B8">
            <w:pPr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 w:themeColor="background1" w:themeShade="F2"/>
            </w:tcBorders>
            <w:shd w:val="clear" w:color="auto" w:fill="8496B0"/>
            <w:vAlign w:val="center"/>
          </w:tcPr>
          <w:p w14:paraId="1430A90E" w14:textId="77777777" w:rsidR="00AB3E3B" w:rsidRPr="00390584" w:rsidRDefault="00AB3E3B" w:rsidP="004A19B8">
            <w:pPr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 w:val="restart"/>
            <w:tcBorders>
              <w:top w:val="single" w:sz="24" w:space="0" w:color="F2F2F2" w:themeColor="background1" w:themeShade="F2"/>
              <w:left w:val="single" w:sz="24" w:space="0" w:color="F2F2F2" w:themeColor="background1" w:themeShade="F2"/>
              <w:bottom w:val="single" w:sz="24" w:space="0" w:color="F2F2F2" w:themeColor="background1" w:themeShade="F2"/>
            </w:tcBorders>
            <w:shd w:val="clear" w:color="auto" w:fill="8496B0"/>
            <w:vAlign w:val="center"/>
          </w:tcPr>
          <w:p w14:paraId="29D24B57" w14:textId="77777777" w:rsidR="00AB3E3B" w:rsidRDefault="00AB3E3B" w:rsidP="00880C5C">
            <w:pPr>
              <w:ind w:left="0" w:right="426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Hjärna K+</w:t>
            </w:r>
          </w:p>
          <w:p w14:paraId="03A10680" w14:textId="77777777" w:rsidR="00AB3E3B" w:rsidRPr="00390584" w:rsidRDefault="00AB3E3B" w:rsidP="00880C5C">
            <w:pPr>
              <w:ind w:lef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53831153" w14:textId="77777777" w:rsidR="00AB3E3B" w:rsidRPr="00390584" w:rsidRDefault="00AB3E3B" w:rsidP="004A19B8">
            <w:pPr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AB3E3B" w14:paraId="2B3919E0" w14:textId="77777777" w:rsidTr="004A19B8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9011C32" w14:textId="77777777" w:rsidR="00AB3E3B" w:rsidRPr="00390584" w:rsidRDefault="00AB3E3B" w:rsidP="004A19B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 w:themeColor="background1" w:themeShade="F2"/>
            </w:tcBorders>
            <w:shd w:val="clear" w:color="auto" w:fill="8496B0"/>
          </w:tcPr>
          <w:p w14:paraId="7AA37F21" w14:textId="77777777" w:rsidR="00AB3E3B" w:rsidRPr="00390584" w:rsidRDefault="00AB3E3B" w:rsidP="004A19B8">
            <w:pPr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 w:themeColor="background1" w:themeShade="F2"/>
              <w:left w:val="single" w:sz="24" w:space="0" w:color="F2F2F2" w:themeColor="background1" w:themeShade="F2"/>
              <w:bottom w:val="single" w:sz="24" w:space="0" w:color="F2F2F2" w:themeColor="background1" w:themeShade="F2"/>
            </w:tcBorders>
            <w:shd w:val="clear" w:color="auto" w:fill="8496B0"/>
          </w:tcPr>
          <w:p w14:paraId="6D511470" w14:textId="77777777" w:rsidR="00AB3E3B" w:rsidRPr="00390584" w:rsidRDefault="00AB3E3B" w:rsidP="004A19B8">
            <w:pPr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5A8A0BD7" w14:textId="77777777" w:rsidR="00AB3E3B" w:rsidRPr="00390584" w:rsidRDefault="00AB3E3B" w:rsidP="004A19B8">
            <w:pPr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 w:themeColor="background1" w:themeShade="F2"/>
            </w:tcBorders>
            <w:shd w:val="clear" w:color="auto" w:fill="8496B0"/>
          </w:tcPr>
          <w:p w14:paraId="7CF51A62" w14:textId="77777777" w:rsidR="00AB3E3B" w:rsidRPr="00390584" w:rsidRDefault="00AB3E3B" w:rsidP="004A19B8">
            <w:pPr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 w:themeColor="background1" w:themeShade="F2"/>
              <w:left w:val="single" w:sz="24" w:space="0" w:color="F2F2F2" w:themeColor="background1" w:themeShade="F2"/>
              <w:bottom w:val="single" w:sz="24" w:space="0" w:color="F2F2F2" w:themeColor="background1" w:themeShade="F2"/>
            </w:tcBorders>
            <w:shd w:val="clear" w:color="auto" w:fill="8496B0"/>
          </w:tcPr>
          <w:p w14:paraId="6202154A" w14:textId="77777777" w:rsidR="00AB3E3B" w:rsidRPr="00390584" w:rsidRDefault="00AB3E3B" w:rsidP="004A19B8">
            <w:pPr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04F7A31C" w14:textId="77777777" w:rsidR="00AB3E3B" w:rsidRPr="00390584" w:rsidRDefault="00AB3E3B" w:rsidP="004A19B8">
            <w:pPr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AB3E3B" w14:paraId="576AA24D" w14:textId="77777777" w:rsidTr="004A19B8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8A282C3" w14:textId="77777777" w:rsidR="00AB3E3B" w:rsidRPr="00390584" w:rsidRDefault="00AB3E3B" w:rsidP="004A19B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 w:themeColor="background1" w:themeShade="F2"/>
            </w:tcBorders>
            <w:shd w:val="clear" w:color="auto" w:fill="8496B0"/>
          </w:tcPr>
          <w:p w14:paraId="1D7F4B42" w14:textId="77777777" w:rsidR="00AB3E3B" w:rsidRPr="00390584" w:rsidRDefault="00AB3E3B" w:rsidP="004A19B8">
            <w:pPr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 w:themeColor="background1" w:themeShade="F2"/>
              <w:left w:val="single" w:sz="24" w:space="0" w:color="F2F2F2" w:themeColor="background1" w:themeShade="F2"/>
              <w:bottom w:val="single" w:sz="24" w:space="0" w:color="F2F2F2" w:themeColor="background1" w:themeShade="F2"/>
            </w:tcBorders>
            <w:shd w:val="clear" w:color="auto" w:fill="8496B0"/>
          </w:tcPr>
          <w:p w14:paraId="3776E357" w14:textId="77777777" w:rsidR="00AB3E3B" w:rsidRPr="00390584" w:rsidRDefault="00AB3E3B" w:rsidP="004A19B8">
            <w:pPr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66FC5B91" w14:textId="77777777" w:rsidR="00AB3E3B" w:rsidRPr="00390584" w:rsidRDefault="00AB3E3B" w:rsidP="004A19B8">
            <w:pPr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 w:themeColor="background1" w:themeShade="F2"/>
            </w:tcBorders>
            <w:shd w:val="clear" w:color="auto" w:fill="8496B0"/>
          </w:tcPr>
          <w:p w14:paraId="7A51B725" w14:textId="77777777" w:rsidR="00AB3E3B" w:rsidRPr="00390584" w:rsidRDefault="00AB3E3B" w:rsidP="004A19B8">
            <w:pPr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 w:themeColor="background1" w:themeShade="F2"/>
              <w:left w:val="single" w:sz="24" w:space="0" w:color="F2F2F2" w:themeColor="background1" w:themeShade="F2"/>
              <w:bottom w:val="single" w:sz="24" w:space="0" w:color="F2F2F2" w:themeColor="background1" w:themeShade="F2"/>
            </w:tcBorders>
            <w:shd w:val="clear" w:color="auto" w:fill="8496B0"/>
          </w:tcPr>
          <w:p w14:paraId="2BEBEEBE" w14:textId="77777777" w:rsidR="00AB3E3B" w:rsidRPr="00390584" w:rsidRDefault="00AB3E3B" w:rsidP="004A19B8">
            <w:pPr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1532C2DF" w14:textId="77777777" w:rsidR="00AB3E3B" w:rsidRPr="00390584" w:rsidRDefault="00AB3E3B" w:rsidP="004A19B8">
            <w:pPr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AB3E3B" w14:paraId="76BCC60D" w14:textId="77777777" w:rsidTr="004A19B8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0E15424" w14:textId="77777777" w:rsidR="00AB3E3B" w:rsidRPr="00390584" w:rsidRDefault="00AB3E3B" w:rsidP="004A19B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 w:themeColor="background1" w:themeShade="F2"/>
              <w:right w:val="single" w:sz="24" w:space="0" w:color="F2F2F2" w:themeColor="background1" w:themeShade="F2"/>
            </w:tcBorders>
            <w:shd w:val="clear" w:color="auto" w:fill="8496B0"/>
          </w:tcPr>
          <w:p w14:paraId="4F65BFB2" w14:textId="77777777" w:rsidR="00AB3E3B" w:rsidRPr="00390584" w:rsidRDefault="00AB3E3B" w:rsidP="004A19B8">
            <w:pPr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 w:themeColor="background1" w:themeShade="F2"/>
              <w:left w:val="single" w:sz="24" w:space="0" w:color="F2F2F2" w:themeColor="background1" w:themeShade="F2"/>
              <w:bottom w:val="single" w:sz="24" w:space="0" w:color="F2F2F2" w:themeColor="background1" w:themeShade="F2"/>
            </w:tcBorders>
            <w:shd w:val="clear" w:color="auto" w:fill="8496B0"/>
          </w:tcPr>
          <w:p w14:paraId="0D77E89B" w14:textId="77777777" w:rsidR="00AB3E3B" w:rsidRPr="00390584" w:rsidRDefault="00AB3E3B" w:rsidP="004A19B8">
            <w:pPr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 w:themeFill="background1" w:themeFillShade="F2"/>
          </w:tcPr>
          <w:p w14:paraId="4C234D16" w14:textId="77777777" w:rsidR="00AB3E3B" w:rsidRPr="00390584" w:rsidRDefault="00AB3E3B" w:rsidP="004A19B8">
            <w:pPr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 w:themeColor="background1" w:themeShade="F2"/>
              <w:right w:val="single" w:sz="24" w:space="0" w:color="F2F2F2" w:themeColor="background1" w:themeShade="F2"/>
            </w:tcBorders>
            <w:shd w:val="clear" w:color="auto" w:fill="8496B0"/>
          </w:tcPr>
          <w:p w14:paraId="0151297A" w14:textId="77777777" w:rsidR="00AB3E3B" w:rsidRPr="00390584" w:rsidRDefault="00AB3E3B" w:rsidP="004A19B8">
            <w:pPr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 w:themeColor="background1" w:themeShade="F2"/>
              <w:left w:val="single" w:sz="24" w:space="0" w:color="F2F2F2" w:themeColor="background1" w:themeShade="F2"/>
              <w:bottom w:val="single" w:sz="24" w:space="0" w:color="F2F2F2" w:themeColor="background1" w:themeShade="F2"/>
            </w:tcBorders>
            <w:shd w:val="clear" w:color="auto" w:fill="8496B0"/>
          </w:tcPr>
          <w:p w14:paraId="21B0D0B0" w14:textId="77777777" w:rsidR="00AB3E3B" w:rsidRPr="00390584" w:rsidRDefault="00AB3E3B" w:rsidP="004A19B8">
            <w:pPr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1742BF97" w14:textId="77777777" w:rsidR="00AB3E3B" w:rsidRPr="00390584" w:rsidRDefault="00AB3E3B" w:rsidP="004A19B8">
            <w:pPr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AB3E3B" w14:paraId="744D749A" w14:textId="77777777" w:rsidTr="004A19B8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306E023" w14:textId="77777777" w:rsidR="00AB3E3B" w:rsidRPr="00390584" w:rsidRDefault="00AB3E3B" w:rsidP="004A19B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 w:themeColor="background1" w:themeShade="F2"/>
              <w:bottom w:val="single" w:sz="4" w:space="0" w:color="auto"/>
            </w:tcBorders>
            <w:shd w:val="clear" w:color="auto" w:fill="F2F2F2" w:themeFill="background1" w:themeFillShade="F2"/>
          </w:tcPr>
          <w:p w14:paraId="79D1873D" w14:textId="77777777" w:rsidR="00AB3E3B" w:rsidRPr="00390584" w:rsidRDefault="00AB3E3B" w:rsidP="004A19B8">
            <w:pPr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763E17E8" w14:textId="77777777" w:rsidR="00AB3E3B" w:rsidRPr="00390584" w:rsidRDefault="00AB3E3B" w:rsidP="004A19B8">
            <w:pPr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 w:themeColor="background1" w:themeShade="F2"/>
              <w:bottom w:val="single" w:sz="4" w:space="0" w:color="auto"/>
            </w:tcBorders>
            <w:shd w:val="clear" w:color="auto" w:fill="F2F2F2" w:themeFill="background1" w:themeFillShade="F2"/>
          </w:tcPr>
          <w:p w14:paraId="47281D16" w14:textId="77777777" w:rsidR="00AB3E3B" w:rsidRPr="00390584" w:rsidRDefault="00AB3E3B" w:rsidP="004A19B8">
            <w:pPr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68F0ADEE" w14:textId="77777777" w:rsidR="00AB3E3B" w:rsidRPr="00390584" w:rsidRDefault="00AB3E3B" w:rsidP="004A19B8">
            <w:pPr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5A7F1C6C" w14:textId="77777777" w:rsidR="00AB3E3B" w:rsidRPr="00FE0278" w:rsidRDefault="00AB3E3B" w:rsidP="00AB3E3B">
      <w:pPr>
        <w:tabs>
          <w:tab w:val="left" w:pos="4590"/>
        </w:tabs>
        <w:rPr>
          <w:rFonts w:ascii="Arial" w:hAnsi="Arial" w:cs="Arial"/>
        </w:rPr>
      </w:pPr>
    </w:p>
    <w:p w14:paraId="1490EE9C" w14:textId="77777777" w:rsidR="00AB3E3B" w:rsidRDefault="00AB3E3B" w:rsidP="00184167">
      <w:pPr>
        <w:pStyle w:val="Rubrik1"/>
        <w:rPr>
          <w:color w:val="C00000"/>
        </w:rPr>
      </w:pPr>
    </w:p>
    <w:p w14:paraId="11010C13" w14:textId="2CB7DD89" w:rsidR="00747066" w:rsidRPr="00747066" w:rsidRDefault="00747066" w:rsidP="00747066"/>
    <w:sectPr w:rsidR="00747066" w:rsidRPr="00747066" w:rsidSect="00330F6A"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682423" w14:textId="77777777" w:rsidR="00850C78" w:rsidRDefault="00850C78">
      <w:r>
        <w:separator/>
      </w:r>
    </w:p>
  </w:endnote>
  <w:endnote w:type="continuationSeparator" w:id="0">
    <w:p w14:paraId="1716D4E4" w14:textId="77777777" w:rsidR="00850C78" w:rsidRDefault="00850C78">
      <w:r>
        <w:continuationSeparator/>
      </w:r>
    </w:p>
  </w:endnote>
  <w:endnote w:type="continuationNotice" w:id="1">
    <w:p w14:paraId="1697E69E" w14:textId="77777777" w:rsidR="00850C78" w:rsidRDefault="00850C7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D4C1147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01FA45" w14:textId="77777777" w:rsidR="00850C78" w:rsidRDefault="00850C78"/>
  </w:footnote>
  <w:footnote w:type="continuationSeparator" w:id="0">
    <w:p w14:paraId="4888CD41" w14:textId="77777777" w:rsidR="00850C78" w:rsidRDefault="00850C78">
      <w:r>
        <w:continuationSeparator/>
      </w:r>
    </w:p>
  </w:footnote>
  <w:footnote w:type="continuationNotice" w:id="1">
    <w:p w14:paraId="31F50A05" w14:textId="77777777" w:rsidR="00850C78" w:rsidRDefault="00850C7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9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5C36AAEB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1BFAC318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0" type="#_x0000_t202" style="position:absolute;margin-left:-13.6pt;margin-top:-5.2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3BB018CA"/>
    <w:multiLevelType w:val="hybridMultilevel"/>
    <w:tmpl w:val="7FBA80B4"/>
    <w:lvl w:ilvl="0" w:tplc="D428C134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7D965050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71704B22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A9A6ED36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AE7E9E62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8B9C65D2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AF96A450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E687576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C4B285AE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A634650"/>
    <w:multiLevelType w:val="hybridMultilevel"/>
    <w:tmpl w:val="4782C3CA"/>
    <w:lvl w:ilvl="0" w:tplc="BFA6C94E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31B8DB30" w:tentative="1">
      <w:start w:val="1"/>
      <w:numFmt w:val="lowerLetter"/>
      <w:lvlText w:val="%2."/>
      <w:lvlJc w:val="left"/>
      <w:pPr>
        <w:ind w:left="1080" w:hanging="360"/>
      </w:pPr>
    </w:lvl>
    <w:lvl w:ilvl="2" w:tplc="7CE290E8" w:tentative="1">
      <w:start w:val="1"/>
      <w:numFmt w:val="lowerRoman"/>
      <w:lvlText w:val="%3."/>
      <w:lvlJc w:val="right"/>
      <w:pPr>
        <w:ind w:left="1800" w:hanging="180"/>
      </w:pPr>
    </w:lvl>
    <w:lvl w:ilvl="3" w:tplc="B2E45BBE" w:tentative="1">
      <w:start w:val="1"/>
      <w:numFmt w:val="decimal"/>
      <w:lvlText w:val="%4."/>
      <w:lvlJc w:val="left"/>
      <w:pPr>
        <w:ind w:left="2520" w:hanging="360"/>
      </w:pPr>
    </w:lvl>
    <w:lvl w:ilvl="4" w:tplc="FA006D64" w:tentative="1">
      <w:start w:val="1"/>
      <w:numFmt w:val="lowerLetter"/>
      <w:lvlText w:val="%5."/>
      <w:lvlJc w:val="left"/>
      <w:pPr>
        <w:ind w:left="3240" w:hanging="360"/>
      </w:pPr>
    </w:lvl>
    <w:lvl w:ilvl="5" w:tplc="FFAE585C" w:tentative="1">
      <w:start w:val="1"/>
      <w:numFmt w:val="lowerRoman"/>
      <w:lvlText w:val="%6."/>
      <w:lvlJc w:val="right"/>
      <w:pPr>
        <w:ind w:left="3960" w:hanging="180"/>
      </w:pPr>
    </w:lvl>
    <w:lvl w:ilvl="6" w:tplc="2F309EAA" w:tentative="1">
      <w:start w:val="1"/>
      <w:numFmt w:val="decimal"/>
      <w:lvlText w:val="%7."/>
      <w:lvlJc w:val="left"/>
      <w:pPr>
        <w:ind w:left="4680" w:hanging="360"/>
      </w:pPr>
    </w:lvl>
    <w:lvl w:ilvl="7" w:tplc="8F565946" w:tentative="1">
      <w:start w:val="1"/>
      <w:numFmt w:val="lowerLetter"/>
      <w:lvlText w:val="%8."/>
      <w:lvlJc w:val="left"/>
      <w:pPr>
        <w:ind w:left="5400" w:hanging="360"/>
      </w:pPr>
    </w:lvl>
    <w:lvl w:ilvl="8" w:tplc="38F2FA1E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63AF0C71"/>
    <w:multiLevelType w:val="hybridMultilevel"/>
    <w:tmpl w:val="FB72D93C"/>
    <w:lvl w:ilvl="0" w:tplc="18D62144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7F847BB0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98EE74EC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1C8785C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CE02E07A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459A9B1A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E38CF13C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50AAE7AA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D6AECC4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C9E5ABE"/>
    <w:multiLevelType w:val="hybridMultilevel"/>
    <w:tmpl w:val="9B545148"/>
    <w:lvl w:ilvl="0" w:tplc="A198CCAE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D3F84E9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090751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968F36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2DAAB4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B8663E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5EE9B7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2EE20C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5104ED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717925686">
    <w:abstractNumId w:val="21"/>
  </w:num>
  <w:num w:numId="2" w16cid:durableId="1737241376">
    <w:abstractNumId w:val="15"/>
  </w:num>
  <w:num w:numId="3" w16cid:durableId="917715362">
    <w:abstractNumId w:val="0"/>
  </w:num>
  <w:num w:numId="4" w16cid:durableId="874656604">
    <w:abstractNumId w:val="6"/>
  </w:num>
  <w:num w:numId="5" w16cid:durableId="934897474">
    <w:abstractNumId w:val="18"/>
  </w:num>
  <w:num w:numId="6" w16cid:durableId="1955013946">
    <w:abstractNumId w:val="2"/>
  </w:num>
  <w:num w:numId="7" w16cid:durableId="1004551502">
    <w:abstractNumId w:val="12"/>
  </w:num>
  <w:num w:numId="8" w16cid:durableId="1568036120">
    <w:abstractNumId w:val="8"/>
  </w:num>
  <w:num w:numId="9" w16cid:durableId="1576161487">
    <w:abstractNumId w:val="1"/>
  </w:num>
  <w:num w:numId="10" w16cid:durableId="317808181">
    <w:abstractNumId w:val="1"/>
  </w:num>
  <w:num w:numId="11" w16cid:durableId="182285296">
    <w:abstractNumId w:val="3"/>
  </w:num>
  <w:num w:numId="12" w16cid:durableId="421100935">
    <w:abstractNumId w:val="4"/>
  </w:num>
  <w:num w:numId="13" w16cid:durableId="2035383273">
    <w:abstractNumId w:val="14"/>
  </w:num>
  <w:num w:numId="14" w16cid:durableId="564801147">
    <w:abstractNumId w:val="9"/>
  </w:num>
  <w:num w:numId="15" w16cid:durableId="1626429754">
    <w:abstractNumId w:val="7"/>
  </w:num>
  <w:num w:numId="16" w16cid:durableId="1456486005">
    <w:abstractNumId w:val="13"/>
  </w:num>
  <w:num w:numId="17" w16cid:durableId="1119488473">
    <w:abstractNumId w:val="5"/>
  </w:num>
  <w:num w:numId="18" w16cid:durableId="1035303011">
    <w:abstractNumId w:val="11"/>
  </w:num>
  <w:num w:numId="19" w16cid:durableId="403458437">
    <w:abstractNumId w:val="19"/>
  </w:num>
  <w:num w:numId="20" w16cid:durableId="364604870">
    <w:abstractNumId w:val="20"/>
  </w:num>
  <w:num w:numId="21" w16cid:durableId="329870750">
    <w:abstractNumId w:val="16"/>
  </w:num>
  <w:num w:numId="22" w16cid:durableId="119543411">
    <w:abstractNumId w:val="17"/>
  </w:num>
  <w:num w:numId="23" w16cid:durableId="1975987230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1C6A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3C93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442E2"/>
    <w:rsid w:val="001522AE"/>
    <w:rsid w:val="00157D5B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D2566"/>
    <w:rsid w:val="001D5B5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E42CF"/>
    <w:rsid w:val="003F1013"/>
    <w:rsid w:val="003F1ACF"/>
    <w:rsid w:val="00404948"/>
    <w:rsid w:val="00406BEA"/>
    <w:rsid w:val="00410842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687D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3C7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240F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B4C94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3AEA"/>
    <w:rsid w:val="007155D5"/>
    <w:rsid w:val="0072075B"/>
    <w:rsid w:val="007221C2"/>
    <w:rsid w:val="00730955"/>
    <w:rsid w:val="00733A9C"/>
    <w:rsid w:val="00733FFF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154B7"/>
    <w:rsid w:val="00821A1B"/>
    <w:rsid w:val="008262E9"/>
    <w:rsid w:val="00827E69"/>
    <w:rsid w:val="00835C4D"/>
    <w:rsid w:val="00843F48"/>
    <w:rsid w:val="00850C78"/>
    <w:rsid w:val="00851423"/>
    <w:rsid w:val="008569C6"/>
    <w:rsid w:val="00857848"/>
    <w:rsid w:val="008654B6"/>
    <w:rsid w:val="0087139C"/>
    <w:rsid w:val="00880C5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01D8"/>
    <w:rsid w:val="008F589F"/>
    <w:rsid w:val="00906238"/>
    <w:rsid w:val="00907EF9"/>
    <w:rsid w:val="00911231"/>
    <w:rsid w:val="0091295C"/>
    <w:rsid w:val="00914D58"/>
    <w:rsid w:val="00917E91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FE3"/>
    <w:rsid w:val="00957D35"/>
    <w:rsid w:val="00971D93"/>
    <w:rsid w:val="009A6059"/>
    <w:rsid w:val="009B1F6B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3E3B"/>
    <w:rsid w:val="00AC1F6D"/>
    <w:rsid w:val="00AC3FF6"/>
    <w:rsid w:val="00AD73EC"/>
    <w:rsid w:val="00AD7AD5"/>
    <w:rsid w:val="00AE0D4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66FAB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454E"/>
    <w:rsid w:val="00E77C46"/>
    <w:rsid w:val="00E854E1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72135"/>
    <w:rsid w:val="00F86F47"/>
    <w:rsid w:val="00F90B64"/>
    <w:rsid w:val="00FA17FA"/>
    <w:rsid w:val="00FA4AE0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Normalwebb">
    <w:name w:val="Normal (Web)"/>
    <w:basedOn w:val="Normal"/>
    <w:uiPriority w:val="99"/>
    <w:unhideWhenUsed/>
    <w:rsid w:val="00AB3E3B"/>
    <w:pPr>
      <w:spacing w:before="100" w:beforeAutospacing="1" w:after="100" w:afterAutospacing="1" w:line="240" w:lineRule="auto"/>
      <w:ind w:left="0" w:right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image" Target="media/image1.png" Id="rId13" /><Relationship Type="http://schemas.openxmlformats.org/officeDocument/2006/relationships/footer" Target="footer2.xml" Id="rId18" /><Relationship Type="http://schemas.openxmlformats.org/officeDocument/2006/relationships/fontTable" Target="fontTable.xm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2" /><Relationship Type="http://schemas.openxmlformats.org/officeDocument/2006/relationships/footer" Target="footer1.xml" Id="rId17" /><Relationship Type="http://schemas.openxmlformats.org/officeDocument/2006/relationships/header" Target="header1.xml" Id="rId16" /><Relationship Type="http://schemas.openxmlformats.org/officeDocument/2006/relationships/footer" Target="footer3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3.png" Id="rId15" /><Relationship Type="http://schemas.openxmlformats.org/officeDocument/2006/relationships/footnotes" Target="footnotes.xml" Id="rId10" /><Relationship Type="http://schemas.openxmlformats.org/officeDocument/2006/relationships/header" Target="header2.xml" Id="rId19" /><Relationship Type="http://schemas.openxmlformats.org/officeDocument/2006/relationships/webSettings" Target="webSettings.xml" Id="rId9" /><Relationship Type="http://schemas.openxmlformats.org/officeDocument/2006/relationships/image" Target="media/image2.png" Id="rId14" /><Relationship Type="http://schemas.openxmlformats.org/officeDocument/2006/relationships/theme" Target="theme/theme1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111</TotalTime>
  <Pages>3</Pages>
  <Words>278</Words>
  <Characters>1961</Characters>
  <Application>Microsoft Office Word</Application>
  <DocSecurity>0</DocSecurity>
  <Lines>16</Lines>
  <Paragraphs>4</Paragraphs>
  <ScaleCrop>false</ScaleCrop>
  <Manager/>
  <Company/>
  <LinksUpToDate>false</LinksUpToDate>
  <CharactersWithSpaces>2235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Hjärnans vener barn (810207P)</dc:title>
  <dc:subject/>
  <dc:creator/>
  <keywords/>
  <lastModifiedBy>Ulrica Sehlberg</lastModifiedBy>
  <revision>43</revision>
  <lastPrinted>2016-03-31T10:56:00.0000000Z</lastPrinted>
  <dcterms:created xsi:type="dcterms:W3CDTF">2021-05-27T09:25:00.0000000Z</dcterms:created>
  <dcterms:modified xsi:type="dcterms:W3CDTF">2025-09-26T07:43:00.0000000Z</dcterms:modified>
</coreProperties>
</file>