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AD27A" w14:textId="77777777" w:rsidR="00CD1FD1" w:rsidRPr="00A53ED4" w:rsidRDefault="00CD1FD1" w:rsidP="00CD1FD1">
      <w:pPr>
        <w:tabs>
          <w:tab w:val="left" w:pos="4590"/>
        </w:tabs>
        <w:rPr>
          <w:rFonts w:ascii="Arial" w:hAnsi="Arial" w:cs="Arial"/>
          <w:sz w:val="18"/>
          <w:szCs w:val="18"/>
        </w:rPr>
      </w:pPr>
    </w:p>
    <w:p w14:paraId="73197034" w14:textId="77777777" w:rsidR="00CD1FD1" w:rsidRPr="00A53ED4" w:rsidRDefault="00CD1FD1" w:rsidP="00CD1FD1">
      <w:pPr>
        <w:tabs>
          <w:tab w:val="left" w:pos="4590"/>
        </w:tabs>
        <w:rPr>
          <w:rFonts w:ascii="Arial" w:hAnsi="Arial" w:cs="Arial"/>
          <w:sz w:val="18"/>
          <w:szCs w:val="18"/>
        </w:rPr>
      </w:pPr>
    </w:p>
    <w:p w14:paraId="36104B5A" w14:textId="0ED5D248" w:rsidR="00CD1FD1" w:rsidRDefault="00B400AD" w:rsidP="00F80821">
      <w:pPr>
        <w:pStyle w:val="Rubrik1"/>
        <w:ind w:left="0"/>
      </w:pPr>
      <w:r>
        <w:t>DT Njursten barn (852706P)</w:t>
      </w:r>
    </w:p>
    <w:p w14:paraId="2A278919" w14:textId="77777777" w:rsidR="00CD1FD1" w:rsidRDefault="00CD1FD1" w:rsidP="00B400AD">
      <w:pPr>
        <w:ind w:left="0"/>
        <w:rPr>
          <w:rFonts w:ascii="Arial" w:hAnsi="Arial" w:cs="Arial"/>
          <w:sz w:val="18"/>
          <w:szCs w:val="18"/>
        </w:rPr>
      </w:pPr>
    </w:p>
    <w:p w14:paraId="49C34FE9" w14:textId="77777777" w:rsidR="00CD1FD1" w:rsidRDefault="00CD1FD1" w:rsidP="00F80821">
      <w:pPr>
        <w:pStyle w:val="Rubrik2"/>
        <w:ind w:left="0"/>
      </w:pPr>
      <w:r>
        <w:t>Syfte</w:t>
      </w:r>
    </w:p>
    <w:p w14:paraId="64DD7097" w14:textId="77777777" w:rsidR="00CD1FD1" w:rsidRDefault="00CD1FD1" w:rsidP="00F80821">
      <w:pPr>
        <w:ind w:left="0"/>
        <w:rPr>
          <w:rFonts w:ascii="Arial" w:hAnsi="Arial" w:cs="Arial"/>
          <w:sz w:val="18"/>
          <w:szCs w:val="18"/>
        </w:rPr>
      </w:pPr>
      <w:r w:rsidRPr="6B7549A9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7923DB4A" w14:textId="77777777" w:rsidR="00CD1FD1" w:rsidRDefault="00CD1FD1" w:rsidP="00B400AD">
      <w:pPr>
        <w:ind w:lef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6FA09E5D" w14:textId="76896DA5" w:rsidR="00CD1FD1" w:rsidRPr="00496CC3" w:rsidRDefault="00F80821" w:rsidP="00F80821">
      <w:pPr>
        <w:pStyle w:val="Rubrik2"/>
        <w:ind w:left="0"/>
      </w:pPr>
      <w:r>
        <w:t>F</w:t>
      </w:r>
      <w:r w:rsidR="00CD1FD1">
        <w:t>örändringar i denna version</w:t>
      </w:r>
    </w:p>
    <w:p w14:paraId="7FE858FB" w14:textId="5BD74F49" w:rsidR="00CD1FD1" w:rsidRDefault="00B30BB2" w:rsidP="00F80821">
      <w:pPr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0FAA977D" w14:textId="77777777" w:rsidR="00CD1FD1" w:rsidRDefault="00CD1FD1" w:rsidP="00CD1FD1">
      <w:pPr>
        <w:rPr>
          <w:rFonts w:ascii="Arial" w:hAnsi="Arial" w:cs="Arial"/>
          <w:sz w:val="18"/>
          <w:szCs w:val="18"/>
        </w:rPr>
      </w:pPr>
    </w:p>
    <w:p w14:paraId="1E824518" w14:textId="77777777" w:rsidR="00CD1FD1" w:rsidRPr="00DA39B6" w:rsidRDefault="00CD1FD1" w:rsidP="00F80821">
      <w:pPr>
        <w:pStyle w:val="Rubrik2"/>
        <w:ind w:left="0"/>
      </w:pPr>
      <w:r w:rsidRPr="00DA39B6">
        <w:t>Inför undersökningen</w:t>
      </w:r>
    </w:p>
    <w:tbl>
      <w:tblPr>
        <w:tblW w:w="9072" w:type="dxa"/>
        <w:tblInd w:w="-5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43"/>
        <w:gridCol w:w="108"/>
        <w:gridCol w:w="7121"/>
      </w:tblGrid>
      <w:tr w:rsidR="00CD1FD1" w14:paraId="6F76F80E" w14:textId="77777777" w:rsidTr="00364F99">
        <w:trPr>
          <w:trHeight w:val="227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06A1636B" w14:textId="77777777" w:rsidR="00CD1FD1" w:rsidRPr="00390584" w:rsidRDefault="00CD1FD1" w:rsidP="00B400AD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1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786FAE19" w14:textId="77777777" w:rsidR="00CD1FD1" w:rsidRPr="006F5891" w:rsidRDefault="00CD1FD1" w:rsidP="00661E7E">
            <w:pPr>
              <w:ind w:hanging="918"/>
              <w:rPr>
                <w:rFonts w:ascii="Arial" w:hAnsi="Arial" w:cs="Arial"/>
                <w:sz w:val="18"/>
                <w:szCs w:val="18"/>
              </w:rPr>
            </w:pPr>
            <w:r w:rsidRPr="6B7549A9">
              <w:rPr>
                <w:rFonts w:ascii="Arial" w:hAnsi="Arial" w:cs="Arial"/>
                <w:sz w:val="18"/>
                <w:szCs w:val="18"/>
              </w:rPr>
              <w:t>Konkrement i urinvägarna.</w:t>
            </w:r>
          </w:p>
        </w:tc>
      </w:tr>
      <w:tr w:rsidR="00CD1FD1" w14:paraId="04568567" w14:textId="77777777" w:rsidTr="00364F99">
        <w:trPr>
          <w:trHeight w:val="227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2171E68" w14:textId="77777777" w:rsidR="00CD1FD1" w:rsidRPr="00390584" w:rsidRDefault="00CD1FD1" w:rsidP="00B400AD">
            <w:pPr>
              <w:ind w:left="0" w:right="293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F65639" w14:textId="77777777" w:rsidR="00CD1FD1" w:rsidRPr="00147B9A" w:rsidRDefault="00CD1FD1" w:rsidP="00661E7E">
            <w:pPr>
              <w:ind w:hanging="9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CD1FD1" w14:paraId="2149E976" w14:textId="77777777" w:rsidTr="00364F99">
        <w:trPr>
          <w:trHeight w:val="227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64878D8" w14:textId="77777777" w:rsidR="00CD1FD1" w:rsidRPr="00390584" w:rsidRDefault="00CD1FD1" w:rsidP="00661E7E">
            <w:pPr>
              <w:ind w:left="0" w:right="-3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50A154" w14:textId="77777777" w:rsidR="00CD1FD1" w:rsidRPr="00586743" w:rsidRDefault="00CD1FD1" w:rsidP="00661E7E">
            <w:pPr>
              <w:ind w:hanging="9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CD1FD1" w14:paraId="788EABD5" w14:textId="77777777" w:rsidTr="00364F99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8E1475" w14:textId="77777777" w:rsidR="00CD1FD1" w:rsidRPr="00390584" w:rsidRDefault="00CD1FD1" w:rsidP="00661E7E">
            <w:pPr>
              <w:ind w:left="0" w:right="607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B39603" w14:textId="77777777" w:rsidR="00CD1FD1" w:rsidRPr="00390584" w:rsidRDefault="00CD1FD1" w:rsidP="00661E7E">
            <w:pPr>
              <w:ind w:left="1165" w:hanging="99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CD1FD1" w14:paraId="57DE755F" w14:textId="77777777" w:rsidTr="00364F99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62F3CE" w14:textId="77777777" w:rsidR="00CD1FD1" w:rsidRPr="00390584" w:rsidRDefault="00CD1FD1" w:rsidP="00B400AD">
            <w:pPr>
              <w:ind w:left="0" w:right="465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32FEF31" w14:textId="10185B53" w:rsidR="00CD1FD1" w:rsidRDefault="00CD1FD1" w:rsidP="00661E7E">
            <w:pPr>
              <w:pStyle w:val="Normalwebb"/>
              <w:spacing w:before="0" w:beforeAutospacing="0" w:after="0" w:afterAutospacing="0"/>
              <w:ind w:firstLine="173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967F6C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50F7FDF8" w14:textId="77777777" w:rsidR="00CD1FD1" w:rsidRDefault="00CD1FD1" w:rsidP="00661E7E">
            <w:pPr>
              <w:pStyle w:val="Normalwebb"/>
              <w:spacing w:before="0" w:beforeAutospacing="0" w:after="0" w:afterAutospacing="0"/>
              <w:ind w:firstLine="173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54D704C2" w14:textId="25FFEF6D" w:rsidR="00CD1FD1" w:rsidRPr="004B7484" w:rsidRDefault="00CD1FD1" w:rsidP="00661E7E">
            <w:pPr>
              <w:pStyle w:val="Normalwebb"/>
              <w:spacing w:before="0" w:beforeAutospacing="0" w:after="0" w:afterAutospacing="0"/>
              <w:ind w:firstLine="173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" w:history="1">
              <w:r>
                <w:rPr>
                  <w:rStyle w:val="Hyperlnk"/>
                  <w:rFonts w:ascii="Arial" w:hAnsi="Arial" w:cs="Arial"/>
                  <w:sz w:val="18"/>
                  <w:szCs w:val="18"/>
                </w:rPr>
                <w:t>Strålskydd vid undersökningar och behandlingar med röntgenstrålning</w:t>
              </w:r>
            </w:hyperlink>
          </w:p>
        </w:tc>
      </w:tr>
      <w:tr w:rsidR="00CD1FD1" w14:paraId="0546EC94" w14:textId="77777777" w:rsidTr="00364F99">
        <w:trPr>
          <w:trHeight w:val="227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0C4990C3" w14:textId="77777777" w:rsidR="00CD1FD1" w:rsidRPr="00390584" w:rsidRDefault="00CD1FD1" w:rsidP="00B400AD">
            <w:pPr>
              <w:ind w:left="0" w:right="293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7D4334BF" w14:textId="77777777" w:rsidR="00CD1FD1" w:rsidRPr="0066567D" w:rsidRDefault="00CD1FD1" w:rsidP="00CD1FD1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0066567D">
              <w:rPr>
                <w:rFonts w:ascii="Arial" w:hAnsi="Arial" w:cs="Arial"/>
                <w:sz w:val="18"/>
                <w:szCs w:val="18"/>
              </w:rPr>
              <w:t>Ryggläge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64B6E2A" w14:textId="77777777" w:rsidR="00CD1FD1" w:rsidRPr="0066567D" w:rsidRDefault="00CD1FD1" w:rsidP="00CD1FD1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Fötterna</w:t>
            </w:r>
            <w:r w:rsidRPr="0066567D">
              <w:rPr>
                <w:rFonts w:ascii="Arial" w:hAnsi="Arial" w:cs="Arial"/>
                <w:sz w:val="18"/>
                <w:szCs w:val="18"/>
              </w:rPr>
              <w:t xml:space="preserve"> mot </w:t>
            </w:r>
            <w:proofErr w:type="spellStart"/>
            <w:r w:rsidRPr="0066567D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6CDEE96" w14:textId="77777777" w:rsidR="00CD1FD1" w:rsidRPr="0066503B" w:rsidRDefault="00CD1FD1" w:rsidP="00CD1FD1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0CEE9574" w14:textId="77777777" w:rsidR="00CD1FD1" w:rsidRPr="00E56B07" w:rsidRDefault="00CD1FD1" w:rsidP="00CD1FD1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</w:p>
    <w:p w14:paraId="6FE12142" w14:textId="77777777" w:rsidR="00661E7E" w:rsidRDefault="00661E7E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37E832A5" w14:textId="5891E3E8" w:rsidR="00CD1FD1" w:rsidRPr="00DA39B6" w:rsidRDefault="00CD1FD1" w:rsidP="00F80821">
      <w:pPr>
        <w:pStyle w:val="Rubrik2"/>
        <w:ind w:left="0"/>
      </w:pPr>
      <w:r w:rsidRPr="00DA39B6">
        <w:lastRenderedPageBreak/>
        <w:t>Bildtagning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3828"/>
      </w:tblGrid>
      <w:tr w:rsidR="00CD1FD1" w14:paraId="15CF21F1" w14:textId="77777777" w:rsidTr="00C62698">
        <w:trPr>
          <w:trHeight w:val="520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1EBC3EC" w14:textId="77777777" w:rsidR="00CD1FD1" w:rsidRPr="00A85166" w:rsidRDefault="00CD1FD1" w:rsidP="004A19B8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0190A4B6" wp14:editId="250B78FD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</w:tc>
        <w:tc>
          <w:tcPr>
            <w:tcW w:w="3828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C828BA" w14:textId="37803064" w:rsidR="00CD1FD1" w:rsidRPr="00A85166" w:rsidRDefault="00A43C47" w:rsidP="00C62698">
            <w:pPr>
              <w:ind w:left="1023" w:right="883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42D5575" wp14:editId="6209A8AB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392430</wp:posOffset>
                      </wp:positionV>
                      <wp:extent cx="307340" cy="1238250"/>
                      <wp:effectExtent l="0" t="0" r="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07340" cy="12382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791580" w14:textId="77777777" w:rsidR="00CD1FD1" w:rsidRPr="0066567D" w:rsidRDefault="00CD1FD1" w:rsidP="009C521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2D5575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97.15pt;margin-top:30.9pt;width:24.2pt;height:97.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" adj="2681" fillcolor="red" stroked="f" strokeweight="2pt">
                      <v:textbox inset="1mm,1mm,1mm,1mm">
                        <w:txbxContent>
                          <w:p w14:paraId="64791580" w14:textId="77777777" w:rsidR="00CD1FD1" w:rsidRPr="0066567D" w:rsidRDefault="00CD1FD1" w:rsidP="009C521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0CD3EB" wp14:editId="43E94331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388620</wp:posOffset>
                      </wp:positionV>
                      <wp:extent cx="1351280" cy="1279525"/>
                      <wp:effectExtent l="19050" t="19050" r="20320" b="15875"/>
                      <wp:wrapNone/>
                      <wp:docPr id="1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280" cy="127952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3B8E48" id="Rektangel 1" o:spid="_x0000_s1026" style="position:absolute;margin-left:52.1pt;margin-top:30.6pt;width:106.4pt;height:10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" filled="f" strokecolor="red" strokeweight="3pt"/>
                  </w:pict>
                </mc:Fallback>
              </mc:AlternateContent>
            </w:r>
            <w:r w:rsidR="00CD1FD1">
              <w:rPr>
                <w:noProof/>
              </w:rPr>
              <w:drawing>
                <wp:inline distT="0" distB="0" distL="0" distR="0" wp14:anchorId="379EADA2" wp14:editId="5D77ECA7">
                  <wp:extent cx="1393448" cy="1836751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052326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FD1" w14:paraId="2B989D72" w14:textId="77777777" w:rsidTr="00C62698">
        <w:trPr>
          <w:trHeight w:val="227"/>
        </w:trPr>
        <w:tc>
          <w:tcPr>
            <w:tcW w:w="1950" w:type="dxa"/>
            <w:shd w:val="clear" w:color="auto" w:fill="F2F2F2" w:themeFill="background1" w:themeFillShade="F2"/>
            <w:vAlign w:val="center"/>
          </w:tcPr>
          <w:p w14:paraId="4655E122" w14:textId="77777777" w:rsidR="00CD1FD1" w:rsidRPr="00666E60" w:rsidRDefault="00CD1FD1" w:rsidP="00661E7E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666E6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AAB33C" w14:textId="77777777" w:rsidR="00CD1FD1" w:rsidRPr="00666E60" w:rsidRDefault="00CD1FD1" w:rsidP="00487871">
            <w:pPr>
              <w:ind w:hanging="648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828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AAF57E" w14:textId="77777777" w:rsidR="00CD1FD1" w:rsidRPr="001B6509" w:rsidRDefault="00CD1FD1" w:rsidP="004A19B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D1FD1" w14:paraId="00AB7C60" w14:textId="77777777" w:rsidTr="00C62698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18DCDA82" w14:textId="77777777" w:rsidR="00CD1FD1" w:rsidRPr="00B42F19" w:rsidRDefault="00CD1FD1" w:rsidP="00661E7E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BB77AA0" w14:textId="77777777" w:rsidR="00CD1FD1" w:rsidRDefault="00CD1FD1" w:rsidP="00487871">
            <w:pPr>
              <w:ind w:hanging="648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Mamiller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–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</w:tc>
        <w:tc>
          <w:tcPr>
            <w:tcW w:w="3828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E83E50" w14:textId="77777777" w:rsidR="00CD1FD1" w:rsidRDefault="00CD1FD1" w:rsidP="004A19B8">
            <w:pPr>
              <w:jc w:val="both"/>
              <w:rPr>
                <w:noProof/>
              </w:rPr>
            </w:pPr>
          </w:p>
        </w:tc>
      </w:tr>
      <w:tr w:rsidR="00CD1FD1" w14:paraId="56B88048" w14:textId="77777777" w:rsidTr="00C62698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4DCF2559" w14:textId="77777777" w:rsidR="00CD1FD1" w:rsidRPr="00B42F19" w:rsidRDefault="00CD1FD1" w:rsidP="00CD1FD1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Urinvägar K- (lågdos)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ED8A333" w14:textId="77777777" w:rsidR="00CD1FD1" w:rsidRDefault="00CD1FD1" w:rsidP="00487871">
            <w:pPr>
              <w:tabs>
                <w:tab w:val="left" w:pos="2896"/>
              </w:tabs>
              <w:ind w:left="34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Nedanför diafragma 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–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  <w:p w14:paraId="77F98EA0" w14:textId="77777777" w:rsidR="00CD1FD1" w:rsidRPr="001B6509" w:rsidRDefault="00CD1FD1" w:rsidP="00487871">
            <w:pPr>
              <w:ind w:left="1195" w:right="318" w:hanging="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Patienten ska</w:t>
            </w:r>
            <w:r w:rsidRPr="00A03640">
              <w:rPr>
                <w:rFonts w:ascii="Arial" w:hAnsi="Arial" w:cs="Arial"/>
                <w:i/>
                <w:sz w:val="18"/>
                <w:szCs w:val="18"/>
              </w:rPr>
              <w:t xml:space="preserve"> andas in och hålla andan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3828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BE18BAF" w14:textId="77777777" w:rsidR="00CD1FD1" w:rsidRPr="001B6509" w:rsidRDefault="00CD1FD1" w:rsidP="004A19B8">
            <w:pPr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16516AD" w14:textId="77777777" w:rsidR="00CD1FD1" w:rsidRPr="003F1AA7" w:rsidRDefault="00CD1FD1" w:rsidP="00A44019">
      <w:pPr>
        <w:ind w:left="0"/>
        <w:rPr>
          <w:rFonts w:ascii="Arial" w:hAnsi="Arial" w:cs="Arial"/>
          <w:b/>
          <w:sz w:val="18"/>
          <w:szCs w:val="18"/>
        </w:rPr>
      </w:pPr>
    </w:p>
    <w:p w14:paraId="5E23C5CF" w14:textId="77777777" w:rsidR="00CD1FD1" w:rsidRPr="00DA39B6" w:rsidRDefault="00CD1FD1" w:rsidP="00F80821">
      <w:pPr>
        <w:pStyle w:val="Rubrik2"/>
        <w:ind w:left="0"/>
      </w:pPr>
      <w:proofErr w:type="spellStart"/>
      <w:r w:rsidRPr="00DA39B6">
        <w:t>Reformatering</w:t>
      </w:r>
      <w:proofErr w:type="spellEnd"/>
    </w:p>
    <w:tbl>
      <w:tblPr>
        <w:tblW w:w="988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26"/>
        <w:gridCol w:w="2694"/>
        <w:gridCol w:w="2692"/>
        <w:gridCol w:w="2977"/>
      </w:tblGrid>
      <w:tr w:rsidR="00CD1FD1" w14:paraId="66883789" w14:textId="77777777" w:rsidTr="00A008CD">
        <w:trPr>
          <w:trHeight w:val="22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6883AC" w14:textId="77777777" w:rsidR="00CD1FD1" w:rsidRPr="004A5758" w:rsidRDefault="00CD1FD1" w:rsidP="009C5213">
            <w:pPr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901F6C" w14:textId="77777777" w:rsidR="00CD1FD1" w:rsidRPr="004A5758" w:rsidRDefault="00CD1FD1" w:rsidP="009C5213">
            <w:pPr>
              <w:ind w:lef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124615" w14:textId="6B298D1F" w:rsidR="00CD1FD1" w:rsidRPr="004A5758" w:rsidRDefault="00A008CD" w:rsidP="009C5213">
            <w:pPr>
              <w:ind w:left="33" w:right="864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7ADBF62" wp14:editId="55BC1DAD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712470</wp:posOffset>
                      </wp:positionV>
                      <wp:extent cx="1504315" cy="0"/>
                      <wp:effectExtent l="19050" t="19050" r="635" b="19050"/>
                      <wp:wrapNone/>
                      <wp:docPr id="8" name="R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04315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A8C1F5" id="Rak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pt,56.1pt" to="120.65pt,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" strokecolor="red" strokeweight="3pt"/>
                  </w:pict>
                </mc:Fallback>
              </mc:AlternateContent>
            </w:r>
            <w:r w:rsidR="00CD1FD1" w:rsidRPr="0002700D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5CBEA379" wp14:editId="18924CE0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855345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70B56A" w14:textId="77777777" w:rsidR="00CD1FD1" w:rsidRPr="0066567D" w:rsidRDefault="00CD1FD1" w:rsidP="00A008C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EA379" id="Upp 24" o:spid="_x0000_s1027" type="#_x0000_t68" style="position:absolute;left:0;text-align:left;margin-left:21.25pt;margin-top:67.35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" adj="8956" fillcolor="red" stroked="f" strokeweight="2pt">
                      <v:textbox style="layout-flow:vertical;mso-layout-flow-alt:bottom-to-top" inset="1mm,1mm,1mm,1mm">
                        <w:txbxContent>
                          <w:p w14:paraId="2A70B56A" w14:textId="77777777" w:rsidR="00CD1FD1" w:rsidRPr="0066567D" w:rsidRDefault="00CD1FD1" w:rsidP="00A008CD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1F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3F9BE0C7" wp14:editId="5A0AFCFF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-15875</wp:posOffset>
                      </wp:positionV>
                      <wp:extent cx="5715" cy="1317625"/>
                      <wp:effectExtent l="19050" t="19050" r="32385" b="3492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38" cy="1317658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D5B246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55pt,-1.25pt" to="58pt,1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" strokecolor="red" strokeweight="3pt"/>
                  </w:pict>
                </mc:Fallback>
              </mc:AlternateContent>
            </w:r>
            <w:r w:rsidR="00CD1FD1" w:rsidRPr="0002700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298A025" wp14:editId="0251BDA6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5DD355" w14:textId="77777777" w:rsidR="00CD1FD1" w:rsidRPr="0066564D" w:rsidRDefault="00CD1FD1" w:rsidP="00A008C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98A02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8" type="#_x0000_t67" style="position:absolute;left:0;text-align:left;margin-left:65.8pt;margin-top:9.6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" adj="13920" fillcolor="red" stroked="f" strokeweight="2pt">
                      <v:textbox style="layout-flow:vertical" inset="1mm,1mm,1mm,1mm">
                        <w:txbxContent>
                          <w:p w14:paraId="4B5DD355" w14:textId="77777777" w:rsidR="00CD1FD1" w:rsidRPr="0066564D" w:rsidRDefault="00CD1FD1" w:rsidP="00A008CD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D1FD1">
              <w:rPr>
                <w:noProof/>
              </w:rPr>
              <w:drawing>
                <wp:inline distT="0" distB="0" distL="0" distR="0" wp14:anchorId="0530C746" wp14:editId="09BCCB75">
                  <wp:extent cx="1494845" cy="1372649"/>
                  <wp:effectExtent l="0" t="0" r="0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691712" name=""/>
                          <pic:cNvPicPr/>
                        </pic:nvPicPr>
                        <pic:blipFill>
                          <a:blip r:embed="rId19"/>
                          <a:srcRect l="1932" t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972" cy="1406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750EC" w14:textId="0015F637" w:rsidR="00CD1FD1" w:rsidRPr="004A5758" w:rsidRDefault="009C5213" w:rsidP="009C5213">
            <w:pPr>
              <w:tabs>
                <w:tab w:val="left" w:pos="2582"/>
              </w:tabs>
              <w:ind w:left="318" w:right="944" w:hanging="284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1552D98D" wp14:editId="79A1242A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699770</wp:posOffset>
                      </wp:positionV>
                      <wp:extent cx="1707515" cy="0"/>
                      <wp:effectExtent l="19050" t="19050" r="6985" b="1905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06186B" id="Rak 2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pt,55.1pt" to="133.55pt,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" strokecolor="red" strokeweight="3pt"/>
                  </w:pict>
                </mc:Fallback>
              </mc:AlternateContent>
            </w:r>
            <w:r w:rsidR="00CD1FD1" w:rsidRPr="0002700D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4D90F18" wp14:editId="35684A6B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698500</wp:posOffset>
                      </wp:positionV>
                      <wp:extent cx="410210" cy="552450"/>
                      <wp:effectExtent l="0" t="0" r="889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B692B1" w14:textId="77777777" w:rsidR="00CD1FD1" w:rsidRPr="0066567D" w:rsidRDefault="00CD1FD1" w:rsidP="00A008C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90F18" id="Upp 19" o:spid="_x0000_s1029" type="#_x0000_t68" style="position:absolute;left:0;text-align:left;margin-left:92.45pt;margin-top:55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" adj="8019" fillcolor="red" stroked="f" strokeweight="2pt">
                      <v:textbox style="layout-flow:vertical;mso-layout-flow-alt:bottom-to-top" inset="1mm,1mm,1mm,1mm">
                        <w:txbxContent>
                          <w:p w14:paraId="1DB692B1" w14:textId="77777777" w:rsidR="00CD1FD1" w:rsidRPr="0066567D" w:rsidRDefault="00CD1FD1" w:rsidP="00A008CD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1F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DF109C1" wp14:editId="33101C69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2" name="Ra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A10B9F" id="Rak 12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5pt,.1pt" to="66.3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" strokecolor="red" strokeweight="3pt"/>
                  </w:pict>
                </mc:Fallback>
              </mc:AlternateContent>
            </w:r>
            <w:r w:rsidR="00CD1FD1" w:rsidRPr="0002700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0C1EC62F" wp14:editId="13A5AAFB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A6A815" w14:textId="77777777" w:rsidR="00CD1FD1" w:rsidRPr="0066567D" w:rsidRDefault="00CD1FD1" w:rsidP="00A008C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1EC62F" id="Upp 22" o:spid="_x0000_s1030" type="#_x0000_t68" style="position:absolute;left:0;text-align:left;margin-left:28.7pt;margin-top:12.3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" adj="8956" fillcolor="red" stroked="f" strokeweight="2pt">
                      <v:textbox style="layout-flow:vertical;mso-layout-flow-alt:bottom-to-top" inset="1mm,1mm,1mm,1mm">
                        <w:txbxContent>
                          <w:p w14:paraId="58A6A815" w14:textId="77777777" w:rsidR="00CD1FD1" w:rsidRPr="0066567D" w:rsidRDefault="00CD1FD1" w:rsidP="00A008CD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1FD1">
              <w:rPr>
                <w:noProof/>
              </w:rPr>
              <w:drawing>
                <wp:inline distT="0" distB="0" distL="0" distR="0" wp14:anchorId="559D119C" wp14:editId="05B970E1">
                  <wp:extent cx="1670034" cy="1383485"/>
                  <wp:effectExtent l="0" t="0" r="6985" b="762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439826" name=""/>
                          <pic:cNvPicPr/>
                        </pic:nvPicPr>
                        <pic:blipFill>
                          <a:blip r:embed="rId20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FD1" w14:paraId="51843E31" w14:textId="77777777" w:rsidTr="00A008CD">
        <w:trPr>
          <w:trHeight w:val="22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2C77FC1" w14:textId="77777777" w:rsidR="00CD1FD1" w:rsidRDefault="00CD1FD1" w:rsidP="009C5213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CC1B2" w14:textId="77777777" w:rsidR="00CD1FD1" w:rsidRPr="006B4EB1" w:rsidRDefault="00CD1FD1" w:rsidP="009C5213">
            <w:pPr>
              <w:ind w:left="0" w:right="-104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1F6E14" w14:textId="77777777" w:rsidR="00CD1FD1" w:rsidRPr="006B4EB1" w:rsidRDefault="00CD1FD1" w:rsidP="004A19B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CED9BF" w14:textId="77777777" w:rsidR="00CD1FD1" w:rsidRPr="006B4EB1" w:rsidRDefault="00CD1FD1" w:rsidP="004A19B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D1FD1" w14:paraId="5E3B0AB8" w14:textId="77777777" w:rsidTr="00A008CD">
        <w:trPr>
          <w:trHeight w:val="22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952B46B" w14:textId="77777777" w:rsidR="00CD1FD1" w:rsidRPr="004A5758" w:rsidRDefault="00CD1FD1" w:rsidP="009C5213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045CF" w14:textId="77777777" w:rsidR="00CD1FD1" w:rsidRPr="004A5758" w:rsidRDefault="00CD1FD1" w:rsidP="00A008CD">
            <w:pPr>
              <w:ind w:left="0" w:right="179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E30757" w14:textId="77777777" w:rsidR="00CD1FD1" w:rsidRPr="004A5758" w:rsidRDefault="00CD1FD1" w:rsidP="004A19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29D7916" w14:textId="77777777" w:rsidR="00CD1FD1" w:rsidRPr="004A5758" w:rsidRDefault="00CD1FD1" w:rsidP="004A19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D1FD1" w14:paraId="05AC0751" w14:textId="77777777" w:rsidTr="00A008CD">
        <w:trPr>
          <w:trHeight w:val="22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A172ADC" w14:textId="77777777" w:rsidR="00CD1FD1" w:rsidRDefault="00CD1FD1" w:rsidP="009C5213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3F0A0" w14:textId="77777777" w:rsidR="00CD1FD1" w:rsidRPr="004A5758" w:rsidRDefault="00CD1FD1" w:rsidP="00A008CD">
            <w:pPr>
              <w:ind w:left="0" w:right="38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C2CE2B" w14:textId="77777777" w:rsidR="00CD1FD1" w:rsidRPr="004A5758" w:rsidRDefault="00CD1FD1" w:rsidP="004A19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26C0943" w14:textId="77777777" w:rsidR="00CD1FD1" w:rsidRPr="004A5758" w:rsidRDefault="00CD1FD1" w:rsidP="004A19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3A155D7" w14:textId="77777777" w:rsidR="00CD1FD1" w:rsidRDefault="00CD1FD1" w:rsidP="00CD1FD1">
      <w:pPr>
        <w:tabs>
          <w:tab w:val="left" w:pos="4590"/>
        </w:tabs>
        <w:rPr>
          <w:rFonts w:ascii="Arial" w:hAnsi="Arial" w:cs="Arial"/>
          <w:sz w:val="18"/>
          <w:szCs w:val="18"/>
        </w:rPr>
      </w:pPr>
    </w:p>
    <w:p w14:paraId="4F66F867" w14:textId="77777777" w:rsidR="00CD1FD1" w:rsidRPr="009D28A4" w:rsidRDefault="00CD1FD1" w:rsidP="00F80821">
      <w:pPr>
        <w:pStyle w:val="Rubrik2"/>
        <w:ind w:left="0"/>
      </w:pPr>
      <w:r w:rsidRPr="009D28A4">
        <w:t>Arkivering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72"/>
        <w:gridCol w:w="108"/>
        <w:gridCol w:w="1451"/>
        <w:gridCol w:w="108"/>
        <w:gridCol w:w="1167"/>
        <w:gridCol w:w="108"/>
        <w:gridCol w:w="2302"/>
        <w:gridCol w:w="108"/>
        <w:gridCol w:w="1735"/>
        <w:gridCol w:w="108"/>
        <w:gridCol w:w="1565"/>
      </w:tblGrid>
      <w:tr w:rsidR="00CD1FD1" w14:paraId="76A0B098" w14:textId="77777777" w:rsidTr="00992D96">
        <w:trPr>
          <w:trHeight w:val="227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547A2C" w14:textId="77777777" w:rsidR="00CD1FD1" w:rsidRPr="00E25E8E" w:rsidRDefault="00CD1FD1" w:rsidP="007C44A8">
            <w:pPr>
              <w:ind w:left="0" w:right="74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DFB79D" w14:textId="77777777" w:rsidR="00CD1FD1" w:rsidRPr="00E25E8E" w:rsidRDefault="00CD1FD1" w:rsidP="007C44A8">
            <w:pPr>
              <w:ind w:left="178" w:right="458" w:hanging="17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5E8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93BC68" w14:textId="77777777" w:rsidR="00CD1FD1" w:rsidRPr="00E25E8E" w:rsidRDefault="00CD1FD1" w:rsidP="00A008CD">
            <w:pPr>
              <w:ind w:left="0" w:right="17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AFA85E" w14:textId="77777777" w:rsidR="00CD1FD1" w:rsidRPr="00E25E8E" w:rsidRDefault="00CD1FD1" w:rsidP="00992D96">
            <w:pPr>
              <w:ind w:left="0" w:right="16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DAD5AC" w14:textId="77777777" w:rsidR="00CD1FD1" w:rsidRPr="00E25E8E" w:rsidRDefault="00CD1FD1" w:rsidP="00A008CD">
            <w:pPr>
              <w:ind w:lef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43F1D2" w14:textId="77777777" w:rsidR="00CD1FD1" w:rsidRPr="00E25E8E" w:rsidRDefault="00CD1FD1" w:rsidP="00A008CD">
            <w:pPr>
              <w:ind w:lef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CD1FD1" w14:paraId="46DD73C6" w14:textId="77777777" w:rsidTr="00992D96">
        <w:trPr>
          <w:trHeight w:val="227"/>
        </w:trPr>
        <w:tc>
          <w:tcPr>
            <w:tcW w:w="1980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A3B6FA" w14:textId="77777777" w:rsidR="00CD1FD1" w:rsidRPr="00ED5407" w:rsidRDefault="00CD1FD1" w:rsidP="00992D96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Urinvägar K-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AF3CC1" w14:textId="77777777" w:rsidR="00CD1FD1" w:rsidRDefault="00CD1FD1" w:rsidP="00992D96">
            <w:pPr>
              <w:spacing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BAB132" w14:textId="77777777" w:rsidR="00CD1FD1" w:rsidRDefault="00CD1FD1" w:rsidP="00992D96">
            <w:pPr>
              <w:spacing w:line="240" w:lineRule="auto"/>
              <w:ind w:left="0" w:right="5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2CB963" w14:textId="77777777" w:rsidR="00CD1FD1" w:rsidRPr="00090CC3" w:rsidRDefault="00CD1FD1" w:rsidP="00992D96">
            <w:pPr>
              <w:spacing w:line="240" w:lineRule="auto"/>
              <w:ind w:left="0" w:right="4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1E32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D0C5DC" w14:textId="77777777" w:rsidR="00CD1FD1" w:rsidRPr="00090CC3" w:rsidRDefault="00CD1FD1" w:rsidP="00992D96">
            <w:pPr>
              <w:spacing w:line="240" w:lineRule="auto"/>
              <w:ind w:left="0" w:right="46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90CC3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44359EC" w14:textId="77777777" w:rsidR="00CD1FD1" w:rsidRPr="00090CC3" w:rsidRDefault="00CD1FD1" w:rsidP="00992D96">
            <w:pPr>
              <w:spacing w:line="240" w:lineRule="auto"/>
              <w:ind w:left="0" w:right="596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90CC3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CD1FD1" w14:paraId="4FB97D11" w14:textId="77777777" w:rsidTr="00992D96">
        <w:trPr>
          <w:trHeight w:val="227"/>
        </w:trPr>
        <w:tc>
          <w:tcPr>
            <w:tcW w:w="1872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AF3FE2" w14:textId="77777777" w:rsidR="00CD1FD1" w:rsidRPr="00090CC3" w:rsidRDefault="00CD1FD1" w:rsidP="00992D96">
            <w:pPr>
              <w:pStyle w:val="Liststycke"/>
              <w:numPr>
                <w:ilvl w:val="0"/>
                <w:numId w:val="0"/>
              </w:numPr>
              <w:spacing w:line="240" w:lineRule="auto"/>
              <w:ind w:left="227" w:right="631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(lågdos)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32897C" w14:textId="77777777" w:rsidR="00CD1FD1" w:rsidRPr="00090CC3" w:rsidRDefault="00CD1FD1" w:rsidP="00992D96">
            <w:pPr>
              <w:spacing w:line="240" w:lineRule="auto"/>
              <w:ind w:left="0" w:right="48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CC3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D11F5B" w14:textId="77777777" w:rsidR="00CD1FD1" w:rsidRPr="00090CC3" w:rsidRDefault="00CD1FD1" w:rsidP="00992D96">
            <w:pPr>
              <w:spacing w:line="240" w:lineRule="auto"/>
              <w:ind w:left="0" w:right="3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CC3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ACC093" w14:textId="77777777" w:rsidR="00CD1FD1" w:rsidRPr="00090CC3" w:rsidRDefault="00CD1FD1" w:rsidP="00992D96">
            <w:pPr>
              <w:spacing w:line="240" w:lineRule="auto"/>
              <w:ind w:left="0" w:right="2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1E32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648B0F" w14:textId="77777777" w:rsidR="00CD1FD1" w:rsidRPr="00090CC3" w:rsidRDefault="00CD1FD1" w:rsidP="00992D96">
            <w:pPr>
              <w:spacing w:line="240" w:lineRule="auto"/>
              <w:ind w:left="0" w:right="206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90CC3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237BF7A" w14:textId="77777777" w:rsidR="00CD1FD1" w:rsidRPr="00090CC3" w:rsidRDefault="00CD1FD1" w:rsidP="00992D96">
            <w:pPr>
              <w:spacing w:line="240" w:lineRule="auto"/>
              <w:ind w:left="0" w:right="341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90CC3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CD1FD1" w14:paraId="1F22CD14" w14:textId="77777777" w:rsidTr="00992D96">
        <w:trPr>
          <w:trHeight w:val="227"/>
        </w:trPr>
        <w:tc>
          <w:tcPr>
            <w:tcW w:w="1980" w:type="dxa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FFD589" w14:textId="77777777" w:rsidR="00CD1FD1" w:rsidRPr="00090CC3" w:rsidRDefault="00CD1FD1" w:rsidP="00992D96">
            <w:pPr>
              <w:pStyle w:val="Liststycke"/>
              <w:numPr>
                <w:ilvl w:val="0"/>
                <w:numId w:val="0"/>
              </w:numPr>
              <w:ind w:left="227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AFB2E1" w14:textId="77777777" w:rsidR="00CD1FD1" w:rsidRPr="00090CC3" w:rsidRDefault="00CD1FD1" w:rsidP="00992D96">
            <w:pPr>
              <w:spacing w:line="240" w:lineRule="auto"/>
              <w:ind w:left="0" w:right="73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CC3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6E0781" w14:textId="77777777" w:rsidR="00CD1FD1" w:rsidRPr="00090CC3" w:rsidRDefault="00CD1FD1" w:rsidP="00992D96">
            <w:pPr>
              <w:spacing w:line="240" w:lineRule="auto"/>
              <w:ind w:left="0" w:right="45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CC3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22A852" w14:textId="77777777" w:rsidR="00CD1FD1" w:rsidRPr="00F44BD7" w:rsidRDefault="00CD1FD1" w:rsidP="00992D96">
            <w:pPr>
              <w:spacing w:line="240" w:lineRule="auto"/>
              <w:ind w:left="0" w:right="46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1E32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A01E11" w14:textId="77777777" w:rsidR="00CD1FD1" w:rsidRPr="00F44BD7" w:rsidRDefault="00CD1FD1" w:rsidP="00992D96">
            <w:pPr>
              <w:spacing w:line="240" w:lineRule="auto"/>
              <w:ind w:left="0" w:right="46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EAE4892" w14:textId="77777777" w:rsidR="00CD1FD1" w:rsidRPr="00F44BD7" w:rsidRDefault="00CD1FD1" w:rsidP="00992D96">
            <w:pPr>
              <w:spacing w:line="240" w:lineRule="auto"/>
              <w:ind w:left="0" w:right="454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D1FD1" w14:paraId="5281881C" w14:textId="77777777" w:rsidTr="00992D96">
        <w:trPr>
          <w:trHeight w:val="227"/>
        </w:trPr>
        <w:tc>
          <w:tcPr>
            <w:tcW w:w="1980" w:type="dxa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22290C" w14:textId="77777777" w:rsidR="00CD1FD1" w:rsidRPr="00F44BD7" w:rsidRDefault="00CD1FD1" w:rsidP="00992D96">
            <w:pPr>
              <w:pStyle w:val="Liststycke"/>
              <w:numPr>
                <w:ilvl w:val="0"/>
                <w:numId w:val="0"/>
              </w:numPr>
              <w:ind w:left="227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8D6E5A" w14:textId="77777777" w:rsidR="00CD1FD1" w:rsidRPr="00F44BD7" w:rsidRDefault="00CD1FD1" w:rsidP="00992D96">
            <w:pPr>
              <w:spacing w:line="240" w:lineRule="auto"/>
              <w:ind w:left="0" w:right="737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CF46FC" w14:textId="77777777" w:rsidR="00CD1FD1" w:rsidRPr="00992D96" w:rsidRDefault="00CD1FD1" w:rsidP="00992D96">
            <w:pPr>
              <w:spacing w:line="240" w:lineRule="auto"/>
              <w:ind w:left="0" w:right="17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92D96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E33F02" w14:textId="77777777" w:rsidR="00CD1FD1" w:rsidRPr="00992D96" w:rsidRDefault="00CD1FD1" w:rsidP="00992D96">
            <w:pPr>
              <w:spacing w:line="240" w:lineRule="auto"/>
              <w:ind w:left="0" w:right="46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92D96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F52D88" w14:textId="77777777" w:rsidR="00CD1FD1" w:rsidRDefault="00CD1FD1" w:rsidP="00992D96">
            <w:pPr>
              <w:spacing w:line="240" w:lineRule="auto"/>
              <w:ind w:left="0" w:right="46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0E09358" w14:textId="77777777" w:rsidR="00CD1FD1" w:rsidRDefault="00CD1FD1" w:rsidP="00992D96">
            <w:pPr>
              <w:spacing w:line="240" w:lineRule="auto"/>
              <w:ind w:left="0" w:right="313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6B7549A9">
              <w:rPr>
                <w:rFonts w:ascii="Arial" w:hAnsi="Arial" w:cs="Arial"/>
                <w:noProof/>
                <w:sz w:val="18"/>
                <w:szCs w:val="18"/>
              </w:rPr>
              <w:t>PACS, Syngo.via</w:t>
            </w:r>
          </w:p>
        </w:tc>
      </w:tr>
      <w:tr w:rsidR="00CD1FD1" w14:paraId="4EE96279" w14:textId="77777777" w:rsidTr="00992D96">
        <w:trPr>
          <w:trHeight w:val="227"/>
        </w:trPr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4F7EA6" w14:textId="77777777" w:rsidR="00CD1FD1" w:rsidRPr="008758AE" w:rsidRDefault="00CD1FD1" w:rsidP="00992D96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BA9665" w14:textId="77777777" w:rsidR="00CD1FD1" w:rsidRPr="00C071DB" w:rsidRDefault="00CD1FD1" w:rsidP="00992D96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896B4" w14:textId="77777777" w:rsidR="00CD1FD1" w:rsidRPr="00C071DB" w:rsidRDefault="00CD1FD1" w:rsidP="00992D96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2A5475" w14:textId="77777777" w:rsidR="00CD1FD1" w:rsidRPr="00C071DB" w:rsidRDefault="00CD1FD1" w:rsidP="00992D96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F6B08A" w14:textId="77777777" w:rsidR="00CD1FD1" w:rsidRPr="00C071DB" w:rsidRDefault="00CD1FD1" w:rsidP="00992D96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DFAC7E" w14:textId="77777777" w:rsidR="00CD1FD1" w:rsidRPr="00C071DB" w:rsidRDefault="00CD1FD1" w:rsidP="00992D96">
            <w:pPr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CD1FD1" w14:paraId="7422A0A7" w14:textId="77777777" w:rsidTr="00992D96">
        <w:trPr>
          <w:trHeight w:val="227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7389CE" w14:textId="77777777" w:rsidR="00CD1FD1" w:rsidRPr="008758AE" w:rsidRDefault="00CD1FD1" w:rsidP="00992D96">
            <w:pPr>
              <w:ind w:left="0" w:right="602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58AE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A9979" w14:textId="77777777" w:rsidR="00CD1FD1" w:rsidRPr="00C071DB" w:rsidRDefault="00CD1FD1" w:rsidP="004A19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5E978B" w14:textId="77777777" w:rsidR="00CD1FD1" w:rsidRPr="00C071DB" w:rsidRDefault="00CD1FD1" w:rsidP="004A19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86838" w14:textId="77777777" w:rsidR="00CD1FD1" w:rsidRPr="00C071DB" w:rsidRDefault="00CD1FD1" w:rsidP="004A19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F2F314" w14:textId="77777777" w:rsidR="00CD1FD1" w:rsidRPr="00C071DB" w:rsidRDefault="00CD1FD1" w:rsidP="004A19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40BBA" w14:textId="77777777" w:rsidR="00CD1FD1" w:rsidRPr="00C071DB" w:rsidRDefault="00CD1FD1" w:rsidP="00992D96">
            <w:pPr>
              <w:ind w:left="0" w:right="17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6F7A2ECF" w14:textId="77777777" w:rsidR="00CD1FD1" w:rsidRDefault="00CD1FD1" w:rsidP="00CD1FD1">
      <w:pPr>
        <w:rPr>
          <w:rFonts w:ascii="Arial" w:hAnsi="Arial" w:cs="Arial"/>
          <w:sz w:val="18"/>
          <w:szCs w:val="18"/>
        </w:rPr>
      </w:pPr>
    </w:p>
    <w:p w14:paraId="6580D236" w14:textId="77777777" w:rsidR="00CF3EAE" w:rsidRDefault="00CF3EAE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3D62BD0D" w14:textId="67132BB6" w:rsidR="00CD1FD1" w:rsidRPr="00DA39B6" w:rsidRDefault="00CD1FD1" w:rsidP="00F80821">
      <w:pPr>
        <w:pStyle w:val="Rubrik2"/>
        <w:ind w:left="0"/>
      </w:pPr>
      <w:r w:rsidRPr="00DA39B6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CD1FD1" w14:paraId="2F6CCB9C" w14:textId="77777777" w:rsidTr="004A19B8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FB6D53" w14:textId="77777777" w:rsidR="00CD1FD1" w:rsidRPr="00390584" w:rsidRDefault="00CD1FD1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B9DB536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C3DAAF7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4D4911B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CFAEAB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D1FD1" w14:paraId="65838D8D" w14:textId="77777777" w:rsidTr="00992D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CBF251" w14:textId="77777777" w:rsidR="00CD1FD1" w:rsidRPr="00390584" w:rsidRDefault="00CD1FD1" w:rsidP="00992D96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7F92AD"/>
            <w:vAlign w:val="center"/>
          </w:tcPr>
          <w:p w14:paraId="5A1BF4AD" w14:textId="77777777" w:rsidR="00CD1FD1" w:rsidRDefault="00CD1FD1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Urinvägar K-</w:t>
            </w:r>
          </w:p>
          <w:p w14:paraId="7D86765F" w14:textId="77777777" w:rsidR="00CD1FD1" w:rsidRPr="00390584" w:rsidRDefault="00CD1FD1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 w:themeFill="background1" w:themeFillShade="F2"/>
          </w:tcPr>
          <w:p w14:paraId="2A781F70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 w:themeColor="background1" w:themeShade="F2"/>
            </w:tcBorders>
            <w:shd w:val="clear" w:color="auto" w:fill="8496B0"/>
            <w:vAlign w:val="center"/>
          </w:tcPr>
          <w:p w14:paraId="5D5AC827" w14:textId="77777777" w:rsidR="00CD1FD1" w:rsidRDefault="00CD1FD1" w:rsidP="00992D96">
            <w:pPr>
              <w:ind w:left="0" w:right="149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Urinvägar K-</w:t>
            </w:r>
          </w:p>
          <w:p w14:paraId="7EBD7068" w14:textId="77777777" w:rsidR="00CD1FD1" w:rsidRPr="00390584" w:rsidRDefault="00CD1FD1" w:rsidP="00992D96">
            <w:pPr>
              <w:ind w:left="0" w:right="291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 w:themeColor="background1" w:themeShade="F2"/>
            </w:tcBorders>
            <w:shd w:val="clear" w:color="auto" w:fill="8496B0"/>
            <w:vAlign w:val="center"/>
          </w:tcPr>
          <w:p w14:paraId="448E49BB" w14:textId="77777777" w:rsidR="00CD1FD1" w:rsidRDefault="00CD1FD1" w:rsidP="00992D96">
            <w:pPr>
              <w:ind w:left="0" w:right="284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Urinvägar K-</w:t>
            </w:r>
          </w:p>
          <w:p w14:paraId="21AF5FD4" w14:textId="77777777" w:rsidR="00CD1FD1" w:rsidRPr="004C69FC" w:rsidRDefault="00CD1FD1" w:rsidP="00992D96">
            <w:pPr>
              <w:ind w:left="0" w:right="284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FFC1A23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D1FD1" w14:paraId="5C3C726C" w14:textId="77777777" w:rsidTr="00992D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DA3617" w14:textId="77777777" w:rsidR="00CD1FD1" w:rsidRPr="00390584" w:rsidRDefault="00CD1FD1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7F92AD"/>
          </w:tcPr>
          <w:p w14:paraId="0859B7FF" w14:textId="77777777" w:rsidR="00CD1FD1" w:rsidRPr="00390584" w:rsidRDefault="00CD1FD1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74F4687C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5F594C61" w14:textId="77777777" w:rsidR="00CD1FD1" w:rsidRPr="00390584" w:rsidRDefault="00CD1FD1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  <w:shd w:val="clear" w:color="auto" w:fill="8496B0"/>
          </w:tcPr>
          <w:p w14:paraId="7FD41328" w14:textId="77777777" w:rsidR="00CD1FD1" w:rsidRPr="00390584" w:rsidRDefault="00CD1FD1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5EFD148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D1FD1" w14:paraId="512B2AB2" w14:textId="77777777" w:rsidTr="00992D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FE8D14" w14:textId="77777777" w:rsidR="00CD1FD1" w:rsidRPr="00390584" w:rsidRDefault="00CD1FD1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7F92AD"/>
          </w:tcPr>
          <w:p w14:paraId="6176E4B2" w14:textId="77777777" w:rsidR="00CD1FD1" w:rsidRPr="00390584" w:rsidRDefault="00CD1FD1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293075DB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43260955" w14:textId="77777777" w:rsidR="00CD1FD1" w:rsidRPr="00390584" w:rsidRDefault="00CD1FD1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  <w:shd w:val="clear" w:color="auto" w:fill="8496B0"/>
          </w:tcPr>
          <w:p w14:paraId="2540D341" w14:textId="77777777" w:rsidR="00CD1FD1" w:rsidRPr="00390584" w:rsidRDefault="00CD1FD1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2F52221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D1FD1" w14:paraId="18658093" w14:textId="77777777" w:rsidTr="00992D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11DF49" w14:textId="77777777" w:rsidR="00CD1FD1" w:rsidRPr="00390584" w:rsidRDefault="00CD1FD1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7F92AD"/>
          </w:tcPr>
          <w:p w14:paraId="48AFA738" w14:textId="77777777" w:rsidR="00CD1FD1" w:rsidRPr="00390584" w:rsidRDefault="00CD1FD1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15AEF5ED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741D3965" w14:textId="77777777" w:rsidR="00CD1FD1" w:rsidRPr="00390584" w:rsidRDefault="00CD1FD1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  <w:shd w:val="clear" w:color="auto" w:fill="8496B0"/>
          </w:tcPr>
          <w:p w14:paraId="202FCFA7" w14:textId="77777777" w:rsidR="00CD1FD1" w:rsidRPr="00390584" w:rsidRDefault="00CD1FD1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53E0C29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D1FD1" w14:paraId="2D2CC0FF" w14:textId="77777777" w:rsidTr="00992D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024EAA" w14:textId="77777777" w:rsidR="00CD1FD1" w:rsidRPr="00390584" w:rsidRDefault="00CD1FD1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7F92AD"/>
            <w:vAlign w:val="center"/>
          </w:tcPr>
          <w:p w14:paraId="38907945" w14:textId="77777777" w:rsidR="00CD1FD1" w:rsidRPr="00390584" w:rsidRDefault="00CD1FD1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198917AC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  <w:vAlign w:val="center"/>
          </w:tcPr>
          <w:p w14:paraId="3B5DDF87" w14:textId="77777777" w:rsidR="00CD1FD1" w:rsidRPr="00390584" w:rsidRDefault="00CD1FD1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  <w:shd w:val="clear" w:color="auto" w:fill="8496B0"/>
            <w:vAlign w:val="center"/>
          </w:tcPr>
          <w:p w14:paraId="1B5500CF" w14:textId="77777777" w:rsidR="00CD1FD1" w:rsidRPr="00390584" w:rsidRDefault="00CD1FD1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70CB29C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D1FD1" w14:paraId="2A9D2B9A" w14:textId="77777777" w:rsidTr="00992D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F4C490" w14:textId="77777777" w:rsidR="00CD1FD1" w:rsidRPr="00390584" w:rsidRDefault="00CD1FD1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7F92AD"/>
          </w:tcPr>
          <w:p w14:paraId="51259E8E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2B408A0D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65FCCDBE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  <w:shd w:val="clear" w:color="auto" w:fill="8496B0"/>
          </w:tcPr>
          <w:p w14:paraId="2E6DD4A1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682FFD3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D1FD1" w14:paraId="4B798B35" w14:textId="77777777" w:rsidTr="00992D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9E86A3" w14:textId="77777777" w:rsidR="00CD1FD1" w:rsidRPr="00390584" w:rsidRDefault="00CD1FD1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7F92AD"/>
          </w:tcPr>
          <w:p w14:paraId="5EA0174B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3EAA90A8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307C52E6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  <w:shd w:val="clear" w:color="auto" w:fill="8496B0"/>
          </w:tcPr>
          <w:p w14:paraId="2C85218A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A6478C3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D1FD1" w14:paraId="25DF2C0D" w14:textId="77777777" w:rsidTr="00992D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DE5D34" w14:textId="77777777" w:rsidR="00CD1FD1" w:rsidRPr="00390584" w:rsidRDefault="00CD1FD1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7F92AD"/>
          </w:tcPr>
          <w:p w14:paraId="3DAA4B6A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491BEBD6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 w:themeColor="background1" w:themeShade="F2"/>
              <w:right w:val="single" w:sz="24" w:space="0" w:color="F2F2F2" w:themeColor="background1" w:themeShade="F2"/>
            </w:tcBorders>
            <w:shd w:val="clear" w:color="auto" w:fill="8496B0"/>
          </w:tcPr>
          <w:p w14:paraId="4F3351C6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8496B0"/>
          </w:tcPr>
          <w:p w14:paraId="7ED4FB62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BBCD25E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D1FD1" w14:paraId="7EAD5F51" w14:textId="77777777" w:rsidTr="004A19B8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A9C8A2" w14:textId="77777777" w:rsidR="00CD1FD1" w:rsidRPr="00390584" w:rsidRDefault="00CD1FD1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582EDDA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BBFE7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</w:tcPr>
          <w:p w14:paraId="012DD691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8D1D64" w14:textId="77777777" w:rsidR="00CD1FD1" w:rsidRPr="00390584" w:rsidRDefault="00CD1FD1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5C2E917F" w14:textId="77777777" w:rsidR="00CD1FD1" w:rsidRDefault="00CD1FD1" w:rsidP="00CD1FD1">
      <w:pPr>
        <w:tabs>
          <w:tab w:val="left" w:pos="4590"/>
        </w:tabs>
        <w:rPr>
          <w:rFonts w:ascii="Arial" w:hAnsi="Arial" w:cs="Arial"/>
        </w:rPr>
      </w:pPr>
    </w:p>
    <w:p w14:paraId="11010C13" w14:textId="17C5CE4B" w:rsidR="00747066" w:rsidRPr="00747066" w:rsidRDefault="00747066" w:rsidP="00992D96">
      <w:pPr>
        <w:ind w:left="0"/>
      </w:pPr>
    </w:p>
    <w:sectPr w:rsidR="00747066" w:rsidRPr="00747066" w:rsidSect="00330F6A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070AC" w14:textId="77777777" w:rsidR="00C1436B" w:rsidRDefault="00C1436B">
      <w:r>
        <w:separator/>
      </w:r>
    </w:p>
  </w:endnote>
  <w:endnote w:type="continuationSeparator" w:id="0">
    <w:p w14:paraId="0C90A1A9" w14:textId="77777777" w:rsidR="00C1436B" w:rsidRDefault="00C1436B">
      <w:r>
        <w:continuationSeparator/>
      </w:r>
    </w:p>
  </w:endnote>
  <w:endnote w:type="continuationNotice" w:id="1">
    <w:p w14:paraId="6386CE91" w14:textId="77777777" w:rsidR="00C1436B" w:rsidRDefault="00C143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9D31D" w14:textId="77777777" w:rsidR="00C1436B" w:rsidRDefault="00C1436B"/>
  </w:footnote>
  <w:footnote w:type="continuationSeparator" w:id="0">
    <w:p w14:paraId="277A4BD2" w14:textId="77777777" w:rsidR="00C1436B" w:rsidRDefault="00C1436B">
      <w:r>
        <w:continuationSeparator/>
      </w:r>
    </w:p>
  </w:footnote>
  <w:footnote w:type="continuationNotice" w:id="1">
    <w:p w14:paraId="489974BE" w14:textId="77777777" w:rsidR="00C1436B" w:rsidRDefault="00C143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9F9CAEB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87CAF2D4" w:tentative="1">
      <w:start w:val="1"/>
      <w:numFmt w:val="lowerLetter"/>
      <w:lvlText w:val="%2."/>
      <w:lvlJc w:val="left"/>
      <w:pPr>
        <w:ind w:left="1080" w:hanging="360"/>
      </w:pPr>
    </w:lvl>
    <w:lvl w:ilvl="2" w:tplc="4FE09F8A" w:tentative="1">
      <w:start w:val="1"/>
      <w:numFmt w:val="lowerRoman"/>
      <w:lvlText w:val="%3."/>
      <w:lvlJc w:val="right"/>
      <w:pPr>
        <w:ind w:left="1800" w:hanging="180"/>
      </w:pPr>
    </w:lvl>
    <w:lvl w:ilvl="3" w:tplc="1E66A352" w:tentative="1">
      <w:start w:val="1"/>
      <w:numFmt w:val="decimal"/>
      <w:lvlText w:val="%4."/>
      <w:lvlJc w:val="left"/>
      <w:pPr>
        <w:ind w:left="2520" w:hanging="360"/>
      </w:pPr>
    </w:lvl>
    <w:lvl w:ilvl="4" w:tplc="1578F852" w:tentative="1">
      <w:start w:val="1"/>
      <w:numFmt w:val="lowerLetter"/>
      <w:lvlText w:val="%5."/>
      <w:lvlJc w:val="left"/>
      <w:pPr>
        <w:ind w:left="3240" w:hanging="360"/>
      </w:pPr>
    </w:lvl>
    <w:lvl w:ilvl="5" w:tplc="F72C01FC" w:tentative="1">
      <w:start w:val="1"/>
      <w:numFmt w:val="lowerRoman"/>
      <w:lvlText w:val="%6."/>
      <w:lvlJc w:val="right"/>
      <w:pPr>
        <w:ind w:left="3960" w:hanging="180"/>
      </w:pPr>
    </w:lvl>
    <w:lvl w:ilvl="6" w:tplc="9278ADFC" w:tentative="1">
      <w:start w:val="1"/>
      <w:numFmt w:val="decimal"/>
      <w:lvlText w:val="%7."/>
      <w:lvlJc w:val="left"/>
      <w:pPr>
        <w:ind w:left="4680" w:hanging="360"/>
      </w:pPr>
    </w:lvl>
    <w:lvl w:ilvl="7" w:tplc="4D10B6EC" w:tentative="1">
      <w:start w:val="1"/>
      <w:numFmt w:val="lowerLetter"/>
      <w:lvlText w:val="%8."/>
      <w:lvlJc w:val="left"/>
      <w:pPr>
        <w:ind w:left="5400" w:hanging="360"/>
      </w:pPr>
    </w:lvl>
    <w:lvl w:ilvl="8" w:tplc="199240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780492B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1E5C0636" w:tentative="1">
      <w:start w:val="1"/>
      <w:numFmt w:val="lowerLetter"/>
      <w:lvlText w:val="%2."/>
      <w:lvlJc w:val="left"/>
      <w:pPr>
        <w:ind w:left="1080" w:hanging="360"/>
      </w:pPr>
    </w:lvl>
    <w:lvl w:ilvl="2" w:tplc="8F9A9B1A" w:tentative="1">
      <w:start w:val="1"/>
      <w:numFmt w:val="lowerRoman"/>
      <w:lvlText w:val="%3."/>
      <w:lvlJc w:val="right"/>
      <w:pPr>
        <w:ind w:left="1800" w:hanging="180"/>
      </w:pPr>
    </w:lvl>
    <w:lvl w:ilvl="3" w:tplc="E470257E" w:tentative="1">
      <w:start w:val="1"/>
      <w:numFmt w:val="decimal"/>
      <w:lvlText w:val="%4."/>
      <w:lvlJc w:val="left"/>
      <w:pPr>
        <w:ind w:left="2520" w:hanging="360"/>
      </w:pPr>
    </w:lvl>
    <w:lvl w:ilvl="4" w:tplc="CDCC8844" w:tentative="1">
      <w:start w:val="1"/>
      <w:numFmt w:val="lowerLetter"/>
      <w:lvlText w:val="%5."/>
      <w:lvlJc w:val="left"/>
      <w:pPr>
        <w:ind w:left="3240" w:hanging="360"/>
      </w:pPr>
    </w:lvl>
    <w:lvl w:ilvl="5" w:tplc="1E1C637A" w:tentative="1">
      <w:start w:val="1"/>
      <w:numFmt w:val="lowerRoman"/>
      <w:lvlText w:val="%6."/>
      <w:lvlJc w:val="right"/>
      <w:pPr>
        <w:ind w:left="3960" w:hanging="180"/>
      </w:pPr>
    </w:lvl>
    <w:lvl w:ilvl="6" w:tplc="C688FD52" w:tentative="1">
      <w:start w:val="1"/>
      <w:numFmt w:val="decimal"/>
      <w:lvlText w:val="%7."/>
      <w:lvlJc w:val="left"/>
      <w:pPr>
        <w:ind w:left="4680" w:hanging="360"/>
      </w:pPr>
    </w:lvl>
    <w:lvl w:ilvl="7" w:tplc="F96E9054" w:tentative="1">
      <w:start w:val="1"/>
      <w:numFmt w:val="lowerLetter"/>
      <w:lvlText w:val="%8."/>
      <w:lvlJc w:val="left"/>
      <w:pPr>
        <w:ind w:left="5400" w:hanging="360"/>
      </w:pPr>
    </w:lvl>
    <w:lvl w:ilvl="8" w:tplc="4B160E5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CF3CDFE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9A20253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02094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D080B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5265C0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622304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42DC2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96258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938C0C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12036413">
    <w:abstractNumId w:val="20"/>
  </w:num>
  <w:num w:numId="2" w16cid:durableId="469783796">
    <w:abstractNumId w:val="15"/>
  </w:num>
  <w:num w:numId="3" w16cid:durableId="540023791">
    <w:abstractNumId w:val="0"/>
  </w:num>
  <w:num w:numId="4" w16cid:durableId="877857238">
    <w:abstractNumId w:val="6"/>
  </w:num>
  <w:num w:numId="5" w16cid:durableId="602608891">
    <w:abstractNumId w:val="18"/>
  </w:num>
  <w:num w:numId="6" w16cid:durableId="946891174">
    <w:abstractNumId w:val="2"/>
  </w:num>
  <w:num w:numId="7" w16cid:durableId="1927954064">
    <w:abstractNumId w:val="12"/>
  </w:num>
  <w:num w:numId="8" w16cid:durableId="1059281211">
    <w:abstractNumId w:val="9"/>
  </w:num>
  <w:num w:numId="9" w16cid:durableId="1559126146">
    <w:abstractNumId w:val="1"/>
  </w:num>
  <w:num w:numId="10" w16cid:durableId="1220939257">
    <w:abstractNumId w:val="1"/>
  </w:num>
  <w:num w:numId="11" w16cid:durableId="1378820224">
    <w:abstractNumId w:val="3"/>
  </w:num>
  <w:num w:numId="12" w16cid:durableId="44530425">
    <w:abstractNumId w:val="4"/>
  </w:num>
  <w:num w:numId="13" w16cid:durableId="1418097139">
    <w:abstractNumId w:val="14"/>
  </w:num>
  <w:num w:numId="14" w16cid:durableId="1110323715">
    <w:abstractNumId w:val="10"/>
  </w:num>
  <w:num w:numId="15" w16cid:durableId="671690038">
    <w:abstractNumId w:val="7"/>
  </w:num>
  <w:num w:numId="16" w16cid:durableId="572740847">
    <w:abstractNumId w:val="13"/>
  </w:num>
  <w:num w:numId="17" w16cid:durableId="1833837700">
    <w:abstractNumId w:val="5"/>
  </w:num>
  <w:num w:numId="18" w16cid:durableId="1971007612">
    <w:abstractNumId w:val="11"/>
  </w:num>
  <w:num w:numId="19" w16cid:durableId="861044573">
    <w:abstractNumId w:val="19"/>
  </w:num>
  <w:num w:numId="20" w16cid:durableId="86776805">
    <w:abstractNumId w:val="16"/>
  </w:num>
  <w:num w:numId="21" w16cid:durableId="1233078397">
    <w:abstractNumId w:val="8"/>
  </w:num>
  <w:num w:numId="22" w16cid:durableId="5389780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1C6A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1427"/>
    <w:rsid w:val="001A4E7C"/>
    <w:rsid w:val="001B762C"/>
    <w:rsid w:val="001C4D0A"/>
    <w:rsid w:val="001C5FEF"/>
    <w:rsid w:val="001E7CF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4F99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36DD"/>
    <w:rsid w:val="003D099E"/>
    <w:rsid w:val="003D1C96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87871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0C5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C54B1"/>
    <w:rsid w:val="005D0B0C"/>
    <w:rsid w:val="005E02B3"/>
    <w:rsid w:val="005E15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1E7E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44A8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94917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596F"/>
    <w:rsid w:val="00967F6C"/>
    <w:rsid w:val="00971D93"/>
    <w:rsid w:val="00992D96"/>
    <w:rsid w:val="009B1F6B"/>
    <w:rsid w:val="009C0D12"/>
    <w:rsid w:val="009C192E"/>
    <w:rsid w:val="009C2E3E"/>
    <w:rsid w:val="009C5213"/>
    <w:rsid w:val="009D28A4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08CD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3C47"/>
    <w:rsid w:val="00A44019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0BB2"/>
    <w:rsid w:val="00B33FDD"/>
    <w:rsid w:val="00B359CC"/>
    <w:rsid w:val="00B36107"/>
    <w:rsid w:val="00B400AD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0465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1436B"/>
    <w:rsid w:val="00C4115D"/>
    <w:rsid w:val="00C43BDD"/>
    <w:rsid w:val="00C47778"/>
    <w:rsid w:val="00C5011E"/>
    <w:rsid w:val="00C50EE5"/>
    <w:rsid w:val="00C5240A"/>
    <w:rsid w:val="00C5398F"/>
    <w:rsid w:val="00C556F5"/>
    <w:rsid w:val="00C62698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1FD1"/>
    <w:rsid w:val="00CD6647"/>
    <w:rsid w:val="00CE4B73"/>
    <w:rsid w:val="00CF3EAE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475E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0821"/>
    <w:rsid w:val="00F86F47"/>
    <w:rsid w:val="00F90B64"/>
    <w:rsid w:val="00FA17FA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CD1FD1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diagramData" Target="diagrams/data1.xml" Id="rId13" /><Relationship Type="http://schemas.openxmlformats.org/officeDocument/2006/relationships/image" Target="media/image1.png" Id="rId18" /><Relationship Type="http://schemas.openxmlformats.org/officeDocument/2006/relationships/fontTable" Target="fontTable.xml" Id="rId26" /><Relationship Type="http://schemas.openxmlformats.org/officeDocument/2006/relationships/header" Target="header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microsoft.com/office/2007/relationships/diagramDrawing" Target="diagrams/drawing1.xml" Id="rId17" /><Relationship Type="http://schemas.openxmlformats.org/officeDocument/2006/relationships/footer" Target="footer3.xml" Id="rId25" /><Relationship Type="http://schemas.openxmlformats.org/officeDocument/2006/relationships/diagramColors" Target="diagrams/colors1.xml" Id="rId16" /><Relationship Type="http://schemas.openxmlformats.org/officeDocument/2006/relationships/image" Target="media/image3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24" /><Relationship Type="http://schemas.openxmlformats.org/officeDocument/2006/relationships/diagramQuickStyle" Target="diagrams/quickStyle1.xml" Id="rId15" /><Relationship Type="http://schemas.openxmlformats.org/officeDocument/2006/relationships/footer" Target="footer2.xml" Id="rId23" /><Relationship Type="http://schemas.openxmlformats.org/officeDocument/2006/relationships/footnotes" Target="footnotes.xml" Id="rId10" /><Relationship Type="http://schemas.openxmlformats.org/officeDocument/2006/relationships/image" Target="media/image2.png" Id="rId19" /><Relationship Type="http://schemas.openxmlformats.org/officeDocument/2006/relationships/webSettings" Target="webSettings.xml" Id="rId9" /><Relationship Type="http://schemas.openxmlformats.org/officeDocument/2006/relationships/diagramLayout" Target="diagrams/layout1.xml" Id="rId14" /><Relationship Type="http://schemas.openxmlformats.org/officeDocument/2006/relationships/footer" Target="footer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sv-SE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solidFill>
          <a:srgbClr val="FF0000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solidFill>
          <a:schemeClr val="bg1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solidFill>
          <a:schemeClr val="bg1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8203321F-5C33-4C73-AA05-2DF09206B0FD}" type="presOf" srcId="{72C3C3E7-AFE7-48AF-A84A-F5F4B462ABCE}" destId="{AD4E5296-B06F-4F82-9CB5-F741BF6BFCC1}" srcOrd="0" destOrd="0" presId="urn:microsoft.com/office/officeart/2005/8/layout/hChevron3"/>
    <dgm:cxn modelId="{50B6436F-3D27-4EEF-8C92-69E5F3A25455}" type="presOf" srcId="{B73EA016-5B5E-4372-8AFF-E16F061CFA05}" destId="{1F6A0B97-83F0-4189-B0CB-00156B0AC153}" srcOrd="0" destOrd="0" presId="urn:microsoft.com/office/officeart/2005/8/layout/hChevron3"/>
    <dgm:cxn modelId="{7F5B51A2-8AB5-497E-98B7-04D33749FAD5}" type="presOf" srcId="{548E9FD9-7371-42E5-8C31-C03B33C90BF7}" destId="{6CE68A43-9C69-4212-AF24-9AFEE7CA1715}" srcOrd="0" destOrd="0" presId="urn:microsoft.com/office/officeart/2005/8/layout/hChevron3"/>
    <dgm:cxn modelId="{942030A9-B810-4C53-A10F-F5855B5BE257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DB344BF9-4119-46F1-B64D-F5C8F3755681}" type="presOf" srcId="{D813EA76-4FD3-4C15-BFBC-B1DF43B29666}" destId="{4784DBD1-3CBE-41A8-A2C7-CF088F838C79}" srcOrd="0" destOrd="0" presId="urn:microsoft.com/office/officeart/2005/8/layout/hChevron3"/>
    <dgm:cxn modelId="{5F54A00C-5C97-4410-81D3-23ECE56BC122}" type="presParOf" srcId="{1F6A0B97-83F0-4189-B0CB-00156B0AC153}" destId="{4784DBD1-3CBE-41A8-A2C7-CF088F838C79}" srcOrd="0" destOrd="0" presId="urn:microsoft.com/office/officeart/2005/8/layout/hChevron3"/>
    <dgm:cxn modelId="{F87F9FF8-41DB-4745-AD86-34B6E7D2FC00}" type="presParOf" srcId="{1F6A0B97-83F0-4189-B0CB-00156B0AC153}" destId="{37D14BC8-3203-463C-9804-9B3B86B621FF}" srcOrd="1" destOrd="0" presId="urn:microsoft.com/office/officeart/2005/8/layout/hChevron3"/>
    <dgm:cxn modelId="{3B3D435B-2693-4DC0-A314-33C9ECFC5434}" type="presParOf" srcId="{1F6A0B97-83F0-4189-B0CB-00156B0AC153}" destId="{E13D0391-DAD9-4B61-AB66-3FA48A4F7006}" srcOrd="2" destOrd="0" presId="urn:microsoft.com/office/officeart/2005/8/layout/hChevron3"/>
    <dgm:cxn modelId="{16CFBB57-0C11-436D-9D02-42E0F3C0C33F}" type="presParOf" srcId="{1F6A0B97-83F0-4189-B0CB-00156B0AC153}" destId="{F9271109-4339-4036-9126-150629D10456}" srcOrd="3" destOrd="0" presId="urn:microsoft.com/office/officeart/2005/8/layout/hChevron3"/>
    <dgm:cxn modelId="{31457451-E4A1-47CB-AEA6-F49690B10045}" type="presParOf" srcId="{1F6A0B97-83F0-4189-B0CB-00156B0AC153}" destId="{AD4E5296-B06F-4F82-9CB5-F741BF6BFCC1}" srcOrd="4" destOrd="0" presId="urn:microsoft.com/office/officeart/2005/8/layout/hChevron3"/>
    <dgm:cxn modelId="{7FB2BA74-2270-405D-A3DA-E4B1F648CB67}" type="presParOf" srcId="{1F6A0B97-83F0-4189-B0CB-00156B0AC153}" destId="{99F7A086-6C98-4385-8FFE-3337C1F24694}" srcOrd="5" destOrd="0" presId="urn:microsoft.com/office/officeart/2005/8/layout/hChevron3"/>
    <dgm:cxn modelId="{B87A41D1-A1B2-47F2-B0F6-C8759C779252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71</TotalTime>
  <Pages>3</Pages>
  <Words>191</Words>
  <Characters>1563</Characters>
  <Application>Microsoft Office Word</Application>
  <DocSecurity>0</DocSecurity>
  <Lines>13</Lines>
  <Paragraphs>3</Paragraphs>
  <ScaleCrop>false</ScaleCrop>
  <Manager/>
  <Company/>
  <LinksUpToDate>false</LinksUpToDate>
  <CharactersWithSpaces>1751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Njursten barn (852706P)</dc:title>
  <dc:subject/>
  <dc:creator/>
  <keywords/>
  <lastModifiedBy>Ulrica Sehlberg</lastModifiedBy>
  <revision>41</revision>
  <lastPrinted>2016-03-31T10:56:00.0000000Z</lastPrinted>
  <dcterms:created xsi:type="dcterms:W3CDTF">2021-05-27T09:25:00.0000000Z</dcterms:created>
  <dcterms:modified xsi:type="dcterms:W3CDTF">2025-09-29T08:15:00.0000000Z</dcterms:modified>
</coreProperties>
</file>