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50D6" w14:textId="77777777" w:rsidR="00342DB3" w:rsidRDefault="00342DB3" w:rsidP="00184167">
      <w:pPr>
        <w:pStyle w:val="Rubrik1"/>
        <w:rPr>
          <w:color w:val="C00000"/>
        </w:rPr>
      </w:pPr>
    </w:p>
    <w:p w14:paraId="6970E4B9" w14:textId="77777777" w:rsidR="00342DB3" w:rsidRDefault="00342DB3" w:rsidP="00184167">
      <w:pPr>
        <w:pStyle w:val="Rubrik1"/>
        <w:rPr>
          <w:color w:val="C00000"/>
        </w:rPr>
      </w:pPr>
    </w:p>
    <w:p w14:paraId="061914D4" w14:textId="6AC9A86B" w:rsidR="00184167" w:rsidRDefault="00F254A8" w:rsidP="00302791">
      <w:pPr>
        <w:pStyle w:val="Rubrik1"/>
        <w:ind w:left="0"/>
      </w:pPr>
      <w:bookmarkStart w:id="0" w:name="_Toc321146591"/>
      <w:r w:rsidRPr="00F254A8">
        <w:t>DT Urografi barn (852800P)</w:t>
      </w:r>
    </w:p>
    <w:p w14:paraId="01C703C8" w14:textId="77777777" w:rsidR="00337BCF" w:rsidRPr="00337BCF" w:rsidRDefault="00337BCF" w:rsidP="00337BCF"/>
    <w:p w14:paraId="654B7883" w14:textId="77777777" w:rsidR="002B1D0D" w:rsidRPr="004A3FFA" w:rsidRDefault="002B1D0D" w:rsidP="00302791">
      <w:pPr>
        <w:pStyle w:val="Rubrik2"/>
        <w:ind w:left="0"/>
      </w:pPr>
      <w:r>
        <w:t>Syfte</w:t>
      </w:r>
    </w:p>
    <w:p w14:paraId="1B5B37D9" w14:textId="77777777" w:rsidR="002B1D0D" w:rsidRPr="004A3FFA" w:rsidRDefault="002B1D0D" w:rsidP="00302791">
      <w:pPr>
        <w:ind w:left="0"/>
        <w:rPr>
          <w:rFonts w:ascii="Arial" w:hAnsi="Arial" w:cs="Arial"/>
          <w:sz w:val="18"/>
          <w:szCs w:val="18"/>
        </w:rPr>
      </w:pPr>
      <w:r w:rsidRPr="5492367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57A35C9" w14:textId="77777777" w:rsidR="002B1D0D" w:rsidRPr="004A3FFA" w:rsidRDefault="002B1D0D" w:rsidP="002B1D0D">
      <w:pPr>
        <w:rPr>
          <w:rFonts w:ascii="Arial" w:hAnsi="Arial" w:cs="Arial"/>
          <w:b/>
          <w:bCs/>
          <w:kern w:val="32"/>
          <w:sz w:val="18"/>
          <w:szCs w:val="18"/>
        </w:rPr>
      </w:pPr>
    </w:p>
    <w:p w14:paraId="0C6E0B1B" w14:textId="138FB0B8" w:rsidR="002B1D0D" w:rsidRPr="00496CC3" w:rsidRDefault="00302791" w:rsidP="00302791">
      <w:pPr>
        <w:pStyle w:val="Rubrik2"/>
        <w:ind w:left="0"/>
      </w:pPr>
      <w:r>
        <w:t>F</w:t>
      </w:r>
      <w:r w:rsidR="002B1D0D">
        <w:t>örändringar i denna version</w:t>
      </w:r>
    </w:p>
    <w:p w14:paraId="74ACCF4A" w14:textId="11E38F47" w:rsidR="002B1D0D" w:rsidRDefault="00302791" w:rsidP="00302791">
      <w:p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Lag till flödesschema under rubrik bildtagning</w:t>
      </w:r>
      <w:r w:rsidR="00D31872">
        <w:rPr>
          <w:rFonts w:ascii="Arial" w:hAnsi="Arial" w:cs="Arial"/>
          <w:sz w:val="18"/>
          <w:szCs w:val="18"/>
        </w:rPr>
        <w:t>.</w:t>
      </w:r>
      <w:r w:rsidR="00D31872">
        <w:rPr>
          <w:rFonts w:ascii="Arial" w:hAnsi="Arial" w:cs="Arial"/>
          <w:sz w:val="18"/>
          <w:szCs w:val="18"/>
        </w:rPr>
        <w:br/>
        <w:t>Lagt till</w:t>
      </w:r>
      <w:r w:rsidR="00C86F95">
        <w:rPr>
          <w:rFonts w:ascii="Arial" w:hAnsi="Arial" w:cs="Arial"/>
          <w:sz w:val="18"/>
          <w:szCs w:val="18"/>
        </w:rPr>
        <w:t>: Hastigheten på de första 1/3 av kontrasten spelar ingen roll.</w:t>
      </w:r>
    </w:p>
    <w:p w14:paraId="27D8BE73" w14:textId="77777777" w:rsidR="002B1D0D" w:rsidRDefault="002B1D0D" w:rsidP="00337BCF">
      <w:pPr>
        <w:ind w:left="0"/>
        <w:rPr>
          <w:rFonts w:ascii="Arial" w:hAnsi="Arial" w:cs="Arial"/>
          <w:sz w:val="18"/>
          <w:szCs w:val="18"/>
        </w:rPr>
      </w:pPr>
    </w:p>
    <w:p w14:paraId="410EF8ED" w14:textId="77777777" w:rsidR="002B1D0D" w:rsidRPr="00DA39B6" w:rsidRDefault="002B1D0D" w:rsidP="00C86F95">
      <w:pPr>
        <w:pStyle w:val="Rubrik3"/>
        <w:ind w:left="0"/>
      </w:pPr>
      <w:r w:rsidRPr="00DA39B6">
        <w:t>Inför undersökningen</w:t>
      </w:r>
    </w:p>
    <w:tbl>
      <w:tblPr>
        <w:tblW w:w="9214" w:type="dxa"/>
        <w:tblInd w:w="-147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5"/>
        <w:gridCol w:w="113"/>
        <w:gridCol w:w="7116"/>
      </w:tblGrid>
      <w:tr w:rsidR="002B1D0D" w14:paraId="1D4127F5" w14:textId="77777777" w:rsidTr="00863A5D">
        <w:trPr>
          <w:trHeight w:val="227"/>
        </w:trPr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67069F2" w14:textId="77777777" w:rsidR="002B1D0D" w:rsidRPr="00390584" w:rsidRDefault="002B1D0D" w:rsidP="00F254A8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19D5E8D" w14:textId="77777777" w:rsidR="002B1D0D" w:rsidRPr="00E11D6D" w:rsidRDefault="002B1D0D" w:rsidP="002B1D0D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6CBF5474">
              <w:rPr>
                <w:rFonts w:ascii="Arial" w:hAnsi="Arial" w:cs="Arial"/>
                <w:sz w:val="18"/>
                <w:szCs w:val="18"/>
              </w:rPr>
              <w:t xml:space="preserve">Avflödeshinder, duplexsystem, kartläggning av </w:t>
            </w:r>
            <w:proofErr w:type="spellStart"/>
            <w:r w:rsidRPr="6CBF5474">
              <w:rPr>
                <w:rFonts w:ascii="Arial" w:hAnsi="Arial" w:cs="Arial"/>
                <w:sz w:val="18"/>
                <w:szCs w:val="18"/>
              </w:rPr>
              <w:t>uretärer</w:t>
            </w:r>
            <w:proofErr w:type="spellEnd"/>
            <w:r w:rsidRPr="6CBF5474">
              <w:rPr>
                <w:rFonts w:ascii="Arial" w:hAnsi="Arial" w:cs="Arial"/>
                <w:sz w:val="18"/>
                <w:szCs w:val="18"/>
              </w:rPr>
              <w:t>, mm.</w:t>
            </w:r>
          </w:p>
        </w:tc>
      </w:tr>
      <w:tr w:rsidR="002B1D0D" w14:paraId="429B22B5" w14:textId="77777777" w:rsidTr="00863A5D">
        <w:trPr>
          <w:trHeight w:val="227"/>
        </w:trPr>
        <w:tc>
          <w:tcPr>
            <w:tcW w:w="20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A6A896" w14:textId="77777777" w:rsidR="002B1D0D" w:rsidRPr="00390584" w:rsidRDefault="002B1D0D" w:rsidP="008C7EEA">
            <w:pPr>
              <w:ind w:left="0" w:right="577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9E6060" w14:textId="77777777" w:rsidR="002B1D0D" w:rsidRPr="006D411C" w:rsidRDefault="002B1D0D" w:rsidP="002B1D0D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54923671">
              <w:rPr>
                <w:rFonts w:ascii="Arial" w:hAnsi="Arial" w:cs="Arial"/>
                <w:sz w:val="18"/>
                <w:szCs w:val="18"/>
              </w:rPr>
              <w:t>Kreatinin</w:t>
            </w:r>
            <w:proofErr w:type="spellEnd"/>
            <w:r w:rsidRPr="54923671">
              <w:rPr>
                <w:rFonts w:ascii="Arial" w:hAnsi="Arial" w:cs="Arial"/>
                <w:sz w:val="18"/>
                <w:szCs w:val="18"/>
              </w:rPr>
              <w:t xml:space="preserve"> kontrolleras enbart på barn &lt;1 år, njur- eller hjärtsjuka samt barn med pågående cytostatikabehandling. </w:t>
            </w:r>
          </w:p>
          <w:p w14:paraId="79E43390" w14:textId="77777777" w:rsidR="002B1D0D" w:rsidRPr="006D411C" w:rsidRDefault="002B1D0D" w:rsidP="002B1D0D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4923671">
              <w:rPr>
                <w:rFonts w:ascii="Arial" w:hAnsi="Arial" w:cs="Arial"/>
                <w:sz w:val="18"/>
                <w:szCs w:val="18"/>
              </w:rPr>
              <w:t>PVK, blå räcker.</w:t>
            </w:r>
          </w:p>
        </w:tc>
      </w:tr>
      <w:tr w:rsidR="002B1D0D" w14:paraId="59646289" w14:textId="77777777" w:rsidTr="00863A5D">
        <w:trPr>
          <w:trHeight w:val="227"/>
        </w:trPr>
        <w:tc>
          <w:tcPr>
            <w:tcW w:w="20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8F5C49" w14:textId="77777777" w:rsidR="002B1D0D" w:rsidRPr="00390584" w:rsidRDefault="002B1D0D" w:rsidP="00F254A8">
            <w:pPr>
              <w:ind w:left="0" w:right="1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D430E4" w14:textId="77777777" w:rsidR="002B1D0D" w:rsidRPr="006D411C" w:rsidRDefault="002B1D0D" w:rsidP="00F254A8">
            <w:pPr>
              <w:spacing w:line="259" w:lineRule="auto"/>
              <w:ind w:left="0"/>
            </w:pPr>
            <w:r w:rsidRPr="5492367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B1D0D" w14:paraId="19DEB5D9" w14:textId="77777777" w:rsidTr="00863A5D">
        <w:trPr>
          <w:trHeight w:val="227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24F516" w14:textId="77777777" w:rsidR="002B1D0D" w:rsidRPr="00390584" w:rsidRDefault="002B1D0D" w:rsidP="00F254A8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DB4C98" w14:textId="77777777" w:rsidR="002B1D0D" w:rsidRPr="006D411C" w:rsidRDefault="002B1D0D" w:rsidP="00C36479">
            <w:pPr>
              <w:ind w:left="0" w:firstLine="173"/>
            </w:pPr>
            <w:proofErr w:type="spellStart"/>
            <w:r w:rsidRPr="54923671">
              <w:rPr>
                <w:rFonts w:ascii="Arial" w:eastAsia="Arial" w:hAnsi="Arial" w:cs="Arial"/>
                <w:sz w:val="18"/>
                <w:szCs w:val="18"/>
              </w:rPr>
              <w:t>Visipaque</w:t>
            </w:r>
            <w:proofErr w:type="spellEnd"/>
            <w:r w:rsidRPr="54923671">
              <w:rPr>
                <w:rFonts w:ascii="Arial" w:eastAsia="Arial" w:hAnsi="Arial" w:cs="Arial"/>
                <w:sz w:val="18"/>
                <w:szCs w:val="18"/>
              </w:rPr>
              <w:t xml:space="preserve"> 320 mg I/ml används för alla barn, 1,7 ml/kg kroppsvikt. </w:t>
            </w:r>
          </w:p>
          <w:p w14:paraId="1F1649F3" w14:textId="15A8E593" w:rsidR="002B1D0D" w:rsidRPr="006D411C" w:rsidRDefault="00C36479" w:rsidP="00C36479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314" w:right="0" w:hanging="141"/>
              <w:rPr>
                <w:rFonts w:ascii="Arial" w:eastAsia="Arial" w:hAnsi="Arial" w:cs="Arial"/>
                <w:sz w:val="18"/>
                <w:szCs w:val="18"/>
              </w:rPr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0–70</w:t>
            </w:r>
            <w:r w:rsidR="002B1D0D" w:rsidRPr="54923671">
              <w:rPr>
                <w:rFonts w:ascii="Arial" w:eastAsia="Arial" w:hAnsi="Arial" w:cs="Arial"/>
                <w:sz w:val="18"/>
                <w:szCs w:val="18"/>
              </w:rPr>
              <w:t xml:space="preserve"> kg: </w:t>
            </w:r>
            <w:proofErr w:type="spellStart"/>
            <w:r w:rsidR="002B1D0D" w:rsidRPr="54923671">
              <w:rPr>
                <w:rFonts w:ascii="Arial" w:eastAsia="Arial" w:hAnsi="Arial" w:cs="Arial"/>
                <w:sz w:val="18"/>
                <w:szCs w:val="18"/>
              </w:rPr>
              <w:t>maxdos</w:t>
            </w:r>
            <w:proofErr w:type="spellEnd"/>
            <w:r w:rsidR="002B1D0D" w:rsidRPr="54923671">
              <w:rPr>
                <w:rFonts w:ascii="Arial" w:eastAsia="Arial" w:hAnsi="Arial" w:cs="Arial"/>
                <w:sz w:val="18"/>
                <w:szCs w:val="18"/>
              </w:rPr>
              <w:t xml:space="preserve"> 100 ml.</w:t>
            </w:r>
          </w:p>
          <w:p w14:paraId="351FA3E1" w14:textId="77777777" w:rsidR="002B1D0D" w:rsidRPr="006D411C" w:rsidRDefault="002B1D0D" w:rsidP="00C36479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314" w:right="0" w:hanging="141"/>
              <w:rPr>
                <w:rFonts w:ascii="Arial" w:eastAsia="Arial" w:hAnsi="Arial" w:cs="Arial"/>
                <w:sz w:val="18"/>
                <w:szCs w:val="18"/>
              </w:rPr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 xml:space="preserve">Över 70 kg: </w:t>
            </w:r>
            <w:proofErr w:type="spellStart"/>
            <w:r w:rsidRPr="54923671">
              <w:rPr>
                <w:rFonts w:ascii="Arial" w:eastAsia="Arial" w:hAnsi="Arial" w:cs="Arial"/>
                <w:sz w:val="18"/>
                <w:szCs w:val="18"/>
              </w:rPr>
              <w:t>maxdos</w:t>
            </w:r>
            <w:proofErr w:type="spellEnd"/>
            <w:r w:rsidRPr="54923671">
              <w:rPr>
                <w:rFonts w:ascii="Arial" w:eastAsia="Arial" w:hAnsi="Arial" w:cs="Arial"/>
                <w:sz w:val="18"/>
                <w:szCs w:val="18"/>
              </w:rPr>
              <w:t xml:space="preserve"> 120 ml.</w:t>
            </w:r>
          </w:p>
        </w:tc>
      </w:tr>
      <w:tr w:rsidR="002B1D0D" w14:paraId="20A8BF3B" w14:textId="77777777" w:rsidTr="00863A5D">
        <w:trPr>
          <w:trHeight w:val="227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F307C6" w14:textId="77777777" w:rsidR="002B1D0D" w:rsidRPr="00390584" w:rsidRDefault="002B1D0D" w:rsidP="00F254A8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57496E" w14:textId="6DDD74B0" w:rsidR="002B1D0D" w:rsidRPr="00863A5D" w:rsidRDefault="002B1D0D" w:rsidP="00C36479">
            <w:pPr>
              <w:ind w:left="17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Kvinnor </w:t>
            </w:r>
            <w:r w:rsidR="00C36479">
              <w:rPr>
                <w:rFonts w:ascii="Arial" w:hAnsi="Arial" w:cs="Arial"/>
                <w:sz w:val="18"/>
                <w:szCs w:val="18"/>
              </w:rPr>
              <w:t>15–50</w:t>
            </w:r>
            <w:r>
              <w:rPr>
                <w:rFonts w:ascii="Arial" w:hAnsi="Arial" w:cs="Arial"/>
                <w:sz w:val="18"/>
                <w:szCs w:val="18"/>
              </w:rPr>
              <w:t xml:space="preserve"> år ska tillfrågas om eventuell graviditet. </w:t>
            </w:r>
            <w:r w:rsidR="00863A5D">
              <w:rPr>
                <w:rFonts w:ascii="Arial" w:hAnsi="Arial" w:cs="Arial"/>
                <w:sz w:val="18"/>
                <w:szCs w:val="18"/>
              </w:rPr>
              <w:br/>
            </w:r>
            <w:r w:rsidRPr="00DB670D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  <w:r w:rsidR="00863A5D">
              <w:rPr>
                <w:rFonts w:ascii="Arial" w:hAnsi="Arial" w:cs="Arial"/>
                <w:color w:val="000000"/>
                <w:sz w:val="18"/>
                <w:szCs w:val="20"/>
              </w:rPr>
              <w:br/>
            </w:r>
            <w:hyperlink r:id="rId12" w:history="1">
              <w:r w:rsidRPr="00DB670D">
                <w:rPr>
                  <w:rStyle w:val="Hyperlnk"/>
                  <w:rFonts w:ascii="Arial" w:hAnsi="Arial" w:cs="Arial"/>
                  <w:sz w:val="18"/>
                  <w:szCs w:val="20"/>
                </w:rPr>
                <w:t>Strålskydd vid undersökningar och behandlingar med röntgenstrålning</w:t>
              </w:r>
            </w:hyperlink>
          </w:p>
        </w:tc>
      </w:tr>
      <w:tr w:rsidR="002B1D0D" w14:paraId="4BB2E338" w14:textId="77777777" w:rsidTr="00863A5D">
        <w:trPr>
          <w:trHeight w:val="227"/>
        </w:trPr>
        <w:tc>
          <w:tcPr>
            <w:tcW w:w="2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4BCEBBE" w14:textId="77777777" w:rsidR="002B1D0D" w:rsidRPr="00390584" w:rsidRDefault="002B1D0D" w:rsidP="00F254A8">
            <w:pPr>
              <w:ind w:left="0" w:right="1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EAC7911" w14:textId="77777777" w:rsidR="002B1D0D" w:rsidRPr="0066567D" w:rsidRDefault="002B1D0D" w:rsidP="002B1D0D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0066567D">
              <w:rPr>
                <w:rFonts w:ascii="Arial" w:hAnsi="Arial" w:cs="Arial"/>
                <w:sz w:val="18"/>
                <w:szCs w:val="18"/>
              </w:rPr>
              <w:t>Ryggläge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D5EFD" w14:textId="77777777" w:rsidR="002B1D0D" w:rsidRPr="0066567D" w:rsidRDefault="002B1D0D" w:rsidP="002B1D0D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Fötterna</w:t>
            </w:r>
            <w:r w:rsidRPr="0066567D">
              <w:rPr>
                <w:rFonts w:ascii="Arial" w:hAnsi="Arial" w:cs="Arial"/>
                <w:sz w:val="18"/>
                <w:szCs w:val="18"/>
              </w:rPr>
              <w:t xml:space="preserve"> mot </w:t>
            </w:r>
            <w:proofErr w:type="spellStart"/>
            <w:r w:rsidRPr="0066567D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B21D346" w14:textId="77777777" w:rsidR="002B1D0D" w:rsidRPr="0066503B" w:rsidRDefault="002B1D0D" w:rsidP="002B1D0D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8C3BD6D" w14:textId="77777777" w:rsidR="002B1D0D" w:rsidRDefault="002B1D0D" w:rsidP="002B1D0D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4F9401C0" w14:textId="050BA969" w:rsidR="002B1D0D" w:rsidRPr="00337BCF" w:rsidRDefault="002B1D0D" w:rsidP="00337BC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C13F3E5" w14:textId="77777777" w:rsidR="002B1D0D" w:rsidRPr="00DA39B6" w:rsidRDefault="002B1D0D" w:rsidP="00110195">
      <w:pPr>
        <w:pStyle w:val="Rubrik2"/>
        <w:ind w:left="0"/>
      </w:pPr>
      <w:r>
        <w:lastRenderedPageBreak/>
        <w:t>Bildtagning</w:t>
      </w:r>
    </w:p>
    <w:tbl>
      <w:tblPr>
        <w:tblW w:w="9204" w:type="dxa"/>
        <w:tblLayout w:type="fixed"/>
        <w:tblLook w:val="04A0" w:firstRow="1" w:lastRow="0" w:firstColumn="1" w:lastColumn="0" w:noHBand="0" w:noVBand="1"/>
      </w:tblPr>
      <w:tblGrid>
        <w:gridCol w:w="1714"/>
        <w:gridCol w:w="7490"/>
      </w:tblGrid>
      <w:tr w:rsidR="00110195" w14:paraId="6855EC8A" w14:textId="77777777" w:rsidTr="006D3A0E">
        <w:trPr>
          <w:trHeight w:val="225"/>
        </w:trPr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57" w:type="dxa"/>
              <w:left w:w="108" w:type="dxa"/>
              <w:bottom w:w="28" w:type="dxa"/>
              <w:right w:w="108" w:type="dxa"/>
            </w:tcMar>
          </w:tcPr>
          <w:p w14:paraId="5F3834B3" w14:textId="77777777" w:rsidR="0006366E" w:rsidRDefault="0006366E" w:rsidP="00863A5D">
            <w:pPr>
              <w:ind w:left="0" w:right="55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2197F81" w14:textId="6A226BA2" w:rsidR="00EF47CA" w:rsidRDefault="00EF47CA" w:rsidP="00863A5D">
            <w:pPr>
              <w:ind w:left="0" w:right="55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DE0C8A4" w14:textId="3973E472" w:rsidR="001F2267" w:rsidRPr="54923671" w:rsidRDefault="001F2267" w:rsidP="00863A5D">
            <w:pPr>
              <w:ind w:left="0" w:right="55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57" w:type="dxa"/>
              <w:left w:w="108" w:type="dxa"/>
              <w:bottom w:w="28" w:type="dxa"/>
              <w:right w:w="108" w:type="dxa"/>
            </w:tcMar>
          </w:tcPr>
          <w:p w14:paraId="137E1E1D" w14:textId="45882468" w:rsidR="00110195" w:rsidRPr="54923671" w:rsidRDefault="000617F8" w:rsidP="00110195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724" w:right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58248" behindDoc="0" locked="0" layoutInCell="1" allowOverlap="1" wp14:anchorId="1BC76A88" wp14:editId="2F33612B">
                  <wp:simplePos x="0" y="0"/>
                  <wp:positionH relativeFrom="column">
                    <wp:posOffset>-1088390</wp:posOffset>
                  </wp:positionH>
                  <wp:positionV relativeFrom="paragraph">
                    <wp:posOffset>58420</wp:posOffset>
                  </wp:positionV>
                  <wp:extent cx="4714875" cy="554990"/>
                  <wp:effectExtent l="0" t="0" r="9525" b="0"/>
                  <wp:wrapNone/>
                  <wp:docPr id="459047252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6081" cy="5551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2B1D0D" w14:paraId="2745BFCD" w14:textId="77777777" w:rsidTr="006D3A0E">
        <w:trPr>
          <w:trHeight w:val="225"/>
        </w:trPr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57" w:type="dxa"/>
              <w:left w:w="108" w:type="dxa"/>
              <w:bottom w:w="28" w:type="dxa"/>
              <w:right w:w="108" w:type="dxa"/>
            </w:tcMar>
          </w:tcPr>
          <w:p w14:paraId="24808D88" w14:textId="77777777" w:rsidR="002B1D0D" w:rsidRDefault="002B1D0D" w:rsidP="00863A5D">
            <w:pPr>
              <w:ind w:left="0" w:right="55"/>
            </w:pPr>
            <w:proofErr w:type="spellStart"/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4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57" w:type="dxa"/>
              <w:left w:w="108" w:type="dxa"/>
              <w:bottom w:w="28" w:type="dxa"/>
              <w:right w:w="108" w:type="dxa"/>
            </w:tcMar>
          </w:tcPr>
          <w:p w14:paraId="72C25F43" w14:textId="385E2599" w:rsidR="002B1D0D" w:rsidRDefault="002B1D0D" w:rsidP="006D3A0E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724" w:right="0" w:hanging="284"/>
              <w:rPr>
                <w:rFonts w:ascii="Arial" w:eastAsia="Arial" w:hAnsi="Arial" w:cs="Arial"/>
                <w:sz w:val="18"/>
                <w:szCs w:val="18"/>
              </w:rPr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Ryggläge.</w:t>
            </w:r>
          </w:p>
          <w:p w14:paraId="25CD8AC6" w14:textId="77777777" w:rsidR="002B1D0D" w:rsidRDefault="002B1D0D" w:rsidP="006D3A0E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724" w:right="0" w:hanging="284"/>
              <w:rPr>
                <w:rFonts w:ascii="Arial" w:eastAsia="Arial" w:hAnsi="Arial" w:cs="Arial"/>
                <w:sz w:val="18"/>
                <w:szCs w:val="18"/>
              </w:rPr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54923671">
              <w:rPr>
                <w:rFonts w:ascii="Arial" w:eastAsia="Arial" w:hAnsi="Arial" w:cs="Arial"/>
                <w:sz w:val="18"/>
                <w:szCs w:val="18"/>
              </w:rPr>
              <w:t>gantryt</w:t>
            </w:r>
            <w:proofErr w:type="spellEnd"/>
            <w:r w:rsidRPr="54923671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5951841A" w14:textId="77777777" w:rsidR="002B1D0D" w:rsidRDefault="002B1D0D" w:rsidP="006D3A0E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724" w:right="0" w:hanging="284"/>
              <w:rPr>
                <w:rFonts w:ascii="Arial" w:eastAsia="Arial" w:hAnsi="Arial" w:cs="Arial"/>
                <w:sz w:val="18"/>
                <w:szCs w:val="18"/>
              </w:rPr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Armarna ovanför huvudet.</w:t>
            </w:r>
          </w:p>
        </w:tc>
      </w:tr>
      <w:tr w:rsidR="002B1D0D" w14:paraId="668E15E3" w14:textId="77777777" w:rsidTr="006D3A0E">
        <w:trPr>
          <w:trHeight w:val="225"/>
        </w:trPr>
        <w:tc>
          <w:tcPr>
            <w:tcW w:w="1714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57" w:type="dxa"/>
              <w:left w:w="108" w:type="dxa"/>
              <w:bottom w:w="28" w:type="dxa"/>
              <w:right w:w="108" w:type="dxa"/>
            </w:tcMar>
          </w:tcPr>
          <w:p w14:paraId="39DBD398" w14:textId="77777777" w:rsidR="002B1D0D" w:rsidRDefault="002B1D0D" w:rsidP="00863A5D">
            <w:pPr>
              <w:ind w:left="0"/>
            </w:pPr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Scout</w:t>
            </w:r>
          </w:p>
        </w:tc>
        <w:tc>
          <w:tcPr>
            <w:tcW w:w="74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57" w:type="dxa"/>
              <w:left w:w="108" w:type="dxa"/>
              <w:bottom w:w="28" w:type="dxa"/>
              <w:right w:w="108" w:type="dxa"/>
            </w:tcMar>
          </w:tcPr>
          <w:p w14:paraId="415149EE" w14:textId="77777777" w:rsidR="002B1D0D" w:rsidRDefault="002B1D0D" w:rsidP="006D3A0E">
            <w:pPr>
              <w:ind w:left="724" w:hanging="284"/>
            </w:pPr>
            <w:proofErr w:type="spellStart"/>
            <w:r w:rsidRPr="54923671">
              <w:rPr>
                <w:rFonts w:ascii="Arial" w:eastAsia="Arial" w:hAnsi="Arial" w:cs="Arial"/>
                <w:sz w:val="18"/>
                <w:szCs w:val="18"/>
              </w:rPr>
              <w:t>Mamiller</w:t>
            </w:r>
            <w:proofErr w:type="spellEnd"/>
            <w:r w:rsidRPr="54923671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54923671">
              <w:rPr>
                <w:rFonts w:ascii="Arial" w:eastAsia="Arial" w:hAnsi="Arial" w:cs="Arial"/>
                <w:sz w:val="18"/>
                <w:szCs w:val="18"/>
              </w:rPr>
              <w:t>trochanter</w:t>
            </w:r>
            <w:proofErr w:type="spellEnd"/>
            <w:r w:rsidRPr="54923671">
              <w:rPr>
                <w:rFonts w:ascii="Arial" w:eastAsia="Arial" w:hAnsi="Arial" w:cs="Arial"/>
                <w:sz w:val="18"/>
                <w:szCs w:val="18"/>
              </w:rPr>
              <w:t xml:space="preserve"> minor.</w:t>
            </w:r>
          </w:p>
        </w:tc>
      </w:tr>
      <w:tr w:rsidR="002B1D0D" w14:paraId="61B8176C" w14:textId="77777777" w:rsidTr="006D3A0E">
        <w:trPr>
          <w:trHeight w:val="225"/>
        </w:trPr>
        <w:tc>
          <w:tcPr>
            <w:tcW w:w="1714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3EA8AEA" w14:textId="77777777" w:rsidR="002B1D0D" w:rsidRDefault="002B1D0D" w:rsidP="00863A5D">
            <w:pPr>
              <w:ind w:left="0" w:right="339"/>
            </w:pPr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Scanområde</w:t>
            </w:r>
          </w:p>
        </w:tc>
        <w:tc>
          <w:tcPr>
            <w:tcW w:w="74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7E030F7" w14:textId="77777777" w:rsidR="002B1D0D" w:rsidRDefault="002B1D0D" w:rsidP="006D3A0E">
            <w:pPr>
              <w:ind w:left="724" w:hanging="284"/>
              <w:rPr>
                <w:rFonts w:ascii="Arial" w:eastAsia="Arial" w:hAnsi="Arial" w:cs="Arial"/>
                <w:sz w:val="18"/>
                <w:szCs w:val="18"/>
              </w:rPr>
            </w:pPr>
            <w:r w:rsidRPr="54923671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54923671">
              <w:rPr>
                <w:rFonts w:ascii="Arial" w:eastAsia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54923671">
              <w:rPr>
                <w:rFonts w:ascii="Arial" w:eastAsia="Arial" w:hAnsi="Arial" w:cs="Arial"/>
                <w:sz w:val="18"/>
                <w:szCs w:val="18"/>
              </w:rPr>
              <w:t>trochanter</w:t>
            </w:r>
            <w:proofErr w:type="spellEnd"/>
            <w:r w:rsidRPr="54923671">
              <w:rPr>
                <w:rFonts w:ascii="Arial" w:eastAsia="Arial" w:hAnsi="Arial" w:cs="Arial"/>
                <w:sz w:val="18"/>
                <w:szCs w:val="18"/>
              </w:rPr>
              <w:t xml:space="preserve"> minor.</w:t>
            </w:r>
          </w:p>
          <w:p w14:paraId="3EC3343E" w14:textId="77777777" w:rsidR="002B1D0D" w:rsidRDefault="002B1D0D" w:rsidP="006D3A0E">
            <w:pPr>
              <w:ind w:left="724" w:hanging="284"/>
            </w:pPr>
            <w:r w:rsidRPr="54923671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Patienten ska andas in och hålla andan.</w:t>
            </w:r>
          </w:p>
        </w:tc>
      </w:tr>
      <w:tr w:rsidR="002B1D0D" w14:paraId="7BED5B13" w14:textId="77777777" w:rsidTr="006D3A0E">
        <w:trPr>
          <w:trHeight w:val="225"/>
        </w:trPr>
        <w:tc>
          <w:tcPr>
            <w:tcW w:w="1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E676F76" w14:textId="77777777" w:rsidR="002B1D0D" w:rsidRDefault="002B1D0D" w:rsidP="00863A5D">
            <w:pPr>
              <w:ind w:left="0"/>
            </w:pPr>
            <w:proofErr w:type="spellStart"/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Delay</w:t>
            </w:r>
            <w:proofErr w:type="spellEnd"/>
          </w:p>
        </w:tc>
        <w:tc>
          <w:tcPr>
            <w:tcW w:w="7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12BEAEB" w14:textId="77777777" w:rsidR="002B1D0D" w:rsidRDefault="002B1D0D" w:rsidP="006D3A0E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724" w:right="0" w:hanging="284"/>
              <w:rPr>
                <w:rFonts w:ascii="Arial" w:eastAsia="Arial" w:hAnsi="Arial" w:cs="Arial"/>
                <w:sz w:val="18"/>
                <w:szCs w:val="18"/>
              </w:rPr>
            </w:pPr>
            <w:r w:rsidRPr="55224A2F">
              <w:rPr>
                <w:rFonts w:ascii="Arial" w:eastAsia="Arial" w:hAnsi="Arial" w:cs="Arial"/>
                <w:sz w:val="18"/>
                <w:szCs w:val="18"/>
              </w:rPr>
              <w:t>Nativ fas kan läggas till vid behov.</w:t>
            </w:r>
          </w:p>
          <w:p w14:paraId="5CE00652" w14:textId="165DD17D" w:rsidR="002B1D0D" w:rsidRPr="006C341F" w:rsidRDefault="002B1D0D" w:rsidP="006D3A0E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724" w:right="0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6C341F">
              <w:rPr>
                <w:rFonts w:ascii="Arial" w:eastAsia="Arial" w:hAnsi="Arial" w:cs="Arial"/>
                <w:sz w:val="18"/>
                <w:szCs w:val="18"/>
              </w:rPr>
              <w:t xml:space="preserve">Ge först cirka 1/3 av den beräknade kontrastmängden (kan injiceras manuellt), vänta </w:t>
            </w:r>
            <w:r w:rsidR="00BC55A8" w:rsidRPr="006C341F">
              <w:rPr>
                <w:rFonts w:ascii="Arial" w:eastAsia="Arial" w:hAnsi="Arial" w:cs="Arial"/>
                <w:sz w:val="18"/>
                <w:szCs w:val="18"/>
              </w:rPr>
              <w:t>6–10</w:t>
            </w:r>
            <w:r w:rsidRPr="006C341F">
              <w:rPr>
                <w:rFonts w:ascii="Arial" w:eastAsia="Arial" w:hAnsi="Arial" w:cs="Arial"/>
                <w:sz w:val="18"/>
                <w:szCs w:val="18"/>
              </w:rPr>
              <w:t xml:space="preserve"> min</w:t>
            </w:r>
          </w:p>
          <w:p w14:paraId="0726CE90" w14:textId="7B8BF651" w:rsidR="00B44A0D" w:rsidRPr="00731B49" w:rsidRDefault="00B44A0D" w:rsidP="006D3A0E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724" w:right="0" w:hanging="284"/>
              <w:rPr>
                <w:rFonts w:ascii="Arial" w:eastAsia="Arial" w:hAnsi="Arial" w:cs="Arial"/>
                <w:sz w:val="18"/>
                <w:szCs w:val="18"/>
              </w:rPr>
            </w:pPr>
            <w:r w:rsidRPr="00731B49">
              <w:rPr>
                <w:rFonts w:ascii="Arial" w:eastAsia="Arial" w:hAnsi="Arial" w:cs="Arial"/>
                <w:sz w:val="18"/>
                <w:szCs w:val="18"/>
              </w:rPr>
              <w:t xml:space="preserve">Hastigheten på de första 1/3 </w:t>
            </w:r>
            <w:r w:rsidR="00731B49" w:rsidRPr="00731B49">
              <w:rPr>
                <w:rFonts w:ascii="Arial" w:eastAsia="Arial" w:hAnsi="Arial" w:cs="Arial"/>
                <w:sz w:val="18"/>
                <w:szCs w:val="18"/>
              </w:rPr>
              <w:t>av kontras</w:t>
            </w:r>
            <w:r w:rsidR="00731B49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="00731B49" w:rsidRPr="00731B49">
              <w:rPr>
                <w:rFonts w:ascii="Arial" w:eastAsia="Arial" w:hAnsi="Arial" w:cs="Arial"/>
                <w:sz w:val="18"/>
                <w:szCs w:val="18"/>
              </w:rPr>
              <w:t>en spelar ingen roll.</w:t>
            </w:r>
          </w:p>
          <w:p w14:paraId="195F6689" w14:textId="77777777" w:rsidR="002B1D0D" w:rsidRDefault="002B1D0D" w:rsidP="006D3A0E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724" w:right="0" w:hanging="284"/>
              <w:rPr>
                <w:rFonts w:ascii="Arial" w:eastAsia="Arial" w:hAnsi="Arial" w:cs="Arial"/>
                <w:sz w:val="18"/>
                <w:szCs w:val="18"/>
              </w:rPr>
            </w:pPr>
            <w:r w:rsidRPr="55224A2F">
              <w:rPr>
                <w:rFonts w:ascii="Arial" w:eastAsia="Arial" w:hAnsi="Arial" w:cs="Arial"/>
                <w:sz w:val="18"/>
                <w:szCs w:val="18"/>
              </w:rPr>
              <w:t xml:space="preserve">Därefter ges resterande mängd. Sträva efter en injektionstid på 30 s + 30 s </w:t>
            </w:r>
            <w:proofErr w:type="spellStart"/>
            <w:r w:rsidRPr="55224A2F">
              <w:rPr>
                <w:rFonts w:ascii="Arial" w:eastAsia="Arial" w:hAnsi="Arial" w:cs="Arial"/>
                <w:sz w:val="18"/>
                <w:szCs w:val="18"/>
              </w:rPr>
              <w:t>delay</w:t>
            </w:r>
            <w:proofErr w:type="spellEnd"/>
            <w:r w:rsidRPr="55224A2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</w:tbl>
    <w:p w14:paraId="38AE0451" w14:textId="77777777" w:rsidR="002B1D0D" w:rsidRPr="00E02D08" w:rsidRDefault="002B1D0D" w:rsidP="00337BCF">
      <w:pPr>
        <w:ind w:left="0"/>
        <w:rPr>
          <w:rFonts w:ascii="Arial" w:hAnsi="Arial" w:cs="Arial"/>
          <w:b/>
          <w:sz w:val="18"/>
          <w:szCs w:val="18"/>
        </w:rPr>
      </w:pPr>
    </w:p>
    <w:p w14:paraId="06E87218" w14:textId="77777777" w:rsidR="002B1D0D" w:rsidRPr="00DA39B6" w:rsidRDefault="002B1D0D" w:rsidP="00110195">
      <w:pPr>
        <w:pStyle w:val="Rubrik2"/>
        <w:ind w:left="0"/>
      </w:pPr>
      <w:proofErr w:type="spellStart"/>
      <w:r w:rsidRPr="00DA39B6">
        <w:t>Reformatering</w:t>
      </w:r>
      <w:proofErr w:type="spellEnd"/>
    </w:p>
    <w:tbl>
      <w:tblPr>
        <w:tblW w:w="1000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2409"/>
        <w:gridCol w:w="2694"/>
        <w:gridCol w:w="2664"/>
      </w:tblGrid>
      <w:tr w:rsidR="002B1D0D" w14:paraId="525A80CC" w14:textId="77777777" w:rsidTr="009E1BA8">
        <w:trPr>
          <w:trHeight w:val="22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6DADF4" w14:textId="16E91777" w:rsidR="002B1D0D" w:rsidRPr="004A5758" w:rsidRDefault="002B1D0D" w:rsidP="007C519A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73C0F" w14:textId="3D868917" w:rsidR="002B1D0D" w:rsidRPr="009E1BA8" w:rsidRDefault="009E1BA8" w:rsidP="007C519A">
            <w:pPr>
              <w:ind w:left="715" w:right="58" w:hanging="715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9E1BA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Inställning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880429" w14:textId="77777777" w:rsidR="002B1D0D" w:rsidRPr="004A5758" w:rsidRDefault="002B1D0D" w:rsidP="009E1BA8">
            <w:pPr>
              <w:ind w:hanging="99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700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7373091" wp14:editId="0B4EF04A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160020</wp:posOffset>
                      </wp:positionV>
                      <wp:extent cx="410210" cy="494665"/>
                      <wp:effectExtent l="0" t="4128" r="4763" b="4762"/>
                      <wp:wrapNone/>
                      <wp:docPr id="31" name="Upp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D37A9C" w14:textId="77777777" w:rsidR="002B1D0D" w:rsidRPr="0066567D" w:rsidRDefault="002B1D0D" w:rsidP="006D3A0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7309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31" o:spid="_x0000_s1026" type="#_x0000_t68" style="position:absolute;left:0;text-align:left;margin-left:23.85pt;margin-top:12.6pt;width:32.3pt;height:38.95pt;rotation:9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" adj="8956" fillcolor="red" stroked="f" strokeweight="2pt">
                      <v:textbox style="layout-flow:vertical;mso-layout-flow-alt:bottom-to-top" inset="1mm,1mm,1mm,1mm">
                        <w:txbxContent>
                          <w:p w14:paraId="1FD37A9C" w14:textId="77777777" w:rsidR="002B1D0D" w:rsidRPr="0066567D" w:rsidRDefault="002B1D0D" w:rsidP="006D3A0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E64F08A" wp14:editId="316CDE09">
                      <wp:simplePos x="0" y="0"/>
                      <wp:positionH relativeFrom="margin">
                        <wp:posOffset>990600</wp:posOffset>
                      </wp:positionH>
                      <wp:positionV relativeFrom="paragraph">
                        <wp:posOffset>118745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AC6A29" w14:textId="77777777" w:rsidR="002B1D0D" w:rsidRPr="0066564D" w:rsidRDefault="002B1D0D" w:rsidP="006D3A0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64F08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78pt;margin-top:9.35pt;width:32.25pt;height:45.3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" adj="13920" fillcolor="red" stroked="f" strokeweight="2pt">
                      <v:textbox style="layout-flow:vertical" inset="1mm,1mm,1mm,1mm">
                        <w:txbxContent>
                          <w:p w14:paraId="79AC6A29" w14:textId="77777777" w:rsidR="002B1D0D" w:rsidRPr="0066564D" w:rsidRDefault="002B1D0D" w:rsidP="006D3A0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88EDB82" wp14:editId="5B87D4B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708025</wp:posOffset>
                      </wp:positionV>
                      <wp:extent cx="1492250" cy="6350"/>
                      <wp:effectExtent l="19050" t="19050" r="12700" b="317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92250" cy="63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CE7204" id="Rak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5.75pt" to="118.25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F7EC5D" wp14:editId="36335FA3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-26035</wp:posOffset>
                      </wp:positionV>
                      <wp:extent cx="0" cy="1200150"/>
                      <wp:effectExtent l="19050" t="0" r="19050" b="19050"/>
                      <wp:wrapNone/>
                      <wp:docPr id="820408384" name="Rak 820408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001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EB6E66" id="Rak 82040838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45pt,-2.05pt" to="60.45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BE8BE5D" wp14:editId="3E6B8E18">
                  <wp:extent cx="1594084" cy="1219090"/>
                  <wp:effectExtent l="0" t="0" r="6350" b="63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14"/>
                          <a:srcRect l="1932" t="11613" b="1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990" cy="1261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146459" w14:textId="77777777" w:rsidR="002B1D0D" w:rsidRPr="004A5758" w:rsidRDefault="002B1D0D" w:rsidP="009E1BA8">
            <w:pPr>
              <w:ind w:hanging="99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0510113" wp14:editId="7EA2FDFB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132715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4D280F" w14:textId="77777777" w:rsidR="002B1D0D" w:rsidRPr="0066567D" w:rsidRDefault="002B1D0D" w:rsidP="006D3A0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10113" id="Upp 22" o:spid="_x0000_s1028" type="#_x0000_t68" style="position:absolute;left:0;text-align:left;margin-left:25.1pt;margin-top:10.4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" adj="8956" fillcolor="red" stroked="f" strokeweight="2pt">
                      <v:textbox style="layout-flow:vertical;mso-layout-flow-alt:bottom-to-top" inset="1mm,1mm,1mm,1mm">
                        <w:txbxContent>
                          <w:p w14:paraId="2D4D280F" w14:textId="77777777" w:rsidR="002B1D0D" w:rsidRPr="0066567D" w:rsidRDefault="002B1D0D" w:rsidP="006D3A0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700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DF67C58" wp14:editId="040D270C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633730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DF4BA3" w14:textId="77777777" w:rsidR="002B1D0D" w:rsidRPr="0066567D" w:rsidRDefault="002B1D0D" w:rsidP="006D3A0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67C58" id="Upp 19" o:spid="_x0000_s1029" type="#_x0000_t68" style="position:absolute;left:0;text-align:left;margin-left:79.45pt;margin-top:49.9pt;width:32.3pt;height:43.5pt;rotation:18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" adj="8019" fillcolor="red" stroked="f" strokeweight="2pt">
                      <v:textbox style="layout-flow:vertical;mso-layout-flow-alt:bottom-to-top" inset="1mm,1mm,1mm,1mm">
                        <w:txbxContent>
                          <w:p w14:paraId="0CDF4BA3" w14:textId="77777777" w:rsidR="002B1D0D" w:rsidRPr="0066567D" w:rsidRDefault="002B1D0D" w:rsidP="006D3A0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79F9A21" wp14:editId="10E8A24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631190</wp:posOffset>
                      </wp:positionV>
                      <wp:extent cx="1540510" cy="6350"/>
                      <wp:effectExtent l="19050" t="19050" r="2540" b="31750"/>
                      <wp:wrapNone/>
                      <wp:docPr id="820408385" name="Rak 820408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40510" cy="63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9777F0" id="Rak 820408385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49.7pt" to="119.3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7A56F47" wp14:editId="30AAE490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4445</wp:posOffset>
                      </wp:positionV>
                      <wp:extent cx="4445" cy="1263650"/>
                      <wp:effectExtent l="19050" t="19050" r="33655" b="3175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2636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310BB8" id="Rak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.35pt" to="61.1pt,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70F4620" wp14:editId="1001FCFD">
                  <wp:extent cx="1520190" cy="1259351"/>
                  <wp:effectExtent l="0" t="0" r="3810" b="0"/>
                  <wp:docPr id="820408386" name="Bildobjekt 820408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15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902" cy="1317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D0D" w14:paraId="5C26DEF3" w14:textId="77777777" w:rsidTr="009E1BA8">
        <w:trPr>
          <w:trHeight w:val="22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0C0379" w14:textId="77777777" w:rsidR="002B1D0D" w:rsidRDefault="002B1D0D" w:rsidP="00863A5D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E3257" w14:textId="77777777" w:rsidR="002B1D0D" w:rsidRPr="006B4EB1" w:rsidRDefault="002B1D0D" w:rsidP="007C519A">
            <w:pPr>
              <w:ind w:left="0" w:right="5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0E1757" w14:textId="77777777" w:rsidR="002B1D0D" w:rsidRPr="006B4EB1" w:rsidRDefault="002B1D0D" w:rsidP="004A19B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20F04" w14:textId="77777777" w:rsidR="002B1D0D" w:rsidRPr="006B4EB1" w:rsidRDefault="002B1D0D" w:rsidP="004A19B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B1D0D" w14:paraId="19585F5A" w14:textId="77777777" w:rsidTr="009E1BA8">
        <w:trPr>
          <w:trHeight w:val="22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43E997" w14:textId="77777777" w:rsidR="002B1D0D" w:rsidRPr="004A5758" w:rsidRDefault="002B1D0D" w:rsidP="007C519A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53379" w14:textId="77777777" w:rsidR="002B1D0D" w:rsidRPr="004A5758" w:rsidRDefault="002B1D0D" w:rsidP="007C519A">
            <w:pPr>
              <w:ind w:left="7" w:right="5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49F32" w14:textId="77777777" w:rsidR="002B1D0D" w:rsidRPr="004A5758" w:rsidRDefault="002B1D0D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00C0CEA" w14:textId="77777777" w:rsidR="002B1D0D" w:rsidRPr="004A5758" w:rsidRDefault="002B1D0D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B1D0D" w14:paraId="4D08E0F9" w14:textId="77777777" w:rsidTr="009E1BA8">
        <w:trPr>
          <w:trHeight w:val="22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4EBA5D" w14:textId="77777777" w:rsidR="002B1D0D" w:rsidRDefault="002B1D0D" w:rsidP="007C519A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0643D" w14:textId="77777777" w:rsidR="002B1D0D" w:rsidRPr="004A5758" w:rsidRDefault="002B1D0D" w:rsidP="007C519A">
            <w:pPr>
              <w:ind w:left="0" w:right="20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226C12" w14:textId="77777777" w:rsidR="002B1D0D" w:rsidRPr="004A5758" w:rsidRDefault="002B1D0D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398EEAA" w14:textId="77777777" w:rsidR="002B1D0D" w:rsidRPr="004A5758" w:rsidRDefault="002B1D0D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8AB9BFA" w14:textId="77777777" w:rsidR="002B1D0D" w:rsidRDefault="002B1D0D" w:rsidP="002B1D0D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1A8BB8C3" w14:textId="77777777" w:rsidR="002B1D0D" w:rsidRPr="00057F78" w:rsidRDefault="002B1D0D" w:rsidP="002B1D0D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7D3BDCBD" w14:textId="77777777" w:rsidR="002B1D0D" w:rsidRDefault="002B1D0D" w:rsidP="002B1D0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C903EEF" w14:textId="77777777" w:rsidR="002B1D0D" w:rsidRPr="00A334EB" w:rsidRDefault="002B1D0D" w:rsidP="002B1D0D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44CB55D4" w14:textId="77777777" w:rsidR="002B1D0D" w:rsidRPr="00DA39B6" w:rsidRDefault="002B1D0D" w:rsidP="00110195">
      <w:pPr>
        <w:pStyle w:val="Rubrik2"/>
        <w:ind w:left="0"/>
      </w:pPr>
      <w:r>
        <w:t>Arkivering</w:t>
      </w:r>
    </w:p>
    <w:tbl>
      <w:tblPr>
        <w:tblW w:w="10774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703"/>
        <w:gridCol w:w="343"/>
        <w:gridCol w:w="1997"/>
        <w:gridCol w:w="123"/>
        <w:gridCol w:w="1240"/>
        <w:gridCol w:w="124"/>
        <w:gridCol w:w="1915"/>
        <w:gridCol w:w="124"/>
        <w:gridCol w:w="1220"/>
        <w:gridCol w:w="1985"/>
      </w:tblGrid>
      <w:tr w:rsidR="00812498" w14:paraId="230AB810" w14:textId="77777777" w:rsidTr="00E21E1C">
        <w:trPr>
          <w:trHeight w:val="212"/>
        </w:trPr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7A87B5C" w14:textId="77777777" w:rsidR="002B1D0D" w:rsidRDefault="002B1D0D" w:rsidP="009E1BA8">
            <w:pPr>
              <w:ind w:left="0" w:right="80"/>
            </w:pPr>
            <w:r w:rsidRPr="54923671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Bild/serie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914DFE" w14:textId="77777777" w:rsidR="002B1D0D" w:rsidRDefault="002B1D0D" w:rsidP="009E1BA8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Projektion</w:t>
            </w:r>
          </w:p>
        </w:tc>
        <w:tc>
          <w:tcPr>
            <w:tcW w:w="136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269CD62" w14:textId="77777777" w:rsidR="002B1D0D" w:rsidRDefault="002B1D0D" w:rsidP="00586250">
            <w:pPr>
              <w:ind w:left="104" w:right="0" w:hanging="671"/>
              <w:jc w:val="center"/>
            </w:pPr>
            <w:r w:rsidRPr="54923671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Snitt/ink.</w:t>
            </w:r>
          </w:p>
        </w:tc>
        <w:tc>
          <w:tcPr>
            <w:tcW w:w="203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FF906B6" w14:textId="77777777" w:rsidR="002B1D0D" w:rsidRDefault="002B1D0D" w:rsidP="009E1BA8">
            <w:pPr>
              <w:ind w:left="0"/>
              <w:jc w:val="center"/>
            </w:pPr>
            <w:proofErr w:type="spellStart"/>
            <w:r w:rsidRPr="54923671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Kernel</w:t>
            </w:r>
            <w:proofErr w:type="spellEnd"/>
          </w:p>
          <w:p w14:paraId="4F83535A" w14:textId="77777777" w:rsidR="002B1D0D" w:rsidRDefault="002B1D0D" w:rsidP="005D0AA5">
            <w:pPr>
              <w:ind w:left="0" w:right="20"/>
              <w:jc w:val="center"/>
            </w:pPr>
            <w:r w:rsidRPr="54923671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(Siemens/GE/Toshiba)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C21785C" w14:textId="77777777" w:rsidR="002B1D0D" w:rsidRDefault="002B1D0D" w:rsidP="00812498">
            <w:pPr>
              <w:ind w:left="0" w:right="113"/>
              <w:jc w:val="center"/>
            </w:pPr>
            <w:r w:rsidRPr="54923671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Fönster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B136B5E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Arkiv</w:t>
            </w:r>
          </w:p>
        </w:tc>
      </w:tr>
      <w:tr w:rsidR="009068BC" w14:paraId="10865D06" w14:textId="77777777" w:rsidTr="00E21E1C">
        <w:trPr>
          <w:trHeight w:val="212"/>
        </w:trPr>
        <w:tc>
          <w:tcPr>
            <w:tcW w:w="204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A5A3151" w14:textId="49B9525F" w:rsidR="009068BC" w:rsidRPr="00A938E8" w:rsidRDefault="00A938E8" w:rsidP="00337BCF">
            <w:pPr>
              <w:pStyle w:val="Liststycke"/>
              <w:numPr>
                <w:ilvl w:val="0"/>
                <w:numId w:val="24"/>
              </w:numPr>
              <w:spacing w:line="240" w:lineRule="auto"/>
              <w:ind w:right="372"/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</w:pPr>
            <w:r w:rsidRPr="00A938E8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Njurar K+ </w:t>
            </w:r>
            <w:proofErr w:type="spellStart"/>
            <w:r w:rsidRPr="00A938E8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bifas</w:t>
            </w:r>
            <w:proofErr w:type="spellEnd"/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122FA84" w14:textId="134EFB2D" w:rsidR="009068BC" w:rsidRPr="54923671" w:rsidRDefault="00A938E8" w:rsidP="00337BCF">
            <w:pPr>
              <w:spacing w:line="24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AX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5F19129" w14:textId="2827B88B" w:rsidR="009068BC" w:rsidRPr="54923671" w:rsidRDefault="00A938E8" w:rsidP="00337BCF">
            <w:pPr>
              <w:spacing w:line="24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5/3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F5AD1CB" w14:textId="41ADD68C" w:rsidR="009068BC" w:rsidRPr="54923671" w:rsidRDefault="00A938E8" w:rsidP="00337BCF">
            <w:pPr>
              <w:spacing w:line="240" w:lineRule="auto"/>
              <w:ind w:left="0" w:right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B31/Standard/FC08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A2F5B45" w14:textId="5FF69697" w:rsidR="009068BC" w:rsidRPr="54923671" w:rsidRDefault="009068BC" w:rsidP="00337BCF">
            <w:pPr>
              <w:spacing w:line="240" w:lineRule="auto"/>
              <w:ind w:left="0" w:right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C50</w:t>
            </w:r>
            <w:r w:rsidR="00A83D4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W450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5CD5017" w14:textId="4546F294" w:rsidR="009068BC" w:rsidRPr="54923671" w:rsidRDefault="009068BC" w:rsidP="00337BCF">
            <w:pPr>
              <w:spacing w:line="240" w:lineRule="auto"/>
              <w:ind w:left="322" w:hanging="322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PACS</w:t>
            </w:r>
          </w:p>
        </w:tc>
      </w:tr>
      <w:tr w:rsidR="005D0AA5" w14:paraId="5BFB63C5" w14:textId="77777777" w:rsidTr="00E21E1C">
        <w:trPr>
          <w:trHeight w:val="212"/>
        </w:trPr>
        <w:tc>
          <w:tcPr>
            <w:tcW w:w="204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F659EB6" w14:textId="77777777" w:rsidR="002B1D0D" w:rsidRDefault="002B1D0D" w:rsidP="00337BCF">
            <w:pPr>
              <w:spacing w:line="240" w:lineRule="auto"/>
            </w:pPr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86A3A0" w14:textId="77777777" w:rsidR="002B1D0D" w:rsidRDefault="002B1D0D" w:rsidP="00337BCF">
            <w:pPr>
              <w:spacing w:line="240" w:lineRule="auto"/>
              <w:ind w:left="0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COR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0402677" w14:textId="77777777" w:rsidR="002B1D0D" w:rsidRDefault="002B1D0D" w:rsidP="00337BCF">
            <w:pPr>
              <w:spacing w:line="240" w:lineRule="auto"/>
              <w:ind w:left="0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5/3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81067F0" w14:textId="77777777" w:rsidR="002B1D0D" w:rsidRDefault="002B1D0D" w:rsidP="00337BCF">
            <w:pPr>
              <w:spacing w:line="240" w:lineRule="auto"/>
              <w:ind w:left="0" w:right="0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B31/Standard/FC08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87051AF" w14:textId="77777777" w:rsidR="002B1D0D" w:rsidRDefault="002B1D0D" w:rsidP="00337BCF">
            <w:pPr>
              <w:spacing w:line="240" w:lineRule="auto"/>
              <w:ind w:left="0" w:right="0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7FA64D6" w14:textId="77777777" w:rsidR="002B1D0D" w:rsidRDefault="002B1D0D" w:rsidP="00337BCF">
            <w:pPr>
              <w:spacing w:line="240" w:lineRule="auto"/>
              <w:ind w:left="322" w:hanging="322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PACS</w:t>
            </w:r>
          </w:p>
        </w:tc>
      </w:tr>
      <w:tr w:rsidR="005D0AA5" w14:paraId="2DB47200" w14:textId="77777777" w:rsidTr="00E21E1C">
        <w:trPr>
          <w:trHeight w:val="212"/>
        </w:trPr>
        <w:tc>
          <w:tcPr>
            <w:tcW w:w="204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62F6A7C" w14:textId="77777777" w:rsidR="002B1D0D" w:rsidRDefault="002B1D0D" w:rsidP="00337BCF">
            <w:pPr>
              <w:spacing w:line="240" w:lineRule="auto"/>
            </w:pPr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41502CA" w14:textId="77777777" w:rsidR="002B1D0D" w:rsidRDefault="002B1D0D" w:rsidP="00337BCF">
            <w:pPr>
              <w:spacing w:line="240" w:lineRule="auto"/>
              <w:ind w:left="0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SAG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519073A" w14:textId="77777777" w:rsidR="002B1D0D" w:rsidRDefault="002B1D0D" w:rsidP="00337BCF">
            <w:pPr>
              <w:spacing w:line="240" w:lineRule="auto"/>
              <w:ind w:left="0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5/3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37220D" w14:textId="77777777" w:rsidR="002B1D0D" w:rsidRDefault="002B1D0D" w:rsidP="00337BCF">
            <w:pPr>
              <w:spacing w:line="240" w:lineRule="auto"/>
              <w:ind w:left="0" w:right="4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B31/Standard/FC08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22085E" w14:textId="77777777" w:rsidR="002B1D0D" w:rsidRDefault="002B1D0D" w:rsidP="00337BCF">
            <w:pPr>
              <w:spacing w:line="240" w:lineRule="auto"/>
              <w:ind w:left="0" w:right="30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6A7C81A" w14:textId="77777777" w:rsidR="002B1D0D" w:rsidRDefault="002B1D0D" w:rsidP="00337BCF">
            <w:pPr>
              <w:spacing w:line="240" w:lineRule="auto"/>
              <w:ind w:left="0" w:right="738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PACS</w:t>
            </w:r>
          </w:p>
        </w:tc>
      </w:tr>
      <w:tr w:rsidR="005D0AA5" w14:paraId="0C2A159B" w14:textId="77777777" w:rsidTr="00E21E1C">
        <w:trPr>
          <w:trHeight w:val="212"/>
        </w:trPr>
        <w:tc>
          <w:tcPr>
            <w:tcW w:w="204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863AB2" w14:textId="77777777" w:rsidR="002B1D0D" w:rsidRDefault="002B1D0D" w:rsidP="00337BCF">
            <w:pPr>
              <w:spacing w:line="240" w:lineRule="auto"/>
            </w:pPr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86B08D" w14:textId="77777777" w:rsidR="002B1D0D" w:rsidRDefault="002B1D0D" w:rsidP="00337BCF">
            <w:pPr>
              <w:spacing w:line="240" w:lineRule="auto"/>
              <w:ind w:left="0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AX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0301506" w14:textId="77777777" w:rsidR="002B1D0D" w:rsidRDefault="002B1D0D" w:rsidP="00337BCF">
            <w:pPr>
              <w:spacing w:line="240" w:lineRule="auto"/>
              <w:ind w:left="0" w:right="439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FA34E24" w14:textId="77777777" w:rsidR="002B1D0D" w:rsidRDefault="002B1D0D" w:rsidP="00337BCF">
            <w:pPr>
              <w:spacing w:line="240" w:lineRule="auto"/>
              <w:ind w:left="0" w:right="-46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B31/Standard/FC08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6F96F14" w14:textId="77777777" w:rsidR="002B1D0D" w:rsidRDefault="002B1D0D" w:rsidP="00337BCF">
            <w:pPr>
              <w:spacing w:line="240" w:lineRule="auto"/>
              <w:ind w:left="0" w:right="0"/>
              <w:jc w:val="center"/>
            </w:pPr>
            <w:r w:rsidRPr="54923671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272E5A" w14:textId="77777777" w:rsidR="002B1D0D" w:rsidRDefault="002B1D0D" w:rsidP="00337BCF">
            <w:pPr>
              <w:spacing w:line="240" w:lineRule="auto"/>
              <w:ind w:left="0" w:right="738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5224A2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PACS, </w:t>
            </w:r>
            <w:proofErr w:type="spellStart"/>
            <w:r w:rsidRPr="55224A2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Syngo.via</w:t>
            </w:r>
            <w:proofErr w:type="spellEnd"/>
          </w:p>
        </w:tc>
      </w:tr>
      <w:tr w:rsidR="00812498" w14:paraId="032A3758" w14:textId="77777777" w:rsidTr="00E21E1C">
        <w:trPr>
          <w:trHeight w:val="212"/>
        </w:trPr>
        <w:tc>
          <w:tcPr>
            <w:tcW w:w="20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58B85CB" w14:textId="77777777" w:rsidR="002B1D0D" w:rsidRDefault="002B1D0D" w:rsidP="005D0AA5">
            <w:pPr>
              <w:ind w:left="0"/>
            </w:pPr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Scout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989637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C76AD0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20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9597532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7F1CB85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196450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PACS</w:t>
            </w:r>
          </w:p>
        </w:tc>
      </w:tr>
      <w:tr w:rsidR="00812498" w14:paraId="626AFA13" w14:textId="77777777" w:rsidTr="00E21E1C">
        <w:trPr>
          <w:trHeight w:val="212"/>
        </w:trPr>
        <w:tc>
          <w:tcPr>
            <w:tcW w:w="20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599DC20" w14:textId="77777777" w:rsidR="002B1D0D" w:rsidRDefault="002B1D0D" w:rsidP="00812498">
            <w:pPr>
              <w:ind w:left="0" w:right="656"/>
            </w:pPr>
            <w:proofErr w:type="spellStart"/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A9E7118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B65A2C4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20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2209E6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E2AE72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44B28D9" w14:textId="77777777" w:rsidR="002B1D0D" w:rsidRDefault="002B1D0D" w:rsidP="005D0AA5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sz w:val="18"/>
                <w:szCs w:val="18"/>
              </w:rPr>
              <w:t>PACS</w:t>
            </w:r>
          </w:p>
        </w:tc>
      </w:tr>
    </w:tbl>
    <w:p w14:paraId="0FA1C79B" w14:textId="77777777" w:rsidR="002B1D0D" w:rsidRDefault="002B1D0D" w:rsidP="00337BCF">
      <w:pPr>
        <w:tabs>
          <w:tab w:val="left" w:pos="4590"/>
        </w:tabs>
        <w:ind w:left="0"/>
        <w:rPr>
          <w:rFonts w:ascii="Arial" w:hAnsi="Arial" w:cs="Arial"/>
          <w:sz w:val="18"/>
          <w:szCs w:val="18"/>
        </w:rPr>
      </w:pPr>
    </w:p>
    <w:p w14:paraId="4C73417A" w14:textId="77777777" w:rsidR="002B1D0D" w:rsidRPr="00DA39B6" w:rsidRDefault="002B1D0D" w:rsidP="00110195">
      <w:pPr>
        <w:pStyle w:val="Rubrik2"/>
        <w:ind w:left="0"/>
      </w:pPr>
      <w:r>
        <w:t>Hängning PACS</w:t>
      </w:r>
    </w:p>
    <w:tbl>
      <w:tblPr>
        <w:tblW w:w="10338" w:type="dxa"/>
        <w:tblLayout w:type="fixed"/>
        <w:tblLook w:val="04A0" w:firstRow="1" w:lastRow="0" w:firstColumn="1" w:lastColumn="0" w:noHBand="0" w:noVBand="1"/>
      </w:tblPr>
      <w:tblGrid>
        <w:gridCol w:w="1711"/>
        <w:gridCol w:w="3666"/>
        <w:gridCol w:w="250"/>
        <w:gridCol w:w="2096"/>
        <w:gridCol w:w="2007"/>
        <w:gridCol w:w="608"/>
      </w:tblGrid>
      <w:tr w:rsidR="002B1D0D" w14:paraId="365745FF" w14:textId="77777777" w:rsidTr="00586250">
        <w:trPr>
          <w:trHeight w:val="225"/>
        </w:trPr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CA3B9B0" w14:textId="77777777" w:rsidR="002B1D0D" w:rsidRDefault="002B1D0D" w:rsidP="004A19B8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0178302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109B720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CC30078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FF5DE20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E21E1C" w14:paraId="45E35816" w14:textId="77777777" w:rsidTr="00E21E1C">
        <w:trPr>
          <w:trHeight w:val="225"/>
        </w:trPr>
        <w:tc>
          <w:tcPr>
            <w:tcW w:w="1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250F58" w14:textId="77777777" w:rsidR="002B1D0D" w:rsidRDefault="002B1D0D" w:rsidP="00E21E1C">
            <w:pPr>
              <w:ind w:left="0" w:right="339"/>
            </w:pPr>
            <w:r w:rsidRPr="54923671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Layout 1</w:t>
            </w:r>
          </w:p>
        </w:tc>
        <w:tc>
          <w:tcPr>
            <w:tcW w:w="36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7F92AD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CA764B" w14:textId="77777777" w:rsidR="002B1D0D" w:rsidRDefault="002B1D0D" w:rsidP="004A19B8">
            <w:pPr>
              <w:jc w:val="center"/>
            </w:pPr>
            <w:r w:rsidRPr="55224A2F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Njurar K+ </w:t>
            </w:r>
            <w:proofErr w:type="spellStart"/>
            <w:r w:rsidRPr="55224A2F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>bifas</w:t>
            </w:r>
            <w:proofErr w:type="spellEnd"/>
          </w:p>
          <w:p w14:paraId="6F28CE1F" w14:textId="77777777" w:rsidR="002B1D0D" w:rsidRDefault="002B1D0D" w:rsidP="004A19B8">
            <w:pPr>
              <w:jc w:val="center"/>
            </w:pPr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>AX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B7861EB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7F92AD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4512228" w14:textId="77777777" w:rsidR="002B1D0D" w:rsidRDefault="002B1D0D" w:rsidP="00337BCF">
            <w:pPr>
              <w:ind w:left="0" w:right="537"/>
              <w:jc w:val="center"/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</w:pPr>
            <w:r w:rsidRPr="55224A2F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Njurar K+ </w:t>
            </w:r>
            <w:proofErr w:type="spellStart"/>
            <w:r w:rsidRPr="55224A2F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>bifas</w:t>
            </w:r>
            <w:proofErr w:type="spellEnd"/>
          </w:p>
          <w:p w14:paraId="57980B55" w14:textId="77777777" w:rsidR="002B1D0D" w:rsidRDefault="002B1D0D" w:rsidP="00586250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>COR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  <w:right w:val="nil"/>
            </w:tcBorders>
            <w:shd w:val="clear" w:color="auto" w:fill="7F92AD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F79B8F" w14:textId="77777777" w:rsidR="002B1D0D" w:rsidRDefault="002B1D0D" w:rsidP="00337BCF">
            <w:pPr>
              <w:ind w:left="0" w:right="415"/>
              <w:jc w:val="center"/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</w:pPr>
            <w:r w:rsidRPr="55224A2F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Njurar K+ </w:t>
            </w:r>
            <w:proofErr w:type="spellStart"/>
            <w:r w:rsidRPr="55224A2F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>bifas</w:t>
            </w:r>
            <w:proofErr w:type="spellEnd"/>
          </w:p>
          <w:p w14:paraId="7C17BB6D" w14:textId="77777777" w:rsidR="002B1D0D" w:rsidRDefault="002B1D0D" w:rsidP="00586250">
            <w:pPr>
              <w:ind w:left="0"/>
              <w:jc w:val="center"/>
            </w:pPr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>SAG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57E35D1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2B1D0D" w14:paraId="1D4226B6" w14:textId="77777777" w:rsidTr="00E21E1C">
        <w:trPr>
          <w:trHeight w:val="225"/>
        </w:trPr>
        <w:tc>
          <w:tcPr>
            <w:tcW w:w="1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DB71092" w14:textId="77777777" w:rsidR="002B1D0D" w:rsidRDefault="002B1D0D" w:rsidP="004A19B8"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66" w:type="dxa"/>
            <w:vMerge/>
            <w:tcBorders>
              <w:left w:val="single" w:sz="4" w:space="0" w:color="auto"/>
            </w:tcBorders>
            <w:shd w:val="clear" w:color="auto" w:fill="7F92AD"/>
            <w:vAlign w:val="center"/>
          </w:tcPr>
          <w:p w14:paraId="33037CF1" w14:textId="77777777" w:rsidR="002B1D0D" w:rsidRDefault="002B1D0D" w:rsidP="004A19B8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7DD0377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096" w:type="dxa"/>
            <w:vMerge/>
            <w:shd w:val="clear" w:color="auto" w:fill="7F92AD"/>
            <w:vAlign w:val="center"/>
          </w:tcPr>
          <w:p w14:paraId="64DAC4DE" w14:textId="77777777" w:rsidR="002B1D0D" w:rsidRDefault="002B1D0D" w:rsidP="004A19B8"/>
        </w:tc>
        <w:tc>
          <w:tcPr>
            <w:tcW w:w="2007" w:type="dxa"/>
            <w:vMerge/>
            <w:shd w:val="clear" w:color="auto" w:fill="7F92AD"/>
            <w:vAlign w:val="center"/>
          </w:tcPr>
          <w:p w14:paraId="37BF7448" w14:textId="77777777" w:rsidR="002B1D0D" w:rsidRDefault="002B1D0D" w:rsidP="004A19B8"/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6DCBCC2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2B1D0D" w14:paraId="69DC0E45" w14:textId="77777777" w:rsidTr="00E21E1C">
        <w:trPr>
          <w:trHeight w:val="225"/>
        </w:trPr>
        <w:tc>
          <w:tcPr>
            <w:tcW w:w="1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DD3CB7E" w14:textId="77777777" w:rsidR="002B1D0D" w:rsidRDefault="002B1D0D" w:rsidP="004A19B8"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66" w:type="dxa"/>
            <w:vMerge/>
            <w:tcBorders>
              <w:left w:val="single" w:sz="4" w:space="0" w:color="auto"/>
            </w:tcBorders>
            <w:shd w:val="clear" w:color="auto" w:fill="7F92AD"/>
            <w:vAlign w:val="center"/>
          </w:tcPr>
          <w:p w14:paraId="11325D2B" w14:textId="77777777" w:rsidR="002B1D0D" w:rsidRDefault="002B1D0D" w:rsidP="004A19B8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42CFD88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096" w:type="dxa"/>
            <w:vMerge/>
            <w:shd w:val="clear" w:color="auto" w:fill="7F92AD"/>
            <w:vAlign w:val="center"/>
          </w:tcPr>
          <w:p w14:paraId="5D072C1C" w14:textId="77777777" w:rsidR="002B1D0D" w:rsidRDefault="002B1D0D" w:rsidP="004A19B8"/>
        </w:tc>
        <w:tc>
          <w:tcPr>
            <w:tcW w:w="2007" w:type="dxa"/>
            <w:vMerge/>
            <w:shd w:val="clear" w:color="auto" w:fill="7F92AD"/>
            <w:vAlign w:val="center"/>
          </w:tcPr>
          <w:p w14:paraId="773428FA" w14:textId="77777777" w:rsidR="002B1D0D" w:rsidRDefault="002B1D0D" w:rsidP="004A19B8"/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714F3DC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2B1D0D" w14:paraId="048FD12C" w14:textId="77777777" w:rsidTr="00E21E1C">
        <w:trPr>
          <w:trHeight w:val="225"/>
        </w:trPr>
        <w:tc>
          <w:tcPr>
            <w:tcW w:w="1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1C549E" w14:textId="77777777" w:rsidR="002B1D0D" w:rsidRDefault="002B1D0D" w:rsidP="004A19B8"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66" w:type="dxa"/>
            <w:vMerge/>
            <w:tcBorders>
              <w:left w:val="single" w:sz="4" w:space="0" w:color="auto"/>
            </w:tcBorders>
            <w:shd w:val="clear" w:color="auto" w:fill="7F92AD"/>
            <w:vAlign w:val="center"/>
          </w:tcPr>
          <w:p w14:paraId="6BE70C49" w14:textId="77777777" w:rsidR="002B1D0D" w:rsidRDefault="002B1D0D" w:rsidP="004A19B8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9CF3306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096" w:type="dxa"/>
            <w:vMerge/>
            <w:shd w:val="clear" w:color="auto" w:fill="7F92AD"/>
            <w:vAlign w:val="center"/>
          </w:tcPr>
          <w:p w14:paraId="3CE5333D" w14:textId="77777777" w:rsidR="002B1D0D" w:rsidRDefault="002B1D0D" w:rsidP="004A19B8"/>
        </w:tc>
        <w:tc>
          <w:tcPr>
            <w:tcW w:w="2007" w:type="dxa"/>
            <w:vMerge/>
            <w:shd w:val="clear" w:color="auto" w:fill="7F92AD"/>
            <w:vAlign w:val="center"/>
          </w:tcPr>
          <w:p w14:paraId="3FEB7EA1" w14:textId="77777777" w:rsidR="002B1D0D" w:rsidRDefault="002B1D0D" w:rsidP="004A19B8"/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865CDAA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2B1D0D" w14:paraId="4D67BCEF" w14:textId="77777777" w:rsidTr="00E21E1C">
        <w:trPr>
          <w:trHeight w:val="225"/>
        </w:trPr>
        <w:tc>
          <w:tcPr>
            <w:tcW w:w="1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C58335E" w14:textId="77777777" w:rsidR="002B1D0D" w:rsidRDefault="002B1D0D" w:rsidP="004A19B8"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66" w:type="dxa"/>
            <w:vMerge/>
            <w:tcBorders>
              <w:left w:val="single" w:sz="4" w:space="0" w:color="auto"/>
            </w:tcBorders>
            <w:shd w:val="clear" w:color="auto" w:fill="7F92AD"/>
            <w:vAlign w:val="center"/>
          </w:tcPr>
          <w:p w14:paraId="7EB76154" w14:textId="77777777" w:rsidR="002B1D0D" w:rsidRDefault="002B1D0D" w:rsidP="004A19B8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C1DDEF5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096" w:type="dxa"/>
            <w:vMerge/>
            <w:shd w:val="clear" w:color="auto" w:fill="7F92AD"/>
            <w:vAlign w:val="center"/>
          </w:tcPr>
          <w:p w14:paraId="00FF3832" w14:textId="77777777" w:rsidR="002B1D0D" w:rsidRDefault="002B1D0D" w:rsidP="004A19B8"/>
        </w:tc>
        <w:tc>
          <w:tcPr>
            <w:tcW w:w="2007" w:type="dxa"/>
            <w:vMerge/>
            <w:shd w:val="clear" w:color="auto" w:fill="7F92AD"/>
            <w:vAlign w:val="center"/>
          </w:tcPr>
          <w:p w14:paraId="5A1B8BD0" w14:textId="77777777" w:rsidR="002B1D0D" w:rsidRDefault="002B1D0D" w:rsidP="004A19B8"/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DCF8680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2B1D0D" w14:paraId="17B20CCE" w14:textId="77777777" w:rsidTr="00E21E1C">
        <w:trPr>
          <w:trHeight w:val="225"/>
        </w:trPr>
        <w:tc>
          <w:tcPr>
            <w:tcW w:w="1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FC7EDF9" w14:textId="77777777" w:rsidR="002B1D0D" w:rsidRDefault="002B1D0D" w:rsidP="004A19B8"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66" w:type="dxa"/>
            <w:vMerge/>
            <w:tcBorders>
              <w:left w:val="single" w:sz="4" w:space="0" w:color="auto"/>
            </w:tcBorders>
            <w:shd w:val="clear" w:color="auto" w:fill="7F92AD"/>
            <w:vAlign w:val="center"/>
          </w:tcPr>
          <w:p w14:paraId="5401386E" w14:textId="77777777" w:rsidR="002B1D0D" w:rsidRDefault="002B1D0D" w:rsidP="004A19B8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DDEBF08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096" w:type="dxa"/>
            <w:vMerge/>
            <w:shd w:val="clear" w:color="auto" w:fill="7F92AD"/>
            <w:vAlign w:val="center"/>
          </w:tcPr>
          <w:p w14:paraId="75538566" w14:textId="77777777" w:rsidR="002B1D0D" w:rsidRDefault="002B1D0D" w:rsidP="004A19B8"/>
        </w:tc>
        <w:tc>
          <w:tcPr>
            <w:tcW w:w="2007" w:type="dxa"/>
            <w:vMerge/>
            <w:shd w:val="clear" w:color="auto" w:fill="7F92AD"/>
            <w:vAlign w:val="center"/>
          </w:tcPr>
          <w:p w14:paraId="20317EB0" w14:textId="77777777" w:rsidR="002B1D0D" w:rsidRDefault="002B1D0D" w:rsidP="004A19B8"/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5D5D751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2B1D0D" w14:paraId="6DF71DF3" w14:textId="77777777" w:rsidTr="00E21E1C">
        <w:trPr>
          <w:trHeight w:val="225"/>
        </w:trPr>
        <w:tc>
          <w:tcPr>
            <w:tcW w:w="1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4A1EE2A" w14:textId="77777777" w:rsidR="002B1D0D" w:rsidRDefault="002B1D0D" w:rsidP="004A19B8"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66" w:type="dxa"/>
            <w:vMerge/>
            <w:tcBorders>
              <w:left w:val="single" w:sz="4" w:space="0" w:color="auto"/>
            </w:tcBorders>
            <w:shd w:val="clear" w:color="auto" w:fill="7F92AD"/>
            <w:vAlign w:val="center"/>
          </w:tcPr>
          <w:p w14:paraId="733A84FD" w14:textId="77777777" w:rsidR="002B1D0D" w:rsidRDefault="002B1D0D" w:rsidP="004A19B8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70CE5E8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096" w:type="dxa"/>
            <w:vMerge/>
            <w:shd w:val="clear" w:color="auto" w:fill="7F92AD"/>
            <w:vAlign w:val="center"/>
          </w:tcPr>
          <w:p w14:paraId="34DCC2D5" w14:textId="77777777" w:rsidR="002B1D0D" w:rsidRDefault="002B1D0D" w:rsidP="004A19B8"/>
        </w:tc>
        <w:tc>
          <w:tcPr>
            <w:tcW w:w="2007" w:type="dxa"/>
            <w:vMerge/>
            <w:shd w:val="clear" w:color="auto" w:fill="7F92AD"/>
            <w:vAlign w:val="center"/>
          </w:tcPr>
          <w:p w14:paraId="142B3F25" w14:textId="77777777" w:rsidR="002B1D0D" w:rsidRDefault="002B1D0D" w:rsidP="004A19B8"/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A223925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2B1D0D" w14:paraId="72B7E973" w14:textId="77777777" w:rsidTr="00E21E1C">
        <w:trPr>
          <w:trHeight w:val="225"/>
        </w:trPr>
        <w:tc>
          <w:tcPr>
            <w:tcW w:w="1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44E77E" w14:textId="77777777" w:rsidR="002B1D0D" w:rsidRDefault="002B1D0D" w:rsidP="004A19B8"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66" w:type="dxa"/>
            <w:vMerge/>
            <w:tcBorders>
              <w:left w:val="single" w:sz="4" w:space="0" w:color="auto"/>
            </w:tcBorders>
            <w:shd w:val="clear" w:color="auto" w:fill="7F92AD"/>
            <w:vAlign w:val="center"/>
          </w:tcPr>
          <w:p w14:paraId="3A719C20" w14:textId="77777777" w:rsidR="002B1D0D" w:rsidRDefault="002B1D0D" w:rsidP="004A19B8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37F38D0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096" w:type="dxa"/>
            <w:vMerge/>
            <w:shd w:val="clear" w:color="auto" w:fill="7F92AD"/>
            <w:vAlign w:val="center"/>
          </w:tcPr>
          <w:p w14:paraId="32B35E74" w14:textId="77777777" w:rsidR="002B1D0D" w:rsidRDefault="002B1D0D" w:rsidP="004A19B8"/>
        </w:tc>
        <w:tc>
          <w:tcPr>
            <w:tcW w:w="2007" w:type="dxa"/>
            <w:vMerge/>
            <w:shd w:val="clear" w:color="auto" w:fill="7F92AD"/>
            <w:vAlign w:val="center"/>
          </w:tcPr>
          <w:p w14:paraId="263B4848" w14:textId="77777777" w:rsidR="002B1D0D" w:rsidRDefault="002B1D0D" w:rsidP="004A19B8"/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B50B837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2B1D0D" w14:paraId="6B7B1DFE" w14:textId="77777777" w:rsidTr="00586250">
        <w:trPr>
          <w:trHeight w:val="22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83C7F5" w14:textId="77777777" w:rsidR="002B1D0D" w:rsidRDefault="002B1D0D" w:rsidP="004A19B8">
            <w:r w:rsidRPr="5492367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E9ABA21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0E33957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4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81B7EAC" w14:textId="77777777" w:rsidR="002B1D0D" w:rsidRDefault="002B1D0D" w:rsidP="004A19B8">
            <w:r w:rsidRPr="54923671"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1D74B92" w14:textId="77777777" w:rsidR="002B1D0D" w:rsidRDefault="002B1D0D" w:rsidP="004A19B8">
            <w:pPr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</w:pPr>
          </w:p>
        </w:tc>
      </w:tr>
    </w:tbl>
    <w:p w14:paraId="6D3A8026" w14:textId="77777777" w:rsidR="002B1D0D" w:rsidRDefault="002B1D0D" w:rsidP="002B1D0D"/>
    <w:bookmarkEnd w:id="0"/>
    <w:p w14:paraId="11010C13" w14:textId="5C0DEEA1" w:rsidR="00747066" w:rsidRPr="00747066" w:rsidRDefault="00747066" w:rsidP="00747066"/>
    <w:sectPr w:rsidR="00747066" w:rsidRPr="00747066" w:rsidSect="00330F6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47F3" w14:textId="77777777" w:rsidR="00D80FAA" w:rsidRDefault="00D80FAA">
      <w:r>
        <w:separator/>
      </w:r>
    </w:p>
  </w:endnote>
  <w:endnote w:type="continuationSeparator" w:id="0">
    <w:p w14:paraId="4FFB73CB" w14:textId="77777777" w:rsidR="00D80FAA" w:rsidRDefault="00D80FAA">
      <w:r>
        <w:continuationSeparator/>
      </w:r>
    </w:p>
  </w:endnote>
  <w:endnote w:type="continuationNotice" w:id="1">
    <w:p w14:paraId="22C12FED" w14:textId="77777777" w:rsidR="00D80FAA" w:rsidRDefault="00D80F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60AAA" w14:textId="77777777" w:rsidR="00D80FAA" w:rsidRDefault="00D80FAA"/>
  </w:footnote>
  <w:footnote w:type="continuationSeparator" w:id="0">
    <w:p w14:paraId="2146726F" w14:textId="77777777" w:rsidR="00D80FAA" w:rsidRDefault="00D80FAA">
      <w:r>
        <w:continuationSeparator/>
      </w:r>
    </w:p>
  </w:footnote>
  <w:footnote w:type="continuationNotice" w:id="1">
    <w:p w14:paraId="03C200EB" w14:textId="77777777" w:rsidR="00D80FAA" w:rsidRDefault="00D80F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2907867"/>
    <w:multiLevelType w:val="hybridMultilevel"/>
    <w:tmpl w:val="165627FA"/>
    <w:lvl w:ilvl="0" w:tplc="196A53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324B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D82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8F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FC5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A04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4A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C5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A1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E2A4E"/>
    <w:multiLevelType w:val="hybridMultilevel"/>
    <w:tmpl w:val="5894989E"/>
    <w:lvl w:ilvl="0" w:tplc="8642314E">
      <w:start w:val="1"/>
      <w:numFmt w:val="decimal"/>
      <w:lvlText w:val="%1."/>
      <w:lvlJc w:val="left"/>
      <w:pPr>
        <w:ind w:left="360" w:hanging="360"/>
      </w:pPr>
    </w:lvl>
    <w:lvl w:ilvl="1" w:tplc="E4E49A26">
      <w:start w:val="1"/>
      <w:numFmt w:val="lowerLetter"/>
      <w:lvlText w:val="%2."/>
      <w:lvlJc w:val="left"/>
      <w:pPr>
        <w:ind w:left="1080" w:hanging="360"/>
      </w:pPr>
    </w:lvl>
    <w:lvl w:ilvl="2" w:tplc="0C94E486">
      <w:start w:val="1"/>
      <w:numFmt w:val="lowerRoman"/>
      <w:lvlText w:val="%3."/>
      <w:lvlJc w:val="right"/>
      <w:pPr>
        <w:ind w:left="1800" w:hanging="180"/>
      </w:pPr>
    </w:lvl>
    <w:lvl w:ilvl="3" w:tplc="90848C22">
      <w:start w:val="1"/>
      <w:numFmt w:val="decimal"/>
      <w:lvlText w:val="%4."/>
      <w:lvlJc w:val="left"/>
      <w:pPr>
        <w:ind w:left="2520" w:hanging="360"/>
      </w:pPr>
    </w:lvl>
    <w:lvl w:ilvl="4" w:tplc="97E82CFA">
      <w:start w:val="1"/>
      <w:numFmt w:val="lowerLetter"/>
      <w:lvlText w:val="%5."/>
      <w:lvlJc w:val="left"/>
      <w:pPr>
        <w:ind w:left="3240" w:hanging="360"/>
      </w:pPr>
    </w:lvl>
    <w:lvl w:ilvl="5" w:tplc="E80CD718">
      <w:start w:val="1"/>
      <w:numFmt w:val="lowerRoman"/>
      <w:lvlText w:val="%6."/>
      <w:lvlJc w:val="right"/>
      <w:pPr>
        <w:ind w:left="3960" w:hanging="180"/>
      </w:pPr>
    </w:lvl>
    <w:lvl w:ilvl="6" w:tplc="5F5A621A">
      <w:start w:val="1"/>
      <w:numFmt w:val="decimal"/>
      <w:lvlText w:val="%7."/>
      <w:lvlJc w:val="left"/>
      <w:pPr>
        <w:ind w:left="4680" w:hanging="360"/>
      </w:pPr>
    </w:lvl>
    <w:lvl w:ilvl="7" w:tplc="DB5CD302">
      <w:start w:val="1"/>
      <w:numFmt w:val="lowerLetter"/>
      <w:lvlText w:val="%8."/>
      <w:lvlJc w:val="left"/>
      <w:pPr>
        <w:ind w:left="5400" w:hanging="360"/>
      </w:pPr>
    </w:lvl>
    <w:lvl w:ilvl="8" w:tplc="80825E74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B018CA"/>
    <w:multiLevelType w:val="hybridMultilevel"/>
    <w:tmpl w:val="7FBA80B4"/>
    <w:lvl w:ilvl="0" w:tplc="826A8BA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928E7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8CBB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DA20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DAC2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98C4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B0CD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AA67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70FF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8B16FD"/>
    <w:multiLevelType w:val="hybridMultilevel"/>
    <w:tmpl w:val="1A520A1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AF0C71"/>
    <w:multiLevelType w:val="hybridMultilevel"/>
    <w:tmpl w:val="FB72D93C"/>
    <w:lvl w:ilvl="0" w:tplc="AEB8611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AB42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B27F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A23B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401E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D07A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D07A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4A606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9EEB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79216839">
    <w:abstractNumId w:val="22"/>
  </w:num>
  <w:num w:numId="2" w16cid:durableId="1749958631">
    <w:abstractNumId w:val="17"/>
  </w:num>
  <w:num w:numId="3" w16cid:durableId="1553537258">
    <w:abstractNumId w:val="0"/>
  </w:num>
  <w:num w:numId="4" w16cid:durableId="1037462541">
    <w:abstractNumId w:val="6"/>
  </w:num>
  <w:num w:numId="5" w16cid:durableId="1020081765">
    <w:abstractNumId w:val="20"/>
  </w:num>
  <w:num w:numId="6" w16cid:durableId="1029448918">
    <w:abstractNumId w:val="2"/>
  </w:num>
  <w:num w:numId="7" w16cid:durableId="150678065">
    <w:abstractNumId w:val="14"/>
  </w:num>
  <w:num w:numId="8" w16cid:durableId="602954912">
    <w:abstractNumId w:val="10"/>
  </w:num>
  <w:num w:numId="9" w16cid:durableId="1631470699">
    <w:abstractNumId w:val="1"/>
  </w:num>
  <w:num w:numId="10" w16cid:durableId="727802181">
    <w:abstractNumId w:val="1"/>
  </w:num>
  <w:num w:numId="11" w16cid:durableId="715734639">
    <w:abstractNumId w:val="3"/>
  </w:num>
  <w:num w:numId="12" w16cid:durableId="1365836210">
    <w:abstractNumId w:val="4"/>
  </w:num>
  <w:num w:numId="13" w16cid:durableId="1887329096">
    <w:abstractNumId w:val="16"/>
  </w:num>
  <w:num w:numId="14" w16cid:durableId="864364018">
    <w:abstractNumId w:val="11"/>
  </w:num>
  <w:num w:numId="15" w16cid:durableId="1512646851">
    <w:abstractNumId w:val="7"/>
  </w:num>
  <w:num w:numId="16" w16cid:durableId="1180971175">
    <w:abstractNumId w:val="15"/>
  </w:num>
  <w:num w:numId="17" w16cid:durableId="300623514">
    <w:abstractNumId w:val="5"/>
  </w:num>
  <w:num w:numId="18" w16cid:durableId="1612395570">
    <w:abstractNumId w:val="13"/>
  </w:num>
  <w:num w:numId="19" w16cid:durableId="481577433">
    <w:abstractNumId w:val="21"/>
  </w:num>
  <w:num w:numId="20" w16cid:durableId="515964935">
    <w:abstractNumId w:val="9"/>
  </w:num>
  <w:num w:numId="21" w16cid:durableId="676613295">
    <w:abstractNumId w:val="8"/>
  </w:num>
  <w:num w:numId="22" w16cid:durableId="154273303">
    <w:abstractNumId w:val="19"/>
  </w:num>
  <w:num w:numId="23" w16cid:durableId="1436362862">
    <w:abstractNumId w:val="12"/>
  </w:num>
  <w:num w:numId="24" w16cid:durableId="6552309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1C6A"/>
    <w:rsid w:val="0005691C"/>
    <w:rsid w:val="00056ECB"/>
    <w:rsid w:val="00056ED5"/>
    <w:rsid w:val="000617F8"/>
    <w:rsid w:val="0006366E"/>
    <w:rsid w:val="000655CC"/>
    <w:rsid w:val="000700AE"/>
    <w:rsid w:val="00080F13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E638B"/>
    <w:rsid w:val="000F43A3"/>
    <w:rsid w:val="000F7681"/>
    <w:rsid w:val="00103031"/>
    <w:rsid w:val="001044FE"/>
    <w:rsid w:val="00110195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3DA1"/>
    <w:rsid w:val="001C4D0A"/>
    <w:rsid w:val="001C5FEF"/>
    <w:rsid w:val="001F226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1D0D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2791"/>
    <w:rsid w:val="003066D0"/>
    <w:rsid w:val="00311401"/>
    <w:rsid w:val="003203D7"/>
    <w:rsid w:val="00320F86"/>
    <w:rsid w:val="00324171"/>
    <w:rsid w:val="00326C24"/>
    <w:rsid w:val="00330F6A"/>
    <w:rsid w:val="00337BCF"/>
    <w:rsid w:val="00337F99"/>
    <w:rsid w:val="003410BD"/>
    <w:rsid w:val="00342DB3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6BDE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6637"/>
    <w:rsid w:val="004230F7"/>
    <w:rsid w:val="00424A9B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838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6250"/>
    <w:rsid w:val="00597E28"/>
    <w:rsid w:val="005A54ED"/>
    <w:rsid w:val="005A5D5B"/>
    <w:rsid w:val="005A6081"/>
    <w:rsid w:val="005A627D"/>
    <w:rsid w:val="005C0045"/>
    <w:rsid w:val="005C084E"/>
    <w:rsid w:val="005C4606"/>
    <w:rsid w:val="005D0AA5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3FE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3842"/>
    <w:rsid w:val="006A2789"/>
    <w:rsid w:val="006A4978"/>
    <w:rsid w:val="006A7261"/>
    <w:rsid w:val="006B0D29"/>
    <w:rsid w:val="006B1819"/>
    <w:rsid w:val="006C341F"/>
    <w:rsid w:val="006C3466"/>
    <w:rsid w:val="006C5048"/>
    <w:rsid w:val="006C6A4B"/>
    <w:rsid w:val="006C779F"/>
    <w:rsid w:val="006D01F5"/>
    <w:rsid w:val="006D0CFB"/>
    <w:rsid w:val="006D30C0"/>
    <w:rsid w:val="006D3A0E"/>
    <w:rsid w:val="006D7535"/>
    <w:rsid w:val="006E450B"/>
    <w:rsid w:val="006F0D7E"/>
    <w:rsid w:val="00710B77"/>
    <w:rsid w:val="007155D5"/>
    <w:rsid w:val="0072075B"/>
    <w:rsid w:val="007221C2"/>
    <w:rsid w:val="00730955"/>
    <w:rsid w:val="00731B49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19A"/>
    <w:rsid w:val="007D4241"/>
    <w:rsid w:val="007D4317"/>
    <w:rsid w:val="007D4EA3"/>
    <w:rsid w:val="007F1CFF"/>
    <w:rsid w:val="007F5DD5"/>
    <w:rsid w:val="00812498"/>
    <w:rsid w:val="00821A1B"/>
    <w:rsid w:val="008262E9"/>
    <w:rsid w:val="00827E69"/>
    <w:rsid w:val="00835C4D"/>
    <w:rsid w:val="00843F48"/>
    <w:rsid w:val="00851423"/>
    <w:rsid w:val="008569C6"/>
    <w:rsid w:val="00857848"/>
    <w:rsid w:val="00863A5D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EEA"/>
    <w:rsid w:val="008C7F2A"/>
    <w:rsid w:val="008E36F8"/>
    <w:rsid w:val="008E46B2"/>
    <w:rsid w:val="008E682C"/>
    <w:rsid w:val="008E78A1"/>
    <w:rsid w:val="008F589F"/>
    <w:rsid w:val="00906238"/>
    <w:rsid w:val="009068BC"/>
    <w:rsid w:val="00907EF9"/>
    <w:rsid w:val="00911231"/>
    <w:rsid w:val="0091295C"/>
    <w:rsid w:val="00914D58"/>
    <w:rsid w:val="00921F47"/>
    <w:rsid w:val="009228AB"/>
    <w:rsid w:val="0092532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1BA8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D46"/>
    <w:rsid w:val="00A90D77"/>
    <w:rsid w:val="00A92E07"/>
    <w:rsid w:val="00A938E8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07BB1"/>
    <w:rsid w:val="00B13F4C"/>
    <w:rsid w:val="00B16219"/>
    <w:rsid w:val="00B16C59"/>
    <w:rsid w:val="00B33FDD"/>
    <w:rsid w:val="00B359CC"/>
    <w:rsid w:val="00B36107"/>
    <w:rsid w:val="00B41789"/>
    <w:rsid w:val="00B44A0D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55A8"/>
    <w:rsid w:val="00BE7978"/>
    <w:rsid w:val="00C01F0D"/>
    <w:rsid w:val="00C07DDB"/>
    <w:rsid w:val="00C3647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F95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1872"/>
    <w:rsid w:val="00D37E7F"/>
    <w:rsid w:val="00D47AD7"/>
    <w:rsid w:val="00D51529"/>
    <w:rsid w:val="00D80FAA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1E1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47CA"/>
    <w:rsid w:val="00F22264"/>
    <w:rsid w:val="00F254A8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2B1D0D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8C7EEA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31B4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31B4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31B4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31B4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31B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image" Target="media/image2.png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47</TotalTime>
  <Pages>3</Pages>
  <Words>308</Words>
  <Characters>2163</Characters>
  <Application>Microsoft Office Word</Application>
  <DocSecurity>0</DocSecurity>
  <Lines>18</Lines>
  <Paragraphs>4</Paragraphs>
  <ScaleCrop>false</ScaleCrop>
  <Manager/>
  <Company/>
  <LinksUpToDate>false</LinksUpToDate>
  <CharactersWithSpaces>2467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Urografi barn (852800P)</dc:title>
  <dc:subject/>
  <dc:creator/>
  <keywords/>
  <lastModifiedBy>Ulrica Sehlberg</lastModifiedBy>
  <revision>54</revision>
  <lastPrinted>2016-03-31T10:56:00.0000000Z</lastPrinted>
  <dcterms:created xsi:type="dcterms:W3CDTF">2021-05-27T09:25:00.0000000Z</dcterms:created>
  <dcterms:modified xsi:type="dcterms:W3CDTF">2025-09-29T08:26:00.0000000Z</dcterms:modified>
</coreProperties>
</file>