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02821" w14:textId="5FA42123" w:rsidR="006C5845" w:rsidRDefault="00F92CAA" w:rsidP="00230863">
      <w:pPr>
        <w:pStyle w:val="Rubrik1"/>
        <w:ind w:left="0"/>
      </w:pPr>
      <w:bookmarkStart w:id="0" w:name="_Toc371935219"/>
      <w:bookmarkStart w:id="1" w:name="_Toc373248135"/>
      <w:bookmarkStart w:id="2" w:name="_Toc373248257"/>
      <w:bookmarkStart w:id="3" w:name="_Toc378082545"/>
      <w:bookmarkStart w:id="4" w:name="_Toc317779805"/>
      <w:bookmarkStart w:id="5" w:name="_Toc321402800"/>
      <w:r w:rsidRPr="00F92CAA">
        <w:t>DT Lungemboli barn (838207P)</w:t>
      </w:r>
    </w:p>
    <w:p w14:paraId="51A4179C" w14:textId="1793FF27" w:rsidR="006C5845" w:rsidRDefault="006C5845" w:rsidP="00230863">
      <w:pPr>
        <w:pStyle w:val="Rubrik2"/>
        <w:ind w:left="0"/>
      </w:pPr>
      <w:r>
        <w:t>Syfte</w:t>
      </w:r>
    </w:p>
    <w:p w14:paraId="1F2A9D4E" w14:textId="77777777" w:rsidR="006C5845" w:rsidRDefault="006C5845" w:rsidP="00230863">
      <w:pPr>
        <w:ind w:left="0"/>
        <w:rPr>
          <w:rFonts w:ascii="Arial" w:hAnsi="Arial" w:cs="Arial"/>
          <w:sz w:val="18"/>
          <w:szCs w:val="18"/>
        </w:rPr>
      </w:pPr>
      <w:r w:rsidRPr="5339D65B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40E186D0" w14:textId="77777777" w:rsidR="006C5845" w:rsidRPr="00496CC3" w:rsidRDefault="006C5845" w:rsidP="00230863">
      <w:pPr>
        <w:pStyle w:val="Rubrik3"/>
        <w:ind w:left="0"/>
      </w:pPr>
      <w:r>
        <w:t>Förändringar i denna version</w:t>
      </w:r>
    </w:p>
    <w:p w14:paraId="26FDAC5C" w14:textId="3DCFFCA5" w:rsidR="006C5845" w:rsidRDefault="00270F76" w:rsidP="00230863">
      <w:pPr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Reviderad, lagt till Delay under rubriken bildtagning.</w:t>
      </w:r>
    </w:p>
    <w:p w14:paraId="6CCA143E" w14:textId="77777777" w:rsidR="006C5845" w:rsidRPr="0078345B" w:rsidRDefault="006C5845" w:rsidP="006C5845">
      <w:pPr>
        <w:rPr>
          <w:rFonts w:ascii="Arial" w:hAnsi="Arial" w:cs="Arial"/>
          <w:sz w:val="18"/>
          <w:szCs w:val="18"/>
        </w:rPr>
      </w:pPr>
    </w:p>
    <w:p w14:paraId="1F779206" w14:textId="77777777" w:rsidR="006C5845" w:rsidRDefault="006C5845" w:rsidP="006C5845">
      <w:pPr>
        <w:rPr>
          <w:rFonts w:ascii="Arial" w:hAnsi="Arial" w:cs="Arial"/>
          <w:sz w:val="18"/>
          <w:szCs w:val="18"/>
        </w:rPr>
      </w:pPr>
    </w:p>
    <w:p w14:paraId="4929C1A0" w14:textId="77777777" w:rsidR="006C5845" w:rsidRPr="00DA39B6" w:rsidRDefault="006C5845" w:rsidP="00230863">
      <w:pPr>
        <w:pStyle w:val="Rubrik3"/>
        <w:ind w:left="0"/>
      </w:pPr>
      <w:r w:rsidRPr="00DA39B6">
        <w:t>Inför undersökningen</w:t>
      </w:r>
    </w:p>
    <w:tbl>
      <w:tblPr>
        <w:tblW w:w="9498" w:type="dxa"/>
        <w:tblInd w:w="-147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119"/>
        <w:gridCol w:w="284"/>
        <w:gridCol w:w="141"/>
        <w:gridCol w:w="142"/>
        <w:gridCol w:w="5812"/>
      </w:tblGrid>
      <w:tr w:rsidR="006C5845" w14:paraId="368DFEFD" w14:textId="77777777" w:rsidTr="00F92CAA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61F601F9" w14:textId="77777777" w:rsidR="006C5845" w:rsidRPr="00390584" w:rsidRDefault="006C5845" w:rsidP="00F92CAA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Indikation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35B6880C" w14:textId="77777777" w:rsidR="006C5845" w:rsidRPr="006F5891" w:rsidRDefault="006C5845" w:rsidP="00F92CAA">
            <w:pPr>
              <w:ind w:hanging="67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Lungemboli</w:t>
            </w:r>
            <w:r w:rsidRPr="006F5891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6C5845" w14:paraId="3859AEEE" w14:textId="77777777" w:rsidTr="00F92CAA">
        <w:trPr>
          <w:trHeight w:val="227"/>
        </w:trPr>
        <w:tc>
          <w:tcPr>
            <w:tcW w:w="354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07C0675" w14:textId="77777777" w:rsidR="006C5845" w:rsidRPr="00390584" w:rsidRDefault="006C5845" w:rsidP="00F92CA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110621D" w14:textId="77777777" w:rsidR="006C5845" w:rsidRPr="005C5712" w:rsidRDefault="006C5845" w:rsidP="00F92CAA">
            <w:pPr>
              <w:pStyle w:val="Liststycke"/>
              <w:numPr>
                <w:ilvl w:val="0"/>
                <w:numId w:val="22"/>
              </w:numPr>
              <w:spacing w:after="0" w:line="240" w:lineRule="auto"/>
              <w:ind w:left="180" w:right="0" w:hanging="273"/>
              <w:rPr>
                <w:rFonts w:ascii="Arial" w:hAnsi="Arial" w:cs="Arial"/>
                <w:sz w:val="18"/>
                <w:szCs w:val="18"/>
              </w:rPr>
            </w:pPr>
            <w:r w:rsidRPr="5339D65B">
              <w:rPr>
                <w:rFonts w:ascii="Arial" w:hAnsi="Arial" w:cs="Arial"/>
                <w:sz w:val="18"/>
                <w:szCs w:val="18"/>
              </w:rPr>
              <w:t xml:space="preserve">Kreatinin kontrolleras enbart på barn &lt;1 år, njur- eller hjärtsjuka samt barn med pågående cytostatikabehandling. </w:t>
            </w:r>
          </w:p>
          <w:p w14:paraId="5C90C16F" w14:textId="44C36550" w:rsidR="006C5845" w:rsidRPr="005C5712" w:rsidRDefault="006C5845" w:rsidP="00F92CAA">
            <w:pPr>
              <w:pStyle w:val="Liststycke"/>
              <w:numPr>
                <w:ilvl w:val="0"/>
                <w:numId w:val="22"/>
              </w:numPr>
              <w:spacing w:after="0" w:line="240" w:lineRule="auto"/>
              <w:ind w:right="0" w:hanging="274"/>
              <w:rPr>
                <w:rFonts w:ascii="Arial" w:hAnsi="Arial" w:cs="Arial"/>
                <w:sz w:val="18"/>
                <w:szCs w:val="18"/>
              </w:rPr>
            </w:pPr>
            <w:r w:rsidRPr="5339D65B">
              <w:rPr>
                <w:rFonts w:ascii="Arial" w:hAnsi="Arial" w:cs="Arial"/>
                <w:sz w:val="18"/>
                <w:szCs w:val="18"/>
              </w:rPr>
              <w:t xml:space="preserve">PVK, helst </w:t>
            </w:r>
            <w:r w:rsidR="003768AE">
              <w:rPr>
                <w:rFonts w:ascii="Arial" w:hAnsi="Arial" w:cs="Arial"/>
                <w:sz w:val="18"/>
                <w:szCs w:val="18"/>
              </w:rPr>
              <w:t>rosa</w:t>
            </w:r>
            <w:r w:rsidRPr="5339D65B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6C5845" w14:paraId="6C29D760" w14:textId="77777777" w:rsidTr="00F92CAA">
        <w:trPr>
          <w:trHeight w:val="227"/>
        </w:trPr>
        <w:tc>
          <w:tcPr>
            <w:tcW w:w="3686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398BC52" w14:textId="77777777" w:rsidR="006C5845" w:rsidRPr="00390584" w:rsidRDefault="006C5845" w:rsidP="00F92CA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57D8A26" w14:textId="77777777" w:rsidR="006C5845" w:rsidRPr="00586743" w:rsidRDefault="006C5845" w:rsidP="00F92CAA">
            <w:pPr>
              <w:ind w:hanging="99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6C5845" w14:paraId="1E7AFAC3" w14:textId="77777777" w:rsidTr="00F92CAA">
        <w:trPr>
          <w:trHeight w:val="227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C387C95" w14:textId="77777777" w:rsidR="006C5845" w:rsidRPr="00390584" w:rsidRDefault="006C5845" w:rsidP="004A19B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609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E101999" w14:textId="77777777" w:rsidR="006C5845" w:rsidRPr="00390584" w:rsidRDefault="006C5845" w:rsidP="003768AE">
            <w:pPr>
              <w:ind w:left="175" w:hanging="142"/>
              <w:rPr>
                <w:rFonts w:ascii="Arial" w:hAnsi="Arial" w:cs="Arial"/>
                <w:sz w:val="18"/>
                <w:szCs w:val="18"/>
              </w:rPr>
            </w:pPr>
            <w:r w:rsidRPr="5339D65B">
              <w:rPr>
                <w:rFonts w:ascii="Arial" w:eastAsia="Arial" w:hAnsi="Arial" w:cs="Arial"/>
                <w:sz w:val="18"/>
                <w:szCs w:val="18"/>
              </w:rPr>
              <w:t xml:space="preserve">• Visipaque 320 mg I/ml används för alla barn, 1,7 ml/kg kroppsvikt. </w:t>
            </w:r>
          </w:p>
          <w:p w14:paraId="0AB2E8A3" w14:textId="77777777" w:rsidR="006C5845" w:rsidRPr="00390584" w:rsidRDefault="006C5845" w:rsidP="00F92CAA">
            <w:pPr>
              <w:ind w:hanging="959"/>
              <w:rPr>
                <w:rFonts w:ascii="Arial" w:eastAsia="Arial" w:hAnsi="Arial" w:cs="Arial"/>
                <w:sz w:val="18"/>
                <w:szCs w:val="18"/>
              </w:rPr>
            </w:pPr>
            <w:r w:rsidRPr="5339D65B">
              <w:rPr>
                <w:rFonts w:ascii="Arial" w:eastAsia="Arial" w:hAnsi="Arial" w:cs="Arial"/>
                <w:sz w:val="18"/>
                <w:szCs w:val="18"/>
              </w:rPr>
              <w:t xml:space="preserve">• &lt;80 kg: maxdos 60 ml. </w:t>
            </w:r>
          </w:p>
          <w:p w14:paraId="0C9377D4" w14:textId="77777777" w:rsidR="006C5845" w:rsidRPr="00390584" w:rsidRDefault="006C5845" w:rsidP="0094539C">
            <w:pPr>
              <w:ind w:left="175" w:hanging="142"/>
              <w:rPr>
                <w:rFonts w:ascii="Arial" w:eastAsia="Arial" w:hAnsi="Arial" w:cs="Arial"/>
                <w:sz w:val="18"/>
                <w:szCs w:val="18"/>
              </w:rPr>
            </w:pPr>
            <w:r w:rsidRPr="5339D65B">
              <w:rPr>
                <w:rFonts w:ascii="Arial" w:eastAsia="Arial" w:hAnsi="Arial" w:cs="Arial"/>
                <w:sz w:val="18"/>
                <w:szCs w:val="18"/>
              </w:rPr>
              <w:t xml:space="preserve">• &gt; 80 kg: maxdos 80 ml. Överväg att starta undersökningen manuellt för kraftiga barn. </w:t>
            </w:r>
          </w:p>
          <w:p w14:paraId="1068C5DA" w14:textId="6FAD9B80" w:rsidR="006C5845" w:rsidRPr="00390584" w:rsidRDefault="006C5845" w:rsidP="00F92CAA">
            <w:pPr>
              <w:ind w:hanging="959"/>
              <w:rPr>
                <w:rFonts w:ascii="Arial" w:eastAsia="Arial" w:hAnsi="Arial" w:cs="Arial"/>
                <w:sz w:val="18"/>
                <w:szCs w:val="18"/>
              </w:rPr>
            </w:pPr>
            <w:r w:rsidRPr="5339D65B">
              <w:rPr>
                <w:rFonts w:ascii="Arial" w:eastAsia="Arial" w:hAnsi="Arial" w:cs="Arial"/>
                <w:sz w:val="18"/>
                <w:szCs w:val="18"/>
              </w:rPr>
              <w:t xml:space="preserve">• Eftersträva en injektionstid på </w:t>
            </w:r>
            <w:r w:rsidR="004160EE" w:rsidRPr="5339D65B">
              <w:rPr>
                <w:rFonts w:ascii="Arial" w:eastAsia="Arial" w:hAnsi="Arial" w:cs="Arial"/>
                <w:sz w:val="18"/>
                <w:szCs w:val="18"/>
              </w:rPr>
              <w:t>12–16</w:t>
            </w:r>
            <w:r w:rsidRPr="5339D65B">
              <w:rPr>
                <w:rFonts w:ascii="Arial" w:eastAsia="Arial" w:hAnsi="Arial" w:cs="Arial"/>
                <w:sz w:val="18"/>
                <w:szCs w:val="18"/>
              </w:rPr>
              <w:t xml:space="preserve"> s. </w:t>
            </w:r>
          </w:p>
        </w:tc>
      </w:tr>
      <w:tr w:rsidR="006C5845" w14:paraId="399F90AD" w14:textId="77777777" w:rsidTr="00F92CAA">
        <w:trPr>
          <w:trHeight w:val="227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EF2D803" w14:textId="77777777" w:rsidR="006C5845" w:rsidRPr="00390584" w:rsidRDefault="006C5845" w:rsidP="004A19B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609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555EEBC" w14:textId="77777777" w:rsidR="006C5845" w:rsidRDefault="006C5845" w:rsidP="004A19B8">
            <w:pPr>
              <w:pStyle w:val="Normalwebb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Se kapitel 4.2 och 5.2 i </w:t>
            </w:r>
          </w:p>
          <w:p w14:paraId="7CB4A80A" w14:textId="77777777" w:rsidR="006C5845" w:rsidRPr="00005E11" w:rsidRDefault="006C5845" w:rsidP="004A19B8">
            <w:pPr>
              <w:pStyle w:val="Normalwebb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2" w:history="1">
              <w:r>
                <w:rPr>
                  <w:rStyle w:val="Hyperlnk"/>
                  <w:rFonts w:ascii="Arial" w:hAnsi="Arial" w:cs="Arial"/>
                  <w:sz w:val="18"/>
                  <w:szCs w:val="18"/>
                </w:rPr>
                <w:t>Strålskydd vid undersökningar och behandlingar med röntgenstrålning</w:t>
              </w:r>
            </w:hyperlink>
          </w:p>
        </w:tc>
      </w:tr>
      <w:tr w:rsidR="006C5845" w14:paraId="6D058C73" w14:textId="77777777" w:rsidTr="00F92CAA">
        <w:trPr>
          <w:trHeight w:val="227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397E1F3B" w14:textId="77777777" w:rsidR="006C5845" w:rsidRPr="00390584" w:rsidRDefault="006C5845" w:rsidP="004A19B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6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3680E0DE" w14:textId="77777777" w:rsidR="006C5845" w:rsidRPr="0066567D" w:rsidRDefault="006C5845" w:rsidP="006C5845">
            <w:pPr>
              <w:pStyle w:val="Liststycke"/>
              <w:numPr>
                <w:ilvl w:val="0"/>
                <w:numId w:val="21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 w:rsidRPr="5339D65B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093F749A" w14:textId="77777777" w:rsidR="006C5845" w:rsidRPr="0066567D" w:rsidRDefault="006C5845" w:rsidP="006C5845">
            <w:pPr>
              <w:pStyle w:val="Liststycke"/>
              <w:numPr>
                <w:ilvl w:val="0"/>
                <w:numId w:val="21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 w:rsidRPr="5339D65B">
              <w:rPr>
                <w:rFonts w:ascii="Arial" w:hAnsi="Arial" w:cs="Arial"/>
                <w:sz w:val="18"/>
                <w:szCs w:val="18"/>
              </w:rPr>
              <w:t>Fötterna mot gantryt.</w:t>
            </w:r>
          </w:p>
          <w:p w14:paraId="6268E427" w14:textId="77777777" w:rsidR="006C5845" w:rsidRPr="0066503B" w:rsidRDefault="006C5845" w:rsidP="006C5845">
            <w:pPr>
              <w:pStyle w:val="Liststycke"/>
              <w:numPr>
                <w:ilvl w:val="0"/>
                <w:numId w:val="21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 w:rsidRPr="5339D65B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14:paraId="08EA0148" w14:textId="77777777" w:rsidR="006C5845" w:rsidRPr="00E56B07" w:rsidRDefault="006C5845" w:rsidP="006C5845">
      <w:pPr>
        <w:tabs>
          <w:tab w:val="left" w:pos="4590"/>
        </w:tabs>
        <w:rPr>
          <w:rFonts w:ascii="Arial" w:hAnsi="Arial" w:cs="Arial"/>
          <w:sz w:val="18"/>
          <w:szCs w:val="18"/>
        </w:rPr>
      </w:pPr>
    </w:p>
    <w:p w14:paraId="143FD10B" w14:textId="77777777" w:rsidR="006C5845" w:rsidRPr="00DA39B6" w:rsidRDefault="006C5845" w:rsidP="00230863">
      <w:pPr>
        <w:pStyle w:val="Rubrik3"/>
        <w:ind w:left="0"/>
      </w:pPr>
      <w:r w:rsidRPr="00DA39B6">
        <w:lastRenderedPageBreak/>
        <w:t>Bildtagning</w:t>
      </w:r>
    </w:p>
    <w:tbl>
      <w:tblPr>
        <w:tblW w:w="10598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116"/>
        <w:gridCol w:w="141"/>
        <w:gridCol w:w="3762"/>
        <w:gridCol w:w="3579"/>
      </w:tblGrid>
      <w:tr w:rsidR="00E57041" w14:paraId="4398F6E3" w14:textId="77777777" w:rsidTr="00E57041">
        <w:trPr>
          <w:trHeight w:val="3195"/>
        </w:trPr>
        <w:tc>
          <w:tcPr>
            <w:tcW w:w="7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F435B13" w14:textId="77777777" w:rsidR="00E57041" w:rsidRPr="00A85166" w:rsidRDefault="00E57041" w:rsidP="007A0EC0">
            <w:pPr>
              <w:ind w:left="142"/>
            </w:pPr>
            <w:r>
              <w:rPr>
                <w:noProof/>
              </w:rPr>
              <w:drawing>
                <wp:inline distT="0" distB="0" distL="0" distR="0" wp14:anchorId="59E800C9" wp14:editId="34730DC4">
                  <wp:extent cx="3981450" cy="981075"/>
                  <wp:effectExtent l="0" t="0" r="0" b="0"/>
                  <wp:docPr id="633262467" name="Bildobjekt 6332624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1450" cy="981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09DE11" w14:textId="79C6D7C6" w:rsidR="00E57041" w:rsidRPr="00A85166" w:rsidRDefault="00FB0511" w:rsidP="00E57041">
            <w:pPr>
              <w:ind w:left="347" w:hanging="141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34576078" wp14:editId="6A9E2C08">
                      <wp:simplePos x="0" y="0"/>
                      <wp:positionH relativeFrom="column">
                        <wp:posOffset>982345</wp:posOffset>
                      </wp:positionH>
                      <wp:positionV relativeFrom="paragraph">
                        <wp:posOffset>249555</wp:posOffset>
                      </wp:positionV>
                      <wp:extent cx="410210" cy="1316355"/>
                      <wp:effectExtent l="0" t="0" r="8890" b="0"/>
                      <wp:wrapNone/>
                      <wp:docPr id="17" name="Upp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131635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2591BDA" w14:textId="77777777" w:rsidR="00E57041" w:rsidRPr="0066567D" w:rsidRDefault="00E57041" w:rsidP="007A0EC0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4576078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17" o:spid="_x0000_s1026" type="#_x0000_t68" style="position:absolute;left:0;text-align:left;margin-left:77.35pt;margin-top:19.65pt;width:32.3pt;height:103.65pt;rotation:180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574hgIAAHoFAAAOAAAAZHJzL2Uyb0RvYy54bWysVMFu2zAMvQ/YPwi6r47TtSiCOkXQIsOA&#10;oi2WDj0rshwbkEWNUmJnXz9Kst2s6y7DfBBIkXwknyle3/StZgeFrgFT8PxsxpkyEsrG7Ar+/Xn9&#10;6Yoz54UphQajCn5Ujt8sP3647uxCzaEGXSpkBGLcorMFr723iyxzslatcGdglSFjBdgKTyrushJF&#10;R+itzuaz2WXWAZYWQSrn6PYuGfky4leVkv6xqpzyTBecavPxxHhuw5ktr8Vih8LWjRzKEP9QRSsa&#10;Q0knqDvhBdtj8wdU20gEB5U/k9BmUFWNVLEH6iafvelmUwurYi9EjrMTTe7/wcqHw8Y+IdHQWbdw&#10;JIYu+gpbhkBs5bOrWfhic1Qu6yN3x4k71Xsm6fJzPpvnxLAkU36eX55fXARyswQWQC06/0VBy4JQ&#10;8L1dIUIXgcXh3vnkPXqFCAe6KdeN1lHB3fZWIzsI+pXrdSwqhfzmpk1wNhDCkjncZK/dRckftQp+&#10;2nxTFWtKamAeK4mDp6Y8QkplfJ5MtShVSn9xmj2MaoiIzUbAgFxR/gl7ABg9E8iInaoc/EOoinM7&#10;BSfu/1JYCp4iYmYwfgpuGwP4XmeauhoyJ/+RpERNYMn3255cgriF8viEaSToJzsr1w39xXvh/JNA&#10;ejF0SVvAP9JRaegKDoPEWQ3487374E+DTFbOOnqBBXc/9gIVZ/qroRE/vwxzx/ypgqfK9lQx+/YW&#10;aDLyWF0UKRi9HsUKoX2hZbEKWckkjKTcBZceR+XWp81A60aq1Sq67S02uzq8BJptaK3w92ZjZdAD&#10;2WFcn/sXgXYYa08P4gHGlysWb0Y7+Q5cJ1YHhR54nKBhGYUNcqpHr9eVufwFAAD//wMAUEsDBBQA&#10;BgAIAAAAIQBBIl4W2wAAAAoBAAAPAAAAZHJzL2Rvd25yZXYueG1sTI/BTsMwEETvSPyDtUjcqNO0&#10;SWgap0JIPSPairMbbxOLeB3Fbhr+nu0JbjPap9mZaje7Xkw4ButJwXKRgEBqvLHUKjgd9y+vIELU&#10;ZHTvCRX8YIBd/fhQ6dL4G33idIit4BAKpVbQxTiUUoamQ6fDwg9IfLv40enIdmylGfWNw10v0yTJ&#10;pdOW+EOnB3zvsPk+XJ2C/ZQcY2GLLDSp15vMuo8cv5R6fprftiAizvEPhnt9rg41dzr7K5kgevbZ&#10;umBUwWqzAsFAuryLM4t1noOsK/l/Qv0LAAD//wMAUEsBAi0AFAAGAAgAAAAhALaDOJL+AAAA4QEA&#10;ABMAAAAAAAAAAAAAAAAAAAAAAFtDb250ZW50X1R5cGVzXS54bWxQSwECLQAUAAYACAAAACEAOP0h&#10;/9YAAACUAQAACwAAAAAAAAAAAAAAAAAvAQAAX3JlbHMvLnJlbHNQSwECLQAUAAYACAAAACEACjue&#10;+IYCAAB6BQAADgAAAAAAAAAAAAAAAAAuAgAAZHJzL2Uyb0RvYy54bWxQSwECLQAUAAYACAAAACEA&#10;QSJeFtsAAAAKAQAADwAAAAAAAAAAAAAAAADgBAAAZHJzL2Rvd25yZXYueG1sUEsFBgAAAAAEAAQA&#10;8wAAAOgFAAAAAA==&#10;" adj="3366" fillcolor="red" stroked="f" strokeweight="2pt">
                      <v:textbox inset="1mm,1mm,1mm,1mm">
                        <w:txbxContent>
                          <w:p w14:paraId="42591BDA" w14:textId="77777777" w:rsidR="00E57041" w:rsidRPr="0066567D" w:rsidRDefault="00E57041" w:rsidP="007A0EC0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570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3CE3DD83" wp14:editId="5E63E14C">
                      <wp:simplePos x="0" y="0"/>
                      <wp:positionH relativeFrom="column">
                        <wp:posOffset>285750</wp:posOffset>
                      </wp:positionH>
                      <wp:positionV relativeFrom="paragraph">
                        <wp:posOffset>246380</wp:posOffset>
                      </wp:positionV>
                      <wp:extent cx="1745615" cy="1841500"/>
                      <wp:effectExtent l="19050" t="19050" r="26035" b="25400"/>
                      <wp:wrapNone/>
                      <wp:docPr id="1" name="Rektange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45615" cy="1841500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DF9D58" id="Rektangel 1" o:spid="_x0000_s1026" style="position:absolute;margin-left:22.5pt;margin-top:19.4pt;width:137.45pt;height:1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ntrZwIAACgFAAAOAAAAZHJzL2Uyb0RvYy54bWysVE1v2zAMvQ/YfxB0Xxx3bRcEcYqiRXYJ&#10;2mJp0bMiS7EBWdQoJU7260fJHym6YodhPsiUSD6Kj6QWN8fGsINCX4MteD6ZcqashLK2u4K/PK++&#10;zDjzQdhSGLCq4Cfl+c3y86dF6+bqAiowpUJGINbPW1fwKgQ3zzIvK9UIPwGnLCk1YCMCbXGXlSha&#10;Qm9MdjGdXmctYOkQpPKeTu87JV8mfK2VDI9aexWYKTjdLaQV07qNa7ZciPkOhatq2V9D/MMtGlFb&#10;CjpC3Ysg2B7rP6CaWiJ40GEioclA61qqlANlk0/fZbOphFMpFyLHu5Em//9g5cNh456QaGidn3sS&#10;YxZHjU380/3YMZF1GslSx8AkHebfLq+u8yvOJOny2WV+NU10Zmd3hz58V9CwKBQcqRqJJHFY+0Ah&#10;yXQwidEsrGpjUkWMZW3Bv85ywowqD6YuozZtcLe9M8gOgoq6Wk3pi3UktDdmtDOWDs9pJSmcjIoY&#10;xv5QmtUlJXLRRYgdp0ZYIaWyIe9UlShVF41yPAcbPFLoBBiRNd1yxO4BBssOZMDu7tzbR1eVGnZ0&#10;7lP/m/PokSKDDaNzU1vAjzIzlFUfubMfSOqoiSxtoTw9IUPoxsU7uaqpgmvhw5NAmg+aJJr58EiL&#10;NkCVgl7irAL89dF5tKe2JS1nLc1bwf3PvUDFmd03d0CVzOmlcDKJhI/BDKJGaF5pzG8jAqmElYRT&#10;cBlw2NyFbqbpoZDq9jaZ0YA5EdZ242QEjwzFbns+vgp0fUsG6uYHGOZMzN91ZmfbE9Sx0m9oHFPZ&#10;+6cjzvvbfbI6P3DL3wAAAP//AwBQSwMEFAAGAAgAAAAhALEeCJPeAAAACQEAAA8AAABkcnMvZG93&#10;bnJldi54bWxMj0FPwzAMhe9I/IfISNxY2m7AWppOCAkQu1FAXLPGtFUTp2qytfx7zAlutt/T8/fK&#10;3eKsOOEUek8K0lUCAqnxpqdWwfvb49UWRIiajLaeUME3BthV52elLoyf6RVPdWwFh1AotIIuxrGQ&#10;MjQdOh1WfkRi7ctPTkdep1aaSc8c7qzMkuRGOt0Tf+j0iA8dNkN9dApe5sz2n63eP9dD/TH4zVN6&#10;mzulLi+W+zsQEZf4Z4ZffEaHipkO/kgmCKtgc81VooL1lhuwvk7zHMSBh4wvsirl/wbVDwAAAP//&#10;AwBQSwECLQAUAAYACAAAACEAtoM4kv4AAADhAQAAEwAAAAAAAAAAAAAAAAAAAAAAW0NvbnRlbnRf&#10;VHlwZXNdLnhtbFBLAQItABQABgAIAAAAIQA4/SH/1gAAAJQBAAALAAAAAAAAAAAAAAAAAC8BAABf&#10;cmVscy8ucmVsc1BLAQItABQABgAIAAAAIQAMvntrZwIAACgFAAAOAAAAAAAAAAAAAAAAAC4CAABk&#10;cnMvZTJvRG9jLnhtbFBLAQItABQABgAIAAAAIQCxHgiT3gAAAAkBAAAPAAAAAAAAAAAAAAAAAMEE&#10;AABkcnMvZG93bnJldi54bWxQSwUGAAAAAAQABADzAAAAzAUAAAAA&#10;" filled="f" strokecolor="red" strokeweight="3pt"/>
                  </w:pict>
                </mc:Fallback>
              </mc:AlternateContent>
            </w:r>
            <w:r w:rsidR="00E57041">
              <w:rPr>
                <w:noProof/>
              </w:rPr>
              <w:drawing>
                <wp:inline distT="0" distB="0" distL="0" distR="0" wp14:anchorId="575FBE99" wp14:editId="2A7F3B5B">
                  <wp:extent cx="2051436" cy="2493428"/>
                  <wp:effectExtent l="0" t="0" r="6350" b="2540"/>
                  <wp:docPr id="7" name="Bildobjekt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268869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2662" cy="25313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7041" w14:paraId="796F7C0E" w14:textId="77777777" w:rsidTr="00E57041">
        <w:trPr>
          <w:trHeight w:val="176"/>
        </w:trPr>
        <w:tc>
          <w:tcPr>
            <w:tcW w:w="3116" w:type="dxa"/>
            <w:shd w:val="clear" w:color="auto" w:fill="F2F2F2" w:themeFill="background1" w:themeFillShade="F2"/>
          </w:tcPr>
          <w:p w14:paraId="5E442B98" w14:textId="77777777" w:rsidR="00E57041" w:rsidRPr="00666E60" w:rsidRDefault="00E57041" w:rsidP="00A7211B">
            <w:pPr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666E60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3903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494AD8" w14:textId="77777777" w:rsidR="00E57041" w:rsidRPr="00666E60" w:rsidRDefault="00E57041" w:rsidP="007A0EC0">
            <w:pPr>
              <w:ind w:left="801" w:hanging="709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35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C93E80" w14:textId="77777777" w:rsidR="00E57041" w:rsidRPr="001B6509" w:rsidRDefault="00E57041" w:rsidP="00A7211B">
            <w:pPr>
              <w:ind w:right="462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E57041" w14:paraId="504C1279" w14:textId="77777777" w:rsidTr="00E57041">
        <w:trPr>
          <w:trHeight w:val="176"/>
        </w:trPr>
        <w:tc>
          <w:tcPr>
            <w:tcW w:w="3257" w:type="dxa"/>
            <w:gridSpan w:val="2"/>
            <w:shd w:val="clear" w:color="auto" w:fill="FFFFFF" w:themeFill="background1"/>
          </w:tcPr>
          <w:p w14:paraId="44F710D5" w14:textId="77777777" w:rsidR="00E57041" w:rsidRPr="00B42F19" w:rsidRDefault="00E57041" w:rsidP="00A7211B">
            <w:pPr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376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54D9D02" w14:textId="77777777" w:rsidR="00E57041" w:rsidRDefault="00E57041" w:rsidP="007A0EC0">
            <w:pPr>
              <w:ind w:hanging="109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Jugulum </w:t>
            </w:r>
            <w:r w:rsidRPr="001B6509">
              <w:rPr>
                <w:rFonts w:ascii="Arial" w:hAnsi="Arial" w:cs="Arial"/>
                <w:sz w:val="18"/>
                <w:szCs w:val="18"/>
              </w:rPr>
              <w:t xml:space="preserve">– </w:t>
            </w:r>
            <w:r>
              <w:rPr>
                <w:rFonts w:ascii="Arial" w:hAnsi="Arial" w:cs="Arial"/>
                <w:sz w:val="18"/>
                <w:szCs w:val="18"/>
              </w:rPr>
              <w:t>lungbaser.</w:t>
            </w:r>
          </w:p>
        </w:tc>
        <w:tc>
          <w:tcPr>
            <w:tcW w:w="35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8D4991" w14:textId="77777777" w:rsidR="00E57041" w:rsidRDefault="00E57041" w:rsidP="004A19B8">
            <w:pPr>
              <w:jc w:val="both"/>
              <w:rPr>
                <w:noProof/>
              </w:rPr>
            </w:pPr>
          </w:p>
        </w:tc>
      </w:tr>
      <w:tr w:rsidR="00E57041" w14:paraId="302A2AC7" w14:textId="77777777" w:rsidTr="00E57041">
        <w:trPr>
          <w:trHeight w:val="176"/>
        </w:trPr>
        <w:tc>
          <w:tcPr>
            <w:tcW w:w="3257" w:type="dxa"/>
            <w:gridSpan w:val="2"/>
            <w:shd w:val="clear" w:color="auto" w:fill="FFFFFF" w:themeFill="background1"/>
          </w:tcPr>
          <w:p w14:paraId="116D7AC9" w14:textId="77777777" w:rsidR="00E57041" w:rsidRDefault="00E57041" w:rsidP="00A7211B">
            <w:pPr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Premonitor</w:t>
            </w:r>
          </w:p>
        </w:tc>
        <w:tc>
          <w:tcPr>
            <w:tcW w:w="376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00C27CB" w14:textId="77777777" w:rsidR="00E57041" w:rsidRDefault="00E57041" w:rsidP="007A0EC0">
            <w:pPr>
              <w:ind w:left="-104" w:right="891"/>
              <w:rPr>
                <w:rFonts w:ascii="Arial" w:hAnsi="Arial" w:cs="Arial"/>
                <w:sz w:val="18"/>
                <w:szCs w:val="18"/>
              </w:rPr>
            </w:pPr>
            <w:r w:rsidRPr="000F228A">
              <w:rPr>
                <w:rFonts w:ascii="Arial" w:hAnsi="Arial" w:cs="Arial"/>
                <w:sz w:val="18"/>
                <w:szCs w:val="18"/>
              </w:rPr>
              <w:t>ROI i truncus pulmonalis, tröskelvärde 150 HU (GE och Toshiba), 120 HU (Siemens).</w:t>
            </w:r>
          </w:p>
        </w:tc>
        <w:tc>
          <w:tcPr>
            <w:tcW w:w="35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5F681E" w14:textId="77777777" w:rsidR="00E57041" w:rsidRDefault="00E57041" w:rsidP="004A19B8">
            <w:pPr>
              <w:jc w:val="both"/>
              <w:rPr>
                <w:noProof/>
              </w:rPr>
            </w:pPr>
          </w:p>
        </w:tc>
      </w:tr>
      <w:tr w:rsidR="00E57041" w14:paraId="07641572" w14:textId="77777777" w:rsidTr="00E57041">
        <w:trPr>
          <w:trHeight w:val="176"/>
        </w:trPr>
        <w:tc>
          <w:tcPr>
            <w:tcW w:w="3257" w:type="dxa"/>
            <w:gridSpan w:val="2"/>
            <w:shd w:val="clear" w:color="auto" w:fill="FFFFFF" w:themeFill="background1"/>
          </w:tcPr>
          <w:p w14:paraId="28614CED" w14:textId="77777777" w:rsidR="00E57041" w:rsidRDefault="00E57041" w:rsidP="006C5845">
            <w:pPr>
              <w:pStyle w:val="Liststycke"/>
              <w:numPr>
                <w:ilvl w:val="0"/>
                <w:numId w:val="20"/>
              </w:numPr>
              <w:spacing w:after="0" w:line="240" w:lineRule="auto"/>
              <w:ind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Thorax K+ artärfas</w:t>
            </w:r>
          </w:p>
          <w:p w14:paraId="12A29578" w14:textId="77777777" w:rsidR="00D81CC2" w:rsidRDefault="00D81CC2" w:rsidP="00D81CC2">
            <w:pPr>
              <w:spacing w:after="0" w:line="240" w:lineRule="auto"/>
              <w:ind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A3E3889" w14:textId="77777777" w:rsidR="00D81CC2" w:rsidRDefault="00D81CC2" w:rsidP="00D81CC2">
            <w:pPr>
              <w:spacing w:after="0" w:line="240" w:lineRule="auto"/>
              <w:ind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CDC7E58" w14:textId="77777777" w:rsidR="00D81CC2" w:rsidRDefault="00D81CC2" w:rsidP="00D81CC2">
            <w:pPr>
              <w:spacing w:after="0" w:line="240" w:lineRule="auto"/>
              <w:ind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96EB815" w14:textId="77777777" w:rsidR="00D81CC2" w:rsidRDefault="00D81CC2" w:rsidP="00D81CC2">
            <w:pPr>
              <w:spacing w:after="0" w:line="240" w:lineRule="auto"/>
              <w:ind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896596A" w14:textId="77777777" w:rsidR="00057D5A" w:rsidRDefault="00057D5A" w:rsidP="00D81CC2">
            <w:pPr>
              <w:spacing w:after="0" w:line="240" w:lineRule="auto"/>
              <w:ind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CB7F300" w14:textId="690E7EED" w:rsidR="00D81CC2" w:rsidRPr="00D81CC2" w:rsidRDefault="00D81CC2" w:rsidP="00D81CC2">
            <w:pPr>
              <w:spacing w:after="0" w:line="240" w:lineRule="auto"/>
              <w:ind w:right="0" w:hanging="992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Delay</w:t>
            </w:r>
          </w:p>
        </w:tc>
        <w:tc>
          <w:tcPr>
            <w:tcW w:w="376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7F2379F" w14:textId="77777777" w:rsidR="00E57041" w:rsidRDefault="00E57041" w:rsidP="007A0EC0">
            <w:pPr>
              <w:ind w:hanging="1096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â</w:t>
            </w:r>
            <w:r w:rsidRPr="001B650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Jugulum </w:t>
            </w:r>
            <w:r w:rsidRPr="001B6509">
              <w:rPr>
                <w:rFonts w:ascii="Arial" w:hAnsi="Arial" w:cs="Arial"/>
                <w:sz w:val="18"/>
                <w:szCs w:val="18"/>
              </w:rPr>
              <w:t xml:space="preserve">– </w:t>
            </w:r>
            <w:r>
              <w:rPr>
                <w:rFonts w:ascii="Arial" w:hAnsi="Arial" w:cs="Arial"/>
                <w:sz w:val="18"/>
                <w:szCs w:val="18"/>
              </w:rPr>
              <w:t>lungbaser.</w:t>
            </w:r>
          </w:p>
          <w:p w14:paraId="3414E511" w14:textId="77777777" w:rsidR="00E57041" w:rsidRDefault="00E57041" w:rsidP="00E57041">
            <w:pPr>
              <w:ind w:left="0" w:right="-5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Patienten ska</w:t>
            </w:r>
            <w:r w:rsidRPr="00A03640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</w:rPr>
              <w:t>andas lugnt och göra andningsuppehåll mellan inspiration och exspiration.</w:t>
            </w:r>
          </w:p>
          <w:p w14:paraId="424C8276" w14:textId="3B017D3B" w:rsidR="00057D5A" w:rsidRPr="00057D5A" w:rsidRDefault="00057D5A" w:rsidP="00E57041">
            <w:pPr>
              <w:ind w:left="0" w:right="-5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Injektionstid + 3 sekunder</w:t>
            </w:r>
          </w:p>
        </w:tc>
        <w:tc>
          <w:tcPr>
            <w:tcW w:w="35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35CF73" w14:textId="77777777" w:rsidR="00E57041" w:rsidRPr="001B6509" w:rsidRDefault="00E57041" w:rsidP="004A19B8">
            <w:pPr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25975F67" w14:textId="77777777" w:rsidR="006C5845" w:rsidRPr="0066503B" w:rsidRDefault="006C5845" w:rsidP="006C5845">
      <w:pPr>
        <w:rPr>
          <w:rFonts w:ascii="Arial" w:hAnsi="Arial" w:cs="Arial"/>
          <w:b/>
          <w:sz w:val="18"/>
          <w:szCs w:val="18"/>
        </w:rPr>
      </w:pPr>
    </w:p>
    <w:p w14:paraId="497E1C32" w14:textId="77777777" w:rsidR="006C5845" w:rsidRPr="002E0360" w:rsidRDefault="006C5845" w:rsidP="006C5845">
      <w:pPr>
        <w:rPr>
          <w:rFonts w:ascii="Arial" w:hAnsi="Arial" w:cs="Arial"/>
          <w:b/>
          <w:sz w:val="18"/>
          <w:szCs w:val="18"/>
        </w:rPr>
      </w:pPr>
    </w:p>
    <w:p w14:paraId="060C90AB" w14:textId="77777777" w:rsidR="006C5845" w:rsidRPr="00DA39B6" w:rsidRDefault="006C5845" w:rsidP="00230863">
      <w:pPr>
        <w:pStyle w:val="Rubrik3"/>
        <w:ind w:left="0"/>
      </w:pPr>
      <w:r w:rsidRPr="00582044">
        <w:t>Reformatering</w:t>
      </w:r>
    </w:p>
    <w:tbl>
      <w:tblPr>
        <w:tblW w:w="10764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479"/>
        <w:gridCol w:w="2212"/>
        <w:gridCol w:w="3160"/>
        <w:gridCol w:w="3913"/>
      </w:tblGrid>
      <w:tr w:rsidR="00143BDE" w14:paraId="49651176" w14:textId="77777777" w:rsidTr="00A600BE">
        <w:trPr>
          <w:trHeight w:val="218"/>
        </w:trPr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D8A39A4" w14:textId="3019C549" w:rsidR="00143BDE" w:rsidRDefault="000E5FF6" w:rsidP="000E5FF6">
            <w:pPr>
              <w:ind w:left="0" w:right="372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2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D21156" w14:textId="7183907B" w:rsidR="00143BDE" w:rsidRPr="00D06DA7" w:rsidRDefault="008F2AD4" w:rsidP="000E5FF6">
            <w:pPr>
              <w:ind w:left="0" w:right="0" w:hanging="36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D06DA7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Inställning</w:t>
            </w:r>
          </w:p>
        </w:tc>
        <w:tc>
          <w:tcPr>
            <w:tcW w:w="3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EFD207" w14:textId="77777777" w:rsidR="00143BDE" w:rsidRPr="0002700D" w:rsidRDefault="00143BDE" w:rsidP="00143BDE">
            <w:pPr>
              <w:ind w:hanging="980"/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3913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5942D1" w14:textId="77777777" w:rsidR="00143BDE" w:rsidRDefault="00143BDE" w:rsidP="00143BDE">
            <w:pPr>
              <w:ind w:hanging="675"/>
              <w:jc w:val="center"/>
              <w:rPr>
                <w:noProof/>
              </w:rPr>
            </w:pPr>
          </w:p>
        </w:tc>
      </w:tr>
      <w:tr w:rsidR="006C7CC6" w14:paraId="382E846F" w14:textId="77777777" w:rsidTr="00A600BE">
        <w:trPr>
          <w:trHeight w:val="218"/>
        </w:trPr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F849673" w14:textId="77777777" w:rsidR="006C5845" w:rsidRDefault="006C5845" w:rsidP="00314F32">
            <w:pPr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22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8C78A4" w14:textId="77777777" w:rsidR="006C5845" w:rsidRPr="006B4EB1" w:rsidRDefault="006C5845" w:rsidP="008E790A">
            <w:pPr>
              <w:ind w:left="-31" w:right="0" w:hanging="36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 (t. ex. efter axlarna). DFOV ska omfatta hela thorax med 5-10 cm marginal på vardera sidan om kroppen.</w:t>
            </w:r>
          </w:p>
        </w:tc>
        <w:tc>
          <w:tcPr>
            <w:tcW w:w="31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FD14A0" w14:textId="47A46B2A" w:rsidR="006C5845" w:rsidRPr="006B4EB1" w:rsidRDefault="00063858" w:rsidP="00143BDE">
            <w:pPr>
              <w:ind w:hanging="98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56C10EF1" wp14:editId="42167F84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447040</wp:posOffset>
                      </wp:positionV>
                      <wp:extent cx="1864995" cy="5715"/>
                      <wp:effectExtent l="19050" t="19050" r="1905" b="32385"/>
                      <wp:wrapNone/>
                      <wp:docPr id="1275050996" name="Rak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864995" cy="571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B87AD6" id="Rak 13" o:spid="_x0000_s1026" style="position:absolute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25pt,35.2pt" to="152.1pt,3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V2A0QEAAPYDAAAOAAAAZHJzL2Uyb0RvYy54bWysU8tu2zAQvBfoPxC8x5LSOnUEyzkkcHoo&#10;kiBtc6eppUWAL5CMJf99l5SsBGlRoEF1ICjuzuzsLLm+GrQiB/BBWtPQalFSAobbVpp9Q3/+2J6t&#10;KAmRmZYpa6ChRwj0avPxw7p3NZzbzqoWPEESE+reNbSL0dVFEXgHmoWFdWAwKKzXLOKv3xetZz2y&#10;a1Wcl+VF0VvfOm85hICnN2OQbjK/EMDjvRABIlENRW0xrz6vu7QWmzWr9565TvJJBnuHCs2kwaIz&#10;1Q2LjDx7+RuVltzbYEVccKsLK4TkkHvAbqryTTffO+Yg94LmBDfbFP4fLb87XJsHjzb0LtTBPfjU&#10;xSC8JkJJ9xVnSvPuKe1SDDWTIRt4nA2EIRKOh9Xq4vPl5ZISjrHll2qZ/C1GvoR1PsRbsJqkTUOV&#10;NKk9VrPDtxDH1FNKOlaG9A39tKrKMqcFq2S7lUqlYPD73bXy5MBwtNttid9U7VUa1lYGJbw0l3fx&#10;qGAs8AiCyDZJHyukewczLeMcTKwmXmUwO8EESpiBk7S/Aaf8BIV8J/8FPCNyZWviDNbSWP8n2XE4&#10;SRZj/smBse9kwc62xzz2bA1erjyn6SGk2/v6P8NfnuvmFwAAAP//AwBQSwMEFAAGAAgAAAAhAAtg&#10;IU7eAAAACAEAAA8AAABkcnMvZG93bnJldi54bWxMj8FOwzAQRO9I/IO1SNyo3TYFFOJUqAIJqUiU&#10;woWbay9J1HhtxW6b/j3LCY6zM5p9Uy1H34sjDqkLpGE6USCQbHAdNRo+P55v7kGkbMiZPhBqOGOC&#10;ZX15UZnShRO943GbG8EllEqjoc05llIm26I3aRIiEnvfYfAmsxwa6QZz4nLfy5lSt9KbjvhDayKu&#10;WrT77cFrWDeLzdNXXL2e986+rKmQcWPftL6+Gh8fQGQc818YfvEZHWpm2oUDuSR61mrBSQ13qgDB&#10;/lwVMxA7PkznIOtK/h9Q/wAAAP//AwBQSwECLQAUAAYACAAAACEAtoM4kv4AAADhAQAAEwAAAAAA&#10;AAAAAAAAAAAAAAAAW0NvbnRlbnRfVHlwZXNdLnhtbFBLAQItABQABgAIAAAAIQA4/SH/1gAAAJQB&#10;AAALAAAAAAAAAAAAAAAAAC8BAABfcmVscy8ucmVsc1BLAQItABQABgAIAAAAIQAx2V2A0QEAAPYD&#10;AAAOAAAAAAAAAAAAAAAAAC4CAABkcnMvZTJvRG9jLnhtbFBLAQItABQABgAIAAAAIQALYCFO3gAA&#10;AAgBAAAPAAAAAAAAAAAAAAAAACsEAABkcnMvZG93bnJldi54bWxQSwUGAAAAAAQABADzAAAANgUA&#10;AAAA&#10;" strokecolor="red" strokeweight="3pt"/>
                  </w:pict>
                </mc:Fallback>
              </mc:AlternateContent>
            </w:r>
            <w:r w:rsidR="00143BDE" w:rsidRPr="0002700D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1A3FF100" wp14:editId="616C1433">
                      <wp:simplePos x="0" y="0"/>
                      <wp:positionH relativeFrom="margin">
                        <wp:posOffset>1445260</wp:posOffset>
                      </wp:positionH>
                      <wp:positionV relativeFrom="paragraph">
                        <wp:posOffset>389255</wp:posOffset>
                      </wp:positionV>
                      <wp:extent cx="409575" cy="576580"/>
                      <wp:effectExtent l="0" t="0" r="9525" b="0"/>
                      <wp:wrapNone/>
                      <wp:docPr id="20" name="Ne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57658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2490E4C" w14:textId="77777777" w:rsidR="006C5845" w:rsidRPr="0066564D" w:rsidRDefault="006C5845" w:rsidP="00936B77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3FF100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Ned 20" o:spid="_x0000_s1027" type="#_x0000_t67" style="position:absolute;left:0;text-align:left;margin-left:113.8pt;margin-top:30.65pt;width:32.25pt;height:45.4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lUNfgIAAGcFAAAOAAAAZHJzL2Uyb0RvYy54bWysVMFu2zAMvQ/YPwi6r3a6pe2COkXQIsOA&#10;og3WDj0rshwbkEWNUmNnXz9Kst2sK3YY5oMsSuQj+UTy8qpvNdsrdA2Ygs9Ocs6UkVA2Zlfw74/r&#10;DxecOS9MKTQYVfCDcvxq+f7dZWcX6hRq0KVCRiDGLTpb8Np7u8gyJ2vVCncCVhm6rABb4UnEXVai&#10;6Ai91dlpnp9lHWBpEaRyjk5v0iVfRvyqUtLfV5VTnumCU2w+rhjXbViz5aVY7FDYupFDGOIfomhF&#10;Y8jpBHUjvGDP2PwB1TYSwUHlTyS0GVRVI1XMgbKZ5a+yeaiFVTEXIsfZiSb3/2Dl3f7BbpBo6Kxb&#10;ONqGLPoK2/Cn+FgfyTpMZKneM0mHn/LP8/M5Z5Ku5udn84tIZvZibNH5LwpaFjYFL6EzK0ToIk9i&#10;f+s8eSX9US84dKCbct1oHQXcba81sr2gx1uvc/rCe5HJb2raBGUDwSxdh5PsJZ+48wetgp4231TF&#10;mpIyOI2RxFJTkx8hpTJ+lq5qUarkfn7sPRRnsIixRMCAXJH/CXsAGDUTyIidohz0g6mKlToZ538L&#10;LBlPFtEzGD8Zt40BfAtAU1aD56Q/kpSoCSz5ftsTN9TIQTOcbKE8bJAhpM5xVq4bes5b4fxGILUK&#10;NRW1v7+npdLQFRyGHWc14M+3zoN+wcPKWUetV3D341mg4kx/NVTbH8/CSzN/LOCxsD0WzHN7DVQg&#10;Mxo0VsYtGaPX47ZCaJ9oSqyCV7oSRlJkBZceR+Hap5FAc0aq1SqqUX9a4W/Ng5UBPPAcKvWxfxJo&#10;h5r21Ax3MLapWLyq6qQ70JyYHATq5lg8w+QJ4+JYjlov83H5CwAA//8DAFBLAwQUAAYACAAAACEA&#10;hIsK998AAAAKAQAADwAAAGRycy9kb3ducmV2LnhtbEyPwU7DMAyG70i8Q2QkLoilDaLQ0nRCEwiu&#10;G0i7ek3WljVO1WRd4ekxp3Gz5U+/v79czq4Xkx1D50lDukhAWKq96ajR8PnxevsIIkQkg70nq+Hb&#10;BlhWlxclFsafaG2nTWwEh1AoUEMb41BIGerWOgwLP1ji296PDiOvYyPNiCcOd71USZJJhx3xhxYH&#10;u2ptfdgcnQaTD9P23b+s8p/twd3g/Pa13pPW11fz8xOIaOd4huFPn9WhYqedP5IJoteg1EPGqIYs&#10;vQPBgMpVCmLH5D0Psirl/wrVLwAAAP//AwBQSwECLQAUAAYACAAAACEAtoM4kv4AAADhAQAAEwAA&#10;AAAAAAAAAAAAAAAAAAAAW0NvbnRlbnRfVHlwZXNdLnhtbFBLAQItABQABgAIAAAAIQA4/SH/1gAA&#10;AJQBAAALAAAAAAAAAAAAAAAAAC8BAABfcmVscy8ucmVsc1BLAQItABQABgAIAAAAIQBbNlUNfgIA&#10;AGcFAAAOAAAAAAAAAAAAAAAAAC4CAABkcnMvZTJvRG9jLnhtbFBLAQItABQABgAIAAAAIQCEiwr3&#10;3wAAAAoBAAAPAAAAAAAAAAAAAAAAANgEAABkcnMvZG93bnJldi54bWxQSwUGAAAAAAQABADzAAAA&#10;5AUAAAAA&#10;" adj="13928" fillcolor="red" stroked="f" strokeweight="2pt">
                      <v:textbox style="layout-flow:vertical" inset="1mm,1mm,1mm,1mm">
                        <w:txbxContent>
                          <w:p w14:paraId="42490E4C" w14:textId="77777777" w:rsidR="006C5845" w:rsidRPr="0066564D" w:rsidRDefault="006C5845" w:rsidP="00936B77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143BDE" w:rsidRPr="0002700D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7507309B" wp14:editId="34183412">
                      <wp:simplePos x="0" y="0"/>
                      <wp:positionH relativeFrom="column">
                        <wp:posOffset>520065</wp:posOffset>
                      </wp:positionH>
                      <wp:positionV relativeFrom="paragraph">
                        <wp:posOffset>927735</wp:posOffset>
                      </wp:positionV>
                      <wp:extent cx="410210" cy="494665"/>
                      <wp:effectExtent l="0" t="4128" r="4763" b="4762"/>
                      <wp:wrapNone/>
                      <wp:docPr id="24" name="Upp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58758A8" w14:textId="77777777" w:rsidR="006C5845" w:rsidRPr="0066567D" w:rsidRDefault="006C5845" w:rsidP="00DE0E30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07309B" id="Upp 24" o:spid="_x0000_s1028" type="#_x0000_t68" style="position:absolute;left:0;text-align:left;margin-left:40.95pt;margin-top:73.05pt;width:32.3pt;height:38.95pt;rotation:90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N6HhAIAAHYFAAAOAAAAZHJzL2Uyb0RvYy54bWysVMFu2zAMvQ/YPwi6r06yNNuCOkXQIsOA&#10;oi3aDj0rshwbkEWNUmJnXz9Kst2s6y7DfBBE6fGRfKZ4cdk1mh0UuhpMzqdnE86UkVDUZpfz70+b&#10;D585c16YQmgwKudH5fjl6v27i9Yu1Qwq0IVCRiTGLVub88p7u8wyJyvVCHcGVhm6LAEb4cnEXVag&#10;aIm90dlsMllkLWBhEaRyjk6v0yVfRf6yVNLflaVTnumcU24+rhjXbViz1YVY7lDYqpZ9GuIfsmhE&#10;bSjoSHUtvGB7rP+gamqJ4KD0ZxKaDMqylirWQNVMJ6+qeayEVbEWEsfZUSb3/2jl7eHR3iPJ0Fq3&#10;dLQNVXQlNgyB1DqfT8IXa6NsWRelO47Sqc4zSYfz6WQ2JYElXc2/zBeL8yBtlqgCpUXnvypoWNjk&#10;fG/XiNBGXnG4cT6hB1TwcKDrYlNrHQ3cba80soOgH7nZxJySy28wbQLYQHBL1+Eke6kt7vxRq4DT&#10;5kGVrC4o/1nMJLadGuMIKZXx03RViUKl8Oen0UOjBo9YbCQMzCXFH7l7ggGZSAbulGWPD64qdu3o&#10;nKT/S2LJefSIkcH40bmpDeBblWmqqo+c8INISZqgku+2HWkTpCFkONlCcbzH1Bf0q52Vm5p+5o1w&#10;/l4gPRs6pFHg72gpNbQ5h37HWQX4863zgM95WGefyL2ll5hz92MvUHGmvxlq9Y+L0IDMnxp4amxP&#10;DbNvroB6ZBoTjFtyRq+HbYnQPNPQWIfAdCWMpORyLj0OxpVPE4LGjlTrdYTRc7XC35hHKwN5kDo0&#10;61P3LND2Te3pNdzC8GrF8lVjJ2yvdBKzN+hxx/7pB1GYHqd2RL2My9UvAAAA//8DAFBLAwQUAAYA&#10;CAAAACEAxsTojdsAAAAKAQAADwAAAGRycy9kb3ducmV2LnhtbEyPy07DMBBF90j8gzVIbCrqxBBS&#10;hTgVVOIDKLCfxsaO8COKnSb8PdMVLGfm6M657X71jp31lIYYJJTbApgOfVRDMBI+3l/vdsBSxqDQ&#10;xaAl/OgE++76qsVGxSW86fMxG0YhITUoweY8Npyn3mqPaRtHHej2FSePmcbJcDXhQuHecVEUj9zj&#10;EOiDxVEfrO6/j7OXMIvPzOuDrcxusxiLfIMvbpby9mZ9fgKW9Zr/YLjokzp05HSKc1CJOQl1JYik&#10;fSWowgWo7ktgJwmirB+Ady3/X6H7BQAA//8DAFBLAQItABQABgAIAAAAIQC2gziS/gAAAOEBAAAT&#10;AAAAAAAAAAAAAAAAAAAAAABbQ29udGVudF9UeXBlc10ueG1sUEsBAi0AFAAGAAgAAAAhADj9If/W&#10;AAAAlAEAAAsAAAAAAAAAAAAAAAAALwEAAF9yZWxzLy5yZWxzUEsBAi0AFAAGAAgAAAAhADWI3oeE&#10;AgAAdgUAAA4AAAAAAAAAAAAAAAAALgIAAGRycy9lMm9Eb2MueG1sUEsBAi0AFAAGAAgAAAAhAMbE&#10;6I3bAAAACgEAAA8AAAAAAAAAAAAAAAAA3gQAAGRycy9kb3ducmV2LnhtbFBLBQYAAAAABAAEAPMA&#10;AADmBQAAAAA=&#10;" adj="8956" fillcolor="red" stroked="f" strokeweight="2pt">
                      <v:textbox style="layout-flow:vertical;mso-layout-flow-alt:bottom-to-top" inset="1mm,1mm,1mm,1mm">
                        <w:txbxContent>
                          <w:p w14:paraId="758758A8" w14:textId="77777777" w:rsidR="006C5845" w:rsidRPr="0066567D" w:rsidRDefault="006C5845" w:rsidP="00DE0E30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43BD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A0049E6" wp14:editId="61DF6806">
                      <wp:simplePos x="0" y="0"/>
                      <wp:positionH relativeFrom="column">
                        <wp:posOffset>1040765</wp:posOffset>
                      </wp:positionH>
                      <wp:positionV relativeFrom="paragraph">
                        <wp:posOffset>19050</wp:posOffset>
                      </wp:positionV>
                      <wp:extent cx="0" cy="1557655"/>
                      <wp:effectExtent l="19050" t="0" r="19050" b="23495"/>
                      <wp:wrapNone/>
                      <wp:docPr id="16" name="Ra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55765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9228F7" id="Rak 1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1.95pt,1.5pt" to="81.95pt,1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z8ovwEAAN8DAAAOAAAAZHJzL2Uyb0RvYy54bWysU8tu2zAQvBfoPxC815ISOA0EyzkkcC9F&#10;G/TxATS1tAjwBS5r2X/fJSXLQVsUaBEdKGq5Mzs7XG0eTtawI0TU3nW8WdWcgZO+1+7Q8e/fdu/u&#10;OcMkXC+Md9DxMyB/2L59sxlDCzd+8KaHyIjEYTuGjg8phbaqUA5gBa58AEeHykcrEn3GQ9VHMRK7&#10;NdVNXd9Vo499iF4CIkWfpkO+LfxKgUyflUJIzHSctKWyxrLu81ptN6I9RBEGLWcZ4j9UWKEdFV2o&#10;nkQS7EfUv1FZLaNHr9JKelt5pbSE0gN109S/dPN1EAFKL2QOhsUmfD1a+en46J4j2TAGbDE8x9zF&#10;SUWb36SPnYpZ58UsOCUmp6CkaLNev79br7OR1RUYIqYP4C3Lm44b7XIfohXHj5im1EtKDhvHxo7f&#10;3jd1XdLQG93vtDH5EONh/2giOwq6w92upmeu9iKNahtHEq5dlF06G5gKfAHFdE+6m6lCHjBYaIWU&#10;4FIz8xpH2RmmSMICnKX9DTjnZyiU4fsX8IIolb1LC9hq5+OfZKfTRbKa8i8OTH1nC/a+P5f7LdbQ&#10;FJV7mic+j+nL7wK//pfbnwAAAP//AwBQSwMEFAAGAAgAAAAhAPNaDAnfAAAACQEAAA8AAABkcnMv&#10;ZG93bnJldi54bWxMj81Kw0AUhfeC7zBcwY3YiY2UGjMpRRCrXVijIO6mmWsSmrkTZyZtfHtv3ejy&#10;4xzOT74YbSf26EPrSMHVJAGBVDnTUq3g7fX+cg4iRE1Gd45QwTcGWBSnJ7nOjDvQC+7LWAsOoZBp&#10;BU2MfSZlqBq0Okxcj8Tap/NWR0ZfS+P1gcNtJ6dJMpNWt8QNje7xrsFqVw5WgX22S/mxfhhKv3l8&#10;ev9arza7i5VS52fj8hZExDH+meE4n6dDwZu2biATRMc8S2/YqiDlS0f9l7cKptfzFGSRy/8Pih8A&#10;AAD//wMAUEsBAi0AFAAGAAgAAAAhALaDOJL+AAAA4QEAABMAAAAAAAAAAAAAAAAAAAAAAFtDb250&#10;ZW50X1R5cGVzXS54bWxQSwECLQAUAAYACAAAACEAOP0h/9YAAACUAQAACwAAAAAAAAAAAAAAAAAv&#10;AQAAX3JlbHMvLnJlbHNQSwECLQAUAAYACAAAACEAqsM/KL8BAADfAwAADgAAAAAAAAAAAAAAAAAu&#10;AgAAZHJzL2Uyb0RvYy54bWxQSwECLQAUAAYACAAAACEA81oMCd8AAAAJAQAADwAAAAAAAAAAAAAA&#10;AAAZBAAAZHJzL2Rvd25yZXYueG1sUEsFBgAAAAAEAAQA8wAAACUFAAAAAA==&#10;" strokecolor="red" strokeweight="3pt"/>
                  </w:pict>
                </mc:Fallback>
              </mc:AlternateContent>
            </w:r>
            <w:r w:rsidR="00143BDE">
              <w:rPr>
                <w:noProof/>
              </w:rPr>
              <w:drawing>
                <wp:inline distT="0" distB="0" distL="0" distR="0" wp14:anchorId="74F78B15" wp14:editId="3D91DBA1">
                  <wp:extent cx="1966043" cy="1650615"/>
                  <wp:effectExtent l="0" t="0" r="0" b="6985"/>
                  <wp:docPr id="8" name="Bildobjekt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8019093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9356" cy="1653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3" w:type="dxa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0D3170" w14:textId="6A7AED39" w:rsidR="006C5845" w:rsidRPr="006B4EB1" w:rsidRDefault="00366053" w:rsidP="00143BDE">
            <w:pPr>
              <w:ind w:hanging="675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2700D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45719888" wp14:editId="2AC75437">
                      <wp:simplePos x="0" y="0"/>
                      <wp:positionH relativeFrom="column">
                        <wp:posOffset>765810</wp:posOffset>
                      </wp:positionH>
                      <wp:positionV relativeFrom="paragraph">
                        <wp:posOffset>817245</wp:posOffset>
                      </wp:positionV>
                      <wp:extent cx="410210" cy="596900"/>
                      <wp:effectExtent l="1905" t="0" r="0" b="0"/>
                      <wp:wrapNone/>
                      <wp:docPr id="22" name="Upp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59690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E3FFC25" w14:textId="77777777" w:rsidR="006C5845" w:rsidRPr="0066567D" w:rsidRDefault="006C5845" w:rsidP="007A5D62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719888" id="Upp 22" o:spid="_x0000_s1029" type="#_x0000_t68" style="position:absolute;left:0;text-align:left;margin-left:60.3pt;margin-top:64.35pt;width:32.3pt;height:47pt;rotation:90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A16hAIAAHYFAAAOAAAAZHJzL2Uyb0RvYy54bWysVE1v2zAMvQ/YfxB0X52kH1uDOkXQIsOA&#10;og3aDj0rshwbkEWNUmJnv36UZLtZ112G+SCI0uMj+Uzx6rprNNsrdDWYnE9PJpwpI6GozTbn359X&#10;n75w5rwwhdBgVM4PyvHrxccPV62dqxlUoAuFjEiMm7c255X3dp5lTlaqEe4ErDJ0WQI2wpOJ26xA&#10;0RJ7o7PZZHKRtYCFRZDKOTq9TZd8EfnLUkn/UJZOeaZzTrn5uGJcN2HNFldivkVhq1r2aYh/yKIR&#10;taGgI9Wt8ILtsP6DqqklgoPSn0hoMijLWqpYA1Uznbyp5qkSVsVaSBxnR5nc/6OV9/snu0aSobVu&#10;7mgbquhKbBgCqXV+NglfrI2yZV2U7jBKpzrPJB2eTSezKQks6er88uKSXIgzS1SB0qLzXxU0LGxy&#10;vrNLRGgjr9jfOZ/QAyp4ONB1saq1jgZuNzca2V7Qj1ytYk7J5TeYNgFsILil63CSvdYWd/6gVcBp&#10;86hKVheU/yxmEttOjXGElMr4abqqRKFS+PPj6KFRg0csNhIG5pLij9w9wYBMJAN3yrLHB1cVu3Z0&#10;TtL/JbHkPHrEyGD86NzUBvC9yjRV1UdO+EGkJE1QyXebjrTJ+WlAhpMNFIc1pr6gX+2sXNX0M++E&#10;82uB9GzokEaBf6Cl1NDmHPodZxXgz/fOAz7nYZ19JveWXmLO3Y+dQMWZ/mao1U8vQgMyf2zgsbE5&#10;NsyuuQHqkWlMMG7JGb0etiVC80JDYxkC05UwkpLLufQ4GDc+TQgaO1ItlxFGz9UKf2eerAzkQerQ&#10;rM/di0DbN7Wn13APw6sV8zeNnbC90knM3qDHHfunH0RhehzbEfU6Lhe/AAAA//8DAFBLAwQUAAYA&#10;CAAAACEAfIghEeEAAAALAQAADwAAAGRycy9kb3ducmV2LnhtbEyPQU/DMAyF70j8h8hI3FhCKbCW&#10;phNCQkgc0NiqAbesMW1F45QmW8e/xzvBzc9+ev5esTi4XuxxDJ0nDZczBQKp9rajRkO1fryYgwjR&#10;kDW9J9TwgwEW5elJYXLrJ3rF/So2gkMo5EZDG+OQSxnqFp0JMz8g8e3Tj85ElmMj7WgmDne9TJS6&#10;kc50xB9aM+BDi/XXauc0vG8qst/+9sVO6fK5Wk+bp4+3ROvzs8P9HYiIh/hnhiM+o0PJTFu/IxtE&#10;z1pdZ2zlIb1KQRwdWcabrYZEzRXIspD/O5S/AAAA//8DAFBLAQItABQABgAIAAAAIQC2gziS/gAA&#10;AOEBAAATAAAAAAAAAAAAAAAAAAAAAABbQ29udGVudF9UeXBlc10ueG1sUEsBAi0AFAAGAAgAAAAh&#10;ADj9If/WAAAAlAEAAAsAAAAAAAAAAAAAAAAALwEAAF9yZWxzLy5yZWxzUEsBAi0AFAAGAAgAAAAh&#10;APYoDXqEAgAAdgUAAA4AAAAAAAAAAAAAAAAALgIAAGRycy9lMm9Eb2MueG1sUEsBAi0AFAAGAAgA&#10;AAAhAHyIIRHhAAAACwEAAA8AAAAAAAAAAAAAAAAA3gQAAGRycy9kb3ducmV2LnhtbFBLBQYAAAAA&#10;BAAEAPMAAADsBQAAAAA=&#10;" adj="7422" fillcolor="red" stroked="f" strokeweight="2pt">
                      <v:textbox style="layout-flow:vertical;mso-layout-flow-alt:bottom-to-top" inset="1mm,1mm,1mm,1mm">
                        <w:txbxContent>
                          <w:p w14:paraId="7E3FFC25" w14:textId="77777777" w:rsidR="006C5845" w:rsidRPr="0066567D" w:rsidRDefault="006C5845" w:rsidP="007A5D62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2700D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1532EA19" wp14:editId="3B18C212">
                      <wp:simplePos x="0" y="0"/>
                      <wp:positionH relativeFrom="column">
                        <wp:posOffset>1666240</wp:posOffset>
                      </wp:positionH>
                      <wp:positionV relativeFrom="paragraph">
                        <wp:posOffset>699770</wp:posOffset>
                      </wp:positionV>
                      <wp:extent cx="410210" cy="683260"/>
                      <wp:effectExtent l="0" t="0" r="8890" b="2540"/>
                      <wp:wrapNone/>
                      <wp:docPr id="26" name="Upp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68326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006E68F" w14:textId="77777777" w:rsidR="006C5845" w:rsidRPr="0066567D" w:rsidRDefault="006C5845" w:rsidP="007A5D62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32EA19" id="Upp 26" o:spid="_x0000_s1030" type="#_x0000_t68" style="position:absolute;left:0;text-align:left;margin-left:131.2pt;margin-top:55.1pt;width:32.3pt;height:53.8pt;rotation:180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HmnhQIAAHcFAAAOAAAAZHJzL2Uyb0RvYy54bWysVMFu2zAMvQ/YPwi6r7bTLSuCOkXQIsOA&#10;oi3WDj0rshwbkEWNUuJkXz9Kst2s6y7DfBBE6fGRfKZ4eXXoNNsrdC2YkhdnOWfKSKhasy3596f1&#10;hwvOnBemEhqMKvlROX61fP/usrcLNYMGdKWQEYlxi96WvPHeLrLMyUZ1wp2BVYYua8BOeDJxm1Uo&#10;emLvdDbL83nWA1YWQSrn6PQmXfJl5K9rJf19XTvlmS455ebjinHdhDVbXorFFoVtWjmkIf4hi060&#10;hoJOVDfCC7bD9g+qrpUIDmp/JqHLoK5bqWINVE2Rv6rmsRFWxVpIHGcnmdz/o5V3+0f7gCRDb93C&#10;0TZUcaixYwikVpFf5OGLxVG67BC1O07aqYNnkg4/FvmsIIUlXc0vzmfzqG2WuAKnRee/KOhY2JR8&#10;Z1eI0Edesb91nlIg9IgKHg50W61braOB2821RrYX9CfX65hTcvkNpk0AGwhu6TqcZC/FxZ0/ahVw&#10;2nxTNWsryn8WM4l9p6Y4QkplfJGuGlGpFP7TafTQqcEjph8JA3NN8SfugWBEJpKRO2U54IOrim07&#10;OSfp/5JYcp48YmQwfnLuWgP4VmWaqhoiJ/woUpImqOQPmwNpQ782IMPJBqrjA6bGoF/trFy39DNv&#10;hfMPAund0CHNAn9PS62hLzkMO84awJ9vnQd8ycM6+0zuPT3FkrsfO4GKM/3VUK+fz0MDMn9q4Kmx&#10;OTXMrrsG6pEiJhi35Ixej9saoXumqbEKgelKGEnJlVx6HI1rn0YEzR2pVqsIo/dqhb81j1YG8iB1&#10;aNanw7NAOzS1p9dwB+OzFYtXjZ2wg9JJzMGg1x37Z5hEYXyc2hH1Mi+XvwAAAP//AwBQSwMEFAAG&#10;AAgAAAAhABh3aSfdAAAACwEAAA8AAABkcnMvZG93bnJldi54bWxMj8tqwzAQRfeF/IOYQHeNbDXE&#10;wbUcSiHQbdJS6E62JpapHsaSE/XvO121y+Fc7pzbHLKz7IpzHIOXUG4KYOj7oEc/SHh/Oz7sgcWk&#10;vFY2eJTwjREO7equUbUON3/C6zkNjEp8rJUEk9JUcx57g07FTZjQE7uE2alE5zxwPasblTvLRVHs&#10;uFOjpw9GTfhisP86L45axmy3+vOj6i7L8Gq6o9GnbKS8X+fnJ2AJc/oLw68+qUNLTl1YvI7MShA7&#10;saUogbIQwCjxKCpa1xEqqz3wtuH/N7Q/AAAA//8DAFBLAQItABQABgAIAAAAIQC2gziS/gAAAOEB&#10;AAATAAAAAAAAAAAAAAAAAAAAAABbQ29udGVudF9UeXBlc10ueG1sUEsBAi0AFAAGAAgAAAAhADj9&#10;If/WAAAAlAEAAAsAAAAAAAAAAAAAAAAALwEAAF9yZWxzLy5yZWxzUEsBAi0AFAAGAAgAAAAhAAIQ&#10;eaeFAgAAdwUAAA4AAAAAAAAAAAAAAAAALgIAAGRycy9lMm9Eb2MueG1sUEsBAi0AFAAGAAgAAAAh&#10;ABh3aSfdAAAACwEAAA8AAAAAAAAAAAAAAAAA3wQAAGRycy9kb3ducmV2LnhtbFBLBQYAAAAABAAE&#10;APMAAADpBQAAAAA=&#10;" adj="6484" fillcolor="red" stroked="f" strokeweight="2pt">
                      <v:textbox style="layout-flow:vertical;mso-layout-flow-alt:bottom-to-top" inset="1mm,1mm,1mm,1mm">
                        <w:txbxContent>
                          <w:p w14:paraId="1006E68F" w14:textId="77777777" w:rsidR="006C5845" w:rsidRPr="0066567D" w:rsidRDefault="006C5845" w:rsidP="007A5D62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43BD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252A45AD" wp14:editId="15C4ED6A">
                      <wp:simplePos x="0" y="0"/>
                      <wp:positionH relativeFrom="column">
                        <wp:posOffset>293370</wp:posOffset>
                      </wp:positionH>
                      <wp:positionV relativeFrom="paragraph">
                        <wp:posOffset>682625</wp:posOffset>
                      </wp:positionV>
                      <wp:extent cx="1920875" cy="0"/>
                      <wp:effectExtent l="19050" t="19050" r="3175" b="19050"/>
                      <wp:wrapNone/>
                      <wp:docPr id="28" name="Rak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920875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D40E8F" id="Rak 28" o:spid="_x0000_s1026" style="position:absolute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.1pt,53.75pt" to="174.35pt,5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yS/zAEAAPMDAAAOAAAAZHJzL2Uyb0RvYy54bWysU02P0zAQvSPxHyzfaZIioERN97CrwgHB&#10;igXurjNuLPlLY9O0/56xk2ZXgJBA5GCNPfOe3zxPtjdna9gJMGrvOt6sas7ASd9rd+z41y/7FxvO&#10;YhKuF8Y76PgFIr/ZPX+2HUMLaz940wMyInGxHUPHh5RCW1VRDmBFXPkAjpLKoxWJtnisehQjsVtT&#10;rev6dTV67AN6CTHS6d2U5LvCrxTI9EmpCImZjpO2VFYs6yGv1W4r2iOKMGg5yxD/oMIK7ejShepO&#10;JMG+o/6FymqJPnqVVtLbyiulJZQeqJum/qmbh0EEKL2QOTEsNsX/Rys/nm7dPZINY4htDPeYuzgr&#10;tEwZHd7Tm/ISfctRzpFmdi4GXhYD4ZyYpMPm7brevHnFmbzmqoksAwPG9A68ZTnouNEu9yZacfoQ&#10;Ewmg0mtJPjaOjR1/uWnqupRFb3S/18bkZMTj4dYgOwl61/2+pi8/JVE8KaOdcXT42FmJ0sXAdMFn&#10;UEz3Wfd0Qx46WGiFlOBSM/MaR9UZpkjCApyl/Qk412colIH8G/CCKDd7lxaw1c7j72Sn81Wymuqv&#10;Dkx9ZwsOvr+UNy/W0GQV5+a/II/u032BP/6rux8AAAD//wMAUEsDBBQABgAIAAAAIQARlBOh3wAA&#10;AAoBAAAPAAAAZHJzL2Rvd25yZXYueG1sTI9NS8NAEIbvgv9hGcGb3VjTD2I2RYqCUMHa9uJtuzsm&#10;odnZJbtt03/vCIIe552Hd54pF4PrxAn72HpScD/KQCAZb1uqFey2L3dzEDFpsrrzhAouGGFRXV+V&#10;urD+TB942qRacAnFQitoUgqFlNE06HQc+YDEuy/fO5147Gtpe33mctfJcZZNpdMt8YVGB1w2aA6b&#10;o1Owqifr58+wfLscrHldUS7D2rwrdXszPD2CSDikPxh+9FkdKnba+yPZKDoF+XTMJOfZbAKCgYd8&#10;PgOx/01kVcr/L1TfAAAA//8DAFBLAQItABQABgAIAAAAIQC2gziS/gAAAOEBAAATAAAAAAAAAAAA&#10;AAAAAAAAAABbQ29udGVudF9UeXBlc10ueG1sUEsBAi0AFAAGAAgAAAAhADj9If/WAAAAlAEAAAsA&#10;AAAAAAAAAAAAAAAALwEAAF9yZWxzLy5yZWxzUEsBAi0AFAAGAAgAAAAhAKBLJL/MAQAA8wMAAA4A&#10;AAAAAAAAAAAAAAAALgIAAGRycy9lMm9Eb2MueG1sUEsBAi0AFAAGAAgAAAAhABGUE6HfAAAACgEA&#10;AA8AAAAAAAAAAAAAAAAAJgQAAGRycy9kb3ducmV2LnhtbFBLBQYAAAAABAAEAPMAAAAyBQAAAAA=&#10;" strokecolor="red" strokeweight="3pt"/>
                  </w:pict>
                </mc:Fallback>
              </mc:AlternateContent>
            </w:r>
            <w:r w:rsidR="00143BD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314FFE2E" wp14:editId="6CDF8BA1">
                      <wp:simplePos x="0" y="0"/>
                      <wp:positionH relativeFrom="column">
                        <wp:posOffset>1299845</wp:posOffset>
                      </wp:positionH>
                      <wp:positionV relativeFrom="paragraph">
                        <wp:posOffset>-6985</wp:posOffset>
                      </wp:positionV>
                      <wp:extent cx="13335" cy="1556385"/>
                      <wp:effectExtent l="19050" t="19050" r="24765" b="24765"/>
                      <wp:wrapNone/>
                      <wp:docPr id="19" name="Rak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335" cy="155638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B452E8" id="Rak 1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2.35pt,-.55pt" to="103.4pt,1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KdawwEAAOMDAAAOAAAAZHJzL2Uyb0RvYy54bWysU8tu2zAQvBfoPxC815IiODAEyzkkcC5F&#10;GyTpB9DU0iLAF0jWkv8+S0qWg7Qo0KI6UBR3Z3dmuNrejVqRE/ggrWlptSopAcNtJ82xpT9e9182&#10;lITITMeUNdDSMwR6t/v8aTu4Bm5sb1UHnmARE5rBtbSP0TVFEXgPmoWVdWAwKKzXLOKnPxadZwNW&#10;16q4KcvbYrC+c95yCAFPH6Yg3eX6QgCP34UIEIlqKXKLefV5PaS12G1Zc/TM9ZLPNNg/sNBMGmy6&#10;lHpgkZGfXv5SSkvubbAirrjVhRVCcsgaUE1VflDz0jMHWQuaE9xiU/h/Zfm307158mjD4EIT3JNP&#10;KkbhdXojPzJms86LWTBGwvGwqut6TQnHSLVe39abdTKzuIKdD/ERrCZp01IlTdLCGnb6GuKUeklJ&#10;x8qQoaX1pirLnBaskt1eKpWCwR8P98qTE8N73O9LfOZu79KwtzJI4aok7+JZwdTgGQSRXeI+dUhD&#10;BktZxjmYWM11lcHsBBNIYQHO1P4EnPMTFPIA/g14QeTO1sQFrKWx/ne043ihLKb8iwOT7mTBwXbn&#10;fMfZGpykfE/z1KdRff+d4dd/c/cGAAD//wMAUEsDBBQABgAIAAAAIQDDuq+Z4gAAAAoBAAAPAAAA&#10;ZHJzL2Rvd25yZXYueG1sTI/BSsNAEIbvgu+wjOBF2t2EUCVmU4ogVnuwpgXxts2uSWh2Nu5u2vj2&#10;jie9zTAf/3x/sZxsz07Gh86hhGQugBmsne6wkbDfPc7ugIWoUKveoZHwbQIsy8uLQuXanfHNnKrY&#10;MArBkCsJbYxDznmoW2NVmLvBIN0+nbcq0uobrr06U7jteSrEglvVIX1o1WAeWlMfq9FKsK92xT82&#10;T2Plt88v71+b9fZ4s5by+mpa3QOLZop/MPzqkzqU5HRwI+rAegmpyG4JlTBLEmAEpGJBXQ40ZJkA&#10;Xhb8f4XyBwAA//8DAFBLAQItABQABgAIAAAAIQC2gziS/gAAAOEBAAATAAAAAAAAAAAAAAAAAAAA&#10;AABbQ29udGVudF9UeXBlc10ueG1sUEsBAi0AFAAGAAgAAAAhADj9If/WAAAAlAEAAAsAAAAAAAAA&#10;AAAAAAAALwEAAF9yZWxzLy5yZWxzUEsBAi0AFAAGAAgAAAAhALUQp1rDAQAA4wMAAA4AAAAAAAAA&#10;AAAAAAAALgIAAGRycy9lMm9Eb2MueG1sUEsBAi0AFAAGAAgAAAAhAMO6r5niAAAACgEAAA8AAAAA&#10;AAAAAAAAAAAAHQQAAGRycy9kb3ducmV2LnhtbFBLBQYAAAAABAAEAPMAAAAsBQAAAAA=&#10;" strokecolor="red" strokeweight="3pt"/>
                  </w:pict>
                </mc:Fallback>
              </mc:AlternateContent>
            </w:r>
            <w:r w:rsidR="00143BDE">
              <w:rPr>
                <w:noProof/>
              </w:rPr>
              <w:drawing>
                <wp:inline distT="0" distB="0" distL="0" distR="0" wp14:anchorId="2A431034" wp14:editId="5D9DB7E6">
                  <wp:extent cx="2061301" cy="1564005"/>
                  <wp:effectExtent l="0" t="0" r="0" b="0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753843" name=""/>
                          <pic:cNvPicPr/>
                        </pic:nvPicPr>
                        <pic:blipFill>
                          <a:blip r:embed="rId16"/>
                          <a:srcRect l="4887" t="1635" r="5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2421" cy="1610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5845" w14:paraId="6043C68D" w14:textId="77777777" w:rsidTr="00A600BE">
        <w:trPr>
          <w:trHeight w:val="218"/>
        </w:trPr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B9B5BC8" w14:textId="77777777" w:rsidR="006C5845" w:rsidRPr="004A5758" w:rsidRDefault="006C5845" w:rsidP="00314F32">
            <w:pPr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2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1CF01B" w14:textId="77777777" w:rsidR="006C5845" w:rsidRPr="004A5758" w:rsidRDefault="006C5845" w:rsidP="008E790A">
            <w:pPr>
              <w:ind w:left="36" w:right="35" w:hanging="36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31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341DBD" w14:textId="77777777" w:rsidR="006C5845" w:rsidRPr="004A5758" w:rsidRDefault="006C5845" w:rsidP="004A19B8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3913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965C502" w14:textId="77777777" w:rsidR="006C5845" w:rsidRPr="004A5758" w:rsidRDefault="006C5845" w:rsidP="004A19B8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6C5845" w14:paraId="5C4DA788" w14:textId="77777777" w:rsidTr="00A600BE">
        <w:trPr>
          <w:trHeight w:val="218"/>
        </w:trPr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324ED7C" w14:textId="77777777" w:rsidR="006C5845" w:rsidRDefault="006C5845" w:rsidP="00314F32">
            <w:pPr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2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B774DA" w14:textId="77777777" w:rsidR="006C5845" w:rsidRPr="004A5758" w:rsidRDefault="006C5845" w:rsidP="008F2AD4">
            <w:pPr>
              <w:ind w:left="-31" w:right="188" w:firstLine="31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3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0AC1FC" w14:textId="77777777" w:rsidR="006C5845" w:rsidRPr="004A5758" w:rsidRDefault="006C5845" w:rsidP="004A19B8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391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6C0C4DF" w14:textId="77777777" w:rsidR="006C5845" w:rsidRPr="004A5758" w:rsidRDefault="006C5845" w:rsidP="004A19B8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2A20E473" w14:textId="77777777" w:rsidR="006C5845" w:rsidRPr="00482A0A" w:rsidRDefault="006C5845" w:rsidP="006C5845">
      <w:pPr>
        <w:tabs>
          <w:tab w:val="left" w:pos="4590"/>
        </w:tabs>
        <w:rPr>
          <w:rFonts w:ascii="Arial" w:hAnsi="Arial" w:cs="Arial"/>
          <w:b/>
          <w:sz w:val="18"/>
          <w:szCs w:val="18"/>
        </w:rPr>
      </w:pPr>
    </w:p>
    <w:p w14:paraId="268A24A0" w14:textId="77777777" w:rsidR="00A600BE" w:rsidRDefault="00A600BE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36"/>
        </w:rPr>
      </w:pPr>
      <w:r>
        <w:br w:type="page"/>
      </w:r>
    </w:p>
    <w:p w14:paraId="4AE8D3A9" w14:textId="09F8BD7D" w:rsidR="006C5845" w:rsidRPr="00DA39B6" w:rsidRDefault="006C5845" w:rsidP="00230863">
      <w:pPr>
        <w:pStyle w:val="Rubrik3"/>
        <w:ind w:left="0"/>
      </w:pPr>
      <w:r w:rsidRPr="00DA39B6">
        <w:t>Arkivering</w:t>
      </w:r>
    </w:p>
    <w:tbl>
      <w:tblPr>
        <w:tblW w:w="109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9"/>
        <w:gridCol w:w="2296"/>
        <w:gridCol w:w="32"/>
        <w:gridCol w:w="1147"/>
        <w:gridCol w:w="97"/>
        <w:gridCol w:w="1307"/>
        <w:gridCol w:w="265"/>
        <w:gridCol w:w="31"/>
        <w:gridCol w:w="2766"/>
        <w:gridCol w:w="62"/>
        <w:gridCol w:w="1378"/>
        <w:gridCol w:w="164"/>
        <w:gridCol w:w="1407"/>
      </w:tblGrid>
      <w:tr w:rsidR="006F1EC6" w14:paraId="0DD69E70" w14:textId="77777777" w:rsidTr="00C82944">
        <w:trPr>
          <w:trHeight w:val="206"/>
        </w:trPr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0CE9F6" w14:textId="77777777" w:rsidR="006C5845" w:rsidRPr="00E25E8E" w:rsidRDefault="006C5845" w:rsidP="00B5309E">
            <w:pPr>
              <w:ind w:left="0" w:right="452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786DF7" w14:textId="77777777" w:rsidR="006C5845" w:rsidRPr="00E25E8E" w:rsidRDefault="006C5845" w:rsidP="00B5309E">
            <w:pPr>
              <w:ind w:left="0" w:right="3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25E8E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1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1F7046" w14:textId="77777777" w:rsidR="006C5845" w:rsidRPr="00E25E8E" w:rsidRDefault="006C5845" w:rsidP="006F1EC6">
            <w:pPr>
              <w:tabs>
                <w:tab w:val="left" w:pos="676"/>
              </w:tabs>
              <w:ind w:left="0" w:right="46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231B93" w14:textId="77777777" w:rsidR="006C5845" w:rsidRDefault="006C5845" w:rsidP="00B5309E">
            <w:pPr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Kernel</w:t>
            </w:r>
          </w:p>
          <w:p w14:paraId="4CE5B0D7" w14:textId="77777777" w:rsidR="006C5845" w:rsidRPr="00E25E8E" w:rsidRDefault="006C5845" w:rsidP="00B5309E">
            <w:pPr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(Siemens/GE/Toshiba)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BE0B2A" w14:textId="77777777" w:rsidR="006C5845" w:rsidRPr="00E25E8E" w:rsidRDefault="006C5845" w:rsidP="00B5309E">
            <w:pPr>
              <w:ind w:left="0" w:right="179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BF02AD" w14:textId="77777777" w:rsidR="006C5845" w:rsidRPr="00E25E8E" w:rsidRDefault="006C5845" w:rsidP="00C82944">
            <w:pPr>
              <w:ind w:left="0" w:right="667" w:hanging="24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6F1EC6" w14:paraId="4F8B373B" w14:textId="77777777" w:rsidTr="00C82944">
        <w:trPr>
          <w:trHeight w:val="206"/>
        </w:trPr>
        <w:tc>
          <w:tcPr>
            <w:tcW w:w="3601" w:type="dxa"/>
            <w:gridSpan w:val="5"/>
            <w:tcBorders>
              <w:top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D88DE43" w14:textId="77777777" w:rsidR="006C5845" w:rsidRPr="00901E2C" w:rsidRDefault="006C5845" w:rsidP="006C5845">
            <w:pPr>
              <w:pStyle w:val="Liststycke"/>
              <w:numPr>
                <w:ilvl w:val="0"/>
                <w:numId w:val="23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 w:rsidRPr="00901E2C">
              <w:rPr>
                <w:rFonts w:ascii="Arial" w:hAnsi="Arial" w:cs="Arial"/>
                <w:b/>
                <w:sz w:val="18"/>
                <w:szCs w:val="18"/>
              </w:rPr>
              <w:t>Thorax K+ artärfas</w:t>
            </w:r>
          </w:p>
        </w:tc>
        <w:tc>
          <w:tcPr>
            <w:tcW w:w="160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6C3BDA9" w14:textId="77777777" w:rsidR="006C5845" w:rsidRDefault="006C5845" w:rsidP="004A19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E4F9FB0" w14:textId="77777777" w:rsidR="006C5845" w:rsidRPr="00F44BD7" w:rsidRDefault="006C5845" w:rsidP="004A19B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FADEB9E" w14:textId="77777777" w:rsidR="006C5845" w:rsidRPr="00F44BD7" w:rsidRDefault="006C5845" w:rsidP="004A19B8">
            <w:pPr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7E34ED94" w14:textId="77777777" w:rsidR="006C5845" w:rsidRPr="00F44BD7" w:rsidRDefault="006C5845" w:rsidP="004A19B8">
            <w:pPr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</w:tr>
      <w:tr w:rsidR="006F1EC6" w14:paraId="7AC8BE40" w14:textId="77777777" w:rsidTr="00C82944">
        <w:trPr>
          <w:trHeight w:val="206"/>
        </w:trPr>
        <w:tc>
          <w:tcPr>
            <w:tcW w:w="2325" w:type="dxa"/>
            <w:gridSpan w:val="2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AD2C500" w14:textId="77777777" w:rsidR="006C5845" w:rsidRPr="0040139B" w:rsidRDefault="006C5845" w:rsidP="00BE3A08">
            <w:pPr>
              <w:pStyle w:val="Liststycke"/>
              <w:numPr>
                <w:ilvl w:val="0"/>
                <w:numId w:val="0"/>
              </w:numPr>
              <w:ind w:left="227" w:right="710"/>
              <w:rPr>
                <w:rFonts w:ascii="Arial" w:hAnsi="Arial" w:cs="Arial"/>
                <w:b/>
                <w:sz w:val="18"/>
                <w:szCs w:val="18"/>
              </w:rPr>
            </w:pPr>
            <w:r w:rsidRPr="00482A0A">
              <w:rPr>
                <w:rFonts w:ascii="Wingdings 3" w:eastAsia="Wingdings 3" w:hAnsi="Wingdings 3" w:cs="Wingdings 3"/>
                <w:sz w:val="18"/>
                <w:szCs w:val="18"/>
              </w:rPr>
              <w:t>9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Lungor K+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2DC606C" w14:textId="77777777" w:rsidR="006C5845" w:rsidRDefault="006C5845" w:rsidP="00631EF3">
            <w:pPr>
              <w:ind w:left="0" w:right="712" w:hanging="19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B6BFDC2" w14:textId="77777777" w:rsidR="006C5845" w:rsidRDefault="006C5845" w:rsidP="00584978">
            <w:pPr>
              <w:ind w:left="0" w:right="59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3/3</w:t>
            </w:r>
          </w:p>
        </w:tc>
        <w:tc>
          <w:tcPr>
            <w:tcW w:w="31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8F2ABF4" w14:textId="77777777" w:rsidR="006C5845" w:rsidRDefault="006C5845" w:rsidP="00377E09">
            <w:pPr>
              <w:tabs>
                <w:tab w:val="left" w:pos="1996"/>
              </w:tabs>
              <w:ind w:left="0" w:right="1022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D6CDB">
              <w:rPr>
                <w:rFonts w:ascii="Arial" w:hAnsi="Arial" w:cs="Arial"/>
                <w:sz w:val="18"/>
                <w:szCs w:val="18"/>
                <w:lang w:val="en-US"/>
              </w:rPr>
              <w:t>B75/Lung/FC52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0BB9D7D" w14:textId="77777777" w:rsidR="006C5845" w:rsidRDefault="006C5845" w:rsidP="00AA5AA3">
            <w:pPr>
              <w:ind w:left="0" w:right="-111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589582D3" w14:textId="77777777" w:rsidR="006C5845" w:rsidRPr="00F44BD7" w:rsidRDefault="006C5845" w:rsidP="00B5309E">
            <w:pPr>
              <w:ind w:left="0" w:right="463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44BD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6F1EC6" w14:paraId="0E0611B3" w14:textId="77777777" w:rsidTr="00C82944">
        <w:trPr>
          <w:trHeight w:val="206"/>
        </w:trPr>
        <w:tc>
          <w:tcPr>
            <w:tcW w:w="2357" w:type="dxa"/>
            <w:gridSpan w:val="3"/>
            <w:tcBorders>
              <w:top w:val="nil"/>
              <w:bottom w:val="dash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237A925" w14:textId="77777777" w:rsidR="006C5845" w:rsidRPr="00B5309E" w:rsidRDefault="006C5845" w:rsidP="00B5309E">
            <w:pPr>
              <w:ind w:left="1712" w:hanging="357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43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C60A8B7" w14:textId="77777777" w:rsidR="006C5845" w:rsidRDefault="006C5845" w:rsidP="00B5309E">
            <w:pPr>
              <w:ind w:left="-10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33537C5" w14:textId="77777777" w:rsidR="006C5845" w:rsidRDefault="006C5845" w:rsidP="00584978">
            <w:pPr>
              <w:ind w:left="-217" w:right="4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828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BA94F63" w14:textId="77777777" w:rsidR="006C5845" w:rsidRDefault="006C5845" w:rsidP="00A45D69">
            <w:pPr>
              <w:tabs>
                <w:tab w:val="left" w:pos="1800"/>
              </w:tabs>
              <w:ind w:left="-89" w:right="1188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D6CDB">
              <w:rPr>
                <w:rFonts w:ascii="Arial" w:hAnsi="Arial" w:cs="Arial"/>
                <w:sz w:val="18"/>
                <w:szCs w:val="18"/>
                <w:lang w:val="en-US"/>
              </w:rPr>
              <w:t>B75/Lung/FC52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9578C77" w14:textId="77777777" w:rsidR="006C5845" w:rsidRDefault="006C5845" w:rsidP="00B5309E">
            <w:pPr>
              <w:ind w:left="0" w:right="-107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407" w:type="dxa"/>
            <w:tcBorders>
              <w:top w:val="nil"/>
              <w:left w:val="nil"/>
              <w:bottom w:val="dashed" w:sz="4" w:space="0" w:color="auto"/>
            </w:tcBorders>
            <w:shd w:val="clear" w:color="auto" w:fill="FFFFFF" w:themeFill="background1"/>
            <w:vAlign w:val="center"/>
          </w:tcPr>
          <w:p w14:paraId="1EB482AE" w14:textId="77777777" w:rsidR="006C5845" w:rsidRPr="00F44BD7" w:rsidRDefault="006C5845" w:rsidP="006F1EC6">
            <w:pPr>
              <w:ind w:left="0" w:right="388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5339D65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PACS, Syngo.via</w:t>
            </w:r>
          </w:p>
        </w:tc>
      </w:tr>
      <w:tr w:rsidR="006F1EC6" w14:paraId="2231FCA3" w14:textId="77777777" w:rsidTr="00C82944">
        <w:trPr>
          <w:gridBefore w:val="1"/>
          <w:wBefore w:w="29" w:type="dxa"/>
          <w:trHeight w:val="206"/>
        </w:trPr>
        <w:tc>
          <w:tcPr>
            <w:tcW w:w="2328" w:type="dxa"/>
            <w:gridSpan w:val="2"/>
            <w:tcBorders>
              <w:top w:val="dashed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9E1B441" w14:textId="77777777" w:rsidR="006C5845" w:rsidRPr="00F44BD7" w:rsidRDefault="006C5845" w:rsidP="00377E09">
            <w:pPr>
              <w:pStyle w:val="Liststycke"/>
              <w:numPr>
                <w:ilvl w:val="0"/>
                <w:numId w:val="0"/>
              </w:numPr>
              <w:ind w:left="227" w:right="411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482A0A">
              <w:rPr>
                <w:rFonts w:ascii="Wingdings 3" w:eastAsia="Wingdings 3" w:hAnsi="Wingdings 3" w:cs="Wingdings 3"/>
                <w:sz w:val="18"/>
                <w:szCs w:val="18"/>
                <w:lang w:val="en-US"/>
              </w:rPr>
              <w:t>9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Lungartärer K+</w:t>
            </w:r>
          </w:p>
        </w:tc>
        <w:tc>
          <w:tcPr>
            <w:tcW w:w="1243" w:type="dxa"/>
            <w:gridSpan w:val="2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2CCEC3F" w14:textId="77777777" w:rsidR="006C5845" w:rsidRPr="00F44BD7" w:rsidRDefault="006C5845" w:rsidP="00AA5AA3">
            <w:pPr>
              <w:ind w:left="0" w:hanging="14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1572" w:type="dxa"/>
            <w:gridSpan w:val="2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A8FDD12" w14:textId="77777777" w:rsidR="006C5845" w:rsidRPr="00F44BD7" w:rsidRDefault="006C5845" w:rsidP="00584978">
            <w:pPr>
              <w:tabs>
                <w:tab w:val="left" w:pos="362"/>
              </w:tabs>
              <w:ind w:left="-63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3/2</w:t>
            </w:r>
          </w:p>
        </w:tc>
        <w:tc>
          <w:tcPr>
            <w:tcW w:w="2797" w:type="dxa"/>
            <w:gridSpan w:val="2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C20A726" w14:textId="77777777" w:rsidR="006C5845" w:rsidRPr="00F44BD7" w:rsidRDefault="006C5845" w:rsidP="00377E09">
            <w:pPr>
              <w:ind w:left="-106" w:right="738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D6CDB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40" w:type="dxa"/>
            <w:gridSpan w:val="2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BB942B3" w14:textId="77777777" w:rsidR="006C5845" w:rsidRPr="00F44BD7" w:rsidRDefault="006C5845" w:rsidP="00C82944">
            <w:pPr>
              <w:ind w:left="0" w:right="-278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570" w:type="dxa"/>
            <w:gridSpan w:val="2"/>
            <w:tcBorders>
              <w:top w:val="dashed" w:sz="4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2D4098C8" w14:textId="77777777" w:rsidR="006C5845" w:rsidRPr="00F44BD7" w:rsidRDefault="006C5845" w:rsidP="00AA5AA3">
            <w:pPr>
              <w:ind w:left="0" w:right="496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44BD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6F1EC6" w14:paraId="7174440C" w14:textId="77777777" w:rsidTr="00C82944">
        <w:trPr>
          <w:trHeight w:val="206"/>
        </w:trPr>
        <w:tc>
          <w:tcPr>
            <w:tcW w:w="2357" w:type="dxa"/>
            <w:gridSpan w:val="3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2B5B3BB" w14:textId="77777777" w:rsidR="006C5845" w:rsidRDefault="006C5845" w:rsidP="00377E09">
            <w:pPr>
              <w:pStyle w:val="Liststycke"/>
              <w:numPr>
                <w:ilvl w:val="0"/>
                <w:numId w:val="0"/>
              </w:numPr>
              <w:ind w:left="227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FBD07D1" w14:textId="77777777" w:rsidR="006C5845" w:rsidRPr="00F44BD7" w:rsidRDefault="006C5845" w:rsidP="00AA5AA3">
            <w:pPr>
              <w:ind w:left="-24" w:right="275" w:hanging="503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1E1B291" w14:textId="77777777" w:rsidR="006C5845" w:rsidRDefault="006C5845" w:rsidP="00AA5AA3">
            <w:pPr>
              <w:ind w:lef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3/2</w:t>
            </w:r>
          </w:p>
        </w:tc>
        <w:tc>
          <w:tcPr>
            <w:tcW w:w="2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A8C561E" w14:textId="77777777" w:rsidR="006C5845" w:rsidRDefault="006C5845" w:rsidP="00A45D69">
            <w:pPr>
              <w:ind w:left="-184" w:right="905" w:firstLine="184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D6CDB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4D096E3" w14:textId="77777777" w:rsidR="006C5845" w:rsidRDefault="006C5845" w:rsidP="00377E09">
            <w:pPr>
              <w:ind w:left="-101" w:right="-253" w:hanging="5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61396212" w14:textId="77777777" w:rsidR="006C5845" w:rsidRPr="00F44BD7" w:rsidRDefault="006C5845" w:rsidP="00AA5AA3">
            <w:pPr>
              <w:ind w:left="-51" w:right="391" w:firstLine="51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6F1EC6" w14:paraId="66DB45CC" w14:textId="77777777" w:rsidTr="00C82944">
        <w:trPr>
          <w:trHeight w:val="206"/>
        </w:trPr>
        <w:tc>
          <w:tcPr>
            <w:tcW w:w="2357" w:type="dxa"/>
            <w:gridSpan w:val="3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46375B3" w14:textId="77777777" w:rsidR="006C5845" w:rsidRPr="00F44BD7" w:rsidRDefault="006C5845" w:rsidP="00377E09">
            <w:pPr>
              <w:pStyle w:val="Liststycke"/>
              <w:numPr>
                <w:ilvl w:val="0"/>
                <w:numId w:val="0"/>
              </w:numPr>
              <w:ind w:left="227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6A718E3" w14:textId="77777777" w:rsidR="006C5845" w:rsidRPr="00F44BD7" w:rsidRDefault="006C5845" w:rsidP="00A91184">
            <w:pPr>
              <w:ind w:left="-244" w:right="558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3729389" w14:textId="77777777" w:rsidR="006C5845" w:rsidRPr="00F44BD7" w:rsidRDefault="006C5845" w:rsidP="00A91184">
            <w:pPr>
              <w:ind w:lef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3/2</w:t>
            </w:r>
          </w:p>
        </w:tc>
        <w:tc>
          <w:tcPr>
            <w:tcW w:w="2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D92A4CB" w14:textId="3E37482E" w:rsidR="006C5845" w:rsidRPr="00F44BD7" w:rsidRDefault="006C5845" w:rsidP="00A45D69">
            <w:pPr>
              <w:ind w:left="23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D6CDB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DC8D829" w14:textId="77777777" w:rsidR="006C5845" w:rsidRPr="00F44BD7" w:rsidRDefault="006C5845" w:rsidP="00377E09">
            <w:pPr>
              <w:ind w:left="-101" w:right="-253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4D19839F" w14:textId="77777777" w:rsidR="006C5845" w:rsidRPr="00F44BD7" w:rsidRDefault="006C5845" w:rsidP="00A91184">
            <w:pPr>
              <w:ind w:left="0" w:right="358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44BD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6F1EC6" w14:paraId="1C1322D0" w14:textId="77777777" w:rsidTr="00C82944">
        <w:trPr>
          <w:trHeight w:val="206"/>
        </w:trPr>
        <w:tc>
          <w:tcPr>
            <w:tcW w:w="2357" w:type="dxa"/>
            <w:gridSpan w:val="3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511978D" w14:textId="77777777" w:rsidR="006C5845" w:rsidRPr="00F44BD7" w:rsidRDefault="006C5845" w:rsidP="00377E09">
            <w:pPr>
              <w:pStyle w:val="Liststycke"/>
              <w:numPr>
                <w:ilvl w:val="0"/>
                <w:numId w:val="0"/>
              </w:numPr>
              <w:ind w:left="227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EEFBA0B" w14:textId="77777777" w:rsidR="006C5845" w:rsidRPr="00F44BD7" w:rsidRDefault="006C5845" w:rsidP="00A45D69">
            <w:pPr>
              <w:ind w:left="-214" w:right="687" w:firstLine="12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44BD7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DC0E5DB" w14:textId="77777777" w:rsidR="006C5845" w:rsidRPr="00F44BD7" w:rsidRDefault="006C5845" w:rsidP="00A91184">
            <w:pPr>
              <w:ind w:left="0" w:right="564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44BD7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C3EBC55" w14:textId="77777777" w:rsidR="006C5845" w:rsidRPr="004200D9" w:rsidRDefault="006C5845" w:rsidP="00A45D69">
            <w:pPr>
              <w:ind w:left="23" w:right="763" w:hanging="142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D6CDB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DCBBE14" w14:textId="77777777" w:rsidR="006C5845" w:rsidRPr="009C7C5C" w:rsidRDefault="006C5845" w:rsidP="00377E09">
            <w:pPr>
              <w:ind w:left="-101" w:right="-253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6C47DDC1" w14:textId="77777777" w:rsidR="006C5845" w:rsidRPr="009C7C5C" w:rsidRDefault="006C5845" w:rsidP="00377E09">
            <w:pPr>
              <w:ind w:left="0" w:right="358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5339D65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PACS, Syngo.via</w:t>
            </w:r>
          </w:p>
        </w:tc>
      </w:tr>
      <w:tr w:rsidR="00AA5AA3" w14:paraId="4A57B40B" w14:textId="77777777" w:rsidTr="00C82944">
        <w:trPr>
          <w:trHeight w:val="206"/>
        </w:trPr>
        <w:tc>
          <w:tcPr>
            <w:tcW w:w="235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2B360B" w14:textId="77777777" w:rsidR="006C5845" w:rsidRPr="009C7C5C" w:rsidRDefault="006C5845" w:rsidP="00377E09">
            <w:pPr>
              <w:ind w:lef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b/>
                <w:sz w:val="18"/>
                <w:szCs w:val="18"/>
                <w:lang w:val="en-US"/>
              </w:rPr>
              <w:t>Scout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C50B7B" w14:textId="77777777" w:rsidR="006C5845" w:rsidRPr="009C7C5C" w:rsidRDefault="006C5845" w:rsidP="004A19B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60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562C19" w14:textId="77777777" w:rsidR="006C5845" w:rsidRPr="009C7C5C" w:rsidRDefault="006C5845" w:rsidP="004A19B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8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E6A0AF" w14:textId="77777777" w:rsidR="006C5845" w:rsidRPr="009C7C5C" w:rsidRDefault="006C5845" w:rsidP="004A19B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AF3F1A" w14:textId="77777777" w:rsidR="006C5845" w:rsidRPr="009C7C5C" w:rsidRDefault="006C5845" w:rsidP="004A19B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14A702" w14:textId="77777777" w:rsidR="006C5845" w:rsidRPr="009C7C5C" w:rsidRDefault="006C5845" w:rsidP="00377E09">
            <w:pPr>
              <w:ind w:left="0" w:right="529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  <w:tr w:rsidR="00AA5AA3" w14:paraId="19433263" w14:textId="77777777" w:rsidTr="00C82944">
        <w:trPr>
          <w:trHeight w:val="206"/>
        </w:trPr>
        <w:tc>
          <w:tcPr>
            <w:tcW w:w="235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A2EC4E" w14:textId="77777777" w:rsidR="006C5845" w:rsidRPr="009C7C5C" w:rsidRDefault="006C5845" w:rsidP="00377E09">
            <w:pPr>
              <w:ind w:lef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b/>
                <w:sz w:val="18"/>
                <w:szCs w:val="18"/>
                <w:lang w:val="en-US"/>
              </w:rPr>
              <w:t>Dosrapport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5042CF" w14:textId="77777777" w:rsidR="006C5845" w:rsidRPr="009C7C5C" w:rsidRDefault="006C5845" w:rsidP="004A19B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60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1FA3D6" w14:textId="77777777" w:rsidR="006C5845" w:rsidRPr="009C7C5C" w:rsidRDefault="006C5845" w:rsidP="004A19B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8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DD4221" w14:textId="77777777" w:rsidR="006C5845" w:rsidRPr="009C7C5C" w:rsidRDefault="006C5845" w:rsidP="004A19B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3EC05B" w14:textId="77777777" w:rsidR="006C5845" w:rsidRPr="009C7C5C" w:rsidRDefault="006C5845" w:rsidP="004A19B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665121" w14:textId="77777777" w:rsidR="006C5845" w:rsidRPr="009C7C5C" w:rsidRDefault="006C5845" w:rsidP="00377E09">
            <w:pPr>
              <w:ind w:left="-128" w:right="246" w:hanging="142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</w:tbl>
    <w:p w14:paraId="41F0B9CF" w14:textId="77777777" w:rsidR="006C5845" w:rsidRPr="009C7C5C" w:rsidRDefault="006C5845" w:rsidP="006C5845">
      <w:pPr>
        <w:rPr>
          <w:rFonts w:ascii="Arial" w:hAnsi="Arial" w:cs="Arial"/>
          <w:sz w:val="18"/>
          <w:szCs w:val="18"/>
          <w:lang w:val="en-US"/>
        </w:rPr>
      </w:pPr>
    </w:p>
    <w:p w14:paraId="4B151CBB" w14:textId="77777777" w:rsidR="006C5845" w:rsidRPr="00DA39B6" w:rsidRDefault="006C5845" w:rsidP="00230863">
      <w:pPr>
        <w:pStyle w:val="Rubrik3"/>
        <w:ind w:left="0"/>
      </w:pPr>
      <w:r w:rsidRPr="009C7C5C">
        <w:rPr>
          <w:lang w:val="en-US"/>
        </w:rPr>
        <w:t xml:space="preserve">Hängning </w:t>
      </w:r>
      <w:r w:rsidRPr="00DA39B6">
        <w:t>PACS</w:t>
      </w:r>
    </w:p>
    <w:tbl>
      <w:tblPr>
        <w:tblW w:w="10682" w:type="dxa"/>
        <w:tblInd w:w="-5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468"/>
        <w:gridCol w:w="109"/>
        <w:gridCol w:w="1637"/>
        <w:gridCol w:w="540"/>
        <w:gridCol w:w="580"/>
        <w:gridCol w:w="631"/>
        <w:gridCol w:w="584"/>
        <w:gridCol w:w="1748"/>
        <w:gridCol w:w="681"/>
        <w:gridCol w:w="1070"/>
        <w:gridCol w:w="634"/>
      </w:tblGrid>
      <w:tr w:rsidR="00E87AAD" w14:paraId="47C32F24" w14:textId="77777777" w:rsidTr="00E87AAD">
        <w:trPr>
          <w:trHeight w:val="240"/>
        </w:trPr>
        <w:tc>
          <w:tcPr>
            <w:tcW w:w="246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FC064F" w14:textId="77777777" w:rsidR="006C5845" w:rsidRPr="00390584" w:rsidRDefault="006C5845" w:rsidP="00E87AAD">
            <w:pPr>
              <w:ind w:left="880" w:hanging="538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497" w:type="dxa"/>
            <w:gridSpan w:val="5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768AA60A" w14:textId="77777777" w:rsidR="006C5845" w:rsidRPr="00390584" w:rsidRDefault="006C5845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010C751" w14:textId="77777777" w:rsidR="006C5845" w:rsidRPr="00390584" w:rsidRDefault="006C5845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499" w:type="dxa"/>
            <w:gridSpan w:val="3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5EBB47AA" w14:textId="77777777" w:rsidR="006C5845" w:rsidRPr="00390584" w:rsidRDefault="006C5845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B92B69" w14:textId="77777777" w:rsidR="006C5845" w:rsidRPr="00390584" w:rsidRDefault="006C5845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E87AAD" w14:paraId="36AD0AA7" w14:textId="77777777" w:rsidTr="00584978">
        <w:trPr>
          <w:trHeight w:val="240"/>
        </w:trPr>
        <w:tc>
          <w:tcPr>
            <w:tcW w:w="2468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F4434F" w14:textId="77777777" w:rsidR="006C5845" w:rsidRPr="00390584" w:rsidRDefault="006C5845" w:rsidP="00E87AAD">
            <w:pPr>
              <w:tabs>
                <w:tab w:val="left" w:pos="1305"/>
              </w:tabs>
              <w:ind w:left="313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746" w:type="dxa"/>
            <w:gridSpan w:val="2"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7F92AD"/>
            <w:vAlign w:val="center"/>
          </w:tcPr>
          <w:p w14:paraId="26C6EF43" w14:textId="062EF151" w:rsidR="006C5845" w:rsidRDefault="006C5845" w:rsidP="00E87AAD">
            <w:pPr>
              <w:tabs>
                <w:tab w:val="left" w:pos="322"/>
              </w:tabs>
              <w:ind w:left="0" w:right="563" w:hanging="12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Lungor K+</w:t>
            </w:r>
          </w:p>
          <w:p w14:paraId="38D5B4B5" w14:textId="77777777" w:rsidR="006C5845" w:rsidRDefault="006C5845" w:rsidP="00E87AAD">
            <w:pPr>
              <w:tabs>
                <w:tab w:val="left" w:pos="322"/>
              </w:tabs>
              <w:ind w:left="0" w:right="563" w:hanging="12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751" w:type="dxa"/>
            <w:gridSpan w:val="3"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7F92AD"/>
            <w:vAlign w:val="center"/>
          </w:tcPr>
          <w:p w14:paraId="798255A6" w14:textId="77777777" w:rsidR="006C5845" w:rsidRDefault="006C5845" w:rsidP="00E87AAD">
            <w:pPr>
              <w:ind w:left="0" w:right="19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Lungartärer K+</w:t>
            </w:r>
          </w:p>
          <w:p w14:paraId="181CAF9A" w14:textId="77777777" w:rsidR="006C5845" w:rsidRPr="00390584" w:rsidRDefault="006C5845" w:rsidP="00E87AAD">
            <w:pPr>
              <w:ind w:left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584" w:type="dxa"/>
            <w:shd w:val="clear" w:color="auto" w:fill="F2F2F2" w:themeFill="background1" w:themeFillShade="F2"/>
          </w:tcPr>
          <w:p w14:paraId="1F8968CF" w14:textId="77777777" w:rsidR="006C5845" w:rsidRPr="00390584" w:rsidRDefault="006C5845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748" w:type="dxa"/>
            <w:tcBorders>
              <w:top w:val="nil"/>
              <w:right w:val="single" w:sz="24" w:space="0" w:color="F2F2F2" w:themeColor="background1" w:themeShade="F2"/>
            </w:tcBorders>
            <w:shd w:val="clear" w:color="auto" w:fill="8496B0"/>
            <w:vAlign w:val="center"/>
          </w:tcPr>
          <w:p w14:paraId="75869A13" w14:textId="77777777" w:rsidR="006C5845" w:rsidRDefault="006C5845" w:rsidP="00E87AAD">
            <w:pPr>
              <w:ind w:left="0" w:right="251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Lungartärer K+</w:t>
            </w:r>
          </w:p>
          <w:p w14:paraId="47D1B2AE" w14:textId="77777777" w:rsidR="006C5845" w:rsidRPr="00390584" w:rsidRDefault="006C5845" w:rsidP="006F6148">
            <w:pPr>
              <w:ind w:lef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751" w:type="dxa"/>
            <w:gridSpan w:val="2"/>
            <w:tcBorders>
              <w:top w:val="nil"/>
              <w:left w:val="single" w:sz="24" w:space="0" w:color="F2F2F2" w:themeColor="background1" w:themeShade="F2"/>
            </w:tcBorders>
            <w:shd w:val="clear" w:color="auto" w:fill="8496B0"/>
            <w:vAlign w:val="center"/>
          </w:tcPr>
          <w:p w14:paraId="52C086B7" w14:textId="77777777" w:rsidR="006C5845" w:rsidRDefault="006C5845" w:rsidP="00E87AAD">
            <w:pPr>
              <w:ind w:left="0" w:right="161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Lungartärer K+</w:t>
            </w:r>
          </w:p>
          <w:p w14:paraId="3EFCFB97" w14:textId="77777777" w:rsidR="006C5845" w:rsidRPr="004C69FC" w:rsidRDefault="006C5845" w:rsidP="006F6148">
            <w:pPr>
              <w:ind w:lef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634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0A4C92EB" w14:textId="77777777" w:rsidR="006C5845" w:rsidRPr="00390584" w:rsidRDefault="006C5845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E87AAD" w14:paraId="57721010" w14:textId="77777777" w:rsidTr="00584978">
        <w:trPr>
          <w:trHeight w:val="240"/>
        </w:trPr>
        <w:tc>
          <w:tcPr>
            <w:tcW w:w="2468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7E74DF" w14:textId="77777777" w:rsidR="006C5845" w:rsidRPr="00390584" w:rsidRDefault="006C5845" w:rsidP="004A19B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46" w:type="dxa"/>
            <w:gridSpan w:val="2"/>
            <w:vMerge w:val="restart"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7F92AD"/>
          </w:tcPr>
          <w:p w14:paraId="39565E70" w14:textId="77777777" w:rsidR="006C5845" w:rsidRPr="00390584" w:rsidRDefault="006C5845" w:rsidP="004A19B8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751" w:type="dxa"/>
            <w:gridSpan w:val="3"/>
            <w:vMerge w:val="restart"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7F92AD"/>
          </w:tcPr>
          <w:p w14:paraId="4171B6D8" w14:textId="77777777" w:rsidR="006C5845" w:rsidRPr="00390584" w:rsidRDefault="006C5845" w:rsidP="004A19B8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F2F2F2" w:themeFill="background1" w:themeFillShade="F2"/>
          </w:tcPr>
          <w:p w14:paraId="4280533C" w14:textId="77777777" w:rsidR="006C5845" w:rsidRPr="00390584" w:rsidRDefault="006C5845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748" w:type="dxa"/>
            <w:vMerge w:val="restart"/>
            <w:tcBorders>
              <w:right w:val="single" w:sz="24" w:space="0" w:color="F2F2F2" w:themeColor="background1" w:themeShade="F2"/>
            </w:tcBorders>
            <w:shd w:val="clear" w:color="auto" w:fill="7F92AD"/>
          </w:tcPr>
          <w:p w14:paraId="50060BAC" w14:textId="77777777" w:rsidR="006C5845" w:rsidRPr="00390584" w:rsidRDefault="006C5845" w:rsidP="004A19B8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751" w:type="dxa"/>
            <w:gridSpan w:val="2"/>
            <w:vMerge w:val="restart"/>
            <w:tcBorders>
              <w:left w:val="single" w:sz="24" w:space="0" w:color="F2F2F2" w:themeColor="background1" w:themeShade="F2"/>
            </w:tcBorders>
            <w:shd w:val="clear" w:color="auto" w:fill="8496B0"/>
          </w:tcPr>
          <w:p w14:paraId="12FAAE63" w14:textId="77777777" w:rsidR="006C5845" w:rsidRPr="00390584" w:rsidRDefault="006C5845" w:rsidP="004A19B8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634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3600CAD5" w14:textId="77777777" w:rsidR="006C5845" w:rsidRPr="00390584" w:rsidRDefault="006C5845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E87AAD" w14:paraId="40434F1D" w14:textId="77777777" w:rsidTr="00584978">
        <w:trPr>
          <w:trHeight w:val="240"/>
        </w:trPr>
        <w:tc>
          <w:tcPr>
            <w:tcW w:w="2468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DF28FA" w14:textId="77777777" w:rsidR="006C5845" w:rsidRPr="00390584" w:rsidRDefault="006C5845" w:rsidP="004A19B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46" w:type="dxa"/>
            <w:gridSpan w:val="2"/>
            <w:vMerge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7F92AD"/>
          </w:tcPr>
          <w:p w14:paraId="0533DFA2" w14:textId="77777777" w:rsidR="006C5845" w:rsidRPr="00390584" w:rsidRDefault="006C5845" w:rsidP="004A19B8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751" w:type="dxa"/>
            <w:gridSpan w:val="3"/>
            <w:vMerge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7F92AD"/>
          </w:tcPr>
          <w:p w14:paraId="3216F10A" w14:textId="77777777" w:rsidR="006C5845" w:rsidRPr="00390584" w:rsidRDefault="006C5845" w:rsidP="004A19B8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F2F2F2" w:themeFill="background1" w:themeFillShade="F2"/>
          </w:tcPr>
          <w:p w14:paraId="3529E666" w14:textId="77777777" w:rsidR="006C5845" w:rsidRPr="00390584" w:rsidRDefault="006C5845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748" w:type="dxa"/>
            <w:vMerge/>
            <w:tcBorders>
              <w:right w:val="single" w:sz="24" w:space="0" w:color="F2F2F2" w:themeColor="background1" w:themeShade="F2"/>
            </w:tcBorders>
            <w:shd w:val="clear" w:color="auto" w:fill="7F92AD"/>
          </w:tcPr>
          <w:p w14:paraId="2378A1C3" w14:textId="77777777" w:rsidR="006C5845" w:rsidRPr="00390584" w:rsidRDefault="006C5845" w:rsidP="004A19B8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751" w:type="dxa"/>
            <w:gridSpan w:val="2"/>
            <w:vMerge/>
            <w:tcBorders>
              <w:left w:val="single" w:sz="24" w:space="0" w:color="F2F2F2" w:themeColor="background1" w:themeShade="F2"/>
            </w:tcBorders>
            <w:shd w:val="clear" w:color="auto" w:fill="8496B0"/>
          </w:tcPr>
          <w:p w14:paraId="65E26CFC" w14:textId="77777777" w:rsidR="006C5845" w:rsidRPr="00390584" w:rsidRDefault="006C5845" w:rsidP="004A19B8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634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3A7BF3C3" w14:textId="77777777" w:rsidR="006C5845" w:rsidRPr="00390584" w:rsidRDefault="006C5845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E87AAD" w14:paraId="06FD09C5" w14:textId="77777777" w:rsidTr="00584978">
        <w:trPr>
          <w:trHeight w:val="240"/>
        </w:trPr>
        <w:tc>
          <w:tcPr>
            <w:tcW w:w="2468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3EEC1D" w14:textId="77777777" w:rsidR="006C5845" w:rsidRPr="00390584" w:rsidRDefault="006C5845" w:rsidP="004A19B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46" w:type="dxa"/>
            <w:gridSpan w:val="2"/>
            <w:vMerge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7F92AD"/>
          </w:tcPr>
          <w:p w14:paraId="15F519E9" w14:textId="77777777" w:rsidR="006C5845" w:rsidRPr="00390584" w:rsidRDefault="006C5845" w:rsidP="004A19B8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751" w:type="dxa"/>
            <w:gridSpan w:val="3"/>
            <w:vMerge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7F92AD"/>
          </w:tcPr>
          <w:p w14:paraId="76EFBF68" w14:textId="77777777" w:rsidR="006C5845" w:rsidRPr="00390584" w:rsidRDefault="006C5845" w:rsidP="004A19B8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F2F2F2" w:themeFill="background1" w:themeFillShade="F2"/>
          </w:tcPr>
          <w:p w14:paraId="668EE8B9" w14:textId="77777777" w:rsidR="006C5845" w:rsidRPr="00390584" w:rsidRDefault="006C5845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748" w:type="dxa"/>
            <w:vMerge/>
            <w:tcBorders>
              <w:right w:val="single" w:sz="24" w:space="0" w:color="F2F2F2" w:themeColor="background1" w:themeShade="F2"/>
            </w:tcBorders>
            <w:shd w:val="clear" w:color="auto" w:fill="7F92AD"/>
          </w:tcPr>
          <w:p w14:paraId="1382E96F" w14:textId="77777777" w:rsidR="006C5845" w:rsidRPr="00390584" w:rsidRDefault="006C5845" w:rsidP="004A19B8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751" w:type="dxa"/>
            <w:gridSpan w:val="2"/>
            <w:vMerge/>
            <w:tcBorders>
              <w:left w:val="single" w:sz="24" w:space="0" w:color="F2F2F2" w:themeColor="background1" w:themeShade="F2"/>
            </w:tcBorders>
            <w:shd w:val="clear" w:color="auto" w:fill="8496B0"/>
          </w:tcPr>
          <w:p w14:paraId="20421434" w14:textId="77777777" w:rsidR="006C5845" w:rsidRPr="00390584" w:rsidRDefault="006C5845" w:rsidP="004A19B8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634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20DD04E" w14:textId="77777777" w:rsidR="006C5845" w:rsidRPr="00390584" w:rsidRDefault="006C5845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E87AAD" w14:paraId="6E4F613E" w14:textId="77777777" w:rsidTr="00E87AAD">
        <w:trPr>
          <w:trHeight w:val="28"/>
        </w:trPr>
        <w:tc>
          <w:tcPr>
            <w:tcW w:w="2577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0CD23D" w14:textId="77777777" w:rsidR="006C5845" w:rsidRPr="00390584" w:rsidRDefault="006C5845" w:rsidP="00E87AAD">
            <w:pPr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77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63EA12A6" w14:textId="77777777" w:rsidR="006C5845" w:rsidRPr="00390584" w:rsidRDefault="006C5845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5DA55C1" w14:textId="77777777" w:rsidR="006C5845" w:rsidRPr="00390584" w:rsidRDefault="006C5845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644" w:type="dxa"/>
            <w:gridSpan w:val="4"/>
            <w:tcBorders>
              <w:top w:val="single" w:sz="24" w:space="0" w:color="F2F2F2" w:themeColor="background1" w:themeShade="F2"/>
              <w:bottom w:val="single" w:sz="4" w:space="0" w:color="auto"/>
            </w:tcBorders>
            <w:shd w:val="clear" w:color="auto" w:fill="F2F2F2" w:themeFill="background1" w:themeFillShade="F2"/>
          </w:tcPr>
          <w:p w14:paraId="44189E30" w14:textId="77777777" w:rsidR="006C5845" w:rsidRPr="00390584" w:rsidRDefault="006C5845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704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F795F71" w14:textId="77777777" w:rsidR="006C5845" w:rsidRPr="00390584" w:rsidRDefault="006C5845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765276A4" w14:textId="77777777" w:rsidR="006C5845" w:rsidRDefault="006C5845" w:rsidP="006C5845">
      <w:pPr>
        <w:tabs>
          <w:tab w:val="left" w:pos="4590"/>
        </w:tabs>
        <w:rPr>
          <w:rFonts w:ascii="Arial" w:hAnsi="Arial" w:cs="Arial"/>
        </w:rPr>
      </w:pPr>
    </w:p>
    <w:bookmarkEnd w:id="0"/>
    <w:bookmarkEnd w:id="1"/>
    <w:bookmarkEnd w:id="2"/>
    <w:bookmarkEnd w:id="3"/>
    <w:bookmarkEnd w:id="4"/>
    <w:bookmarkEnd w:id="5"/>
    <w:p w14:paraId="11010C13" w14:textId="5D5037EA" w:rsidR="00747066" w:rsidRPr="00747066" w:rsidRDefault="00747066" w:rsidP="00747066"/>
    <w:sectPr w:rsidR="00747066" w:rsidRPr="00747066" w:rsidSect="00330F6A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A8A68" w14:textId="77777777" w:rsidR="00BB4AB9" w:rsidRDefault="00BB4AB9">
      <w:r>
        <w:separator/>
      </w:r>
    </w:p>
  </w:endnote>
  <w:endnote w:type="continuationSeparator" w:id="0">
    <w:p w14:paraId="511AA024" w14:textId="77777777" w:rsidR="00BB4AB9" w:rsidRDefault="00BB4AB9">
      <w:r>
        <w:continuationSeparator/>
      </w:r>
    </w:p>
  </w:endnote>
  <w:endnote w:type="continuationNotice" w:id="1">
    <w:p w14:paraId="5E341636" w14:textId="77777777" w:rsidR="00BB4AB9" w:rsidRDefault="00BB4A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D4C1147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0E4FD" w14:textId="77777777" w:rsidR="00BB4AB9" w:rsidRDefault="00BB4AB9"/>
  </w:footnote>
  <w:footnote w:type="continuationSeparator" w:id="0">
    <w:p w14:paraId="5D3CB5AB" w14:textId="77777777" w:rsidR="00BB4AB9" w:rsidRDefault="00BB4AB9">
      <w:r>
        <w:continuationSeparator/>
      </w:r>
    </w:p>
  </w:footnote>
  <w:footnote w:type="continuationNotice" w:id="1">
    <w:p w14:paraId="444C48E9" w14:textId="77777777" w:rsidR="00BB4AB9" w:rsidRDefault="00BB4AB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1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5C36AAEB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1BFAC318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2" type="#_x0000_t202" style="position:absolute;margin-left:-13.6pt;margin-top:-5.2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2F9CFCCC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AE184CD4" w:tentative="1">
      <w:start w:val="1"/>
      <w:numFmt w:val="lowerLetter"/>
      <w:lvlText w:val="%2."/>
      <w:lvlJc w:val="left"/>
      <w:pPr>
        <w:ind w:left="1080" w:hanging="360"/>
      </w:pPr>
    </w:lvl>
    <w:lvl w:ilvl="2" w:tplc="C0BA300A" w:tentative="1">
      <w:start w:val="1"/>
      <w:numFmt w:val="lowerRoman"/>
      <w:lvlText w:val="%3."/>
      <w:lvlJc w:val="right"/>
      <w:pPr>
        <w:ind w:left="1800" w:hanging="180"/>
      </w:pPr>
    </w:lvl>
    <w:lvl w:ilvl="3" w:tplc="503A3602" w:tentative="1">
      <w:start w:val="1"/>
      <w:numFmt w:val="decimal"/>
      <w:lvlText w:val="%4."/>
      <w:lvlJc w:val="left"/>
      <w:pPr>
        <w:ind w:left="2520" w:hanging="360"/>
      </w:pPr>
    </w:lvl>
    <w:lvl w:ilvl="4" w:tplc="64C8A1BC" w:tentative="1">
      <w:start w:val="1"/>
      <w:numFmt w:val="lowerLetter"/>
      <w:lvlText w:val="%5."/>
      <w:lvlJc w:val="left"/>
      <w:pPr>
        <w:ind w:left="3240" w:hanging="360"/>
      </w:pPr>
    </w:lvl>
    <w:lvl w:ilvl="5" w:tplc="45B6D926" w:tentative="1">
      <w:start w:val="1"/>
      <w:numFmt w:val="lowerRoman"/>
      <w:lvlText w:val="%6."/>
      <w:lvlJc w:val="right"/>
      <w:pPr>
        <w:ind w:left="3960" w:hanging="180"/>
      </w:pPr>
    </w:lvl>
    <w:lvl w:ilvl="6" w:tplc="14C074A6" w:tentative="1">
      <w:start w:val="1"/>
      <w:numFmt w:val="decimal"/>
      <w:lvlText w:val="%7."/>
      <w:lvlJc w:val="left"/>
      <w:pPr>
        <w:ind w:left="4680" w:hanging="360"/>
      </w:pPr>
    </w:lvl>
    <w:lvl w:ilvl="7" w:tplc="840084B2" w:tentative="1">
      <w:start w:val="1"/>
      <w:numFmt w:val="lowerLetter"/>
      <w:lvlText w:val="%8."/>
      <w:lvlJc w:val="left"/>
      <w:pPr>
        <w:ind w:left="5400" w:hanging="360"/>
      </w:pPr>
    </w:lvl>
    <w:lvl w:ilvl="8" w:tplc="15FA8B3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BB018CA"/>
    <w:multiLevelType w:val="hybridMultilevel"/>
    <w:tmpl w:val="7FBA80B4"/>
    <w:lvl w:ilvl="0" w:tplc="E2BAA10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B24C83B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5E0B50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E1A45F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06831C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648298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402AEA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160AC6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90A840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110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B384CA5"/>
    <w:multiLevelType w:val="hybridMultilevel"/>
    <w:tmpl w:val="98D0EACE"/>
    <w:lvl w:ilvl="0" w:tplc="E6ECB2AE">
      <w:start w:val="1"/>
      <w:numFmt w:val="decimal"/>
      <w:lvlText w:val="%1."/>
      <w:lvlJc w:val="left"/>
      <w:pPr>
        <w:ind w:left="227" w:hanging="227"/>
      </w:pPr>
      <w:rPr>
        <w:rFonts w:hint="default"/>
        <w:b/>
      </w:rPr>
    </w:lvl>
    <w:lvl w:ilvl="1" w:tplc="696A6DD2" w:tentative="1">
      <w:start w:val="1"/>
      <w:numFmt w:val="lowerLetter"/>
      <w:lvlText w:val="%2."/>
      <w:lvlJc w:val="left"/>
      <w:pPr>
        <w:ind w:left="1080" w:hanging="360"/>
      </w:pPr>
    </w:lvl>
    <w:lvl w:ilvl="2" w:tplc="A026847E" w:tentative="1">
      <w:start w:val="1"/>
      <w:numFmt w:val="lowerRoman"/>
      <w:lvlText w:val="%3."/>
      <w:lvlJc w:val="right"/>
      <w:pPr>
        <w:ind w:left="1800" w:hanging="180"/>
      </w:pPr>
    </w:lvl>
    <w:lvl w:ilvl="3" w:tplc="5AB0A946" w:tentative="1">
      <w:start w:val="1"/>
      <w:numFmt w:val="decimal"/>
      <w:lvlText w:val="%4."/>
      <w:lvlJc w:val="left"/>
      <w:pPr>
        <w:ind w:left="2520" w:hanging="360"/>
      </w:pPr>
    </w:lvl>
    <w:lvl w:ilvl="4" w:tplc="921A6042" w:tentative="1">
      <w:start w:val="1"/>
      <w:numFmt w:val="lowerLetter"/>
      <w:lvlText w:val="%5."/>
      <w:lvlJc w:val="left"/>
      <w:pPr>
        <w:ind w:left="3240" w:hanging="360"/>
      </w:pPr>
    </w:lvl>
    <w:lvl w:ilvl="5" w:tplc="39ACE778" w:tentative="1">
      <w:start w:val="1"/>
      <w:numFmt w:val="lowerRoman"/>
      <w:lvlText w:val="%6."/>
      <w:lvlJc w:val="right"/>
      <w:pPr>
        <w:ind w:left="3960" w:hanging="180"/>
      </w:pPr>
    </w:lvl>
    <w:lvl w:ilvl="6" w:tplc="8054B0DE" w:tentative="1">
      <w:start w:val="1"/>
      <w:numFmt w:val="decimal"/>
      <w:lvlText w:val="%7."/>
      <w:lvlJc w:val="left"/>
      <w:pPr>
        <w:ind w:left="4680" w:hanging="360"/>
      </w:pPr>
    </w:lvl>
    <w:lvl w:ilvl="7" w:tplc="B6AA4EFC" w:tentative="1">
      <w:start w:val="1"/>
      <w:numFmt w:val="lowerLetter"/>
      <w:lvlText w:val="%8."/>
      <w:lvlJc w:val="left"/>
      <w:pPr>
        <w:ind w:left="5400" w:hanging="360"/>
      </w:pPr>
    </w:lvl>
    <w:lvl w:ilvl="8" w:tplc="7CA6639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F0C71"/>
    <w:multiLevelType w:val="hybridMultilevel"/>
    <w:tmpl w:val="FB72D93C"/>
    <w:lvl w:ilvl="0" w:tplc="CCD8FA48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398401A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2E0DF4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2E341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470313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CBEF77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182F6F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18806E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24CFAF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340738700">
    <w:abstractNumId w:val="21"/>
  </w:num>
  <w:num w:numId="2" w16cid:durableId="92557241">
    <w:abstractNumId w:val="16"/>
  </w:num>
  <w:num w:numId="3" w16cid:durableId="2038501933">
    <w:abstractNumId w:val="0"/>
  </w:num>
  <w:num w:numId="4" w16cid:durableId="652025491">
    <w:abstractNumId w:val="6"/>
  </w:num>
  <w:num w:numId="5" w16cid:durableId="290522507">
    <w:abstractNumId w:val="19"/>
  </w:num>
  <w:num w:numId="6" w16cid:durableId="1309167616">
    <w:abstractNumId w:val="2"/>
  </w:num>
  <w:num w:numId="7" w16cid:durableId="164251762">
    <w:abstractNumId w:val="13"/>
  </w:num>
  <w:num w:numId="8" w16cid:durableId="1778404109">
    <w:abstractNumId w:val="9"/>
  </w:num>
  <w:num w:numId="9" w16cid:durableId="1226835126">
    <w:abstractNumId w:val="1"/>
  </w:num>
  <w:num w:numId="10" w16cid:durableId="1883902577">
    <w:abstractNumId w:val="1"/>
  </w:num>
  <w:num w:numId="11" w16cid:durableId="1810437791">
    <w:abstractNumId w:val="3"/>
  </w:num>
  <w:num w:numId="12" w16cid:durableId="845631365">
    <w:abstractNumId w:val="4"/>
  </w:num>
  <w:num w:numId="13" w16cid:durableId="1367677517">
    <w:abstractNumId w:val="15"/>
  </w:num>
  <w:num w:numId="14" w16cid:durableId="19552759">
    <w:abstractNumId w:val="10"/>
  </w:num>
  <w:num w:numId="15" w16cid:durableId="1374618606">
    <w:abstractNumId w:val="7"/>
  </w:num>
  <w:num w:numId="16" w16cid:durableId="902449559">
    <w:abstractNumId w:val="14"/>
  </w:num>
  <w:num w:numId="17" w16cid:durableId="1750735257">
    <w:abstractNumId w:val="5"/>
  </w:num>
  <w:num w:numId="18" w16cid:durableId="1948077864">
    <w:abstractNumId w:val="12"/>
  </w:num>
  <w:num w:numId="19" w16cid:durableId="1224028684">
    <w:abstractNumId w:val="20"/>
  </w:num>
  <w:num w:numId="20" w16cid:durableId="757753859">
    <w:abstractNumId w:val="8"/>
  </w:num>
  <w:num w:numId="21" w16cid:durableId="107968411">
    <w:abstractNumId w:val="18"/>
  </w:num>
  <w:num w:numId="22" w16cid:durableId="890582579">
    <w:abstractNumId w:val="11"/>
  </w:num>
  <w:num w:numId="23" w16cid:durableId="2549418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42B7"/>
    <w:rsid w:val="000051D5"/>
    <w:rsid w:val="00006D2A"/>
    <w:rsid w:val="00010D47"/>
    <w:rsid w:val="00014B56"/>
    <w:rsid w:val="00016CF0"/>
    <w:rsid w:val="0002327F"/>
    <w:rsid w:val="000273CD"/>
    <w:rsid w:val="00030DDD"/>
    <w:rsid w:val="000313BB"/>
    <w:rsid w:val="00033ED5"/>
    <w:rsid w:val="00050500"/>
    <w:rsid w:val="00051C6A"/>
    <w:rsid w:val="0005691C"/>
    <w:rsid w:val="00056ECB"/>
    <w:rsid w:val="00056ED5"/>
    <w:rsid w:val="00057D5A"/>
    <w:rsid w:val="00063858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E5FF6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58DE"/>
    <w:rsid w:val="00137B6D"/>
    <w:rsid w:val="0014070B"/>
    <w:rsid w:val="001422C1"/>
    <w:rsid w:val="00143BDE"/>
    <w:rsid w:val="001522AE"/>
    <w:rsid w:val="00157D5B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0863"/>
    <w:rsid w:val="00230E76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76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4F32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6053"/>
    <w:rsid w:val="00367D19"/>
    <w:rsid w:val="00371BED"/>
    <w:rsid w:val="003768AE"/>
    <w:rsid w:val="00377E09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1672"/>
    <w:rsid w:val="003E2FF7"/>
    <w:rsid w:val="003F1013"/>
    <w:rsid w:val="003F1ACF"/>
    <w:rsid w:val="00400054"/>
    <w:rsid w:val="00404948"/>
    <w:rsid w:val="00406BEA"/>
    <w:rsid w:val="00413A60"/>
    <w:rsid w:val="004160EE"/>
    <w:rsid w:val="004165D4"/>
    <w:rsid w:val="004230F7"/>
    <w:rsid w:val="0043167E"/>
    <w:rsid w:val="0043409A"/>
    <w:rsid w:val="00446255"/>
    <w:rsid w:val="00451935"/>
    <w:rsid w:val="00457AE1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3258E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4978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31EF3"/>
    <w:rsid w:val="0065595B"/>
    <w:rsid w:val="00656DCD"/>
    <w:rsid w:val="00660269"/>
    <w:rsid w:val="00665F89"/>
    <w:rsid w:val="00667EF5"/>
    <w:rsid w:val="00673C92"/>
    <w:rsid w:val="006753EC"/>
    <w:rsid w:val="00685193"/>
    <w:rsid w:val="006A2789"/>
    <w:rsid w:val="006A47EB"/>
    <w:rsid w:val="006A4978"/>
    <w:rsid w:val="006A7261"/>
    <w:rsid w:val="006B0D29"/>
    <w:rsid w:val="006B1819"/>
    <w:rsid w:val="006C5048"/>
    <w:rsid w:val="006C5845"/>
    <w:rsid w:val="006C6A4B"/>
    <w:rsid w:val="006C779F"/>
    <w:rsid w:val="006C7CC6"/>
    <w:rsid w:val="006D01F5"/>
    <w:rsid w:val="006D0CFB"/>
    <w:rsid w:val="006D30C0"/>
    <w:rsid w:val="006D7535"/>
    <w:rsid w:val="006E450B"/>
    <w:rsid w:val="006F0D7E"/>
    <w:rsid w:val="006F1EC6"/>
    <w:rsid w:val="006F6148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0EC0"/>
    <w:rsid w:val="007A5C6F"/>
    <w:rsid w:val="007A5D62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4717C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17EE"/>
    <w:rsid w:val="008E36F8"/>
    <w:rsid w:val="008E46B2"/>
    <w:rsid w:val="008E682C"/>
    <w:rsid w:val="008E78A1"/>
    <w:rsid w:val="008E790A"/>
    <w:rsid w:val="008F2AD4"/>
    <w:rsid w:val="008F589F"/>
    <w:rsid w:val="00906238"/>
    <w:rsid w:val="00907EF9"/>
    <w:rsid w:val="00911231"/>
    <w:rsid w:val="0091295C"/>
    <w:rsid w:val="00914D58"/>
    <w:rsid w:val="00921F27"/>
    <w:rsid w:val="00921F47"/>
    <w:rsid w:val="009228AB"/>
    <w:rsid w:val="0093085B"/>
    <w:rsid w:val="00931C57"/>
    <w:rsid w:val="009347A5"/>
    <w:rsid w:val="00936B77"/>
    <w:rsid w:val="00942257"/>
    <w:rsid w:val="0094539C"/>
    <w:rsid w:val="009471BF"/>
    <w:rsid w:val="00950E4E"/>
    <w:rsid w:val="009529BD"/>
    <w:rsid w:val="009533B4"/>
    <w:rsid w:val="00957D35"/>
    <w:rsid w:val="00971D93"/>
    <w:rsid w:val="009B1F6B"/>
    <w:rsid w:val="009C0D12"/>
    <w:rsid w:val="009C192E"/>
    <w:rsid w:val="009C2E3E"/>
    <w:rsid w:val="009D6819"/>
    <w:rsid w:val="009D6D1C"/>
    <w:rsid w:val="009E0CF9"/>
    <w:rsid w:val="009E531B"/>
    <w:rsid w:val="009E6504"/>
    <w:rsid w:val="009E6C56"/>
    <w:rsid w:val="009E7DCF"/>
    <w:rsid w:val="009F4A56"/>
    <w:rsid w:val="009F4E65"/>
    <w:rsid w:val="00A006A5"/>
    <w:rsid w:val="00A05942"/>
    <w:rsid w:val="00A07BEC"/>
    <w:rsid w:val="00A16811"/>
    <w:rsid w:val="00A2636A"/>
    <w:rsid w:val="00A264BE"/>
    <w:rsid w:val="00A272CA"/>
    <w:rsid w:val="00A33051"/>
    <w:rsid w:val="00A407AD"/>
    <w:rsid w:val="00A40923"/>
    <w:rsid w:val="00A41C05"/>
    <w:rsid w:val="00A42426"/>
    <w:rsid w:val="00A45D69"/>
    <w:rsid w:val="00A514B7"/>
    <w:rsid w:val="00A54A0B"/>
    <w:rsid w:val="00A600BE"/>
    <w:rsid w:val="00A65FD4"/>
    <w:rsid w:val="00A7211B"/>
    <w:rsid w:val="00A81198"/>
    <w:rsid w:val="00A81E48"/>
    <w:rsid w:val="00A82035"/>
    <w:rsid w:val="00A90D77"/>
    <w:rsid w:val="00A91184"/>
    <w:rsid w:val="00A92E07"/>
    <w:rsid w:val="00AA0B3A"/>
    <w:rsid w:val="00AA5AA3"/>
    <w:rsid w:val="00AA6EB4"/>
    <w:rsid w:val="00AA767D"/>
    <w:rsid w:val="00AB0CC9"/>
    <w:rsid w:val="00AC3FF6"/>
    <w:rsid w:val="00AD73EC"/>
    <w:rsid w:val="00AD7AD5"/>
    <w:rsid w:val="00AE0F17"/>
    <w:rsid w:val="00AE5BC7"/>
    <w:rsid w:val="00AF5AAF"/>
    <w:rsid w:val="00B046D8"/>
    <w:rsid w:val="00B113BE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5309E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4AB9"/>
    <w:rsid w:val="00BB69DB"/>
    <w:rsid w:val="00BC322E"/>
    <w:rsid w:val="00BC44CD"/>
    <w:rsid w:val="00BC48A6"/>
    <w:rsid w:val="00BE3A08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2944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6DA7"/>
    <w:rsid w:val="00D074DB"/>
    <w:rsid w:val="00D139CF"/>
    <w:rsid w:val="00D37E7F"/>
    <w:rsid w:val="00D47AD7"/>
    <w:rsid w:val="00D51529"/>
    <w:rsid w:val="00D81CC2"/>
    <w:rsid w:val="00D85218"/>
    <w:rsid w:val="00D915B1"/>
    <w:rsid w:val="00D96BEA"/>
    <w:rsid w:val="00DA299D"/>
    <w:rsid w:val="00DA65C4"/>
    <w:rsid w:val="00DE0E30"/>
    <w:rsid w:val="00DE4447"/>
    <w:rsid w:val="00DE5DA2"/>
    <w:rsid w:val="00DF0033"/>
    <w:rsid w:val="00E026BF"/>
    <w:rsid w:val="00E07B1B"/>
    <w:rsid w:val="00E11853"/>
    <w:rsid w:val="00E4638C"/>
    <w:rsid w:val="00E52A86"/>
    <w:rsid w:val="00E54B47"/>
    <w:rsid w:val="00E553BF"/>
    <w:rsid w:val="00E55D93"/>
    <w:rsid w:val="00E57041"/>
    <w:rsid w:val="00E61294"/>
    <w:rsid w:val="00E7237C"/>
    <w:rsid w:val="00E77C46"/>
    <w:rsid w:val="00E86CE8"/>
    <w:rsid w:val="00E87AAD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92CAA"/>
    <w:rsid w:val="00FA17FA"/>
    <w:rsid w:val="00FB0511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Normalwebb">
    <w:name w:val="Normal (Web)"/>
    <w:basedOn w:val="Normal"/>
    <w:uiPriority w:val="99"/>
    <w:unhideWhenUsed/>
    <w:rsid w:val="006C5845"/>
    <w:pPr>
      <w:spacing w:before="100" w:beforeAutospacing="1" w:after="100" w:afterAutospacing="1" w:line="240" w:lineRule="auto"/>
      <w:ind w:left="0" w:right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image" Target="media/image1.png" Id="rId13" /><Relationship Type="http://schemas.openxmlformats.org/officeDocument/2006/relationships/footer" Target="footer1.xml" Id="rId18" /><Relationship Type="http://schemas.openxmlformats.org/officeDocument/2006/relationships/footer" Target="footer3.xml" Id="rId21" /><Relationship Type="http://schemas.openxmlformats.org/officeDocument/2006/relationships/styles" Target="styles.xml" Id="rId7" /><Relationship Type="http://schemas.openxmlformats.org/officeDocument/2006/relationships/hyperlink" Target="https://alfresco.vgregion.se/alfresco/service/vgr/storage/node/content/39282/Str%c3%a5lskydd%20vid%20unders%c3%b6kningar%20och%20behandlingar%20med%20r%c3%b6ntgenstr%c3%a5lning.pdf?a=false&amp;guest=true" TargetMode="External" Id="rId12" /><Relationship Type="http://schemas.openxmlformats.org/officeDocument/2006/relationships/header" Target="header1.xml" Id="rId17" /><Relationship Type="http://schemas.openxmlformats.org/officeDocument/2006/relationships/image" Target="media/image4.png" Id="rId16" /><Relationship Type="http://schemas.openxmlformats.org/officeDocument/2006/relationships/header" Target="header2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3.png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footer" Target="footer2.xml" Id="rId19" /><Relationship Type="http://schemas.openxmlformats.org/officeDocument/2006/relationships/webSettings" Target="webSettings.xml" Id="rId9" /><Relationship Type="http://schemas.openxmlformats.org/officeDocument/2006/relationships/image" Target="media/image2.png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118</TotalTime>
  <Pages>3</Pages>
  <Words>277</Words>
  <Characters>1993</Characters>
  <Application>Microsoft Office Word</Application>
  <DocSecurity>0</DocSecurity>
  <Lines>16</Lines>
  <Paragraphs>4</Paragraphs>
  <ScaleCrop>false</ScaleCrop>
  <Manager/>
  <Company/>
  <LinksUpToDate>false</LinksUpToDate>
  <CharactersWithSpaces>2266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Lungemboli barn (838207P)</dc:title>
  <dc:subject/>
  <dc:creator/>
  <keywords/>
  <lastModifiedBy>Ulrica Sehlberg</lastModifiedBy>
  <revision>73</revision>
  <lastPrinted>2016-03-31T10:56:00.0000000Z</lastPrinted>
  <dcterms:created xsi:type="dcterms:W3CDTF">2021-05-27T09:25:00.0000000Z</dcterms:created>
  <dcterms:modified xsi:type="dcterms:W3CDTF">2025-09-26T07:45:00.0000000Z</dcterms:modified>
</coreProperties>
</file>