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63B0DFB2" w:rsidR="00184167" w:rsidRDefault="00FC0FCB" w:rsidP="00E901AA">
      <w:pPr>
        <w:pStyle w:val="Rubrik1"/>
        <w:ind w:left="0"/>
      </w:pPr>
      <w:bookmarkStart w:id="0" w:name="_Toc321146591"/>
      <w:r>
        <w:t>DT Ansikte mjukdelar K+ barn (809800P)</w:t>
      </w:r>
    </w:p>
    <w:bookmarkEnd w:id="0"/>
    <w:p w14:paraId="3DEAC5CC" w14:textId="77777777" w:rsidR="00FC0FCB" w:rsidRDefault="00FC0FCB" w:rsidP="00E901AA">
      <w:pPr>
        <w:pStyle w:val="Rubrik3"/>
        <w:ind w:left="0"/>
      </w:pPr>
      <w:r>
        <w:t>Syfte</w:t>
      </w:r>
    </w:p>
    <w:p w14:paraId="72B2FE4B" w14:textId="77777777" w:rsidR="00FC0FCB" w:rsidRDefault="00FC0FCB" w:rsidP="004B7338">
      <w:pPr>
        <w:ind w:left="0"/>
        <w:rPr>
          <w:rFonts w:ascii="Arial" w:hAnsi="Arial" w:cs="Arial"/>
          <w:sz w:val="18"/>
          <w:szCs w:val="18"/>
        </w:rPr>
      </w:pPr>
      <w:r w:rsidRPr="5E886B21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57D2859F" w14:textId="77777777" w:rsidR="00FC0FCB" w:rsidRPr="00496CC3" w:rsidRDefault="00FC0FCB" w:rsidP="00E901AA">
      <w:pPr>
        <w:pStyle w:val="Rubrik3"/>
        <w:ind w:left="0"/>
      </w:pPr>
      <w:r>
        <w:t>Reviderat i denna version</w:t>
      </w:r>
    </w:p>
    <w:p w14:paraId="425D00B3" w14:textId="1C7EFA0E" w:rsidR="00FC0FCB" w:rsidRDefault="00376271" w:rsidP="004B7338">
      <w:pPr>
        <w:spacing w:line="259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04F0A800" w14:textId="77777777" w:rsidR="00FC0FCB" w:rsidRDefault="00FC0FCB" w:rsidP="00FC0FCB">
      <w:pPr>
        <w:rPr>
          <w:rFonts w:ascii="Arial" w:hAnsi="Arial" w:cs="Arial"/>
          <w:sz w:val="18"/>
          <w:szCs w:val="18"/>
        </w:rPr>
      </w:pPr>
    </w:p>
    <w:p w14:paraId="1F69BABB" w14:textId="77777777" w:rsidR="00FC0FCB" w:rsidRDefault="00FC0FCB" w:rsidP="00FC0FCB">
      <w:pPr>
        <w:ind w:firstLine="1"/>
        <w:rPr>
          <w:rFonts w:ascii="Arial" w:hAnsi="Arial" w:cs="Arial"/>
          <w:sz w:val="18"/>
          <w:szCs w:val="18"/>
        </w:rPr>
      </w:pPr>
    </w:p>
    <w:p w14:paraId="362D4A49" w14:textId="77777777" w:rsidR="00FC0FCB" w:rsidRPr="00DA39B6" w:rsidRDefault="00FC0FCB" w:rsidP="00FC0FCB">
      <w:pPr>
        <w:pStyle w:val="Rubrik3"/>
        <w:ind w:left="0"/>
      </w:pPr>
      <w:r w:rsidRPr="00DA39B6">
        <w:t>Inför undersökningen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006"/>
        <w:gridCol w:w="108"/>
        <w:gridCol w:w="6979"/>
        <w:gridCol w:w="113"/>
      </w:tblGrid>
      <w:tr w:rsidR="00FC0FCB" w14:paraId="2AD996E4" w14:textId="77777777" w:rsidTr="00FC0FCB">
        <w:trPr>
          <w:trHeight w:val="227"/>
        </w:trPr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0287AEC3" w14:textId="77777777" w:rsidR="00FC0FCB" w:rsidRPr="00390584" w:rsidRDefault="00FC0FCB" w:rsidP="00FC0FCB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2A4812F5" w14:textId="77777777" w:rsidR="00FC0FCB" w:rsidRPr="009E7A72" w:rsidRDefault="00FC0FCB" w:rsidP="00FC0FCB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009E7A72">
              <w:rPr>
                <w:rFonts w:ascii="Arial" w:hAnsi="Arial" w:cs="Arial"/>
                <w:sz w:val="18"/>
                <w:szCs w:val="18"/>
              </w:rPr>
              <w:t>Barn (&lt; 16 år).</w:t>
            </w:r>
          </w:p>
          <w:p w14:paraId="2A0C099D" w14:textId="77777777" w:rsidR="00FC0FCB" w:rsidRPr="00A3582D" w:rsidRDefault="00FC0FCB" w:rsidP="00FC0FCB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E886B21">
              <w:rPr>
                <w:rFonts w:ascii="Arial" w:hAnsi="Arial" w:cs="Arial"/>
                <w:sz w:val="18"/>
                <w:szCs w:val="18"/>
              </w:rPr>
              <w:t>Etmoidit, otit, mastoidit, abcess, tumör, metastaser mm.</w:t>
            </w:r>
          </w:p>
        </w:tc>
      </w:tr>
      <w:tr w:rsidR="00FC0FCB" w14:paraId="5B4D29FB" w14:textId="77777777" w:rsidTr="00FC0FCB">
        <w:trPr>
          <w:gridAfter w:val="1"/>
          <w:wAfter w:w="113" w:type="dxa"/>
          <w:trHeight w:val="227"/>
        </w:trPr>
        <w:tc>
          <w:tcPr>
            <w:tcW w:w="3006" w:type="dxa"/>
            <w:shd w:val="clear" w:color="auto" w:fill="auto"/>
          </w:tcPr>
          <w:p w14:paraId="787E6DE9" w14:textId="77777777" w:rsidR="00FC0FCB" w:rsidRPr="00390584" w:rsidRDefault="00FC0FCB" w:rsidP="00FC0FCB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254B6F9E" w14:textId="77777777" w:rsidR="00FC0FCB" w:rsidRDefault="00FC0FCB" w:rsidP="00265149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91" w:right="0" w:hanging="14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Kreatinin kontrolleras enbart på barn &lt; 1 år, njur- eller hjärtsjuka samt barn med pågående cytostatikabehandling</w:t>
            </w:r>
            <w:r w:rsidRPr="001C23D7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A05D07F" w14:textId="77777777" w:rsidR="00FC0FCB" w:rsidRPr="00A62D07" w:rsidRDefault="00FC0FCB" w:rsidP="00265149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91" w:right="0" w:hanging="141"/>
              <w:rPr>
                <w:rFonts w:ascii="Arial" w:hAnsi="Arial" w:cs="Arial"/>
                <w:sz w:val="18"/>
                <w:szCs w:val="18"/>
              </w:rPr>
            </w:pPr>
            <w:r w:rsidRPr="00A62D07">
              <w:rPr>
                <w:rFonts w:ascii="Arial" w:hAnsi="Arial" w:cs="Arial"/>
                <w:sz w:val="18"/>
                <w:szCs w:val="18"/>
              </w:rPr>
              <w:t>PVK, blå räcker. Helst i höger arm.</w:t>
            </w:r>
          </w:p>
          <w:p w14:paraId="2C1C78A5" w14:textId="77777777" w:rsidR="00FC0FCB" w:rsidRPr="00CC58C0" w:rsidRDefault="00FC0FCB" w:rsidP="00265149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91" w:right="0" w:hanging="14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Avlägsna eventuella örhängen, halsband etc.</w:t>
            </w:r>
          </w:p>
        </w:tc>
      </w:tr>
      <w:tr w:rsidR="00FC0FCB" w14:paraId="0F93D1A5" w14:textId="77777777" w:rsidTr="00FC0FCB">
        <w:trPr>
          <w:gridAfter w:val="1"/>
          <w:wAfter w:w="113" w:type="dxa"/>
          <w:trHeight w:val="227"/>
        </w:trPr>
        <w:tc>
          <w:tcPr>
            <w:tcW w:w="3006" w:type="dxa"/>
            <w:shd w:val="clear" w:color="auto" w:fill="auto"/>
          </w:tcPr>
          <w:p w14:paraId="3A506C6F" w14:textId="77777777" w:rsidR="00FC0FCB" w:rsidRPr="00390584" w:rsidRDefault="00FC0FCB" w:rsidP="00FC0FCB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PO kontrast</w:t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3A5CA788" w14:textId="77777777" w:rsidR="00FC0FCB" w:rsidRPr="00586743" w:rsidRDefault="00FC0FCB" w:rsidP="00265149">
            <w:pPr>
              <w:ind w:left="0" w:firstLine="29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FC0FCB" w14:paraId="77C849EB" w14:textId="77777777" w:rsidTr="00FC0FCB">
        <w:trPr>
          <w:gridAfter w:val="1"/>
          <w:wAfter w:w="113" w:type="dxa"/>
          <w:trHeight w:val="227"/>
        </w:trPr>
        <w:tc>
          <w:tcPr>
            <w:tcW w:w="3006" w:type="dxa"/>
            <w:shd w:val="clear" w:color="auto" w:fill="auto"/>
          </w:tcPr>
          <w:p w14:paraId="34DE5420" w14:textId="77777777" w:rsidR="00FC0FCB" w:rsidRPr="00390584" w:rsidRDefault="00FC0FCB" w:rsidP="00FC0FCB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504E1768" w14:textId="77777777" w:rsidR="00FC0FCB" w:rsidRPr="008F7EC8" w:rsidRDefault="00FC0FCB" w:rsidP="00265149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91" w:right="0" w:hanging="14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Visipaque 320</w:t>
            </w:r>
            <w:r w:rsidRPr="008F7EC8">
              <w:rPr>
                <w:rFonts w:ascii="Arial" w:hAnsi="Arial" w:cs="Arial"/>
                <w:sz w:val="18"/>
                <w:szCs w:val="18"/>
              </w:rPr>
              <w:t xml:space="preserve"> mg I/ml</w:t>
            </w:r>
            <w:r>
              <w:rPr>
                <w:rFonts w:ascii="Arial" w:hAnsi="Arial" w:cs="Arial"/>
                <w:sz w:val="18"/>
                <w:szCs w:val="18"/>
              </w:rPr>
              <w:t xml:space="preserve"> används för alla barn</w:t>
            </w:r>
            <w:r w:rsidRPr="008F7EC8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1,7</w:t>
            </w:r>
            <w:r w:rsidRPr="008F7EC8">
              <w:rPr>
                <w:rFonts w:ascii="Arial" w:hAnsi="Arial" w:cs="Arial"/>
                <w:sz w:val="18"/>
                <w:szCs w:val="18"/>
              </w:rPr>
              <w:t xml:space="preserve"> ml/kg</w:t>
            </w:r>
            <w:r>
              <w:rPr>
                <w:rFonts w:ascii="Arial" w:hAnsi="Arial" w:cs="Arial"/>
                <w:sz w:val="18"/>
                <w:szCs w:val="18"/>
              </w:rPr>
              <w:t xml:space="preserve"> kroppsvikt</w:t>
            </w:r>
            <w:r w:rsidRPr="008F7EC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5EE4CB11" w14:textId="77777777" w:rsidR="00FC0FCB" w:rsidRDefault="00FC0FCB" w:rsidP="00B06FD3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91" w:right="0" w:hanging="14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0-70 kg: maxdos 100 ml.</w:t>
            </w:r>
          </w:p>
          <w:p w14:paraId="0A4F46A9" w14:textId="77777777" w:rsidR="00FC0FCB" w:rsidRDefault="00FC0FCB" w:rsidP="00B06FD3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91" w:right="0" w:hanging="14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Över 70 kg: maxdos 120 ml.</w:t>
            </w:r>
          </w:p>
          <w:p w14:paraId="1E56820F" w14:textId="77777777" w:rsidR="00FC0FCB" w:rsidRPr="00666C88" w:rsidRDefault="00FC0FCB" w:rsidP="00B06FD3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91" w:right="0" w:hanging="141"/>
              <w:rPr>
                <w:rFonts w:ascii="Arial" w:hAnsi="Arial" w:cs="Arial"/>
                <w:sz w:val="18"/>
                <w:szCs w:val="18"/>
              </w:rPr>
            </w:pPr>
            <w:r w:rsidRPr="5D2A4ACE">
              <w:rPr>
                <w:rFonts w:ascii="Arial" w:hAnsi="Arial" w:cs="Arial"/>
                <w:sz w:val="18"/>
                <w:szCs w:val="18"/>
              </w:rPr>
              <w:t>Eftersträva en injektionstid på cirka 30 s.</w:t>
            </w:r>
          </w:p>
        </w:tc>
      </w:tr>
      <w:tr w:rsidR="00FC0FCB" w14:paraId="346054E1" w14:textId="77777777" w:rsidTr="00FC0FCB">
        <w:trPr>
          <w:gridAfter w:val="1"/>
          <w:wAfter w:w="113" w:type="dxa"/>
          <w:trHeight w:val="227"/>
        </w:trPr>
        <w:tc>
          <w:tcPr>
            <w:tcW w:w="3006" w:type="dxa"/>
            <w:shd w:val="clear" w:color="auto" w:fill="auto"/>
          </w:tcPr>
          <w:p w14:paraId="59C8BFB8" w14:textId="77777777" w:rsidR="00FC0FCB" w:rsidRDefault="00FC0FCB" w:rsidP="00FC0FCB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gridSpan w:val="2"/>
            <w:shd w:val="clear" w:color="auto" w:fill="auto"/>
          </w:tcPr>
          <w:p w14:paraId="056FDFB9" w14:textId="77777777" w:rsidR="00FC0FCB" w:rsidRDefault="00FC0FCB" w:rsidP="00B06FD3">
            <w:pPr>
              <w:pStyle w:val="Normalwebb"/>
              <w:spacing w:before="0" w:beforeAutospacing="0" w:after="0" w:afterAutospacing="0"/>
              <w:ind w:firstLine="15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2FE66292" w14:textId="59FD577F" w:rsidR="00FC0FCB" w:rsidRPr="00A61CF8" w:rsidRDefault="00FC0FCB" w:rsidP="00B06FD3">
            <w:pPr>
              <w:pStyle w:val="Normalwebb"/>
              <w:spacing w:before="0" w:beforeAutospacing="0" w:after="0" w:afterAutospacing="0"/>
              <w:ind w:firstLine="15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2" w:history="1">
              <w:r>
                <w:rPr>
                  <w:rStyle w:val="Hyperlnk"/>
                  <w:rFonts w:ascii="Arial" w:hAnsi="Arial" w:cs="Arial"/>
                  <w:sz w:val="18"/>
                  <w:szCs w:val="18"/>
                </w:rPr>
                <w:t>Strålskydd vid undersökningar och behandlingar med röntgenstrålning</w:t>
              </w:r>
            </w:hyperlink>
          </w:p>
        </w:tc>
      </w:tr>
    </w:tbl>
    <w:p w14:paraId="6EA50D68" w14:textId="77777777" w:rsidR="00FC0FCB" w:rsidRPr="00E56B07" w:rsidRDefault="00FC0FCB" w:rsidP="00FC0FCB">
      <w:pPr>
        <w:tabs>
          <w:tab w:val="left" w:pos="4590"/>
        </w:tabs>
        <w:rPr>
          <w:rFonts w:ascii="Arial" w:hAnsi="Arial" w:cs="Arial"/>
          <w:b/>
          <w:sz w:val="18"/>
          <w:szCs w:val="18"/>
        </w:rPr>
      </w:pPr>
    </w:p>
    <w:p w14:paraId="4D004E89" w14:textId="77777777" w:rsidR="00FC0FCB" w:rsidRPr="00DA39B6" w:rsidRDefault="00FC0FCB" w:rsidP="00FC0FCB">
      <w:pPr>
        <w:pStyle w:val="Rubrik3"/>
        <w:ind w:left="0"/>
      </w:pPr>
      <w:r>
        <w:t>Bildtagning</w:t>
      </w:r>
    </w:p>
    <w:tbl>
      <w:tblPr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114"/>
        <w:gridCol w:w="7370"/>
      </w:tblGrid>
      <w:tr w:rsidR="00FC0FCB" w14:paraId="2FDD40E9" w14:textId="77777777" w:rsidTr="00284272">
        <w:trPr>
          <w:trHeight w:val="22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1FD1AC12" w14:textId="77777777" w:rsidR="00FC0FCB" w:rsidRPr="00390584" w:rsidRDefault="00FC0FCB" w:rsidP="00FC0FCB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49C30142" w14:textId="77777777" w:rsidR="00FC0FCB" w:rsidRPr="0066567D" w:rsidRDefault="00FC0FCB" w:rsidP="00FC0FCB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0066567D">
              <w:rPr>
                <w:rFonts w:ascii="Arial" w:hAnsi="Arial" w:cs="Arial"/>
                <w:sz w:val="18"/>
                <w:szCs w:val="18"/>
              </w:rPr>
              <w:t>Ryggläge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9142F32" w14:textId="77777777" w:rsidR="00FC0FCB" w:rsidRDefault="00FC0FCB" w:rsidP="00FC0FCB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Huvudet</w:t>
            </w:r>
            <w:r w:rsidRPr="0066567D">
              <w:rPr>
                <w:rFonts w:ascii="Arial" w:hAnsi="Arial" w:cs="Arial"/>
                <w:sz w:val="18"/>
                <w:szCs w:val="18"/>
              </w:rPr>
              <w:t xml:space="preserve"> mot gantryt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663726B" w14:textId="77777777" w:rsidR="00FC0FCB" w:rsidRDefault="00FC0FCB" w:rsidP="00FC0FCB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Huvudstöd i lägsta läget. Hakan upplyft så att hårda gommen är vinkelrät mot underlaget.</w:t>
            </w:r>
          </w:p>
          <w:p w14:paraId="60296A3B" w14:textId="77777777" w:rsidR="00FC0FCB" w:rsidRPr="006F5891" w:rsidRDefault="00FC0FCB" w:rsidP="00FC0FCB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Armarna längs sidorna, axlarna neddragna så långt som möjligt.</w:t>
            </w:r>
          </w:p>
        </w:tc>
      </w:tr>
      <w:tr w:rsidR="00FC0FCB" w14:paraId="7880F0DE" w14:textId="77777777" w:rsidTr="00284272">
        <w:trPr>
          <w:trHeight w:val="227"/>
        </w:trPr>
        <w:tc>
          <w:tcPr>
            <w:tcW w:w="3114" w:type="dxa"/>
            <w:shd w:val="clear" w:color="auto" w:fill="auto"/>
            <w:tcMar>
              <w:top w:w="57" w:type="dxa"/>
            </w:tcMar>
          </w:tcPr>
          <w:p w14:paraId="560FFE90" w14:textId="77777777" w:rsidR="00FC0FCB" w:rsidRDefault="00FC0FCB" w:rsidP="00FC0FCB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7370" w:type="dxa"/>
            <w:shd w:val="clear" w:color="auto" w:fill="auto"/>
            <w:tcMar>
              <w:top w:w="57" w:type="dxa"/>
            </w:tcMar>
          </w:tcPr>
          <w:p w14:paraId="3EA5C4F0" w14:textId="77777777" w:rsidR="00FC0FCB" w:rsidRPr="009E7A72" w:rsidRDefault="00FC0FCB" w:rsidP="00231DC3">
            <w:pPr>
              <w:ind w:left="598" w:hanging="598"/>
              <w:rPr>
                <w:rFonts w:ascii="Arial" w:hAnsi="Arial" w:cs="Arial"/>
                <w:sz w:val="18"/>
                <w:szCs w:val="18"/>
              </w:rPr>
            </w:pPr>
            <w:r w:rsidRPr="5D2A4ACE">
              <w:rPr>
                <w:rFonts w:ascii="Arial" w:hAnsi="Arial" w:cs="Arial"/>
                <w:sz w:val="18"/>
                <w:szCs w:val="18"/>
              </w:rPr>
              <w:t>Hakspets – skalltak.</w:t>
            </w:r>
          </w:p>
        </w:tc>
      </w:tr>
      <w:tr w:rsidR="00FC0FCB" w14:paraId="2E53560B" w14:textId="77777777" w:rsidTr="00284272">
        <w:trPr>
          <w:trHeight w:val="227"/>
        </w:trPr>
        <w:tc>
          <w:tcPr>
            <w:tcW w:w="3114" w:type="dxa"/>
            <w:shd w:val="clear" w:color="auto" w:fill="auto"/>
          </w:tcPr>
          <w:p w14:paraId="05A57202" w14:textId="77777777" w:rsidR="00FC0FCB" w:rsidRPr="00390584" w:rsidRDefault="00FC0FCB" w:rsidP="00FC0FCB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Scanområde</w:t>
            </w:r>
          </w:p>
        </w:tc>
        <w:tc>
          <w:tcPr>
            <w:tcW w:w="7370" w:type="dxa"/>
            <w:shd w:val="clear" w:color="auto" w:fill="auto"/>
          </w:tcPr>
          <w:p w14:paraId="371365DB" w14:textId="77777777" w:rsidR="00FC0FCB" w:rsidRDefault="00FC0FCB" w:rsidP="00231DC3">
            <w:pPr>
              <w:ind w:left="173" w:hanging="173"/>
              <w:rPr>
                <w:rFonts w:ascii="Arial" w:hAnsi="Arial" w:cs="Arial"/>
                <w:sz w:val="18"/>
                <w:szCs w:val="18"/>
              </w:rPr>
            </w:pPr>
            <w:r w:rsidRPr="5D2A4ACE">
              <w:rPr>
                <w:rFonts w:ascii="Wingdings" w:eastAsia="Wingdings" w:hAnsi="Wingdings" w:cs="Wingdings"/>
                <w:sz w:val="18"/>
                <w:szCs w:val="18"/>
              </w:rPr>
              <w:t>á</w:t>
            </w:r>
            <w:r w:rsidRPr="5D2A4ACE">
              <w:rPr>
                <w:rFonts w:ascii="Arial" w:hAnsi="Arial" w:cs="Arial"/>
                <w:sz w:val="18"/>
                <w:szCs w:val="18"/>
              </w:rPr>
              <w:t xml:space="preserve"> Hakspets – sinus frontalis överkant.</w:t>
            </w:r>
          </w:p>
          <w:p w14:paraId="7E37660F" w14:textId="77777777" w:rsidR="00FC0FCB" w:rsidRPr="00651233" w:rsidRDefault="00FC0FCB" w:rsidP="00A60C8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FC0FCB" w14:paraId="06C6B877" w14:textId="77777777" w:rsidTr="00284272">
        <w:trPr>
          <w:trHeight w:val="227"/>
        </w:trPr>
        <w:tc>
          <w:tcPr>
            <w:tcW w:w="3114" w:type="dxa"/>
            <w:shd w:val="clear" w:color="auto" w:fill="auto"/>
          </w:tcPr>
          <w:p w14:paraId="4E18C2EE" w14:textId="77777777" w:rsidR="00FC0FCB" w:rsidRPr="00390584" w:rsidRDefault="00FC0FCB" w:rsidP="00FC0FCB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Delay</w:t>
            </w:r>
          </w:p>
        </w:tc>
        <w:tc>
          <w:tcPr>
            <w:tcW w:w="7370" w:type="dxa"/>
            <w:shd w:val="clear" w:color="auto" w:fill="auto"/>
          </w:tcPr>
          <w:p w14:paraId="26FB039F" w14:textId="77777777" w:rsidR="00FC0FCB" w:rsidRPr="00586743" w:rsidRDefault="00FC0FCB" w:rsidP="00FC0FCB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E886B21">
              <w:rPr>
                <w:rFonts w:ascii="Arial" w:hAnsi="Arial" w:cs="Arial"/>
                <w:sz w:val="18"/>
                <w:szCs w:val="18"/>
              </w:rPr>
              <w:t xml:space="preserve">Beräknas som injektionstid (för kontrasten) + 40 s. </w:t>
            </w:r>
          </w:p>
        </w:tc>
      </w:tr>
    </w:tbl>
    <w:p w14:paraId="109F6E92" w14:textId="77777777" w:rsidR="00FC0FCB" w:rsidRPr="00E56B07" w:rsidRDefault="00FC0FCB" w:rsidP="00FC0FCB">
      <w:pPr>
        <w:tabs>
          <w:tab w:val="left" w:pos="4590"/>
        </w:tabs>
        <w:rPr>
          <w:rFonts w:ascii="Arial" w:hAnsi="Arial" w:cs="Arial"/>
          <w:sz w:val="18"/>
          <w:szCs w:val="18"/>
        </w:rPr>
      </w:pPr>
    </w:p>
    <w:p w14:paraId="402C7CA6" w14:textId="77777777" w:rsidR="00FC0FCB" w:rsidRDefault="00FC0FCB" w:rsidP="00231DC3">
      <w:pPr>
        <w:pStyle w:val="Rubrik3"/>
        <w:ind w:left="0"/>
      </w:pPr>
      <w:r w:rsidRPr="00DA39B6">
        <w:lastRenderedPageBreak/>
        <w:t>Arkivering</w:t>
      </w:r>
    </w:p>
    <w:p w14:paraId="660455B1" w14:textId="77777777" w:rsidR="00021703" w:rsidRPr="00021703" w:rsidRDefault="00021703" w:rsidP="00231DC3">
      <w:pPr>
        <w:ind w:left="0"/>
      </w:pPr>
    </w:p>
    <w:tbl>
      <w:tblPr>
        <w:tblW w:w="10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065"/>
        <w:gridCol w:w="1410"/>
        <w:gridCol w:w="1380"/>
        <w:gridCol w:w="2068"/>
        <w:gridCol w:w="140"/>
        <w:gridCol w:w="1794"/>
        <w:gridCol w:w="1804"/>
      </w:tblGrid>
      <w:tr w:rsidR="00266B70" w14:paraId="75F40704" w14:textId="77777777" w:rsidTr="00C06DC7">
        <w:trPr>
          <w:trHeight w:val="172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B6B8CF" w14:textId="77777777" w:rsidR="00FC0FCB" w:rsidRPr="00E25E8E" w:rsidRDefault="00FC0FCB" w:rsidP="00907669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DCA222" w14:textId="77777777" w:rsidR="00FC0FCB" w:rsidRPr="00E25E8E" w:rsidRDefault="00FC0FCB" w:rsidP="00907669">
            <w:pPr>
              <w:ind w:left="0" w:right="-250"/>
              <w:rPr>
                <w:rFonts w:ascii="Arial" w:hAnsi="Arial" w:cs="Arial"/>
                <w:b/>
                <w:sz w:val="18"/>
                <w:szCs w:val="18"/>
              </w:rPr>
            </w:pPr>
            <w:r w:rsidRPr="00E25E8E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44D063" w14:textId="77777777" w:rsidR="00FC0FCB" w:rsidRPr="00E25E8E" w:rsidRDefault="00FC0FCB" w:rsidP="00907669">
            <w:pPr>
              <w:tabs>
                <w:tab w:val="left" w:pos="0"/>
              </w:tabs>
              <w:ind w:left="35" w:right="-104" w:hanging="35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FB3E3A" w14:textId="77777777" w:rsidR="00FC0FCB" w:rsidRDefault="00FC0FCB" w:rsidP="00907669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Kernel</w:t>
            </w:r>
          </w:p>
          <w:p w14:paraId="078F363A" w14:textId="77777777" w:rsidR="00FC0FCB" w:rsidRPr="00E25E8E" w:rsidRDefault="00FC0FCB" w:rsidP="00907669">
            <w:pPr>
              <w:ind w:left="0" w:right="-1955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200BFD" w14:textId="77777777" w:rsidR="00FC0FCB" w:rsidRPr="00E25E8E" w:rsidRDefault="00FC0FCB" w:rsidP="00CE39A7">
            <w:pPr>
              <w:ind w:left="0" w:right="-112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78B63D" w14:textId="77777777" w:rsidR="00FC0FCB" w:rsidRPr="00E25E8E" w:rsidRDefault="00FC0FCB" w:rsidP="00907669">
            <w:pPr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266B70" w14:paraId="59DA7D27" w14:textId="77777777" w:rsidTr="00445624">
        <w:trPr>
          <w:trHeight w:val="144"/>
        </w:trPr>
        <w:tc>
          <w:tcPr>
            <w:tcW w:w="2065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DBE21E2" w14:textId="77777777" w:rsidR="00FC0FCB" w:rsidRPr="00ED5407" w:rsidRDefault="00FC0FCB" w:rsidP="00572C9C">
            <w:pPr>
              <w:pStyle w:val="Liststycke"/>
              <w:numPr>
                <w:ilvl w:val="0"/>
                <w:numId w:val="20"/>
              </w:numPr>
              <w:spacing w:after="0" w:line="240" w:lineRule="auto"/>
              <w:ind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D2A4ACE">
              <w:rPr>
                <w:rFonts w:ascii="Arial" w:hAnsi="Arial" w:cs="Arial"/>
                <w:b/>
                <w:bCs/>
                <w:sz w:val="18"/>
                <w:szCs w:val="18"/>
              </w:rPr>
              <w:t>Ansikte K+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26B7A3" w14:textId="77777777" w:rsidR="00FC0FCB" w:rsidRDefault="00FC0FCB" w:rsidP="00572C9C">
            <w:pPr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5FCE91" w14:textId="77777777" w:rsidR="00FC0FCB" w:rsidRDefault="00FC0FCB" w:rsidP="00572C9C">
            <w:pPr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846F4F" w14:textId="77777777" w:rsidR="00FC0FCB" w:rsidRPr="00666C88" w:rsidRDefault="00FC0FCB" w:rsidP="00266B70">
            <w:pPr>
              <w:ind w:left="0" w:right="-396"/>
              <w:rPr>
                <w:rFonts w:ascii="Arial" w:hAnsi="Arial" w:cs="Arial"/>
                <w:sz w:val="18"/>
                <w:szCs w:val="18"/>
              </w:rPr>
            </w:pPr>
            <w:r w:rsidRPr="5D2A4ACE">
              <w:rPr>
                <w:rFonts w:ascii="Arial" w:hAnsi="Arial" w:cs="Arial"/>
                <w:sz w:val="18"/>
                <w:szCs w:val="18"/>
              </w:rPr>
              <w:t>Br44/Standard/FC08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3AF1359" w14:textId="5D8E5613" w:rsidR="00FC0FCB" w:rsidRPr="00F44BD7" w:rsidRDefault="00FC0FCB" w:rsidP="00445624">
            <w:pPr>
              <w:ind w:left="620" w:right="-532" w:hanging="1291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66C88">
              <w:rPr>
                <w:rFonts w:ascii="Arial" w:hAnsi="Arial" w:cs="Arial"/>
                <w:noProof/>
                <w:sz w:val="18"/>
                <w:szCs w:val="18"/>
              </w:rPr>
              <w:t>C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4</w:t>
            </w:r>
            <w:r w:rsidRPr="00666C88">
              <w:rPr>
                <w:rFonts w:ascii="Arial" w:hAnsi="Arial" w:cs="Arial"/>
                <w:noProof/>
                <w:sz w:val="18"/>
                <w:szCs w:val="18"/>
              </w:rPr>
              <w:t xml:space="preserve">0 </w:t>
            </w: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W350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5E861B84" w14:textId="77777777" w:rsidR="00FC0FCB" w:rsidRPr="00F44BD7" w:rsidRDefault="00FC0FCB" w:rsidP="00266B70">
            <w:pPr>
              <w:tabs>
                <w:tab w:val="left" w:pos="599"/>
              </w:tabs>
              <w:ind w:left="-251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1D5942" w14:paraId="6B44875E" w14:textId="77777777" w:rsidTr="00445624">
        <w:trPr>
          <w:trHeight w:val="144"/>
        </w:trPr>
        <w:tc>
          <w:tcPr>
            <w:tcW w:w="206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E003815" w14:textId="77777777" w:rsidR="00FC0FCB" w:rsidRPr="00F44BD7" w:rsidRDefault="00FC0FCB" w:rsidP="00CE39A7">
            <w:pPr>
              <w:pStyle w:val="Liststycke"/>
              <w:numPr>
                <w:ilvl w:val="0"/>
                <w:numId w:val="0"/>
              </w:numPr>
              <w:ind w:left="227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743B38" w14:textId="77777777" w:rsidR="00FC0FCB" w:rsidRPr="00F44BD7" w:rsidRDefault="00FC0FCB" w:rsidP="00E901AA">
            <w:pPr>
              <w:tabs>
                <w:tab w:val="left" w:pos="10"/>
              </w:tabs>
              <w:ind w:left="0" w:right="716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10B905" w14:textId="77777777" w:rsidR="00FC0FCB" w:rsidRPr="00F44BD7" w:rsidRDefault="00FC0FCB" w:rsidP="00572C9C">
            <w:pPr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96E150" w14:textId="77777777" w:rsidR="00FC0FCB" w:rsidRPr="00F44BD7" w:rsidRDefault="00FC0FCB" w:rsidP="00266B70">
            <w:pPr>
              <w:ind w:left="0" w:right="-53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5D2A4ACE">
              <w:rPr>
                <w:rFonts w:ascii="Arial" w:hAnsi="Arial" w:cs="Arial"/>
                <w:sz w:val="18"/>
                <w:szCs w:val="18"/>
              </w:rPr>
              <w:t>Br44/Standard/FC08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4E9480" w14:textId="77777777" w:rsidR="00FC0FCB" w:rsidRPr="00F44BD7" w:rsidRDefault="00FC0FCB" w:rsidP="00445624">
            <w:pPr>
              <w:ind w:left="0" w:right="-392" w:hanging="396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66C88">
              <w:rPr>
                <w:rFonts w:ascii="Arial" w:hAnsi="Arial" w:cs="Arial"/>
                <w:noProof/>
                <w:sz w:val="18"/>
                <w:szCs w:val="18"/>
              </w:rPr>
              <w:t>C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4</w:t>
            </w:r>
            <w:r w:rsidRPr="00666C88">
              <w:rPr>
                <w:rFonts w:ascii="Arial" w:hAnsi="Arial" w:cs="Arial"/>
                <w:noProof/>
                <w:sz w:val="18"/>
                <w:szCs w:val="18"/>
              </w:rPr>
              <w:t xml:space="preserve">0 </w:t>
            </w: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W350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1FA3D58F" w14:textId="77777777" w:rsidR="00FC0FCB" w:rsidRPr="00F44BD7" w:rsidRDefault="00FC0FCB" w:rsidP="00266B70">
            <w:pPr>
              <w:ind w:left="31" w:right="744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66B70" w14:paraId="386E618B" w14:textId="77777777" w:rsidTr="00445624">
        <w:trPr>
          <w:trHeight w:val="172"/>
        </w:trPr>
        <w:tc>
          <w:tcPr>
            <w:tcW w:w="206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3F0A18BC" w14:textId="77777777" w:rsidR="00FC0FCB" w:rsidRPr="00F44BD7" w:rsidRDefault="00FC0FCB" w:rsidP="00305C74">
            <w:pPr>
              <w:pStyle w:val="Liststycke"/>
              <w:numPr>
                <w:ilvl w:val="0"/>
                <w:numId w:val="0"/>
              </w:numPr>
              <w:ind w:left="227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63BA3E" w14:textId="77777777" w:rsidR="00FC0FCB" w:rsidRPr="00F44BD7" w:rsidRDefault="00FC0FCB" w:rsidP="00E901AA">
            <w:pPr>
              <w:tabs>
                <w:tab w:val="left" w:pos="0"/>
              </w:tabs>
              <w:ind w:left="0" w:right="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EC9D1C" w14:textId="77777777" w:rsidR="00FC0FCB" w:rsidRPr="00F44BD7" w:rsidRDefault="00FC0FCB" w:rsidP="00305C74">
            <w:pPr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542B0B" w14:textId="77777777" w:rsidR="00FC0FCB" w:rsidRPr="00F44BD7" w:rsidRDefault="00FC0FCB" w:rsidP="00266B70">
            <w:pPr>
              <w:ind w:left="0" w:right="-254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5D2A4ACE">
              <w:rPr>
                <w:rFonts w:ascii="Arial" w:hAnsi="Arial" w:cs="Arial"/>
                <w:sz w:val="18"/>
                <w:szCs w:val="18"/>
              </w:rPr>
              <w:t>Br44/Standard/FC08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040B33" w14:textId="77777777" w:rsidR="00FC0FCB" w:rsidRPr="00F44BD7" w:rsidRDefault="00FC0FCB" w:rsidP="00445624">
            <w:pPr>
              <w:ind w:left="0" w:right="-392" w:hanging="396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66C88">
              <w:rPr>
                <w:rFonts w:ascii="Arial" w:hAnsi="Arial" w:cs="Arial"/>
                <w:noProof/>
                <w:sz w:val="18"/>
                <w:szCs w:val="18"/>
              </w:rPr>
              <w:t>C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4</w:t>
            </w:r>
            <w:r w:rsidRPr="00666C88">
              <w:rPr>
                <w:rFonts w:ascii="Arial" w:hAnsi="Arial" w:cs="Arial"/>
                <w:noProof/>
                <w:sz w:val="18"/>
                <w:szCs w:val="18"/>
              </w:rPr>
              <w:t xml:space="preserve">0 </w:t>
            </w: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W350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2B2EAB4D" w14:textId="77777777" w:rsidR="00FC0FCB" w:rsidRPr="00F44BD7" w:rsidRDefault="00FC0FCB" w:rsidP="00305C74">
            <w:pPr>
              <w:ind w:left="0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266B70" w14:paraId="24D2E5DA" w14:textId="77777777" w:rsidTr="00445624">
        <w:trPr>
          <w:trHeight w:val="172"/>
        </w:trPr>
        <w:tc>
          <w:tcPr>
            <w:tcW w:w="206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7DA0F0A7" w14:textId="77777777" w:rsidR="00FC0FCB" w:rsidRPr="00F44BD7" w:rsidRDefault="00FC0FCB" w:rsidP="00305C74">
            <w:pPr>
              <w:pStyle w:val="Liststycke"/>
              <w:numPr>
                <w:ilvl w:val="0"/>
                <w:numId w:val="0"/>
              </w:numPr>
              <w:ind w:left="227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3D2ABC" w14:textId="77777777" w:rsidR="00FC0FCB" w:rsidRPr="00F44BD7" w:rsidRDefault="00FC0FCB" w:rsidP="00305C74">
            <w:pPr>
              <w:ind w:left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9D2FB6" w14:textId="77777777" w:rsidR="00FC0FCB" w:rsidRPr="00F44BD7" w:rsidRDefault="00FC0FCB" w:rsidP="00266B70">
            <w:pPr>
              <w:ind w:left="0" w:right="45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3C228B" w14:textId="77777777" w:rsidR="00FC0FCB" w:rsidRPr="004200D9" w:rsidRDefault="00FC0FCB" w:rsidP="00266B70">
            <w:pPr>
              <w:ind w:left="0" w:right="-388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602E0444">
              <w:rPr>
                <w:rFonts w:ascii="Arial" w:hAnsi="Arial" w:cs="Arial"/>
                <w:sz w:val="18"/>
                <w:szCs w:val="18"/>
              </w:rPr>
              <w:t>Br44/Standard/FC08</w:t>
            </w:r>
          </w:p>
        </w:tc>
        <w:tc>
          <w:tcPr>
            <w:tcW w:w="1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062EFF" w14:textId="77777777" w:rsidR="00FC0FCB" w:rsidRDefault="00FC0FCB" w:rsidP="00445624">
            <w:pPr>
              <w:ind w:left="1146" w:right="-250" w:hanging="1381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66C88">
              <w:rPr>
                <w:rFonts w:ascii="Arial" w:hAnsi="Arial" w:cs="Arial"/>
                <w:noProof/>
                <w:sz w:val="18"/>
                <w:szCs w:val="18"/>
              </w:rPr>
              <w:t>C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4</w:t>
            </w:r>
            <w:r w:rsidRPr="00666C88">
              <w:rPr>
                <w:rFonts w:ascii="Arial" w:hAnsi="Arial" w:cs="Arial"/>
                <w:noProof/>
                <w:sz w:val="18"/>
                <w:szCs w:val="18"/>
              </w:rPr>
              <w:t xml:space="preserve">0 </w:t>
            </w: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W350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3A45DA42" w14:textId="09E5C595" w:rsidR="00FC0FCB" w:rsidRDefault="00FC0FCB" w:rsidP="00266B70">
            <w:pPr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5D2A4ACE">
              <w:rPr>
                <w:rFonts w:ascii="Arial" w:hAnsi="Arial" w:cs="Arial"/>
                <w:noProof/>
                <w:sz w:val="18"/>
                <w:szCs w:val="18"/>
              </w:rPr>
              <w:t xml:space="preserve">PACS, </w:t>
            </w:r>
            <w:r w:rsidR="00302109">
              <w:rPr>
                <w:rFonts w:ascii="Arial" w:hAnsi="Arial" w:cs="Arial"/>
                <w:noProof/>
                <w:sz w:val="18"/>
                <w:szCs w:val="18"/>
              </w:rPr>
              <w:br/>
            </w:r>
            <w:r w:rsidRPr="5D2A4ACE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266B70" w14:paraId="599A81C7" w14:textId="77777777" w:rsidTr="00C06DC7">
        <w:trPr>
          <w:trHeight w:val="172"/>
        </w:trPr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C8A7CC" w14:textId="77777777" w:rsidR="00FC0FCB" w:rsidRPr="008758AE" w:rsidRDefault="00FC0FCB" w:rsidP="00CE39A7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DA2184" w14:textId="77777777" w:rsidR="00FC0FCB" w:rsidRPr="00C071DB" w:rsidRDefault="00FC0FCB" w:rsidP="00CE39A7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4487B8" w14:textId="77777777" w:rsidR="00FC0FCB" w:rsidRPr="00C071DB" w:rsidRDefault="00FC0FCB" w:rsidP="00CE39A7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174B41" w14:textId="77777777" w:rsidR="00FC0FCB" w:rsidRPr="00C071DB" w:rsidRDefault="00FC0FCB" w:rsidP="00CE39A7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AEB2F0" w14:textId="77777777" w:rsidR="00FC0FCB" w:rsidRPr="00C071DB" w:rsidRDefault="00FC0FCB" w:rsidP="00A60C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136F1D" w14:textId="77777777" w:rsidR="00FC0FCB" w:rsidRPr="00C071DB" w:rsidRDefault="00FC0FCB" w:rsidP="004B7338">
            <w:pPr>
              <w:ind w:left="-1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266B70" w14:paraId="5FD551F8" w14:textId="77777777" w:rsidTr="00C06DC7">
        <w:trPr>
          <w:trHeight w:val="172"/>
        </w:trPr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718BC2" w14:textId="77777777" w:rsidR="00FC0FCB" w:rsidRPr="008758AE" w:rsidRDefault="00FC0FCB" w:rsidP="00CE39A7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8758AE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0B4A7E" w14:textId="77777777" w:rsidR="00FC0FCB" w:rsidRPr="00C071DB" w:rsidRDefault="00FC0FCB" w:rsidP="00CE39A7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35CCBF" w14:textId="77777777" w:rsidR="00FC0FCB" w:rsidRPr="00C071DB" w:rsidRDefault="00FC0FCB" w:rsidP="00CE39A7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FC705D" w14:textId="77777777" w:rsidR="00FC0FCB" w:rsidRPr="00C071DB" w:rsidRDefault="00FC0FCB" w:rsidP="00CE39A7">
            <w:pPr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6F635F" w14:textId="77777777" w:rsidR="00FC0FCB" w:rsidRPr="00C071DB" w:rsidRDefault="00FC0FCB" w:rsidP="00A60C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440735" w14:textId="77777777" w:rsidR="00FC0FCB" w:rsidRPr="00C071DB" w:rsidRDefault="00FC0FCB" w:rsidP="004B7338">
            <w:pPr>
              <w:ind w:left="-17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071DB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15B68F82" w14:textId="77777777" w:rsidR="00FC0FCB" w:rsidRDefault="00FC0FCB" w:rsidP="00FC0FCB">
      <w:pPr>
        <w:tabs>
          <w:tab w:val="left" w:pos="4590"/>
        </w:tabs>
        <w:rPr>
          <w:rFonts w:ascii="Arial" w:hAnsi="Arial" w:cs="Arial"/>
          <w:sz w:val="18"/>
          <w:szCs w:val="18"/>
        </w:rPr>
      </w:pPr>
    </w:p>
    <w:p w14:paraId="17AC1DBC" w14:textId="77777777" w:rsidR="00FC0FCB" w:rsidRPr="00DA39B6" w:rsidRDefault="00FC0FCB" w:rsidP="00FC0FCB">
      <w:pPr>
        <w:pStyle w:val="Rubrik3"/>
      </w:pPr>
      <w:r w:rsidRPr="00DA39B6">
        <w:t>Hängning PACS</w:t>
      </w:r>
    </w:p>
    <w:tbl>
      <w:tblPr>
        <w:tblW w:w="907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88"/>
        <w:gridCol w:w="1560"/>
        <w:gridCol w:w="11"/>
        <w:gridCol w:w="555"/>
        <w:gridCol w:w="11"/>
      </w:tblGrid>
      <w:tr w:rsidR="00FC0FCB" w14:paraId="4E3CCAA3" w14:textId="77777777" w:rsidTr="00302109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dotted" w:sz="2" w:space="0" w:color="808080" w:themeColor="background1" w:themeShade="80"/>
              <w:right w:val="dotted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0FD6EEB" w14:textId="77777777" w:rsidR="00FC0FCB" w:rsidRPr="00390584" w:rsidRDefault="00FC0FCB" w:rsidP="00A60C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dotted" w:sz="2" w:space="0" w:color="808080" w:themeColor="background1" w:themeShade="80"/>
              <w:bottom w:val="nil"/>
              <w:right w:val="dotted" w:sz="2" w:space="0" w:color="808080" w:themeColor="background1" w:themeShade="80"/>
            </w:tcBorders>
            <w:shd w:val="clear" w:color="auto" w:fill="F2F2F2" w:themeFill="background1" w:themeFillShade="F2"/>
          </w:tcPr>
          <w:p w14:paraId="5594FAFF" w14:textId="77777777" w:rsidR="00FC0FCB" w:rsidRPr="00390584" w:rsidRDefault="00FC0FCB" w:rsidP="00A60C81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otted" w:sz="2" w:space="0" w:color="808080" w:themeColor="background1" w:themeShade="80"/>
              <w:bottom w:val="dotted" w:sz="2" w:space="0" w:color="808080" w:themeColor="background1" w:themeShade="80"/>
              <w:right w:val="dotted" w:sz="2" w:space="0" w:color="808080" w:themeColor="background1" w:themeShade="80"/>
            </w:tcBorders>
            <w:shd w:val="clear" w:color="auto" w:fill="F2F2F2" w:themeFill="background1" w:themeFillShade="F2"/>
          </w:tcPr>
          <w:p w14:paraId="4F6DE95E" w14:textId="77777777" w:rsidR="00FC0FCB" w:rsidRPr="00390584" w:rsidRDefault="00FC0FCB" w:rsidP="00A60C81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59" w:type="dxa"/>
            <w:gridSpan w:val="3"/>
            <w:tcBorders>
              <w:top w:val="single" w:sz="4" w:space="0" w:color="auto"/>
              <w:left w:val="dotted" w:sz="2" w:space="0" w:color="808080" w:themeColor="background1" w:themeShade="80"/>
              <w:bottom w:val="nil"/>
              <w:right w:val="dotted" w:sz="2" w:space="0" w:color="808080" w:themeColor="background1" w:themeShade="80"/>
            </w:tcBorders>
            <w:shd w:val="clear" w:color="auto" w:fill="F2F2F2" w:themeFill="background1" w:themeFillShade="F2"/>
          </w:tcPr>
          <w:p w14:paraId="469EA818" w14:textId="77777777" w:rsidR="00FC0FCB" w:rsidRPr="00390584" w:rsidRDefault="00FC0FCB" w:rsidP="00A60C81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dotted" w:sz="2" w:space="0" w:color="808080" w:themeColor="background1" w:themeShade="80"/>
              <w:bottom w:val="dotted" w:sz="2" w:space="0" w:color="808080" w:themeColor="background1" w:themeShade="80"/>
              <w:right w:val="single" w:sz="4" w:space="0" w:color="auto"/>
            </w:tcBorders>
            <w:shd w:val="clear" w:color="auto" w:fill="F2F2F2" w:themeFill="background1" w:themeFillShade="F2"/>
          </w:tcPr>
          <w:p w14:paraId="4FA37E9A" w14:textId="77777777" w:rsidR="00FC0FCB" w:rsidRPr="00390584" w:rsidRDefault="00FC0FCB" w:rsidP="00A60C81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C0FCB" w14:paraId="34B5DE27" w14:textId="77777777" w:rsidTr="00302109">
        <w:trPr>
          <w:gridAfter w:val="1"/>
          <w:wAfter w:w="11" w:type="dxa"/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36B040" w14:textId="77777777" w:rsidR="00FC0FCB" w:rsidRPr="00390584" w:rsidRDefault="00FC0FCB" w:rsidP="00FA65A0">
            <w:p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3786CD"/>
            <w:vAlign w:val="center"/>
          </w:tcPr>
          <w:p w14:paraId="19EF4986" w14:textId="77777777" w:rsidR="004B7338" w:rsidRDefault="004B7338" w:rsidP="00A60C81">
            <w:pPr>
              <w:jc w:val="center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  <w:p w14:paraId="06144359" w14:textId="62A2C869" w:rsidR="00FC0FCB" w:rsidRDefault="00FC0FCB" w:rsidP="00A60C81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5D2A4ACE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Ansikte K+</w:t>
            </w:r>
          </w:p>
          <w:p w14:paraId="5268545E" w14:textId="77777777" w:rsidR="00FC0FCB" w:rsidRPr="00390584" w:rsidRDefault="00FC0FCB" w:rsidP="00A60C81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 w:themeFill="background1" w:themeFillShade="F2"/>
          </w:tcPr>
          <w:p w14:paraId="07798C58" w14:textId="77777777" w:rsidR="00FC0FCB" w:rsidRPr="00390584" w:rsidRDefault="00FC0FCB" w:rsidP="00A60C81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88" w:type="dxa"/>
            <w:vMerge w:val="restart"/>
            <w:tcBorders>
              <w:top w:val="nil"/>
              <w:right w:val="single" w:sz="24" w:space="0" w:color="F2F2F2" w:themeColor="background1" w:themeShade="F2"/>
            </w:tcBorders>
            <w:shd w:val="clear" w:color="auto" w:fill="3786CD"/>
            <w:vAlign w:val="center"/>
          </w:tcPr>
          <w:p w14:paraId="640050C9" w14:textId="77777777" w:rsidR="00302109" w:rsidRDefault="00302109" w:rsidP="00302109">
            <w:pPr>
              <w:ind w:left="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  <w:p w14:paraId="5D09B88D" w14:textId="0D1E71CC" w:rsidR="00FC0FCB" w:rsidRDefault="00FC0FCB" w:rsidP="00302109">
            <w:pPr>
              <w:ind w:left="0" w:right="145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5D2A4ACE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Ansikte K+</w:t>
            </w:r>
          </w:p>
          <w:p w14:paraId="58F9D5FC" w14:textId="77777777" w:rsidR="00FC0FCB" w:rsidRPr="00390584" w:rsidRDefault="00FC0FCB" w:rsidP="00302109">
            <w:pPr>
              <w:ind w:left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 w:themeColor="background1" w:themeShade="F2"/>
            </w:tcBorders>
            <w:shd w:val="clear" w:color="auto" w:fill="3786CD"/>
            <w:vAlign w:val="center"/>
          </w:tcPr>
          <w:p w14:paraId="334F1196" w14:textId="77777777" w:rsidR="00302109" w:rsidRDefault="00302109" w:rsidP="00302109">
            <w:pPr>
              <w:ind w:left="0" w:right="46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</w:p>
          <w:p w14:paraId="0392F972" w14:textId="04545BB6" w:rsidR="00FC0FCB" w:rsidRDefault="00FC0FCB" w:rsidP="00302109">
            <w:pPr>
              <w:ind w:left="0" w:right="460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5D2A4ACE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>Ansikte K+</w:t>
            </w:r>
          </w:p>
          <w:p w14:paraId="3878362C" w14:textId="77777777" w:rsidR="00FC0FCB" w:rsidRPr="004C69FC" w:rsidRDefault="00FC0FCB" w:rsidP="00302109">
            <w:pPr>
              <w:ind w:left="0" w:right="46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6C312D1" w14:textId="77777777" w:rsidR="00FC0FCB" w:rsidRPr="00390584" w:rsidRDefault="00FC0FCB" w:rsidP="00A60C81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C0FCB" w14:paraId="0966788D" w14:textId="77777777" w:rsidTr="00302109">
        <w:trPr>
          <w:gridAfter w:val="1"/>
          <w:wAfter w:w="11" w:type="dxa"/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184C52" w14:textId="77777777" w:rsidR="00FC0FCB" w:rsidRPr="00390584" w:rsidRDefault="00FC0FCB" w:rsidP="00A60C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3786CD"/>
          </w:tcPr>
          <w:p w14:paraId="7F34AA92" w14:textId="77777777" w:rsidR="00FC0FCB" w:rsidRPr="00390584" w:rsidRDefault="00FC0FCB" w:rsidP="00A60C81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22809981" w14:textId="77777777" w:rsidR="00FC0FCB" w:rsidRPr="00390584" w:rsidRDefault="00FC0FCB" w:rsidP="00A60C81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88" w:type="dxa"/>
            <w:vMerge/>
            <w:shd w:val="clear" w:color="auto" w:fill="3786CD"/>
          </w:tcPr>
          <w:p w14:paraId="3A8DA415" w14:textId="77777777" w:rsidR="00FC0FCB" w:rsidRPr="00390584" w:rsidRDefault="00FC0FCB" w:rsidP="00A60C81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3786CD"/>
          </w:tcPr>
          <w:p w14:paraId="66DC98A3" w14:textId="77777777" w:rsidR="00FC0FCB" w:rsidRPr="00390584" w:rsidRDefault="00FC0FCB" w:rsidP="00A60C81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7D88B58" w14:textId="77777777" w:rsidR="00FC0FCB" w:rsidRPr="00390584" w:rsidRDefault="00FC0FCB" w:rsidP="00A60C81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C0FCB" w14:paraId="31C7B313" w14:textId="77777777" w:rsidTr="00302109">
        <w:trPr>
          <w:gridAfter w:val="1"/>
          <w:wAfter w:w="11" w:type="dxa"/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2B7AEF" w14:textId="77777777" w:rsidR="00FC0FCB" w:rsidRPr="00390584" w:rsidRDefault="00FC0FCB" w:rsidP="00A60C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3786CD"/>
          </w:tcPr>
          <w:p w14:paraId="0E180821" w14:textId="77777777" w:rsidR="00FC0FCB" w:rsidRPr="00390584" w:rsidRDefault="00FC0FCB" w:rsidP="00A60C81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4AFCA3A4" w14:textId="77777777" w:rsidR="00FC0FCB" w:rsidRPr="00390584" w:rsidRDefault="00FC0FCB" w:rsidP="00A60C81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88" w:type="dxa"/>
            <w:vMerge/>
            <w:shd w:val="clear" w:color="auto" w:fill="3786CD"/>
          </w:tcPr>
          <w:p w14:paraId="591EB99F" w14:textId="77777777" w:rsidR="00FC0FCB" w:rsidRPr="00390584" w:rsidRDefault="00FC0FCB" w:rsidP="00A60C81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3786CD"/>
          </w:tcPr>
          <w:p w14:paraId="0AC3E9F3" w14:textId="77777777" w:rsidR="00FC0FCB" w:rsidRPr="00390584" w:rsidRDefault="00FC0FCB" w:rsidP="00A60C81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8F2B2F2" w14:textId="77777777" w:rsidR="00FC0FCB" w:rsidRPr="00390584" w:rsidRDefault="00FC0FCB" w:rsidP="00A60C81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C0FCB" w14:paraId="72977033" w14:textId="77777777" w:rsidTr="00302109">
        <w:trPr>
          <w:gridAfter w:val="1"/>
          <w:wAfter w:w="11" w:type="dxa"/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2DAC7A" w14:textId="77777777" w:rsidR="00FC0FCB" w:rsidRPr="00390584" w:rsidRDefault="00FC0FCB" w:rsidP="00A60C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3786CD"/>
          </w:tcPr>
          <w:p w14:paraId="543EB696" w14:textId="77777777" w:rsidR="00FC0FCB" w:rsidRPr="00390584" w:rsidRDefault="00FC0FCB" w:rsidP="00A60C81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04EF7269" w14:textId="77777777" w:rsidR="00FC0FCB" w:rsidRPr="00390584" w:rsidRDefault="00FC0FCB" w:rsidP="00A60C81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88" w:type="dxa"/>
            <w:vMerge/>
            <w:shd w:val="clear" w:color="auto" w:fill="3786CD"/>
          </w:tcPr>
          <w:p w14:paraId="7104D86B" w14:textId="77777777" w:rsidR="00FC0FCB" w:rsidRPr="00390584" w:rsidRDefault="00FC0FCB" w:rsidP="00A60C81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3786CD"/>
          </w:tcPr>
          <w:p w14:paraId="61EF7C80" w14:textId="77777777" w:rsidR="00FC0FCB" w:rsidRPr="00390584" w:rsidRDefault="00FC0FCB" w:rsidP="00A60C81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B882F9D" w14:textId="77777777" w:rsidR="00FC0FCB" w:rsidRPr="00390584" w:rsidRDefault="00FC0FCB" w:rsidP="00A60C81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C0FCB" w14:paraId="3784F888" w14:textId="77777777" w:rsidTr="00302109">
        <w:trPr>
          <w:gridAfter w:val="1"/>
          <w:wAfter w:w="11" w:type="dxa"/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B85062" w14:textId="77777777" w:rsidR="00FC0FCB" w:rsidRPr="00390584" w:rsidRDefault="00FC0FCB" w:rsidP="00A60C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3786CD"/>
            <w:vAlign w:val="center"/>
          </w:tcPr>
          <w:p w14:paraId="57F0A32E" w14:textId="77777777" w:rsidR="00FC0FCB" w:rsidRPr="00390584" w:rsidRDefault="00FC0FCB" w:rsidP="00A60C81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45B104E9" w14:textId="77777777" w:rsidR="00FC0FCB" w:rsidRPr="00390584" w:rsidRDefault="00FC0FCB" w:rsidP="00A60C81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88" w:type="dxa"/>
            <w:vMerge/>
            <w:shd w:val="clear" w:color="auto" w:fill="3786CD"/>
            <w:vAlign w:val="center"/>
          </w:tcPr>
          <w:p w14:paraId="33163962" w14:textId="77777777" w:rsidR="00FC0FCB" w:rsidRPr="00390584" w:rsidRDefault="00FC0FCB" w:rsidP="00A60C81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3786CD"/>
            <w:vAlign w:val="center"/>
          </w:tcPr>
          <w:p w14:paraId="76A43D2A" w14:textId="77777777" w:rsidR="00FC0FCB" w:rsidRPr="00390584" w:rsidRDefault="00FC0FCB" w:rsidP="00A60C81">
            <w:pPr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5CB68ED" w14:textId="77777777" w:rsidR="00FC0FCB" w:rsidRPr="00390584" w:rsidRDefault="00FC0FCB" w:rsidP="00A60C81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C0FCB" w14:paraId="2BFA30F2" w14:textId="77777777" w:rsidTr="00302109">
        <w:trPr>
          <w:gridAfter w:val="1"/>
          <w:wAfter w:w="11" w:type="dxa"/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3F483C" w14:textId="77777777" w:rsidR="00FC0FCB" w:rsidRPr="00390584" w:rsidRDefault="00FC0FCB" w:rsidP="00A60C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3786CD"/>
          </w:tcPr>
          <w:p w14:paraId="2DC2DC92" w14:textId="77777777" w:rsidR="00FC0FCB" w:rsidRPr="00390584" w:rsidRDefault="00FC0FCB" w:rsidP="00A60C81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27949E6A" w14:textId="77777777" w:rsidR="00FC0FCB" w:rsidRPr="00390584" w:rsidRDefault="00FC0FCB" w:rsidP="00A60C81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88" w:type="dxa"/>
            <w:vMerge/>
            <w:shd w:val="clear" w:color="auto" w:fill="3786CD"/>
          </w:tcPr>
          <w:p w14:paraId="0B8E1D08" w14:textId="77777777" w:rsidR="00FC0FCB" w:rsidRPr="00390584" w:rsidRDefault="00FC0FCB" w:rsidP="00A60C81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3786CD"/>
          </w:tcPr>
          <w:p w14:paraId="65FC6B2F" w14:textId="77777777" w:rsidR="00FC0FCB" w:rsidRPr="00390584" w:rsidRDefault="00FC0FCB" w:rsidP="00A60C81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FA8DB85" w14:textId="77777777" w:rsidR="00FC0FCB" w:rsidRPr="00390584" w:rsidRDefault="00FC0FCB" w:rsidP="00A60C81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C0FCB" w14:paraId="29242CE8" w14:textId="77777777" w:rsidTr="00302109">
        <w:trPr>
          <w:gridAfter w:val="1"/>
          <w:wAfter w:w="11" w:type="dxa"/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346D29" w14:textId="77777777" w:rsidR="00FC0FCB" w:rsidRPr="00390584" w:rsidRDefault="00FC0FCB" w:rsidP="00A60C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3786CD"/>
          </w:tcPr>
          <w:p w14:paraId="4E4C8F0B" w14:textId="77777777" w:rsidR="00FC0FCB" w:rsidRPr="00390584" w:rsidRDefault="00FC0FCB" w:rsidP="00A60C81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6A1867F8" w14:textId="77777777" w:rsidR="00FC0FCB" w:rsidRPr="00390584" w:rsidRDefault="00FC0FCB" w:rsidP="00A60C81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88" w:type="dxa"/>
            <w:vMerge/>
            <w:shd w:val="clear" w:color="auto" w:fill="3786CD"/>
          </w:tcPr>
          <w:p w14:paraId="4559802B" w14:textId="77777777" w:rsidR="00FC0FCB" w:rsidRPr="00390584" w:rsidRDefault="00FC0FCB" w:rsidP="00A60C81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3786CD"/>
          </w:tcPr>
          <w:p w14:paraId="1596BAC1" w14:textId="77777777" w:rsidR="00FC0FCB" w:rsidRPr="00390584" w:rsidRDefault="00FC0FCB" w:rsidP="00A60C81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2873C61" w14:textId="77777777" w:rsidR="00FC0FCB" w:rsidRPr="00390584" w:rsidRDefault="00FC0FCB" w:rsidP="00A60C81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C0FCB" w14:paraId="21A89F47" w14:textId="77777777" w:rsidTr="00302109">
        <w:trPr>
          <w:gridAfter w:val="1"/>
          <w:wAfter w:w="11" w:type="dxa"/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DB87B0" w14:textId="77777777" w:rsidR="00FC0FCB" w:rsidRPr="00390584" w:rsidRDefault="00FC0FCB" w:rsidP="00A60C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3786CD"/>
          </w:tcPr>
          <w:p w14:paraId="5FF148BF" w14:textId="77777777" w:rsidR="00FC0FCB" w:rsidRPr="00390584" w:rsidRDefault="00FC0FCB" w:rsidP="00A60C81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4680B11C" w14:textId="77777777" w:rsidR="00FC0FCB" w:rsidRPr="00390584" w:rsidRDefault="00FC0FCB" w:rsidP="00A60C81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88" w:type="dxa"/>
            <w:vMerge/>
            <w:shd w:val="clear" w:color="auto" w:fill="3786CD"/>
          </w:tcPr>
          <w:p w14:paraId="52176453" w14:textId="77777777" w:rsidR="00FC0FCB" w:rsidRPr="00390584" w:rsidRDefault="00FC0FCB" w:rsidP="00A60C81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3786CD"/>
          </w:tcPr>
          <w:p w14:paraId="6670A63B" w14:textId="77777777" w:rsidR="00FC0FCB" w:rsidRPr="00390584" w:rsidRDefault="00FC0FCB" w:rsidP="00A60C81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AA61CB9" w14:textId="77777777" w:rsidR="00FC0FCB" w:rsidRPr="00390584" w:rsidRDefault="00FC0FCB" w:rsidP="00A60C81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C0FCB" w14:paraId="07652EEE" w14:textId="77777777" w:rsidTr="00302109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F337DD" w14:textId="77777777" w:rsidR="00FC0FCB" w:rsidRPr="00390584" w:rsidRDefault="00FC0FCB" w:rsidP="00A60C8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9B307A7" w14:textId="77777777" w:rsidR="00FC0FCB" w:rsidRPr="00390584" w:rsidRDefault="00FC0FCB" w:rsidP="00A60C81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43980DC" w14:textId="77777777" w:rsidR="00FC0FCB" w:rsidRPr="00390584" w:rsidRDefault="00FC0FCB" w:rsidP="00A60C81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59" w:type="dxa"/>
            <w:gridSpan w:val="3"/>
            <w:tcBorders>
              <w:top w:val="single" w:sz="2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</w:tcPr>
          <w:p w14:paraId="0D11670B" w14:textId="77777777" w:rsidR="00FC0FCB" w:rsidRPr="00390584" w:rsidRDefault="00FC0FCB" w:rsidP="00A60C81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AAD2C8" w14:textId="77777777" w:rsidR="00FC0FCB" w:rsidRPr="00390584" w:rsidRDefault="00FC0FCB" w:rsidP="00A60C81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4FC62612" w14:textId="77777777" w:rsidR="00FC0FCB" w:rsidRDefault="00FC0FCB" w:rsidP="00FC0FCB">
      <w:pPr>
        <w:tabs>
          <w:tab w:val="left" w:pos="4590"/>
        </w:tabs>
        <w:rPr>
          <w:rFonts w:ascii="Arial" w:hAnsi="Arial" w:cs="Arial"/>
        </w:rPr>
      </w:pPr>
    </w:p>
    <w:p w14:paraId="11010C13" w14:textId="148EEC32" w:rsidR="00747066" w:rsidRPr="00747066" w:rsidRDefault="00747066" w:rsidP="00FA4B6A">
      <w:pPr>
        <w:ind w:left="0"/>
      </w:pPr>
    </w:p>
    <w:sectPr w:rsidR="00747066" w:rsidRPr="00747066" w:rsidSect="00FC0FCB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127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38EBD" w14:textId="77777777" w:rsidR="00777F71" w:rsidRDefault="00777F71">
      <w:r>
        <w:separator/>
      </w:r>
    </w:p>
  </w:endnote>
  <w:endnote w:type="continuationSeparator" w:id="0">
    <w:p w14:paraId="52EFBE74" w14:textId="77777777" w:rsidR="00777F71" w:rsidRDefault="00777F71">
      <w:r>
        <w:continuationSeparator/>
      </w:r>
    </w:p>
  </w:endnote>
  <w:endnote w:type="continuationNotice" w:id="1">
    <w:p w14:paraId="55829D0A" w14:textId="77777777" w:rsidR="00777F71" w:rsidRDefault="00777F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8" name="Bildobjekt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53313" w14:textId="77777777" w:rsidR="00777F71" w:rsidRDefault="00777F71"/>
  </w:footnote>
  <w:footnote w:type="continuationSeparator" w:id="0">
    <w:p w14:paraId="255EB306" w14:textId="77777777" w:rsidR="00777F71" w:rsidRDefault="00777F71">
      <w:r>
        <w:continuationSeparator/>
      </w:r>
    </w:p>
  </w:footnote>
  <w:footnote w:type="continuationNotice" w:id="1">
    <w:p w14:paraId="44F4802F" w14:textId="77777777" w:rsidR="00777F71" w:rsidRDefault="00777F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7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BB018CA"/>
    <w:multiLevelType w:val="hybridMultilevel"/>
    <w:tmpl w:val="7FBA80B4"/>
    <w:lvl w:ilvl="0" w:tplc="A718F05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E834ADE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FFA6CB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6E44D0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A44AD6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36461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C36C6A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7C0371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A78EC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919CB1A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79D2E37A" w:tentative="1">
      <w:start w:val="1"/>
      <w:numFmt w:val="lowerLetter"/>
      <w:lvlText w:val="%2."/>
      <w:lvlJc w:val="left"/>
      <w:pPr>
        <w:ind w:left="1080" w:hanging="360"/>
      </w:pPr>
    </w:lvl>
    <w:lvl w:ilvl="2" w:tplc="6B9C9B54" w:tentative="1">
      <w:start w:val="1"/>
      <w:numFmt w:val="lowerRoman"/>
      <w:lvlText w:val="%3."/>
      <w:lvlJc w:val="right"/>
      <w:pPr>
        <w:ind w:left="1800" w:hanging="180"/>
      </w:pPr>
    </w:lvl>
    <w:lvl w:ilvl="3" w:tplc="61846F4A" w:tentative="1">
      <w:start w:val="1"/>
      <w:numFmt w:val="decimal"/>
      <w:lvlText w:val="%4."/>
      <w:lvlJc w:val="left"/>
      <w:pPr>
        <w:ind w:left="2520" w:hanging="360"/>
      </w:pPr>
    </w:lvl>
    <w:lvl w:ilvl="4" w:tplc="F30A48AA" w:tentative="1">
      <w:start w:val="1"/>
      <w:numFmt w:val="lowerLetter"/>
      <w:lvlText w:val="%5."/>
      <w:lvlJc w:val="left"/>
      <w:pPr>
        <w:ind w:left="3240" w:hanging="360"/>
      </w:pPr>
    </w:lvl>
    <w:lvl w:ilvl="5" w:tplc="0F5EDF28" w:tentative="1">
      <w:start w:val="1"/>
      <w:numFmt w:val="lowerRoman"/>
      <w:lvlText w:val="%6."/>
      <w:lvlJc w:val="right"/>
      <w:pPr>
        <w:ind w:left="3960" w:hanging="180"/>
      </w:pPr>
    </w:lvl>
    <w:lvl w:ilvl="6" w:tplc="9390677E" w:tentative="1">
      <w:start w:val="1"/>
      <w:numFmt w:val="decimal"/>
      <w:lvlText w:val="%7."/>
      <w:lvlJc w:val="left"/>
      <w:pPr>
        <w:ind w:left="4680" w:hanging="360"/>
      </w:pPr>
    </w:lvl>
    <w:lvl w:ilvl="7" w:tplc="C4D25882" w:tentative="1">
      <w:start w:val="1"/>
      <w:numFmt w:val="lowerLetter"/>
      <w:lvlText w:val="%8."/>
      <w:lvlJc w:val="left"/>
      <w:pPr>
        <w:ind w:left="5400" w:hanging="360"/>
      </w:pPr>
    </w:lvl>
    <w:lvl w:ilvl="8" w:tplc="05B683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879E4DB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70AAC97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32296C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02954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18F51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52454E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B744CD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A4FFD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160F6C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1541096">
    <w:abstractNumId w:val="20"/>
  </w:num>
  <w:num w:numId="2" w16cid:durableId="1727140091">
    <w:abstractNumId w:val="15"/>
  </w:num>
  <w:num w:numId="3" w16cid:durableId="184171793">
    <w:abstractNumId w:val="0"/>
  </w:num>
  <w:num w:numId="4" w16cid:durableId="444691975">
    <w:abstractNumId w:val="6"/>
  </w:num>
  <w:num w:numId="5" w16cid:durableId="842891082">
    <w:abstractNumId w:val="18"/>
  </w:num>
  <w:num w:numId="6" w16cid:durableId="1805927418">
    <w:abstractNumId w:val="2"/>
  </w:num>
  <w:num w:numId="7" w16cid:durableId="1406491226">
    <w:abstractNumId w:val="12"/>
  </w:num>
  <w:num w:numId="8" w16cid:durableId="1622103002">
    <w:abstractNumId w:val="8"/>
  </w:num>
  <w:num w:numId="9" w16cid:durableId="1687444018">
    <w:abstractNumId w:val="1"/>
  </w:num>
  <w:num w:numId="10" w16cid:durableId="114451164">
    <w:abstractNumId w:val="1"/>
  </w:num>
  <w:num w:numId="11" w16cid:durableId="1253011386">
    <w:abstractNumId w:val="3"/>
  </w:num>
  <w:num w:numId="12" w16cid:durableId="605768929">
    <w:abstractNumId w:val="4"/>
  </w:num>
  <w:num w:numId="13" w16cid:durableId="854460315">
    <w:abstractNumId w:val="14"/>
  </w:num>
  <w:num w:numId="14" w16cid:durableId="261374930">
    <w:abstractNumId w:val="9"/>
  </w:num>
  <w:num w:numId="15" w16cid:durableId="159390219">
    <w:abstractNumId w:val="7"/>
  </w:num>
  <w:num w:numId="16" w16cid:durableId="530993952">
    <w:abstractNumId w:val="13"/>
  </w:num>
  <w:num w:numId="17" w16cid:durableId="1041856849">
    <w:abstractNumId w:val="5"/>
  </w:num>
  <w:num w:numId="18" w16cid:durableId="1678996866">
    <w:abstractNumId w:val="11"/>
  </w:num>
  <w:num w:numId="19" w16cid:durableId="1299188004">
    <w:abstractNumId w:val="19"/>
  </w:num>
  <w:num w:numId="20" w16cid:durableId="1828672338">
    <w:abstractNumId w:val="16"/>
  </w:num>
  <w:num w:numId="21" w16cid:durableId="1247878740">
    <w:abstractNumId w:val="17"/>
  </w:num>
  <w:num w:numId="22" w16cid:durableId="7791052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1703"/>
    <w:rsid w:val="0002327F"/>
    <w:rsid w:val="00030DDD"/>
    <w:rsid w:val="000313BB"/>
    <w:rsid w:val="00033ED5"/>
    <w:rsid w:val="00050500"/>
    <w:rsid w:val="00051C6A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EEA"/>
    <w:rsid w:val="00186F2B"/>
    <w:rsid w:val="001874D6"/>
    <w:rsid w:val="0019632A"/>
    <w:rsid w:val="001A4E7C"/>
    <w:rsid w:val="001B762C"/>
    <w:rsid w:val="001C4D0A"/>
    <w:rsid w:val="001C5FEF"/>
    <w:rsid w:val="001D5942"/>
    <w:rsid w:val="00211487"/>
    <w:rsid w:val="00211D91"/>
    <w:rsid w:val="00217DEC"/>
    <w:rsid w:val="00231DC3"/>
    <w:rsid w:val="00235B57"/>
    <w:rsid w:val="00250F24"/>
    <w:rsid w:val="002523C5"/>
    <w:rsid w:val="0025380B"/>
    <w:rsid w:val="0025703A"/>
    <w:rsid w:val="00262F3D"/>
    <w:rsid w:val="00263281"/>
    <w:rsid w:val="00265149"/>
    <w:rsid w:val="002651D6"/>
    <w:rsid w:val="0026551F"/>
    <w:rsid w:val="00266B70"/>
    <w:rsid w:val="00280A85"/>
    <w:rsid w:val="00284119"/>
    <w:rsid w:val="00284272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386A"/>
    <w:rsid w:val="002D6023"/>
    <w:rsid w:val="002E263F"/>
    <w:rsid w:val="002E6F81"/>
    <w:rsid w:val="002F08BA"/>
    <w:rsid w:val="002F2CFF"/>
    <w:rsid w:val="002F568B"/>
    <w:rsid w:val="002F7818"/>
    <w:rsid w:val="00302109"/>
    <w:rsid w:val="00305C74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6271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5624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09E9"/>
    <w:rsid w:val="004B2183"/>
    <w:rsid w:val="004B2A01"/>
    <w:rsid w:val="004B68A0"/>
    <w:rsid w:val="004B7338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C9C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77F71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934C0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669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06FD3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5D24"/>
    <w:rsid w:val="00BE7978"/>
    <w:rsid w:val="00C01F0D"/>
    <w:rsid w:val="00C06DC7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3506"/>
    <w:rsid w:val="00C97BD3"/>
    <w:rsid w:val="00CA39EF"/>
    <w:rsid w:val="00CA4A05"/>
    <w:rsid w:val="00CA521F"/>
    <w:rsid w:val="00CB0493"/>
    <w:rsid w:val="00CB17FF"/>
    <w:rsid w:val="00CB1ED7"/>
    <w:rsid w:val="00CC167C"/>
    <w:rsid w:val="00CC52D9"/>
    <w:rsid w:val="00CD6647"/>
    <w:rsid w:val="00CE17A2"/>
    <w:rsid w:val="00CE39A7"/>
    <w:rsid w:val="00CE4B73"/>
    <w:rsid w:val="00CF70BB"/>
    <w:rsid w:val="00D074DB"/>
    <w:rsid w:val="00D139CF"/>
    <w:rsid w:val="00D37E7F"/>
    <w:rsid w:val="00D47AD7"/>
    <w:rsid w:val="00D51529"/>
    <w:rsid w:val="00D85218"/>
    <w:rsid w:val="00D8640A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1AA"/>
    <w:rsid w:val="00E90E82"/>
    <w:rsid w:val="00EA00CB"/>
    <w:rsid w:val="00EA1BAA"/>
    <w:rsid w:val="00EA3FCD"/>
    <w:rsid w:val="00EA42A0"/>
    <w:rsid w:val="00EB2444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4B6A"/>
    <w:rsid w:val="00FA65A0"/>
    <w:rsid w:val="00FB2F0F"/>
    <w:rsid w:val="00FB5086"/>
    <w:rsid w:val="00FB5411"/>
    <w:rsid w:val="00FB6392"/>
    <w:rsid w:val="00FC0FCB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Normalwebb">
    <w:name w:val="Normal (Web)"/>
    <w:basedOn w:val="Normal"/>
    <w:uiPriority w:val="99"/>
    <w:unhideWhenUsed/>
    <w:rsid w:val="00FC0FCB"/>
    <w:pPr>
      <w:spacing w:before="100" w:beforeAutospacing="1" w:after="100" w:afterAutospacing="1" w:line="240" w:lineRule="auto"/>
      <w:ind w:left="0"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47</TotalTime>
  <Pages>2</Pages>
  <Words>217</Words>
  <Characters>1620</Characters>
  <Application>Microsoft Office Word</Application>
  <DocSecurity>0</DocSecurity>
  <Lines>13</Lines>
  <Paragraphs>3</Paragraphs>
  <ScaleCrop>false</ScaleCrop>
  <Manager/>
  <Company/>
  <LinksUpToDate>false</LinksUpToDate>
  <CharactersWithSpaces>1834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Ansikte mjukdelar K+ barn (809800P)</dc:title>
  <dc:subject/>
  <dc:creator/>
  <keywords/>
  <lastModifiedBy>Ulrica Sehlberg</lastModifiedBy>
  <revision>48</revision>
  <lastPrinted>2016-03-31T10:56:00.0000000Z</lastPrinted>
  <dcterms:created xsi:type="dcterms:W3CDTF">2021-05-27T09:25:00.0000000Z</dcterms:created>
  <dcterms:modified xsi:type="dcterms:W3CDTF">2025-09-26T06:54:00.0000000Z</dcterms:modified>
</coreProperties>
</file>