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2275C" w14:textId="1512096A" w:rsidR="001D6AF9" w:rsidRPr="00973401" w:rsidRDefault="001D6AF9" w:rsidP="00973401">
      <w:pPr>
        <w:pStyle w:val="Rubrik1"/>
        <w:rPr>
          <w:rFonts w:cs="Arial"/>
          <w:sz w:val="18"/>
          <w:szCs w:val="18"/>
        </w:rPr>
      </w:pPr>
      <w:r w:rsidRPr="451A5928">
        <w:rPr>
          <w:lang w:val="en-US"/>
        </w:rPr>
        <w:t>DT Thorax/buk donator flerfas i narkos (8</w:t>
      </w:r>
      <w:r w:rsidR="00425BFA">
        <w:rPr>
          <w:lang w:val="en-US"/>
        </w:rPr>
        <w:t>4</w:t>
      </w:r>
      <w:r w:rsidRPr="451A5928">
        <w:rPr>
          <w:lang w:val="en-US"/>
        </w:rPr>
        <w:t>0905n &amp; 840905n)</w:t>
      </w:r>
    </w:p>
    <w:p w14:paraId="6913AD34" w14:textId="77777777" w:rsidR="001D6AF9" w:rsidRPr="00496CC3" w:rsidRDefault="001D6AF9" w:rsidP="001D6AF9">
      <w:pPr>
        <w:pStyle w:val="Rubrik3"/>
      </w:pPr>
      <w:r w:rsidRPr="00496CC3">
        <w:t>Syfte</w:t>
      </w:r>
    </w:p>
    <w:p w14:paraId="32E8A345" w14:textId="77777777" w:rsidR="001D6AF9" w:rsidRPr="0078345B" w:rsidRDefault="001D6AF9" w:rsidP="001D6AF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DT-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411FE1AB" w14:textId="77777777" w:rsidR="003969DC" w:rsidRPr="00496CC3" w:rsidRDefault="003969DC" w:rsidP="003969DC">
      <w:pPr>
        <w:pStyle w:val="Rubrik3"/>
      </w:pPr>
      <w:r>
        <w:t>Förändringar sedan föregående version</w:t>
      </w:r>
    </w:p>
    <w:p w14:paraId="7F212EDD" w14:textId="3F559A2C" w:rsidR="003969DC" w:rsidRDefault="00425BFA" w:rsidP="003969D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Reviderad, byte av undersökningskod.</w:t>
      </w:r>
    </w:p>
    <w:p w14:paraId="21CC5FD1" w14:textId="77777777" w:rsidR="001D6AF9" w:rsidRDefault="001D6AF9" w:rsidP="001D6AF9">
      <w:pPr>
        <w:rPr>
          <w:rFonts w:ascii="Arial" w:hAnsi="Arial" w:cs="Arial"/>
          <w:sz w:val="18"/>
          <w:szCs w:val="18"/>
        </w:rPr>
      </w:pPr>
    </w:p>
    <w:p w14:paraId="38848EEC" w14:textId="77777777" w:rsidR="001D6AF9" w:rsidRPr="00DA39B6" w:rsidRDefault="001D6AF9" w:rsidP="001D6AF9">
      <w:pPr>
        <w:pStyle w:val="Rubrik3"/>
      </w:pPr>
      <w:r w:rsidRPr="00DA39B6">
        <w:t>Inför undersökningen</w:t>
      </w:r>
    </w:p>
    <w:tbl>
      <w:tblPr>
        <w:tblW w:w="9038" w:type="dxa"/>
        <w:tblInd w:w="562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1D6AF9" w14:paraId="5B289F40" w14:textId="77777777" w:rsidTr="00601175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506BBDD6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505EAD3B" w14:textId="77777777" w:rsidR="001D6AF9" w:rsidRPr="006F5891" w:rsidRDefault="001D6AF9" w:rsidP="00722497">
            <w:pPr>
              <w:spacing w:after="0" w:line="240" w:lineRule="auto"/>
              <w:ind w:left="0" w:right="0"/>
            </w:pPr>
            <w:r w:rsidRPr="451A5928">
              <w:rPr>
                <w:rFonts w:ascii="Arial" w:hAnsi="Arial" w:cs="Arial"/>
                <w:sz w:val="18"/>
                <w:szCs w:val="18"/>
              </w:rPr>
              <w:t xml:space="preserve">Utredning av levande organdonator för kartläggning av organens anatomi och eventuell patologi. </w:t>
            </w:r>
          </w:p>
        </w:tc>
      </w:tr>
      <w:tr w:rsidR="001D6AF9" w14:paraId="17BAEB2B" w14:textId="77777777" w:rsidTr="0060117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0724CE4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BFC9D38" w14:textId="6532E40B" w:rsidR="001D6AF9" w:rsidRPr="008C1D08" w:rsidRDefault="001D6AF9" w:rsidP="00722497">
            <w:pPr>
              <w:pStyle w:val="Liststycke"/>
              <w:numPr>
                <w:ilvl w:val="0"/>
                <w:numId w:val="23"/>
              </w:num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r:id="rId12" w:history="1">
              <w:r w:rsidRPr="451A5928">
                <w:rPr>
                  <w:rStyle w:val="Hyperlnk"/>
                  <w:rFonts w:ascii="Arial" w:hAnsi="Arial" w:cs="Arial"/>
                  <w:sz w:val="18"/>
                  <w:szCs w:val="18"/>
                </w:rPr>
                <w:t>Kreatinin</w:t>
              </w:r>
            </w:hyperlink>
            <w:r w:rsidRPr="451A5928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252857BE" w14:textId="77777777" w:rsidR="001D6AF9" w:rsidRPr="005C5712" w:rsidRDefault="001D6AF9" w:rsidP="00722497">
            <w:pPr>
              <w:pStyle w:val="Liststycke"/>
              <w:numPr>
                <w:ilvl w:val="0"/>
                <w:numId w:val="23"/>
              </w:num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451A5928">
              <w:rPr>
                <w:rFonts w:ascii="Arial" w:hAnsi="Arial" w:cs="Arial"/>
                <w:sz w:val="18"/>
                <w:szCs w:val="18"/>
              </w:rPr>
              <w:t>PVK, helst grön.</w:t>
            </w:r>
          </w:p>
        </w:tc>
      </w:tr>
      <w:tr w:rsidR="001D6AF9" w14:paraId="491441B1" w14:textId="77777777" w:rsidTr="0060117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8DC8D9C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319454" w14:textId="77777777" w:rsidR="001D6AF9" w:rsidRPr="003179C9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451A5928">
              <w:rPr>
                <w:rFonts w:ascii="Arial" w:hAnsi="Arial" w:cs="Arial"/>
                <w:sz w:val="18"/>
                <w:szCs w:val="18"/>
              </w:rPr>
              <w:t xml:space="preserve">Ingen. </w:t>
            </w:r>
          </w:p>
        </w:tc>
      </w:tr>
      <w:tr w:rsidR="001D6AF9" w14:paraId="428A1D78" w14:textId="77777777" w:rsidTr="0060117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92901B6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3377DD" w14:textId="77777777" w:rsidR="001D6AF9" w:rsidRPr="003B7B72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Omnip</w:t>
            </w:r>
            <w:r w:rsidRPr="003B7B72">
              <w:rPr>
                <w:rFonts w:ascii="Arial" w:hAnsi="Arial" w:cs="Arial"/>
                <w:sz w:val="18"/>
                <w:szCs w:val="18"/>
              </w:rPr>
              <w:t>aque 350 mg I/ml enligt OmniJect ”</w:t>
            </w:r>
            <w:r>
              <w:rPr>
                <w:rFonts w:ascii="Arial" w:hAnsi="Arial" w:cs="Arial"/>
                <w:sz w:val="18"/>
                <w:szCs w:val="18"/>
              </w:rPr>
              <w:t>Buk arteriell</w:t>
            </w:r>
            <w:r w:rsidRPr="003B7B72">
              <w:rPr>
                <w:rFonts w:ascii="Arial" w:hAnsi="Arial" w:cs="Arial"/>
                <w:sz w:val="18"/>
                <w:szCs w:val="18"/>
              </w:rPr>
              <w:t>”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1D6AF9" w14:paraId="192741AC" w14:textId="77777777" w:rsidTr="0060117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79969AC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377C698" w14:textId="18E928A1" w:rsidR="001D6AF9" w:rsidRPr="001040C7" w:rsidRDefault="001D6AF9" w:rsidP="00722497">
            <w:pPr>
              <w:pStyle w:val="Normalwebb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040C7">
              <w:rPr>
                <w:rFonts w:ascii="Arial" w:hAnsi="Arial" w:cs="Arial"/>
                <w:color w:val="000000"/>
                <w:sz w:val="18"/>
                <w:szCs w:val="20"/>
              </w:rPr>
              <w:t xml:space="preserve">Kvinnor mellan </w:t>
            </w:r>
            <w:r w:rsidR="00307E26" w:rsidRPr="001040C7">
              <w:rPr>
                <w:rFonts w:ascii="Arial" w:hAnsi="Arial" w:cs="Arial"/>
                <w:color w:val="000000"/>
                <w:sz w:val="18"/>
                <w:szCs w:val="20"/>
              </w:rPr>
              <w:t>15–50</w:t>
            </w:r>
            <w:r w:rsidRPr="001040C7">
              <w:rPr>
                <w:rFonts w:ascii="Arial" w:hAnsi="Arial" w:cs="Arial"/>
                <w:color w:val="000000"/>
                <w:sz w:val="18"/>
                <w:szCs w:val="20"/>
              </w:rPr>
              <w:t xml:space="preserve"> år ska tillfrågas om eventuell graviditet. </w:t>
            </w:r>
          </w:p>
          <w:p w14:paraId="050AB0A1" w14:textId="77777777" w:rsidR="001D6AF9" w:rsidRPr="001040C7" w:rsidRDefault="001D6AF9" w:rsidP="00722497">
            <w:pPr>
              <w:pStyle w:val="Normalwebb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040C7">
              <w:rPr>
                <w:rFonts w:ascii="Arial" w:hAnsi="Arial" w:cs="Arial"/>
                <w:color w:val="000000"/>
                <w:sz w:val="18"/>
                <w:szCs w:val="20"/>
              </w:rPr>
              <w:t>För övriga strålskyddsregler se kapitel 4.2 och 5.2 i</w:t>
            </w:r>
          </w:p>
          <w:p w14:paraId="0626CA30" w14:textId="41BEB33A" w:rsidR="001D6AF9" w:rsidRPr="001040C7" w:rsidRDefault="001D6AF9" w:rsidP="00722497">
            <w:pPr>
              <w:pStyle w:val="Normalweb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hyperlink r:id="rId13" w:history="1">
              <w:r w:rsidRPr="001040C7">
                <w:rPr>
                  <w:rStyle w:val="Hyperlnk"/>
                  <w:rFonts w:ascii="Arial" w:hAnsi="Arial" w:cs="Arial"/>
                  <w:sz w:val="18"/>
                  <w:szCs w:val="20"/>
                </w:rPr>
                <w:t>Strålskydd vid undersökningar och behandlingar med röntgenstrålning</w:t>
              </w:r>
            </w:hyperlink>
          </w:p>
        </w:tc>
      </w:tr>
      <w:tr w:rsidR="001D6AF9" w14:paraId="4FE22830" w14:textId="77777777" w:rsidTr="0060117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120F19BC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685B0840" w14:textId="77777777" w:rsidR="001D6AF9" w:rsidRPr="0066567D" w:rsidRDefault="001D6AF9" w:rsidP="00722497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6567D">
              <w:rPr>
                <w:rFonts w:ascii="Arial" w:hAnsi="Arial" w:cs="Arial"/>
                <w:sz w:val="18"/>
                <w:szCs w:val="18"/>
              </w:rPr>
              <w:t>Ryggläge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7587FFB" w14:textId="77777777" w:rsidR="001D6AF9" w:rsidRPr="0066567D" w:rsidRDefault="001D6AF9" w:rsidP="00722497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Fötterna</w:t>
            </w:r>
            <w:r w:rsidRPr="0066567D">
              <w:rPr>
                <w:rFonts w:ascii="Arial" w:hAnsi="Arial" w:cs="Arial"/>
                <w:sz w:val="18"/>
                <w:szCs w:val="18"/>
              </w:rPr>
              <w:t xml:space="preserve"> mot gantryt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93275E8" w14:textId="77777777" w:rsidR="001D6AF9" w:rsidRPr="0066503B" w:rsidRDefault="001D6AF9" w:rsidP="00722497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322C8A49" w14:textId="77777777" w:rsidR="001D6AF9" w:rsidRPr="00E56B07" w:rsidRDefault="001D6AF9" w:rsidP="001D6AF9">
      <w:pPr>
        <w:tabs>
          <w:tab w:val="left" w:pos="4590"/>
        </w:tabs>
        <w:rPr>
          <w:rFonts w:ascii="Arial" w:hAnsi="Arial" w:cs="Arial"/>
          <w:sz w:val="18"/>
          <w:szCs w:val="18"/>
        </w:rPr>
      </w:pPr>
    </w:p>
    <w:p w14:paraId="71C1EBFB" w14:textId="77777777" w:rsidR="001D6AF9" w:rsidRPr="00A31C94" w:rsidRDefault="001D6AF9" w:rsidP="001D6AF9">
      <w:pPr>
        <w:tabs>
          <w:tab w:val="left" w:pos="4590"/>
        </w:tabs>
        <w:rPr>
          <w:rFonts w:ascii="Arial" w:hAnsi="Arial" w:cs="Arial"/>
          <w:b/>
          <w:sz w:val="18"/>
        </w:rPr>
      </w:pPr>
    </w:p>
    <w:p w14:paraId="3786F7BE" w14:textId="77777777" w:rsidR="001D6AF9" w:rsidRDefault="001D6AF9" w:rsidP="001D6AF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4FDAFBBB" w14:textId="77777777" w:rsidR="001D6AF9" w:rsidRPr="00546536" w:rsidRDefault="001D6AF9" w:rsidP="001D6AF9">
      <w:pPr>
        <w:tabs>
          <w:tab w:val="left" w:pos="4590"/>
        </w:tabs>
        <w:rPr>
          <w:rFonts w:ascii="Arial" w:hAnsi="Arial" w:cs="Arial"/>
          <w:b/>
          <w:sz w:val="18"/>
          <w:szCs w:val="18"/>
        </w:rPr>
      </w:pPr>
    </w:p>
    <w:p w14:paraId="1EF80842" w14:textId="77777777" w:rsidR="001D6AF9" w:rsidRPr="00DA39B6" w:rsidRDefault="001D6AF9" w:rsidP="001D6AF9">
      <w:pPr>
        <w:pStyle w:val="Rubrik3"/>
      </w:pPr>
      <w:r w:rsidRPr="00DA39B6">
        <w:t>Bildtagning</w:t>
      </w:r>
    </w:p>
    <w:tbl>
      <w:tblPr>
        <w:tblW w:w="90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2806"/>
      </w:tblGrid>
      <w:tr w:rsidR="005B58D8" w14:paraId="4B7563A9" w14:textId="77777777" w:rsidTr="005B58D8">
        <w:trPr>
          <w:trHeight w:val="227"/>
        </w:trPr>
        <w:tc>
          <w:tcPr>
            <w:tcW w:w="9038" w:type="dxa"/>
            <w:gridSpan w:val="3"/>
            <w:shd w:val="clear" w:color="auto" w:fill="auto"/>
            <w:vAlign w:val="center"/>
          </w:tcPr>
          <w:p w14:paraId="108C5710" w14:textId="3D630C94" w:rsidR="005B58D8" w:rsidRDefault="005B58D8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1BE65658" wp14:editId="6E8B39DE">
                  <wp:extent cx="5583555" cy="539750"/>
                  <wp:effectExtent l="0" t="0" r="36195" b="0"/>
                  <wp:docPr id="2" name="Diagram 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4" r:lo="rId15" r:qs="rId16" r:cs="rId17"/>
                    </a:graphicData>
                  </a:graphic>
                </wp:inline>
              </w:drawing>
            </w:r>
          </w:p>
          <w:p w14:paraId="2EE96140" w14:textId="7E4BD191" w:rsidR="005B58D8" w:rsidRDefault="005B58D8" w:rsidP="005B58D8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3DB3ADCC" wp14:editId="3D517FD3">
                  <wp:extent cx="3646502" cy="651510"/>
                  <wp:effectExtent l="19050" t="0" r="0" b="0"/>
                  <wp:docPr id="4" name="Diagram 4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  <w:p w14:paraId="122FB668" w14:textId="72F4A84C" w:rsidR="005B58D8" w:rsidRPr="00D22EE6" w:rsidRDefault="005B58D8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</w:rPr>
            </w:pPr>
          </w:p>
        </w:tc>
      </w:tr>
      <w:tr w:rsidR="006E525A" w14:paraId="5EDE0C24" w14:textId="77777777" w:rsidTr="00DF536F">
        <w:trPr>
          <w:trHeight w:val="227"/>
        </w:trPr>
        <w:tc>
          <w:tcPr>
            <w:tcW w:w="1950" w:type="dxa"/>
            <w:shd w:val="clear" w:color="auto" w:fill="F2F2F2" w:themeFill="background1" w:themeFillShade="F2"/>
            <w:vAlign w:val="center"/>
          </w:tcPr>
          <w:p w14:paraId="12D2F3D4" w14:textId="77777777" w:rsidR="006E525A" w:rsidRPr="00666E60" w:rsidRDefault="006E525A" w:rsidP="00A7549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66E60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E0D73E" w14:textId="77777777" w:rsidR="006E525A" w:rsidRPr="00666E60" w:rsidRDefault="006E525A" w:rsidP="00722497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06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AE4D72" w14:textId="34828815" w:rsidR="006E525A" w:rsidRPr="001B6509" w:rsidRDefault="00075F9D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22EE6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4" behindDoc="0" locked="0" layoutInCell="1" allowOverlap="1" wp14:anchorId="0CA39437" wp14:editId="7D9303A5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1118235</wp:posOffset>
                      </wp:positionV>
                      <wp:extent cx="1658620" cy="1554480"/>
                      <wp:effectExtent l="19050" t="19050" r="17780" b="26670"/>
                      <wp:wrapNone/>
                      <wp:docPr id="3" name="Rektange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8620" cy="155448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chemeClr val="accent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211805" id="Rektangel 9" o:spid="_x0000_s1026" style="position:absolute;margin-left:1.2pt;margin-top:88.05pt;width:130.6pt;height:122.4pt;z-index:2516623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" filled="f" strokecolor="#9d2235 [3208]" strokeweight="3pt"/>
                  </w:pict>
                </mc:Fallback>
              </mc:AlternateContent>
            </w:r>
            <w:r w:rsidR="005C3359" w:rsidRPr="00D22EE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59" behindDoc="0" locked="0" layoutInCell="1" allowOverlap="1" wp14:anchorId="77984A23" wp14:editId="1581A8E4">
                      <wp:simplePos x="0" y="0"/>
                      <wp:positionH relativeFrom="column">
                        <wp:posOffset>989965</wp:posOffset>
                      </wp:positionH>
                      <wp:positionV relativeFrom="paragraph">
                        <wp:posOffset>1115060</wp:posOffset>
                      </wp:positionV>
                      <wp:extent cx="410210" cy="1557655"/>
                      <wp:effectExtent l="0" t="0" r="8890" b="4445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557655"/>
                              </a:xfrm>
                              <a:prstGeom prst="upArrow">
                                <a:avLst/>
                              </a:prstGeom>
                              <a:solidFill>
                                <a:schemeClr val="accent5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53CC808" w14:textId="33409EE7" w:rsidR="007A1E74" w:rsidRPr="00DF2235" w:rsidRDefault="004E758B" w:rsidP="005F2A83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984A23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77.95pt;margin-top:87.8pt;width:32.3pt;height:122.65pt;rotation:180;z-index:2516633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" adj="2844" fillcolor="#9d2235 [3208]" stroked="f" strokeweight="1pt">
                      <v:textbox inset="1mm,1mm,1mm,1mm">
                        <w:txbxContent>
                          <w:p w14:paraId="453CC808" w14:textId="33409EE7" w:rsidR="007A1E74" w:rsidRPr="00DF2235" w:rsidRDefault="004E758B" w:rsidP="005F2A83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E620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F876CAC" wp14:editId="21E292F7">
                      <wp:simplePos x="0" y="0"/>
                      <wp:positionH relativeFrom="column">
                        <wp:posOffset>537210</wp:posOffset>
                      </wp:positionH>
                      <wp:positionV relativeFrom="paragraph">
                        <wp:posOffset>104775</wp:posOffset>
                      </wp:positionV>
                      <wp:extent cx="410210" cy="2567940"/>
                      <wp:effectExtent l="0" t="0" r="8890" b="3810"/>
                      <wp:wrapNone/>
                      <wp:docPr id="8" name="Upp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256794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433FC7" w14:textId="77777777" w:rsidR="006E525A" w:rsidRDefault="006E525A" w:rsidP="001D6AF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  <w:p w14:paraId="50F26BB1" w14:textId="77777777" w:rsidR="006E525A" w:rsidRDefault="006E525A" w:rsidP="001D6AF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F1A3A31" w14:textId="77777777" w:rsidR="006E525A" w:rsidRDefault="006E525A" w:rsidP="001D6AF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C376249" w14:textId="77777777" w:rsidR="006E525A" w:rsidRDefault="006E525A" w:rsidP="001D6AF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3C2675B" w14:textId="77777777" w:rsidR="006E525A" w:rsidRDefault="006E525A" w:rsidP="001D6AF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C5E58B5" w14:textId="77777777" w:rsidR="00770CE0" w:rsidRDefault="00770CE0" w:rsidP="00313566">
                                  <w:pPr>
                                    <w:spacing w:after="0" w:line="240" w:lineRule="auto"/>
                                    <w:ind w:left="0" w:right="0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F1B59CD" w14:textId="77777777" w:rsidR="00770CE0" w:rsidRDefault="00770CE0" w:rsidP="00313566">
                                  <w:pPr>
                                    <w:spacing w:after="0" w:line="240" w:lineRule="auto"/>
                                    <w:ind w:left="0" w:right="0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F637C7E" w14:textId="520B8876" w:rsidR="00313566" w:rsidRDefault="00313566" w:rsidP="00B1239C">
                                  <w:pPr>
                                    <w:spacing w:after="0" w:line="240" w:lineRule="auto"/>
                                    <w:ind w:left="0" w:right="0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24</w:t>
                                  </w:r>
                                </w:p>
                                <w:p w14:paraId="2B0AE892" w14:textId="77777777" w:rsidR="006E525A" w:rsidRDefault="006E525A" w:rsidP="001D6AF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C88E26F" w14:textId="77777777" w:rsidR="006E525A" w:rsidRPr="0066567D" w:rsidRDefault="006E525A" w:rsidP="001D6AF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876CAC" id="Upp 8" o:spid="_x0000_s1027" type="#_x0000_t68" style="position:absolute;left:0;text-align:left;margin-left:42.3pt;margin-top:8.25pt;width:32.3pt;height:202.2pt;rotation:18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" adj="1725" fillcolor="#c00000" stroked="f" strokeweight="2pt">
                      <v:textbox inset="1mm,1mm,1mm,1mm">
                        <w:txbxContent>
                          <w:p w14:paraId="0A433FC7" w14:textId="77777777" w:rsidR="006E525A" w:rsidRDefault="006E525A" w:rsidP="001D6A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14:paraId="50F26BB1" w14:textId="77777777" w:rsidR="006E525A" w:rsidRDefault="006E525A" w:rsidP="001D6A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7F1A3A31" w14:textId="77777777" w:rsidR="006E525A" w:rsidRDefault="006E525A" w:rsidP="001D6A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2C376249" w14:textId="77777777" w:rsidR="006E525A" w:rsidRDefault="006E525A" w:rsidP="001D6A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3C2675B" w14:textId="77777777" w:rsidR="006E525A" w:rsidRDefault="006E525A" w:rsidP="001D6A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C5E58B5" w14:textId="77777777" w:rsidR="00770CE0" w:rsidRDefault="00770CE0" w:rsidP="00313566">
                            <w:pPr>
                              <w:spacing w:after="0" w:line="240" w:lineRule="auto"/>
                              <w:ind w:left="0" w:right="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F1B59CD" w14:textId="77777777" w:rsidR="00770CE0" w:rsidRDefault="00770CE0" w:rsidP="00313566">
                            <w:pPr>
                              <w:spacing w:after="0" w:line="240" w:lineRule="auto"/>
                              <w:ind w:left="0" w:right="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F637C7E" w14:textId="520B8876" w:rsidR="00313566" w:rsidRDefault="00313566" w:rsidP="00B1239C">
                            <w:pPr>
                              <w:spacing w:after="0" w:line="240" w:lineRule="auto"/>
                              <w:ind w:left="0" w:right="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24</w:t>
                            </w:r>
                          </w:p>
                          <w:p w14:paraId="2B0AE892" w14:textId="77777777" w:rsidR="006E525A" w:rsidRDefault="006E525A" w:rsidP="001D6A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C88E26F" w14:textId="77777777" w:rsidR="006E525A" w:rsidRPr="0066567D" w:rsidRDefault="006E525A" w:rsidP="001D6A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E620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A0DDC48" wp14:editId="790CB07B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995680</wp:posOffset>
                      </wp:positionV>
                      <wp:extent cx="410210" cy="707390"/>
                      <wp:effectExtent l="0" t="0" r="8890" b="0"/>
                      <wp:wrapNone/>
                      <wp:docPr id="1" name="Upp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70739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A4DD1E1" w14:textId="77777777" w:rsidR="006E525A" w:rsidRDefault="006E525A" w:rsidP="00605F99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  <w:p w14:paraId="2653A69F" w14:textId="722BEF89" w:rsidR="004E758B" w:rsidRDefault="004E758B" w:rsidP="00605F99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  <w:p w14:paraId="52BB3277" w14:textId="728BE4D5" w:rsidR="004E758B" w:rsidRDefault="004E758B" w:rsidP="00605F99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  <w:p w14:paraId="06796A33" w14:textId="77777777" w:rsidR="006E525A" w:rsidRDefault="006E525A" w:rsidP="001D6AF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  <w:p w14:paraId="7AEBE89C" w14:textId="77777777" w:rsidR="006E525A" w:rsidRDefault="006E525A" w:rsidP="001D6AF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  <w:p w14:paraId="4747B0D1" w14:textId="77777777" w:rsidR="006E525A" w:rsidRPr="0066567D" w:rsidRDefault="006E525A" w:rsidP="001D6AF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0DDC48" id="Upp 11" o:spid="_x0000_s1028" type="#_x0000_t68" style="position:absolute;left:0;text-align:left;margin-left:17.25pt;margin-top:78.4pt;width:32.3pt;height:55.7pt;rotation:18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" adj="6263" fillcolor="red" stroked="f" strokeweight="2pt">
                      <v:textbox inset="1mm,0,1mm,1mm">
                        <w:txbxContent>
                          <w:p w14:paraId="2A4DD1E1" w14:textId="77777777" w:rsidR="006E525A" w:rsidRDefault="006E525A" w:rsidP="00605F99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14:paraId="2653A69F" w14:textId="722BEF89" w:rsidR="004E758B" w:rsidRDefault="004E758B" w:rsidP="00605F99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14:paraId="52BB3277" w14:textId="728BE4D5" w:rsidR="004E758B" w:rsidRDefault="004E758B" w:rsidP="00605F99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  <w:p w14:paraId="06796A33" w14:textId="77777777" w:rsidR="006E525A" w:rsidRDefault="006E525A" w:rsidP="001D6A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14:paraId="7AEBE89C" w14:textId="77777777" w:rsidR="006E525A" w:rsidRDefault="006E525A" w:rsidP="001D6A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  <w:p w14:paraId="4747B0D1" w14:textId="77777777" w:rsidR="006E525A" w:rsidRPr="0066567D" w:rsidRDefault="006E525A" w:rsidP="001D6A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003C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EF8E41C" wp14:editId="5632C416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987425</wp:posOffset>
                      </wp:positionV>
                      <wp:extent cx="1626870" cy="730250"/>
                      <wp:effectExtent l="19050" t="19050" r="11430" b="12700"/>
                      <wp:wrapNone/>
                      <wp:docPr id="16" name="Rektange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6870" cy="73025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8E6D5D" id="Rektangel 16" o:spid="_x0000_s1026" style="position:absolute;margin-left:2.45pt;margin-top:77.75pt;width:128.1pt;height:5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" filled="f" strokecolor="red" strokeweight="3pt"/>
                  </w:pict>
                </mc:Fallback>
              </mc:AlternateContent>
            </w:r>
            <w:r w:rsidR="006A52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C9382A9" wp14:editId="6F28BEE6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100330</wp:posOffset>
                      </wp:positionV>
                      <wp:extent cx="1626870" cy="2573020"/>
                      <wp:effectExtent l="19050" t="19050" r="11430" b="17780"/>
                      <wp:wrapNone/>
                      <wp:docPr id="15" name="Rektange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6870" cy="257302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07CA7D" id="Rektangel 15" o:spid="_x0000_s1026" style="position:absolute;margin-left:1.85pt;margin-top:7.9pt;width:128.1pt;height:20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" filled="f" strokecolor="#c00000" strokeweight="3pt"/>
                  </w:pict>
                </mc:Fallback>
              </mc:AlternateContent>
            </w:r>
            <w:r w:rsidR="006E525A">
              <w:rPr>
                <w:noProof/>
              </w:rPr>
              <w:drawing>
                <wp:inline distT="0" distB="0" distL="0" distR="0" wp14:anchorId="797CB8FA" wp14:editId="722D7D86">
                  <wp:extent cx="1670334" cy="2752882"/>
                  <wp:effectExtent l="0" t="0" r="6350" b="0"/>
                  <wp:docPr id="20" name="Bildobjekt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882276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736" cy="2799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25A" w14:paraId="03840C84" w14:textId="77777777" w:rsidTr="00AB1B32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0784B958" w14:textId="77777777" w:rsidR="006E525A" w:rsidRPr="00B42F19" w:rsidRDefault="006E525A" w:rsidP="00A7549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9C7068A" w14:textId="77777777" w:rsidR="006E525A" w:rsidRPr="00057F78" w:rsidRDefault="006E525A" w:rsidP="0072249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Jugulum </w:t>
            </w:r>
            <w:r w:rsidRPr="001B6509">
              <w:rPr>
                <w:rFonts w:ascii="Arial" w:hAnsi="Arial" w:cs="Arial"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sz w:val="18"/>
                <w:szCs w:val="18"/>
              </w:rPr>
              <w:t>trochanter minor.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vAlign w:val="center"/>
          </w:tcPr>
          <w:p w14:paraId="33529DFF" w14:textId="77777777" w:rsidR="006E525A" w:rsidRDefault="006E525A" w:rsidP="00722497">
            <w:pPr>
              <w:spacing w:after="0" w:line="240" w:lineRule="auto"/>
              <w:ind w:left="0" w:right="0"/>
              <w:jc w:val="both"/>
              <w:rPr>
                <w:noProof/>
              </w:rPr>
            </w:pPr>
          </w:p>
        </w:tc>
      </w:tr>
      <w:tr w:rsidR="006E525A" w14:paraId="7F30CC01" w14:textId="77777777" w:rsidTr="00AB1B32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7BE0E55D" w14:textId="77777777" w:rsidR="006E525A" w:rsidRPr="00C910D4" w:rsidRDefault="006E525A" w:rsidP="001752AB">
            <w:pPr>
              <w:pStyle w:val="Liststycke"/>
              <w:spacing w:after="0" w:line="240" w:lineRule="auto"/>
              <w:ind w:left="317" w:right="0" w:hanging="324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10D4">
              <w:rPr>
                <w:rFonts w:ascii="Arial" w:hAnsi="Arial" w:cs="Arial"/>
                <w:b/>
                <w:bCs/>
                <w:sz w:val="18"/>
                <w:szCs w:val="18"/>
              </w:rPr>
              <w:t>Övre buk K-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DCC1093" w14:textId="77777777" w:rsidR="006E525A" w:rsidRDefault="006E525A" w:rsidP="0072249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1B650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Diafragma </w:t>
            </w:r>
            <w:r w:rsidRPr="001B6509">
              <w:rPr>
                <w:rFonts w:ascii="Arial" w:hAnsi="Arial" w:cs="Arial"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sz w:val="18"/>
                <w:szCs w:val="18"/>
              </w:rPr>
              <w:t>crista iliaca.</w:t>
            </w:r>
          </w:p>
          <w:p w14:paraId="18A4D7E8" w14:textId="075D65FA" w:rsidR="006E525A" w:rsidRPr="00A03640" w:rsidRDefault="00410E8A" w:rsidP="00722497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Bildtagning under apné.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</w:tcPr>
          <w:p w14:paraId="06FBA68B" w14:textId="77777777" w:rsidR="006E525A" w:rsidRPr="001B6509" w:rsidRDefault="006E525A" w:rsidP="0072249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6E525A" w14:paraId="2DA0B3CC" w14:textId="77777777" w:rsidTr="00AB1B32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0E0F3455" w14:textId="77777777" w:rsidR="006E525A" w:rsidRPr="006E525A" w:rsidRDefault="006E525A" w:rsidP="006E525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E525A"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8575EFE" w14:textId="15373B27" w:rsidR="006E525A" w:rsidRDefault="006E525A" w:rsidP="0072249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03683">
              <w:rPr>
                <w:rFonts w:ascii="Arial" w:hAnsi="Arial" w:cs="Arial"/>
                <w:sz w:val="18"/>
                <w:szCs w:val="18"/>
              </w:rPr>
              <w:t xml:space="preserve">ROI i proximala bukaorta, tröskelvärde </w:t>
            </w:r>
            <w:r w:rsidR="00051A24">
              <w:rPr>
                <w:rFonts w:ascii="Arial" w:hAnsi="Arial" w:cs="Arial"/>
                <w:sz w:val="18"/>
                <w:szCs w:val="18"/>
              </w:rPr>
              <w:br/>
            </w:r>
            <w:r w:rsidRPr="00F03683">
              <w:rPr>
                <w:rFonts w:ascii="Arial" w:hAnsi="Arial" w:cs="Arial"/>
                <w:sz w:val="18"/>
                <w:szCs w:val="18"/>
              </w:rPr>
              <w:t>120 HU (GE och Toshiba), 90 HU (Siemens).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vAlign w:val="center"/>
          </w:tcPr>
          <w:p w14:paraId="4AE4265E" w14:textId="77777777" w:rsidR="006E525A" w:rsidRDefault="006E525A" w:rsidP="00722497">
            <w:pPr>
              <w:spacing w:after="0" w:line="240" w:lineRule="auto"/>
              <w:ind w:left="0" w:right="0"/>
              <w:jc w:val="both"/>
              <w:rPr>
                <w:noProof/>
              </w:rPr>
            </w:pPr>
          </w:p>
        </w:tc>
      </w:tr>
      <w:tr w:rsidR="006E525A" w14:paraId="284E2807" w14:textId="77777777" w:rsidTr="00AB1B32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70A84063" w14:textId="7ED846BB" w:rsidR="006E525A" w:rsidRPr="001752AB" w:rsidRDefault="006E525A" w:rsidP="001752AB">
            <w:pPr>
              <w:pStyle w:val="Liststycke"/>
              <w:spacing w:after="0" w:line="240" w:lineRule="auto"/>
              <w:ind w:left="317" w:right="0" w:hanging="324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525A">
              <w:rPr>
                <w:rFonts w:ascii="Arial" w:hAnsi="Arial" w:cs="Arial"/>
                <w:b/>
                <w:bCs/>
                <w:sz w:val="18"/>
                <w:szCs w:val="18"/>
              </w:rPr>
              <w:t>Thorax/buk K+</w:t>
            </w:r>
            <w:r w:rsidR="001752AB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1752AB">
              <w:rPr>
                <w:rFonts w:ascii="Arial" w:hAnsi="Arial" w:cs="Arial"/>
                <w:b/>
                <w:bCs/>
                <w:sz w:val="18"/>
                <w:szCs w:val="18"/>
              </w:rPr>
              <w:t>artärfas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1BAFDF8" w14:textId="77777777" w:rsidR="006E525A" w:rsidRDefault="006E525A" w:rsidP="0072249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451A5928"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451A5928">
              <w:rPr>
                <w:rFonts w:ascii="Arial" w:hAnsi="Arial" w:cs="Arial"/>
                <w:sz w:val="18"/>
                <w:szCs w:val="18"/>
              </w:rPr>
              <w:t xml:space="preserve"> Jugulum – trochanter minor.</w:t>
            </w:r>
          </w:p>
          <w:p w14:paraId="7DADCB10" w14:textId="38D82B81" w:rsidR="006E525A" w:rsidRDefault="00410E8A" w:rsidP="0072249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Bildtagning under apné.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</w:tcPr>
          <w:p w14:paraId="0F5418F5" w14:textId="77777777" w:rsidR="006E525A" w:rsidRPr="001B6509" w:rsidRDefault="006E525A" w:rsidP="0072249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6E525A" w14:paraId="195EE1B1" w14:textId="77777777" w:rsidTr="00AB1B32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2BC20A5C" w14:textId="555FF431" w:rsidR="006E525A" w:rsidRPr="006E525A" w:rsidRDefault="006E525A" w:rsidP="001752AB">
            <w:pPr>
              <w:pStyle w:val="Liststycke"/>
              <w:spacing w:after="0" w:line="240" w:lineRule="auto"/>
              <w:ind w:left="317" w:right="0" w:hanging="324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525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Övre buk K+ </w:t>
            </w:r>
            <w:r w:rsidR="001752AB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6E525A">
              <w:rPr>
                <w:rFonts w:ascii="Arial" w:hAnsi="Arial" w:cs="Arial"/>
                <w:b/>
                <w:bCs/>
                <w:sz w:val="18"/>
                <w:szCs w:val="18"/>
              </w:rPr>
              <w:t>sen artärfas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E142F02" w14:textId="77777777" w:rsidR="006E525A" w:rsidRDefault="006E525A" w:rsidP="0072249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451A5928"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451A5928">
              <w:rPr>
                <w:rFonts w:ascii="Arial" w:hAnsi="Arial" w:cs="Arial"/>
                <w:sz w:val="18"/>
                <w:szCs w:val="18"/>
              </w:rPr>
              <w:t xml:space="preserve"> Diafragma – crista iliaca.</w:t>
            </w:r>
          </w:p>
          <w:p w14:paraId="775C336B" w14:textId="03294E98" w:rsidR="006E525A" w:rsidRDefault="00410E8A" w:rsidP="0072249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Bildtagning under apné.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</w:tcPr>
          <w:p w14:paraId="272D8BF4" w14:textId="77777777" w:rsidR="006E525A" w:rsidRPr="001B6509" w:rsidRDefault="006E525A" w:rsidP="0072249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6E525A" w14:paraId="6671FA21" w14:textId="77777777" w:rsidTr="00AB1B32">
        <w:trPr>
          <w:trHeight w:val="347"/>
        </w:trPr>
        <w:tc>
          <w:tcPr>
            <w:tcW w:w="1950" w:type="dxa"/>
            <w:shd w:val="clear" w:color="auto" w:fill="FFFFFF" w:themeFill="background1"/>
          </w:tcPr>
          <w:p w14:paraId="4A49EABD" w14:textId="0AF71185" w:rsidR="006E525A" w:rsidRPr="006E525A" w:rsidRDefault="006E525A" w:rsidP="00A97C46">
            <w:pPr>
              <w:pStyle w:val="Liststycke"/>
              <w:spacing w:after="0" w:line="240" w:lineRule="auto"/>
              <w:ind w:left="317" w:right="0" w:hanging="32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525A">
              <w:rPr>
                <w:rFonts w:ascii="Arial" w:hAnsi="Arial" w:cs="Arial"/>
                <w:b/>
                <w:bCs/>
                <w:sz w:val="18"/>
                <w:szCs w:val="18"/>
              </w:rPr>
              <w:t>Thorax/buk K+ venfas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0BF419C" w14:textId="77777777" w:rsidR="006E525A" w:rsidRDefault="006E525A" w:rsidP="0072249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451A5928"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451A5928">
              <w:rPr>
                <w:rFonts w:ascii="Arial" w:hAnsi="Arial" w:cs="Arial"/>
                <w:sz w:val="18"/>
                <w:szCs w:val="18"/>
              </w:rPr>
              <w:t xml:space="preserve"> Jugulum – trochanter minor.</w:t>
            </w:r>
          </w:p>
          <w:p w14:paraId="62554C4A" w14:textId="31A4DB10" w:rsidR="006E525A" w:rsidRDefault="00410E8A" w:rsidP="006E525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Bildtagning under apné.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</w:tcPr>
          <w:p w14:paraId="7D5CA6A5" w14:textId="77777777" w:rsidR="006E525A" w:rsidRPr="001B6509" w:rsidRDefault="006E525A" w:rsidP="0072249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6E525A" w14:paraId="142AA4DA" w14:textId="77777777" w:rsidTr="00AB1B32">
        <w:trPr>
          <w:trHeight w:val="346"/>
        </w:trPr>
        <w:tc>
          <w:tcPr>
            <w:tcW w:w="1950" w:type="dxa"/>
            <w:shd w:val="clear" w:color="auto" w:fill="FFFFFF" w:themeFill="background1"/>
          </w:tcPr>
          <w:p w14:paraId="17253FFC" w14:textId="48227072" w:rsidR="006E525A" w:rsidRPr="006E525A" w:rsidRDefault="006E525A" w:rsidP="00A97C46">
            <w:pPr>
              <w:pStyle w:val="Liststycke"/>
              <w:spacing w:after="0" w:line="240" w:lineRule="auto"/>
              <w:ind w:left="317" w:right="0" w:hanging="324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525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Övre buk K+ </w:t>
            </w:r>
            <w:r w:rsidR="00A97C46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6E525A">
              <w:rPr>
                <w:rFonts w:ascii="Arial" w:hAnsi="Arial" w:cs="Arial"/>
                <w:b/>
                <w:bCs/>
                <w:sz w:val="18"/>
                <w:szCs w:val="18"/>
              </w:rPr>
              <w:t>sen fas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75294D5" w14:textId="77777777" w:rsidR="006E525A" w:rsidRDefault="006E525A" w:rsidP="006E525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451A5928"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451A5928">
              <w:rPr>
                <w:rFonts w:ascii="Arial" w:hAnsi="Arial" w:cs="Arial"/>
                <w:sz w:val="18"/>
                <w:szCs w:val="18"/>
              </w:rPr>
              <w:t xml:space="preserve"> Diafragma – crista iliaca.</w:t>
            </w:r>
          </w:p>
          <w:p w14:paraId="0B147334" w14:textId="1D05DA8D" w:rsidR="006E525A" w:rsidRPr="451A5928" w:rsidRDefault="00410E8A" w:rsidP="006E525A">
            <w:pPr>
              <w:spacing w:after="0" w:line="240" w:lineRule="auto"/>
              <w:ind w:left="0" w:right="0"/>
              <w:rPr>
                <w:rFonts w:ascii="Wingdings" w:eastAsia="Wingdings" w:hAnsi="Wingdings" w:cs="Wingdings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Bildtagning under apné.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</w:tcPr>
          <w:p w14:paraId="2A943E66" w14:textId="77777777" w:rsidR="006E525A" w:rsidRPr="001B6509" w:rsidRDefault="006E525A" w:rsidP="0072249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6E525A" w14:paraId="624EE6BA" w14:textId="77777777" w:rsidTr="00AB1B32">
        <w:trPr>
          <w:trHeight w:val="346"/>
        </w:trPr>
        <w:tc>
          <w:tcPr>
            <w:tcW w:w="1950" w:type="dxa"/>
            <w:shd w:val="clear" w:color="auto" w:fill="FFFFFF" w:themeFill="background1"/>
          </w:tcPr>
          <w:p w14:paraId="4302F1D9" w14:textId="0F5168C0" w:rsidR="006E525A" w:rsidRPr="006E525A" w:rsidRDefault="006E525A" w:rsidP="00A97C46">
            <w:pPr>
              <w:pStyle w:val="Liststycke"/>
              <w:spacing w:after="0" w:line="240" w:lineRule="auto"/>
              <w:ind w:left="317" w:right="0" w:hanging="32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525A">
              <w:rPr>
                <w:rFonts w:ascii="Arial" w:hAnsi="Arial" w:cs="Arial"/>
                <w:b/>
                <w:bCs/>
                <w:sz w:val="18"/>
                <w:szCs w:val="18"/>
              </w:rPr>
              <w:t>Urinvägar K+ utsöndring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304E394" w14:textId="5F07161E" w:rsidR="006E525A" w:rsidRPr="451A5928" w:rsidRDefault="006E525A" w:rsidP="00722497">
            <w:pPr>
              <w:spacing w:after="0" w:line="240" w:lineRule="auto"/>
              <w:ind w:left="0" w:right="0"/>
              <w:rPr>
                <w:rFonts w:ascii="Wingdings" w:eastAsia="Wingdings" w:hAnsi="Wingdings" w:cs="Wingdings"/>
                <w:sz w:val="18"/>
                <w:szCs w:val="18"/>
              </w:rPr>
            </w:pPr>
            <w:r w:rsidRPr="451A5928"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451A5928">
              <w:rPr>
                <w:rFonts w:ascii="Arial" w:hAnsi="Arial" w:cs="Arial"/>
                <w:sz w:val="18"/>
                <w:szCs w:val="18"/>
              </w:rPr>
              <w:t xml:space="preserve"> Nedanför d</w:t>
            </w:r>
            <w:r w:rsidRPr="451A5928">
              <w:rPr>
                <w:rFonts w:ascii="Arial" w:eastAsia="Arial" w:hAnsi="Arial" w:cs="Arial"/>
                <w:sz w:val="18"/>
                <w:szCs w:val="18"/>
              </w:rPr>
              <w:t xml:space="preserve">iafragma – trochanter minor. </w:t>
            </w:r>
            <w:r w:rsidR="00D810DB">
              <w:rPr>
                <w:rFonts w:ascii="Arial" w:eastAsia="Arial" w:hAnsi="Arial" w:cs="Arial"/>
                <w:i/>
                <w:iCs/>
                <w:sz w:val="18"/>
                <w:szCs w:val="18"/>
              </w:rPr>
              <w:br/>
              <w:t>Bildtagning under apné.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</w:tcPr>
          <w:p w14:paraId="4D9B851F" w14:textId="77777777" w:rsidR="006E525A" w:rsidRPr="001B6509" w:rsidRDefault="006E525A" w:rsidP="0072249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6E525A" w14:paraId="7E5BCBC0" w14:textId="77777777" w:rsidTr="00AB1B32">
        <w:trPr>
          <w:trHeight w:val="227"/>
        </w:trPr>
        <w:tc>
          <w:tcPr>
            <w:tcW w:w="6232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3D95BD4C" w14:textId="31769CC3" w:rsidR="006E525A" w:rsidRDefault="006E525A" w:rsidP="007224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48BE95F" w14:textId="504DCD16" w:rsidR="006E525A" w:rsidRDefault="006E525A" w:rsidP="0072249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451A5928">
              <w:rPr>
                <w:rFonts w:ascii="Arial" w:hAnsi="Arial" w:cs="Arial"/>
                <w:sz w:val="18"/>
                <w:szCs w:val="18"/>
              </w:rPr>
              <w:t>Efter scanning segmenteras serie 2 och 4 i thorax och buk och reformateras som vanligt. Thoraxserierna läggs på ett kort och alla bukserier på ett annat.</w:t>
            </w:r>
          </w:p>
          <w:p w14:paraId="7684B667" w14:textId="7260D6B0" w:rsidR="006E525A" w:rsidRDefault="006E525A" w:rsidP="0072249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</w:tcPr>
          <w:p w14:paraId="5C5685E7" w14:textId="77777777" w:rsidR="006E525A" w:rsidRPr="001B6509" w:rsidRDefault="006E525A" w:rsidP="0072249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22A486FA" w14:textId="25383F67" w:rsidR="001D6AF9" w:rsidRDefault="001D6AF9" w:rsidP="001D6AF9">
      <w:pPr>
        <w:tabs>
          <w:tab w:val="left" w:pos="4590"/>
        </w:tabs>
        <w:rPr>
          <w:rFonts w:ascii="Arial" w:hAnsi="Arial" w:cs="Arial"/>
          <w:b/>
          <w:sz w:val="18"/>
          <w:szCs w:val="18"/>
        </w:rPr>
      </w:pPr>
    </w:p>
    <w:p w14:paraId="357455F5" w14:textId="3911E885" w:rsidR="00D17DEB" w:rsidRDefault="00D17DEB" w:rsidP="001D6AF9">
      <w:pPr>
        <w:tabs>
          <w:tab w:val="left" w:pos="4590"/>
        </w:tabs>
        <w:rPr>
          <w:rFonts w:ascii="Arial" w:hAnsi="Arial" w:cs="Arial"/>
          <w:b/>
          <w:sz w:val="18"/>
          <w:szCs w:val="18"/>
        </w:rPr>
      </w:pPr>
    </w:p>
    <w:p w14:paraId="1AAF5F49" w14:textId="77777777" w:rsidR="00D17DEB" w:rsidRDefault="00D17DEB" w:rsidP="001D6AF9">
      <w:pPr>
        <w:tabs>
          <w:tab w:val="left" w:pos="4590"/>
        </w:tabs>
        <w:rPr>
          <w:rFonts w:ascii="Arial" w:hAnsi="Arial" w:cs="Arial"/>
          <w:b/>
          <w:sz w:val="18"/>
          <w:szCs w:val="18"/>
        </w:rPr>
      </w:pPr>
    </w:p>
    <w:p w14:paraId="016AEE42" w14:textId="77777777" w:rsidR="009444C0" w:rsidRDefault="009444C0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1CDAF2F9" w14:textId="450F9243" w:rsidR="001D6AF9" w:rsidRPr="00DA39B6" w:rsidRDefault="001D6AF9" w:rsidP="001D6AF9">
      <w:pPr>
        <w:pStyle w:val="Rubrik3"/>
      </w:pPr>
      <w:r w:rsidRPr="00DA39B6">
        <w:lastRenderedPageBreak/>
        <w:t>Arkivering</w:t>
      </w:r>
    </w:p>
    <w:tbl>
      <w:tblPr>
        <w:tblW w:w="90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05"/>
        <w:gridCol w:w="851"/>
        <w:gridCol w:w="992"/>
        <w:gridCol w:w="2268"/>
        <w:gridCol w:w="1417"/>
        <w:gridCol w:w="1105"/>
      </w:tblGrid>
      <w:tr w:rsidR="001D6AF9" w14:paraId="746FD843" w14:textId="77777777" w:rsidTr="00DF536F">
        <w:trPr>
          <w:trHeight w:val="22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A7FF3E" w14:textId="77777777" w:rsidR="001D6AF9" w:rsidRPr="00E25E8E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F7BD9F" w14:textId="77777777" w:rsidR="001D6AF9" w:rsidRPr="00E25E8E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Proj.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325D45" w14:textId="77777777" w:rsidR="001D6AF9" w:rsidRPr="00E25E8E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30F81B" w14:textId="77777777" w:rsidR="001D6AF9" w:rsidRPr="00E25E8E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AB0E0F" w14:textId="77777777" w:rsidR="001D6AF9" w:rsidRPr="00E25E8E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471EA7" w14:textId="77777777" w:rsidR="001D6AF9" w:rsidRPr="00E25E8E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1D6AF9" w14:paraId="35EC0301" w14:textId="77777777" w:rsidTr="00DF536F">
        <w:trPr>
          <w:trHeight w:val="227"/>
        </w:trPr>
        <w:tc>
          <w:tcPr>
            <w:tcW w:w="2405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1C87C41" w14:textId="77777777" w:rsidR="001D6AF9" w:rsidRPr="003D2140" w:rsidRDefault="001D6AF9" w:rsidP="003D2140">
            <w:pPr>
              <w:pStyle w:val="Liststycke"/>
              <w:numPr>
                <w:ilvl w:val="0"/>
                <w:numId w:val="31"/>
              </w:numPr>
              <w:spacing w:after="0" w:line="240" w:lineRule="auto"/>
              <w:ind w:left="317" w:right="0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3D2140">
              <w:rPr>
                <w:rFonts w:ascii="Arial" w:hAnsi="Arial" w:cs="Arial"/>
                <w:b/>
                <w:sz w:val="18"/>
                <w:szCs w:val="18"/>
              </w:rPr>
              <w:t>Övre buk K-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3536B1C" w14:textId="77777777" w:rsidR="001D6AF9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40CC12" w14:textId="77777777" w:rsidR="001D6AF9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E1902B" w14:textId="77777777" w:rsidR="001D6AF9" w:rsidRPr="00ED73A0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1E32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A64BEAD" w14:textId="77777777" w:rsidR="001D6AF9" w:rsidRPr="00ED73A0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31C94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45F3D2D5" w14:textId="77777777" w:rsidR="001D6AF9" w:rsidRPr="00ED73A0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31C94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1D6AF9" w14:paraId="68049A88" w14:textId="77777777" w:rsidTr="00493DCF">
        <w:trPr>
          <w:trHeight w:val="227"/>
        </w:trPr>
        <w:tc>
          <w:tcPr>
            <w:tcW w:w="2405" w:type="dxa"/>
            <w:tcBorders>
              <w:top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3A3C1E19" w14:textId="77777777" w:rsidR="001D6AF9" w:rsidRPr="00DE64EF" w:rsidRDefault="001D6AF9" w:rsidP="00DE6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2F5B6BAA" w14:textId="77777777" w:rsidR="001D6AF9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613E36A4" w14:textId="77777777" w:rsidR="001D6AF9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2AC32246" w14:textId="77777777" w:rsidR="001D6AF9" w:rsidRPr="00ED73A0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1E32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1B06921A" w14:textId="77777777" w:rsidR="001D6AF9" w:rsidRPr="00ED73A0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661FAB89" w14:textId="549F8C09" w:rsidR="001D6AF9" w:rsidRPr="00ED73A0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451A592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  <w:r w:rsidR="002D7F7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br/>
            </w:r>
            <w:r w:rsidRPr="451A592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054069" w14:paraId="2905A092" w14:textId="77777777" w:rsidTr="00493DCF">
        <w:trPr>
          <w:trHeight w:val="227"/>
        </w:trPr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A23628" w14:textId="27379B9E" w:rsidR="00054069" w:rsidRPr="003D2140" w:rsidRDefault="00D77D10" w:rsidP="009D47C2">
            <w:pPr>
              <w:pStyle w:val="Liststycke"/>
              <w:numPr>
                <w:ilvl w:val="0"/>
                <w:numId w:val="31"/>
              </w:numPr>
              <w:spacing w:after="0" w:line="240" w:lineRule="auto"/>
              <w:ind w:left="317" w:right="0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3D2140">
              <w:rPr>
                <w:rFonts w:ascii="Arial" w:hAnsi="Arial" w:cs="Arial"/>
                <w:b/>
                <w:sz w:val="18"/>
                <w:szCs w:val="18"/>
              </w:rPr>
              <w:t>Thorax/buk K+</w:t>
            </w:r>
            <w:r w:rsidR="003D2517">
              <w:rPr>
                <w:rFonts w:ascii="Arial" w:hAnsi="Arial" w:cs="Arial"/>
                <w:b/>
                <w:sz w:val="18"/>
                <w:szCs w:val="18"/>
              </w:rPr>
              <w:t xml:space="preserve"> artärfas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0471E0" w14:textId="07EC15C9" w:rsidR="00054069" w:rsidRDefault="003B6FF3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A9173F2" w14:textId="4F544C73" w:rsidR="00054069" w:rsidRDefault="003B6FF3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</w:t>
            </w:r>
            <w:r w:rsidR="006A0EEF">
              <w:rPr>
                <w:rFonts w:ascii="Arial" w:hAnsi="Arial" w:cs="Arial"/>
                <w:sz w:val="18"/>
                <w:szCs w:val="18"/>
              </w:rPr>
              <w:t>0,6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19CF06" w14:textId="4717D1E5" w:rsidR="00054069" w:rsidRPr="004D1E32" w:rsidRDefault="006A0EEF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27F74A" w14:textId="2A190EA9" w:rsidR="00054069" w:rsidRDefault="00B75346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46B11D" w14:textId="4BD56564" w:rsidR="00054069" w:rsidRPr="00F44BD7" w:rsidRDefault="00B75346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br/>
              <w:t>P</w:t>
            </w:r>
            <w:r w:rsidR="002D7F7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ACS</w:t>
            </w:r>
          </w:p>
        </w:tc>
      </w:tr>
      <w:tr w:rsidR="00D77D10" w14:paraId="05DA099E" w14:textId="77777777" w:rsidTr="00E44CEF">
        <w:trPr>
          <w:trHeight w:val="227"/>
        </w:trPr>
        <w:tc>
          <w:tcPr>
            <w:tcW w:w="2405" w:type="dxa"/>
            <w:tcBorders>
              <w:top w:val="nil"/>
              <w:left w:val="single" w:sz="2" w:space="0" w:color="auto"/>
              <w:bottom w:val="dashed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2F497D4A" w14:textId="77777777" w:rsidR="001C0BCC" w:rsidRDefault="001C0BCC" w:rsidP="001C0BCC">
            <w:pPr>
              <w:spacing w:after="0" w:line="240" w:lineRule="auto"/>
              <w:ind w:left="317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C86D292" w14:textId="01F7D6FA" w:rsidR="001C0BCC" w:rsidRPr="00082E20" w:rsidRDefault="00082E20" w:rsidP="00082E20">
            <w:pPr>
              <w:spacing w:after="0" w:line="240" w:lineRule="auto"/>
              <w:ind w:right="0" w:hanging="250"/>
              <w:rPr>
                <w:rFonts w:ascii="Arial" w:hAnsi="Arial" w:cs="Arial"/>
                <w:b/>
                <w:sz w:val="18"/>
                <w:szCs w:val="18"/>
              </w:rPr>
            </w:pPr>
            <w:r w:rsidRPr="00082E20">
              <w:rPr>
                <w:rFonts w:ascii="Arial" w:hAnsi="Arial" w:cs="Arial"/>
                <w:b/>
                <w:sz w:val="18"/>
                <w:szCs w:val="18"/>
              </w:rPr>
              <w:t>Mediastinum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K</w:t>
            </w:r>
            <w:r w:rsidR="00142584">
              <w:rPr>
                <w:rFonts w:ascii="Arial" w:hAnsi="Arial" w:cs="Arial"/>
                <w:b/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dashed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6B4903E7" w14:textId="1B08F578" w:rsidR="00D77D10" w:rsidRDefault="00142584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6B279F17" w14:textId="415A332D" w:rsidR="00D77D10" w:rsidRDefault="00142584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dashed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6A0F1E07" w14:textId="24B75F75" w:rsidR="00D77D10" w:rsidRPr="004D1E32" w:rsidRDefault="00142584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="006750F6">
              <w:rPr>
                <w:rFonts w:ascii="Arial" w:hAnsi="Arial" w:cs="Arial"/>
                <w:sz w:val="18"/>
                <w:szCs w:val="18"/>
              </w:rPr>
              <w:t>r40</w:t>
            </w:r>
            <w:r w:rsidR="00C4668A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60FFE94D" w14:textId="2DE1825C" w:rsidR="00D77D10" w:rsidRDefault="00C4668A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6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A62B5A" w14:textId="7F25CFF9" w:rsidR="00D77D10" w:rsidRPr="00F44BD7" w:rsidRDefault="009B7FA1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E44CEF" w14:paraId="174CE543" w14:textId="77777777" w:rsidTr="00E44CEF">
        <w:trPr>
          <w:trHeight w:val="227"/>
        </w:trPr>
        <w:tc>
          <w:tcPr>
            <w:tcW w:w="2405" w:type="dxa"/>
            <w:tcBorders>
              <w:top w:val="dashed" w:sz="6" w:space="0" w:color="auto"/>
              <w:left w:val="single" w:sz="2" w:space="0" w:color="auto"/>
              <w:bottom w:val="dashed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604F3766" w14:textId="5BB789BB" w:rsidR="00E44CEF" w:rsidRPr="00DE64EF" w:rsidRDefault="009B7FA1" w:rsidP="001C0BCC">
            <w:pPr>
              <w:spacing w:after="0" w:line="240" w:lineRule="auto"/>
              <w:ind w:left="317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Helbuk K+</w:t>
            </w:r>
          </w:p>
        </w:tc>
        <w:tc>
          <w:tcPr>
            <w:tcW w:w="851" w:type="dxa"/>
            <w:tcBorders>
              <w:top w:val="dashed" w:sz="6" w:space="0" w:color="auto"/>
              <w:left w:val="nil"/>
              <w:bottom w:val="dashed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5A0D1E7E" w14:textId="0F14B540" w:rsidR="00E44CEF" w:rsidRDefault="004A02B0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dashed" w:sz="6" w:space="0" w:color="auto"/>
              <w:left w:val="nil"/>
              <w:bottom w:val="dashed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4457AAD4" w14:textId="745EAC4F" w:rsidR="00E44CEF" w:rsidRDefault="004A02B0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dashed" w:sz="6" w:space="0" w:color="auto"/>
              <w:left w:val="nil"/>
              <w:bottom w:val="dashed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724165CC" w14:textId="1CA88452" w:rsidR="00E44CEF" w:rsidRPr="004D1E32" w:rsidRDefault="004A02B0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B31/standard/FC08 </w:t>
            </w:r>
          </w:p>
        </w:tc>
        <w:tc>
          <w:tcPr>
            <w:tcW w:w="1417" w:type="dxa"/>
            <w:tcBorders>
              <w:top w:val="dashed" w:sz="6" w:space="0" w:color="auto"/>
              <w:left w:val="nil"/>
              <w:bottom w:val="dashed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51EB3AB2" w14:textId="0EB18FE9" w:rsidR="00E44CEF" w:rsidRDefault="004A02B0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</w:t>
            </w:r>
            <w:r w:rsidR="009059A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 xml:space="preserve"> W450</w:t>
            </w:r>
          </w:p>
        </w:tc>
        <w:tc>
          <w:tcPr>
            <w:tcW w:w="1105" w:type="dxa"/>
            <w:tcBorders>
              <w:top w:val="dashed" w:sz="6" w:space="0" w:color="auto"/>
              <w:left w:val="nil"/>
              <w:bottom w:val="dashed" w:sz="6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37949B" w14:textId="5F29BB82" w:rsidR="00E44CEF" w:rsidRPr="00F44BD7" w:rsidRDefault="009059A2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E44CEF" w14:paraId="231E6649" w14:textId="77777777" w:rsidTr="00E44CEF">
        <w:trPr>
          <w:trHeight w:val="227"/>
        </w:trPr>
        <w:tc>
          <w:tcPr>
            <w:tcW w:w="2405" w:type="dxa"/>
            <w:tcBorders>
              <w:top w:val="dashed" w:sz="6" w:space="0" w:color="auto"/>
              <w:left w:val="single" w:sz="2" w:space="0" w:color="auto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A8D810" w14:textId="18CF6E40" w:rsidR="00E44CEF" w:rsidRPr="00DE64EF" w:rsidRDefault="00E44CEF" w:rsidP="001C0BCC">
            <w:pPr>
              <w:spacing w:after="0" w:line="240" w:lineRule="auto"/>
              <w:ind w:left="317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ashed" w:sz="6" w:space="0" w:color="auto"/>
              <w:left w:val="nil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75DAF1" w14:textId="6DD9EE72" w:rsidR="00E44CEF" w:rsidRDefault="000A68D6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dashed" w:sz="6" w:space="0" w:color="auto"/>
              <w:left w:val="nil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5D3695" w14:textId="404D40BF" w:rsidR="00E44CEF" w:rsidRDefault="00592C9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dashed" w:sz="6" w:space="0" w:color="auto"/>
              <w:left w:val="nil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9039C3E" w14:textId="5B7CE043" w:rsidR="00E44CEF" w:rsidRPr="004D1E32" w:rsidRDefault="00592C9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dashed" w:sz="6" w:space="0" w:color="auto"/>
              <w:left w:val="nil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8DAD26" w14:textId="5B1D66E0" w:rsidR="00E44CEF" w:rsidRDefault="00D3743C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dashed" w:sz="6" w:space="0" w:color="auto"/>
              <w:left w:val="nil"/>
              <w:bottom w:val="dash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384E3D" w14:textId="0C4CC8D5" w:rsidR="00E44CEF" w:rsidRPr="00F44BD7" w:rsidRDefault="00D3743C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E44CEF" w14:paraId="169E994D" w14:textId="77777777" w:rsidTr="00E44CEF">
        <w:trPr>
          <w:trHeight w:val="227"/>
        </w:trPr>
        <w:tc>
          <w:tcPr>
            <w:tcW w:w="2405" w:type="dxa"/>
            <w:tcBorders>
              <w:top w:val="dashed" w:sz="4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1D5EA2CD" w14:textId="4B29F673" w:rsidR="00E44CEF" w:rsidRPr="00DE64EF" w:rsidRDefault="00E44CEF" w:rsidP="001C0BCC">
            <w:pPr>
              <w:spacing w:after="0" w:line="240" w:lineRule="auto"/>
              <w:ind w:left="317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52984C17" w14:textId="7DAE1848" w:rsidR="00E44CEF" w:rsidRDefault="000A68D6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37AC0258" w14:textId="0AD67919" w:rsidR="00E44CEF" w:rsidRDefault="00DA3478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5CE2CAB3" w14:textId="0F2C2A99" w:rsidR="00E44CEF" w:rsidRPr="004D1E32" w:rsidRDefault="00DA3478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038721FA" w14:textId="2923EE44" w:rsidR="00E44CEF" w:rsidRDefault="00DA3478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</w:t>
            </w:r>
            <w:r w:rsidR="00585F3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 xml:space="preserve"> W450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2F2B57" w14:textId="76FDD972" w:rsidR="00E44CEF" w:rsidRPr="00F44BD7" w:rsidRDefault="00585F34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D6AF9" w14:paraId="032E959A" w14:textId="77777777" w:rsidTr="00493DCF">
        <w:trPr>
          <w:trHeight w:val="227"/>
        </w:trPr>
        <w:tc>
          <w:tcPr>
            <w:tcW w:w="2405" w:type="dxa"/>
            <w:tcBorders>
              <w:top w:val="single" w:sz="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3A9459A" w14:textId="77777777" w:rsidR="001D6AF9" w:rsidRPr="003D2140" w:rsidRDefault="001D6AF9" w:rsidP="009D47C2">
            <w:pPr>
              <w:pStyle w:val="Liststycke"/>
              <w:numPr>
                <w:ilvl w:val="0"/>
                <w:numId w:val="31"/>
              </w:numPr>
              <w:spacing w:after="0" w:line="240" w:lineRule="auto"/>
              <w:ind w:left="317" w:right="0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3D2140">
              <w:rPr>
                <w:rFonts w:ascii="Arial" w:hAnsi="Arial" w:cs="Arial"/>
                <w:b/>
                <w:sz w:val="18"/>
                <w:szCs w:val="18"/>
              </w:rPr>
              <w:t>Övre buk K+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DFD187" w14:textId="77777777" w:rsidR="001D6AF9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7604CE" w14:textId="77777777" w:rsidR="001D6AF9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A327BB" w14:textId="77777777" w:rsidR="001D6AF9" w:rsidRPr="00ED73A0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1E32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38030E" w14:textId="77777777" w:rsidR="001D6AF9" w:rsidRPr="00ED73A0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2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77DA0CEB" w14:textId="77777777" w:rsidR="001D6AF9" w:rsidRPr="00ED73A0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D6AF9" w14:paraId="2934E14C" w14:textId="77777777" w:rsidTr="00DF536F">
        <w:trPr>
          <w:trHeight w:val="227"/>
        </w:trPr>
        <w:tc>
          <w:tcPr>
            <w:tcW w:w="2405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7A05286" w14:textId="77777777" w:rsidR="001D6AF9" w:rsidRPr="00DE64EF" w:rsidRDefault="001D6AF9" w:rsidP="00DE6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C8ADFA2" w14:textId="77777777" w:rsidR="001D6AF9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6B2147B" w14:textId="77777777" w:rsidR="001D6AF9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8C8893A" w14:textId="77777777" w:rsidR="001D6AF9" w:rsidRPr="00ED73A0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1E32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45480C" w14:textId="77777777" w:rsidR="001D6AF9" w:rsidRPr="00ED73A0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E99CE4" w14:textId="488829EC" w:rsidR="001D6AF9" w:rsidRPr="00ED73A0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C7C5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  <w:r w:rsidR="00E530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,PACS</w:t>
            </w:r>
          </w:p>
        </w:tc>
      </w:tr>
      <w:tr w:rsidR="001D6AF9" w14:paraId="5F8FDC11" w14:textId="77777777" w:rsidTr="00DF536F">
        <w:trPr>
          <w:trHeight w:val="227"/>
        </w:trPr>
        <w:tc>
          <w:tcPr>
            <w:tcW w:w="2405" w:type="dxa"/>
            <w:tcBorders>
              <w:top w:val="single" w:sz="4" w:space="0" w:color="auto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B3FC3F" w14:textId="77777777" w:rsidR="001D6AF9" w:rsidRPr="003D2140" w:rsidRDefault="001D6AF9" w:rsidP="009D47C2">
            <w:pPr>
              <w:pStyle w:val="Liststycke"/>
              <w:numPr>
                <w:ilvl w:val="0"/>
                <w:numId w:val="31"/>
              </w:numPr>
              <w:spacing w:after="0" w:line="240" w:lineRule="auto"/>
              <w:ind w:left="317" w:right="0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3D2140">
              <w:rPr>
                <w:rFonts w:ascii="Arial" w:hAnsi="Arial" w:cs="Arial"/>
                <w:b/>
                <w:sz w:val="18"/>
                <w:szCs w:val="18"/>
              </w:rPr>
              <w:t>Thorax/buk K+ venfas</w:t>
            </w:r>
          </w:p>
        </w:tc>
        <w:tc>
          <w:tcPr>
            <w:tcW w:w="851" w:type="dxa"/>
            <w:tcBorders>
              <w:top w:val="single" w:sz="4" w:space="0" w:color="auto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FE0DC58" w14:textId="77777777" w:rsidR="001D6AF9" w:rsidRPr="002B0451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0451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7205B2" w14:textId="77777777" w:rsidR="001D6AF9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1513C75" w14:textId="77777777" w:rsidR="001D6AF9" w:rsidRPr="004427F4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27F4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489103A" w14:textId="77777777" w:rsidR="001D6AF9" w:rsidRPr="00ED73A0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69403721" w14:textId="6B182E5B" w:rsidR="001D6AF9" w:rsidRPr="00ED73A0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  <w:r w:rsidR="00E530B2">
              <w:rPr>
                <w:rFonts w:ascii="Arial" w:hAnsi="Arial" w:cs="Arial"/>
                <w:noProof/>
                <w:sz w:val="18"/>
                <w:szCs w:val="18"/>
              </w:rPr>
              <w:t>, PACS</w:t>
            </w:r>
          </w:p>
        </w:tc>
      </w:tr>
      <w:tr w:rsidR="001D6AF9" w14:paraId="78C3B276" w14:textId="77777777" w:rsidTr="00DF536F">
        <w:trPr>
          <w:trHeight w:val="227"/>
        </w:trPr>
        <w:tc>
          <w:tcPr>
            <w:tcW w:w="2405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FA7010" w14:textId="77777777" w:rsidR="001D6AF9" w:rsidRPr="00DE64EF" w:rsidRDefault="001D6AF9" w:rsidP="00DE6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E64EF">
              <w:rPr>
                <w:rFonts w:ascii="Wingdings 3" w:eastAsia="Wingdings 3" w:hAnsi="Wingdings 3" w:cs="Wingdings 3"/>
                <w:sz w:val="18"/>
                <w:szCs w:val="18"/>
                <w:lang w:val="en-US"/>
              </w:rPr>
              <w:t>9</w:t>
            </w:r>
            <w:r w:rsidRPr="00DE64EF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Mediastinum K+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A9E145" w14:textId="77777777" w:rsidR="001D6AF9" w:rsidRPr="00F44BD7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33C42B" w14:textId="77777777" w:rsidR="001D6AF9" w:rsidRPr="00F44BD7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AF996FD" w14:textId="21EF4C71" w:rsidR="001D6AF9" w:rsidRPr="004427F4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427F4">
              <w:rPr>
                <w:rFonts w:ascii="Arial" w:hAnsi="Arial" w:cs="Arial"/>
                <w:sz w:val="18"/>
                <w:szCs w:val="18"/>
              </w:rPr>
              <w:t>B</w:t>
            </w:r>
            <w:r w:rsidR="006750F6">
              <w:rPr>
                <w:rFonts w:ascii="Arial" w:hAnsi="Arial" w:cs="Arial"/>
                <w:sz w:val="18"/>
                <w:szCs w:val="18"/>
              </w:rPr>
              <w:t>r40</w:t>
            </w:r>
            <w:r w:rsidRPr="004427F4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223B02" w14:textId="77777777" w:rsidR="001D6AF9" w:rsidRPr="00F44BD7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03E8011" w14:textId="77777777" w:rsidR="001D6AF9" w:rsidRPr="00F44BD7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D6AF9" w14:paraId="6E8EBAAC" w14:textId="77777777" w:rsidTr="00DF536F">
        <w:trPr>
          <w:trHeight w:val="227"/>
        </w:trPr>
        <w:tc>
          <w:tcPr>
            <w:tcW w:w="2405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A2521B" w14:textId="77777777" w:rsidR="001D6AF9" w:rsidRPr="00DE64EF" w:rsidRDefault="001D6AF9" w:rsidP="00DE6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E64EF">
              <w:rPr>
                <w:rFonts w:ascii="Wingdings 3" w:eastAsia="Wingdings 3" w:hAnsi="Wingdings 3" w:cs="Wingdings 3"/>
                <w:sz w:val="18"/>
                <w:szCs w:val="18"/>
                <w:lang w:val="en-US"/>
              </w:rPr>
              <w:t>9</w:t>
            </w:r>
            <w:r w:rsidRPr="00DE64EF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Lungor K+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3493A0" w14:textId="77777777" w:rsidR="001D6AF9" w:rsidRPr="00F44BD7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103559" w14:textId="77777777" w:rsidR="001D6AF9" w:rsidRPr="00F44BD7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DB511B" w14:textId="757E60EE" w:rsidR="001D6AF9" w:rsidRPr="004427F4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427F4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C2481A">
              <w:rPr>
                <w:rFonts w:ascii="Arial" w:hAnsi="Arial" w:cs="Arial"/>
                <w:sz w:val="18"/>
                <w:szCs w:val="18"/>
                <w:lang w:val="en-US"/>
              </w:rPr>
              <w:t>l64</w:t>
            </w:r>
            <w:r w:rsidRPr="004427F4">
              <w:rPr>
                <w:rFonts w:ascii="Arial" w:hAnsi="Arial" w:cs="Arial"/>
                <w:sz w:val="18"/>
                <w:szCs w:val="18"/>
                <w:lang w:val="en-US"/>
              </w:rPr>
              <w:t>/Lung/FC5</w:t>
            </w:r>
            <w:r w:rsidR="00C2481A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8C32E02" w14:textId="77777777" w:rsidR="001D6AF9" w:rsidRPr="00F44BD7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2C8DB39" w14:textId="77777777" w:rsidR="001D6AF9" w:rsidRPr="00F44BD7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D6AF9" w14:paraId="089BBEE8" w14:textId="77777777" w:rsidTr="00DF536F">
        <w:trPr>
          <w:trHeight w:val="227"/>
        </w:trPr>
        <w:tc>
          <w:tcPr>
            <w:tcW w:w="240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9C55B0" w14:textId="77777777" w:rsidR="001D6AF9" w:rsidRPr="00DE64EF" w:rsidRDefault="001D6AF9" w:rsidP="00DE6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9045C9" w14:textId="77777777" w:rsidR="001D6AF9" w:rsidRPr="00F44BD7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D20BCF" w14:textId="77777777" w:rsidR="001D6AF9" w:rsidRPr="00F44BD7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1BCB3B" w14:textId="21101C54" w:rsidR="001D6AF9" w:rsidRPr="004427F4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427F4">
              <w:rPr>
                <w:rFonts w:ascii="Arial" w:hAnsi="Arial" w:cs="Arial"/>
                <w:sz w:val="18"/>
                <w:szCs w:val="18"/>
              </w:rPr>
              <w:t>B</w:t>
            </w:r>
            <w:r w:rsidR="00C2481A">
              <w:rPr>
                <w:rFonts w:ascii="Arial" w:hAnsi="Arial" w:cs="Arial"/>
                <w:sz w:val="18"/>
                <w:szCs w:val="18"/>
              </w:rPr>
              <w:t>l64</w:t>
            </w:r>
            <w:r w:rsidRPr="004427F4">
              <w:rPr>
                <w:rFonts w:ascii="Arial" w:hAnsi="Arial" w:cs="Arial"/>
                <w:sz w:val="18"/>
                <w:szCs w:val="18"/>
              </w:rPr>
              <w:t>/Standard/FC5</w:t>
            </w:r>
            <w:r w:rsidR="00C2481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35077C5" w14:textId="77777777" w:rsidR="001D6AF9" w:rsidRPr="009C7C5C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410F722B" w14:textId="77777777" w:rsidR="001D6AF9" w:rsidRPr="009C7C5C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D6AF9" w14:paraId="4851E5AF" w14:textId="77777777" w:rsidTr="00DF536F">
        <w:trPr>
          <w:trHeight w:val="227"/>
        </w:trPr>
        <w:tc>
          <w:tcPr>
            <w:tcW w:w="240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F7883F" w14:textId="77777777" w:rsidR="001D6AF9" w:rsidRPr="00DE64EF" w:rsidRDefault="001D6AF9" w:rsidP="00DE6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32BB0C" w14:textId="77777777" w:rsidR="001D6AF9" w:rsidRPr="00F44BD7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3E6CE4" w14:textId="77777777" w:rsidR="001D6AF9" w:rsidRPr="00F44BD7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E41CC6" w14:textId="7A4BEA8B" w:rsidR="001D6AF9" w:rsidRPr="004427F4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427F4">
              <w:rPr>
                <w:rFonts w:ascii="Arial" w:hAnsi="Arial" w:cs="Arial"/>
                <w:sz w:val="18"/>
                <w:szCs w:val="18"/>
              </w:rPr>
              <w:t>B</w:t>
            </w:r>
            <w:r w:rsidR="00C2481A">
              <w:rPr>
                <w:rFonts w:ascii="Arial" w:hAnsi="Arial" w:cs="Arial"/>
                <w:sz w:val="18"/>
                <w:szCs w:val="18"/>
              </w:rPr>
              <w:t>l64</w:t>
            </w:r>
            <w:r w:rsidRPr="004427F4">
              <w:rPr>
                <w:rFonts w:ascii="Arial" w:hAnsi="Arial" w:cs="Arial"/>
                <w:sz w:val="18"/>
                <w:szCs w:val="18"/>
              </w:rPr>
              <w:t>/Standard/FC5</w:t>
            </w:r>
            <w:r w:rsidR="00C2481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30CFBE" w14:textId="77777777" w:rsidR="001D6AF9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B9E7095" w14:textId="77777777" w:rsidR="001D6AF9" w:rsidRPr="009C7C5C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D6AF9" w14:paraId="73757DD4" w14:textId="77777777" w:rsidTr="00DF536F">
        <w:trPr>
          <w:trHeight w:val="227"/>
        </w:trPr>
        <w:tc>
          <w:tcPr>
            <w:tcW w:w="2405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E55773" w14:textId="77777777" w:rsidR="001D6AF9" w:rsidRPr="00DE64EF" w:rsidRDefault="001D6AF9" w:rsidP="00DE6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E64EF">
              <w:rPr>
                <w:rFonts w:ascii="Wingdings 3" w:eastAsia="Wingdings 3" w:hAnsi="Wingdings 3" w:cs="Wingdings 3"/>
                <w:sz w:val="18"/>
                <w:szCs w:val="18"/>
                <w:lang w:val="en-US"/>
              </w:rPr>
              <w:t>9</w:t>
            </w:r>
            <w:r w:rsidRPr="00DE64EF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Helbuk K+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588754" w14:textId="77777777" w:rsidR="001D6AF9" w:rsidRPr="00F44BD7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4C9655" w14:textId="77777777" w:rsidR="001D6AF9" w:rsidRPr="00F44BD7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2FF52C" w14:textId="77777777" w:rsidR="001D6AF9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D1E32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7DD7EF6" w14:textId="77777777" w:rsidR="001D6AF9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75C8560" w14:textId="77777777" w:rsidR="001D6AF9" w:rsidRPr="009C7C5C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D6AF9" w14:paraId="32426FE7" w14:textId="77777777" w:rsidTr="00DF536F">
        <w:trPr>
          <w:trHeight w:val="227"/>
        </w:trPr>
        <w:tc>
          <w:tcPr>
            <w:tcW w:w="240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691291" w14:textId="77777777" w:rsidR="001D6AF9" w:rsidRPr="00DE64EF" w:rsidRDefault="001D6AF9" w:rsidP="00DE6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FA3BE3" w14:textId="77777777" w:rsidR="001D6AF9" w:rsidRPr="00F44BD7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D84D02" w14:textId="77777777" w:rsidR="001D6AF9" w:rsidRPr="00F44BD7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0EFB86" w14:textId="77777777" w:rsidR="001D6AF9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D1E32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D42D8D" w14:textId="77777777" w:rsidR="001D6AF9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CE46D51" w14:textId="77777777" w:rsidR="001D6AF9" w:rsidRPr="009C7C5C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D6AF9" w14:paraId="6C716418" w14:textId="77777777" w:rsidTr="00DF536F">
        <w:trPr>
          <w:trHeight w:val="227"/>
        </w:trPr>
        <w:tc>
          <w:tcPr>
            <w:tcW w:w="240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CBC297" w14:textId="77777777" w:rsidR="001D6AF9" w:rsidRPr="00DE64EF" w:rsidRDefault="001D6AF9" w:rsidP="00DE6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F4F43E" w14:textId="77777777" w:rsidR="001D6AF9" w:rsidRPr="00F44BD7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84AE31D" w14:textId="77777777" w:rsidR="001D6AF9" w:rsidRPr="00F44BD7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F79B49" w14:textId="77777777" w:rsidR="001D6AF9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D1E32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50D31DC" w14:textId="77777777" w:rsidR="001D6AF9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463EA5F4" w14:textId="77777777" w:rsidR="001D6AF9" w:rsidRPr="009C7C5C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D6AF9" w14:paraId="2B6894A3" w14:textId="77777777" w:rsidTr="00DF536F">
        <w:trPr>
          <w:trHeight w:val="227"/>
        </w:trPr>
        <w:tc>
          <w:tcPr>
            <w:tcW w:w="2405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19E07B" w14:textId="77777777" w:rsidR="001D6AF9" w:rsidRPr="003D2140" w:rsidRDefault="001D6AF9" w:rsidP="009D47C2">
            <w:pPr>
              <w:pStyle w:val="Liststycke"/>
              <w:numPr>
                <w:ilvl w:val="0"/>
                <w:numId w:val="31"/>
              </w:numPr>
              <w:spacing w:after="0" w:line="240" w:lineRule="auto"/>
              <w:ind w:left="317" w:right="0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3D2140">
              <w:rPr>
                <w:rFonts w:ascii="Arial" w:hAnsi="Arial" w:cs="Arial"/>
                <w:b/>
                <w:sz w:val="18"/>
                <w:szCs w:val="18"/>
              </w:rPr>
              <w:t>Övre buk K+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C5C0F3" w14:textId="77777777" w:rsidR="001D6AF9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880431" w14:textId="77777777" w:rsidR="001D6AF9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15A470" w14:textId="77777777" w:rsidR="001D6AF9" w:rsidRPr="00F44BD7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D1E32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525851" w14:textId="77777777" w:rsidR="001D6AF9" w:rsidRPr="00F44BD7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9131064" w14:textId="77777777" w:rsidR="001D6AF9" w:rsidRPr="00F44BD7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D6AF9" w14:paraId="10F903EE" w14:textId="77777777" w:rsidTr="00CD114F">
        <w:trPr>
          <w:trHeight w:val="227"/>
        </w:trPr>
        <w:tc>
          <w:tcPr>
            <w:tcW w:w="2405" w:type="dxa"/>
            <w:tcBorders>
              <w:top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661AEF8E" w14:textId="77777777" w:rsidR="001D6AF9" w:rsidRPr="00250C75" w:rsidRDefault="001D6AF9" w:rsidP="00250C75">
            <w:pPr>
              <w:spacing w:after="0" w:line="240" w:lineRule="auto"/>
              <w:ind w:left="317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50C75">
              <w:rPr>
                <w:rFonts w:ascii="Arial" w:hAnsi="Arial" w:cs="Arial"/>
                <w:b/>
                <w:sz w:val="18"/>
                <w:szCs w:val="18"/>
              </w:rPr>
              <w:t>sen fas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3264F939" w14:textId="77777777" w:rsidR="001D6AF9" w:rsidRPr="00F44BD7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66B9C2FE" w14:textId="77777777" w:rsidR="001D6AF9" w:rsidRPr="00F44BD7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7F7A6874" w14:textId="77777777" w:rsidR="001D6AF9" w:rsidRPr="00F44BD7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D1E32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160636B5" w14:textId="77777777" w:rsidR="001D6AF9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076D8E4E" w14:textId="7C58E4D9" w:rsidR="001D6AF9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  <w:r w:rsidR="00E530B2">
              <w:rPr>
                <w:rFonts w:ascii="Arial" w:hAnsi="Arial" w:cs="Arial"/>
                <w:noProof/>
                <w:sz w:val="18"/>
                <w:szCs w:val="18"/>
              </w:rPr>
              <w:t>,PACS</w:t>
            </w:r>
          </w:p>
        </w:tc>
      </w:tr>
      <w:tr w:rsidR="003D2140" w14:paraId="7B978012" w14:textId="77777777" w:rsidTr="00CD114F">
        <w:trPr>
          <w:trHeight w:val="227"/>
        </w:trPr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nil"/>
            </w:tcBorders>
            <w:shd w:val="clear" w:color="auto" w:fill="auto"/>
            <w:vAlign w:val="center"/>
          </w:tcPr>
          <w:p w14:paraId="37537522" w14:textId="2ABAD50D" w:rsidR="003D2140" w:rsidRPr="009D47C2" w:rsidRDefault="003D2140" w:rsidP="009D47C2">
            <w:pPr>
              <w:pStyle w:val="Liststycke"/>
              <w:numPr>
                <w:ilvl w:val="0"/>
                <w:numId w:val="31"/>
              </w:numPr>
              <w:spacing w:after="0" w:line="240" w:lineRule="auto"/>
              <w:ind w:left="317" w:right="0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9D47C2">
              <w:rPr>
                <w:rFonts w:ascii="Arial" w:hAnsi="Arial" w:cs="Arial"/>
                <w:b/>
                <w:sz w:val="18"/>
                <w:szCs w:val="18"/>
              </w:rPr>
              <w:t>Urinvägar K+</w:t>
            </w:r>
          </w:p>
        </w:tc>
        <w:tc>
          <w:tcPr>
            <w:tcW w:w="851" w:type="dxa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</w:tcPr>
          <w:p w14:paraId="17C15C1E" w14:textId="598F59A3" w:rsidR="003D2140" w:rsidRPr="009C7C5C" w:rsidRDefault="003D2140" w:rsidP="003D21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</w:tcPr>
          <w:p w14:paraId="6FF7984D" w14:textId="6E1BABDF" w:rsidR="003D2140" w:rsidRPr="009C7C5C" w:rsidRDefault="003D2140" w:rsidP="003D21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2EE6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</w:tcPr>
          <w:p w14:paraId="089AC507" w14:textId="5CD6E5D5" w:rsidR="003D2140" w:rsidRPr="009C7C5C" w:rsidRDefault="003D2140" w:rsidP="003D21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2EE6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</w:tcPr>
          <w:p w14:paraId="3485452E" w14:textId="75D561A8" w:rsidR="003D2140" w:rsidRPr="009C7C5C" w:rsidRDefault="003D2140" w:rsidP="003D21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2EE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77BBD2EB" w14:textId="16105063" w:rsidR="003D2140" w:rsidRPr="009C7C5C" w:rsidRDefault="003D2140" w:rsidP="003D21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2EE6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3D2140" w14:paraId="58C446E8" w14:textId="77777777" w:rsidTr="00CD114F">
        <w:trPr>
          <w:trHeight w:val="227"/>
        </w:trPr>
        <w:tc>
          <w:tcPr>
            <w:tcW w:w="2405" w:type="dxa"/>
            <w:tcBorders>
              <w:top w:val="nil"/>
              <w:left w:val="single" w:sz="2" w:space="0" w:color="auto"/>
              <w:bottom w:val="nil"/>
            </w:tcBorders>
            <w:shd w:val="clear" w:color="auto" w:fill="auto"/>
            <w:vAlign w:val="center"/>
          </w:tcPr>
          <w:p w14:paraId="06193D7F" w14:textId="08BA0F45" w:rsidR="003D2140" w:rsidRPr="00250C75" w:rsidRDefault="003D2140" w:rsidP="00250C75">
            <w:pPr>
              <w:spacing w:after="0" w:line="240" w:lineRule="auto"/>
              <w:ind w:left="317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50C75">
              <w:rPr>
                <w:rFonts w:ascii="Arial" w:hAnsi="Arial" w:cs="Arial"/>
                <w:b/>
                <w:sz w:val="18"/>
                <w:szCs w:val="18"/>
              </w:rPr>
              <w:t>utsöndringsfas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58D4F5" w14:textId="252103A4" w:rsidR="003D2140" w:rsidRPr="009C7C5C" w:rsidRDefault="003D2140" w:rsidP="003D21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EE67BD" w14:textId="369D8173" w:rsidR="003D2140" w:rsidRPr="009C7C5C" w:rsidRDefault="003D2140" w:rsidP="003D21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2EE6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0E81FF" w14:textId="3B3C0521" w:rsidR="003D2140" w:rsidRPr="009C7C5C" w:rsidRDefault="003D2140" w:rsidP="003D21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2EE6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9DE04A" w14:textId="0AE89E3D" w:rsidR="003D2140" w:rsidRPr="009C7C5C" w:rsidRDefault="003D2140" w:rsidP="003D21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2EE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3EB249C1" w14:textId="190B4D73" w:rsidR="003D2140" w:rsidRPr="009C7C5C" w:rsidRDefault="003D2140" w:rsidP="003D21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2EE6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3D2140" w14:paraId="6769BF4E" w14:textId="77777777" w:rsidTr="00CD114F">
        <w:trPr>
          <w:trHeight w:val="227"/>
        </w:trPr>
        <w:tc>
          <w:tcPr>
            <w:tcW w:w="2405" w:type="dxa"/>
            <w:tcBorders>
              <w:top w:val="nil"/>
              <w:left w:val="single" w:sz="2" w:space="0" w:color="auto"/>
              <w:bottom w:val="nil"/>
            </w:tcBorders>
            <w:shd w:val="clear" w:color="auto" w:fill="auto"/>
            <w:vAlign w:val="center"/>
          </w:tcPr>
          <w:p w14:paraId="510AD0B9" w14:textId="2A72BAF1" w:rsidR="003D2140" w:rsidRPr="00250C75" w:rsidRDefault="003D2140" w:rsidP="00250C75">
            <w:pPr>
              <w:spacing w:after="0" w:line="240" w:lineRule="auto"/>
              <w:ind w:left="317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50C75">
              <w:rPr>
                <w:rFonts w:ascii="Arial" w:hAnsi="Arial" w:cs="Arial"/>
                <w:b/>
                <w:sz w:val="18"/>
                <w:szCs w:val="18"/>
              </w:rPr>
              <w:t>(lågdos)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F6321C" w14:textId="505256AE" w:rsidR="003D2140" w:rsidRPr="009C7C5C" w:rsidRDefault="003D2140" w:rsidP="003D21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ED1B09" w14:textId="537BE0EF" w:rsidR="003D2140" w:rsidRPr="009C7C5C" w:rsidRDefault="003D2140" w:rsidP="003D21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2EE6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331152" w14:textId="089D9A49" w:rsidR="003D2140" w:rsidRPr="009C7C5C" w:rsidRDefault="003D2140" w:rsidP="003D21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2EE6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2C4397" w14:textId="61A6EC99" w:rsidR="003D2140" w:rsidRPr="009C7C5C" w:rsidRDefault="003D2140" w:rsidP="003D21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2EE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3329D8AA" w14:textId="5BCF8FC8" w:rsidR="003D2140" w:rsidRPr="009C7C5C" w:rsidRDefault="003D2140" w:rsidP="003D21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2EE6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3D2140" w14:paraId="486169B6" w14:textId="77777777" w:rsidTr="00CD114F">
        <w:trPr>
          <w:trHeight w:val="227"/>
        </w:trPr>
        <w:tc>
          <w:tcPr>
            <w:tcW w:w="2405" w:type="dxa"/>
            <w:tcBorders>
              <w:top w:val="nil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2ED104F" w14:textId="77777777" w:rsidR="003D2140" w:rsidRPr="00DE64EF" w:rsidRDefault="003D2140" w:rsidP="003D21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</w:tcPr>
          <w:p w14:paraId="4B978496" w14:textId="42DACB06" w:rsidR="003D2140" w:rsidRPr="009C7C5C" w:rsidRDefault="003D2140" w:rsidP="003D21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</w:tcPr>
          <w:p w14:paraId="0EC638D3" w14:textId="52710797" w:rsidR="003D2140" w:rsidRPr="009C7C5C" w:rsidRDefault="003D2140" w:rsidP="003D21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2EE6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</w:tcPr>
          <w:p w14:paraId="657EB152" w14:textId="21348716" w:rsidR="003D2140" w:rsidRPr="009C7C5C" w:rsidRDefault="003D2140" w:rsidP="003D21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2EE6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</w:tcPr>
          <w:p w14:paraId="4865793F" w14:textId="44CBE291" w:rsidR="003D2140" w:rsidRPr="009C7C5C" w:rsidRDefault="003D2140" w:rsidP="003D21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2EE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E93349" w14:textId="71F48104" w:rsidR="003D2140" w:rsidRPr="009C7C5C" w:rsidRDefault="003D2140" w:rsidP="003D21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2EE6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  <w:r w:rsidR="00E530B2">
              <w:rPr>
                <w:rFonts w:ascii="Arial" w:hAnsi="Arial" w:cs="Arial"/>
                <w:noProof/>
                <w:sz w:val="18"/>
                <w:szCs w:val="18"/>
              </w:rPr>
              <w:t>, PACS</w:t>
            </w:r>
          </w:p>
        </w:tc>
      </w:tr>
      <w:tr w:rsidR="003D2140" w14:paraId="60B80C16" w14:textId="77777777" w:rsidTr="00CD114F">
        <w:trPr>
          <w:trHeight w:val="227"/>
        </w:trPr>
        <w:tc>
          <w:tcPr>
            <w:tcW w:w="2405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1880C7" w14:textId="77777777" w:rsidR="003D2140" w:rsidRPr="00DE64EF" w:rsidRDefault="003D2140" w:rsidP="003D21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E64EF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11186E" w14:textId="77777777" w:rsidR="003D2140" w:rsidRPr="009C7C5C" w:rsidRDefault="003D2140" w:rsidP="003D21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E2E80A" w14:textId="77777777" w:rsidR="003D2140" w:rsidRPr="009C7C5C" w:rsidRDefault="003D2140" w:rsidP="003D21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EC8453" w14:textId="77777777" w:rsidR="003D2140" w:rsidRPr="009C7C5C" w:rsidRDefault="003D2140" w:rsidP="003D21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9D42F0" w14:textId="77777777" w:rsidR="003D2140" w:rsidRPr="009C7C5C" w:rsidRDefault="003D2140" w:rsidP="003D21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1DC26A" w14:textId="77777777" w:rsidR="003D2140" w:rsidRPr="009C7C5C" w:rsidRDefault="003D2140" w:rsidP="003D21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3D2140" w14:paraId="30C92114" w14:textId="77777777" w:rsidTr="00DF536F">
        <w:trPr>
          <w:trHeight w:val="227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B48EF2" w14:textId="77777777" w:rsidR="003D2140" w:rsidRPr="00DE64EF" w:rsidRDefault="003D2140" w:rsidP="003D21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E64EF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DCA36C" w14:textId="77777777" w:rsidR="003D2140" w:rsidRPr="009C7C5C" w:rsidRDefault="003D2140" w:rsidP="003D21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7620FA" w14:textId="77777777" w:rsidR="003D2140" w:rsidRPr="009C7C5C" w:rsidRDefault="003D2140" w:rsidP="003D21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DC003E" w14:textId="77777777" w:rsidR="003D2140" w:rsidRPr="009C7C5C" w:rsidRDefault="003D2140" w:rsidP="003D21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023A2B" w14:textId="77777777" w:rsidR="003D2140" w:rsidRPr="009C7C5C" w:rsidRDefault="003D2140" w:rsidP="003D21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7E4FD3" w14:textId="77777777" w:rsidR="003D2140" w:rsidRPr="009C7C5C" w:rsidRDefault="003D2140" w:rsidP="003D21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2F06C46C" w14:textId="77777777" w:rsidR="001D6AF9" w:rsidRPr="009C7C5C" w:rsidRDefault="001D6AF9" w:rsidP="001D6AF9">
      <w:pPr>
        <w:tabs>
          <w:tab w:val="left" w:pos="4590"/>
        </w:tabs>
        <w:rPr>
          <w:rFonts w:ascii="Arial" w:hAnsi="Arial" w:cs="Arial"/>
          <w:sz w:val="18"/>
          <w:szCs w:val="18"/>
          <w:lang w:val="en-US"/>
        </w:rPr>
      </w:pPr>
    </w:p>
    <w:p w14:paraId="31AA3A01" w14:textId="77777777" w:rsidR="001D6AF9" w:rsidRDefault="001D6AF9" w:rsidP="001D6AF9">
      <w:pPr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br w:type="page"/>
      </w:r>
    </w:p>
    <w:p w14:paraId="6A7FF8E0" w14:textId="77777777" w:rsidR="001D6AF9" w:rsidRPr="00546536" w:rsidRDefault="001D6AF9" w:rsidP="001D6AF9">
      <w:pPr>
        <w:rPr>
          <w:rFonts w:ascii="Arial" w:hAnsi="Arial" w:cs="Arial"/>
          <w:sz w:val="18"/>
          <w:szCs w:val="18"/>
          <w:lang w:val="en-US"/>
        </w:rPr>
      </w:pPr>
    </w:p>
    <w:p w14:paraId="4A7B9246" w14:textId="77777777" w:rsidR="001D6AF9" w:rsidRPr="00DA39B6" w:rsidRDefault="001D6AF9" w:rsidP="001D6AF9">
      <w:pPr>
        <w:pStyle w:val="Rubrik3"/>
      </w:pPr>
      <w:r w:rsidRPr="009C7C5C">
        <w:rPr>
          <w:lang w:val="en-US"/>
        </w:rPr>
        <w:t xml:space="preserve">Hängning </w:t>
      </w:r>
      <w:r w:rsidRPr="00DA39B6">
        <w:t>PACS</w:t>
      </w:r>
    </w:p>
    <w:tbl>
      <w:tblPr>
        <w:tblW w:w="9038" w:type="dxa"/>
        <w:tblInd w:w="562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1D6AF9" w14:paraId="0E95E5FF" w14:textId="77777777" w:rsidTr="00375860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A76CA9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F005216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A59BC6F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F9EB444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769745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D6AF9" w14:paraId="7FB29575" w14:textId="77777777" w:rsidTr="00E17D49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A51665" w14:textId="5C3A4127" w:rsidR="001D6AF9" w:rsidRPr="00390584" w:rsidRDefault="00AE23BE" w:rsidP="007224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Thorax K+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  <w:vAlign w:val="center"/>
          </w:tcPr>
          <w:p w14:paraId="0358E15C" w14:textId="152D2E24" w:rsidR="001D6AF9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Mediastinum K+</w:t>
            </w:r>
            <w:r w:rsidR="00AE23BE">
              <w:rPr>
                <w:rFonts w:ascii="Arial" w:hAnsi="Arial" w:cs="Arial"/>
                <w:color w:val="FFFFFF"/>
                <w:sz w:val="18"/>
                <w:szCs w:val="18"/>
              </w:rPr>
              <w:br/>
              <w:t>artärfas</w:t>
            </w:r>
          </w:p>
          <w:p w14:paraId="03CA3089" w14:textId="77777777" w:rsidR="001D6AF9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  <w:vAlign w:val="center"/>
          </w:tcPr>
          <w:p w14:paraId="7EB4AE64" w14:textId="77777777" w:rsidR="001D6AF9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74931C20" w14:textId="77777777" w:rsidR="001D6AF9" w:rsidRPr="00390584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 w:themeFill="background1" w:themeFillShade="F2"/>
          </w:tcPr>
          <w:p w14:paraId="4AAAE3BF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 w:themeColor="background1" w:themeShade="F2"/>
            </w:tcBorders>
            <w:shd w:val="clear" w:color="auto" w:fill="595959" w:themeFill="text2" w:themeFillTint="A6"/>
            <w:vAlign w:val="center"/>
          </w:tcPr>
          <w:p w14:paraId="18EFF46D" w14:textId="77777777" w:rsidR="001D6AF9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4880AB80" w14:textId="77777777" w:rsidR="001D6AF9" w:rsidRPr="00390584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 w:themeColor="background1" w:themeShade="F2"/>
            </w:tcBorders>
            <w:shd w:val="clear" w:color="auto" w:fill="595959" w:themeFill="text2" w:themeFillTint="A6"/>
            <w:vAlign w:val="center"/>
          </w:tcPr>
          <w:p w14:paraId="0B40264B" w14:textId="77777777" w:rsidR="001D6AF9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3709C817" w14:textId="77777777" w:rsidR="001D6AF9" w:rsidRPr="004C69FC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D4DE0B7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D6AF9" w14:paraId="43F39840" w14:textId="77777777" w:rsidTr="00E17D49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1CA690" w14:textId="35EE5A8B" w:rsidR="001D6AF9" w:rsidRPr="00390584" w:rsidRDefault="00AE23BE" w:rsidP="007224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432E9BEF" w14:textId="77777777" w:rsidR="001D6AF9" w:rsidRPr="00390584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6E20ED73" w14:textId="77777777" w:rsidR="001D6AF9" w:rsidRPr="00390584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004240FA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 w:themeColor="background1" w:themeShade="F2"/>
            </w:tcBorders>
            <w:shd w:val="clear" w:color="auto" w:fill="595959" w:themeFill="text2" w:themeFillTint="A6"/>
          </w:tcPr>
          <w:p w14:paraId="08C37564" w14:textId="77777777" w:rsidR="001D6AF9" w:rsidRPr="00390584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 w:themeColor="background1" w:themeShade="F2"/>
            </w:tcBorders>
            <w:shd w:val="clear" w:color="auto" w:fill="595959" w:themeFill="text2" w:themeFillTint="A6"/>
          </w:tcPr>
          <w:p w14:paraId="4D7B2424" w14:textId="77777777" w:rsidR="001D6AF9" w:rsidRPr="00390584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82664BF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D6AF9" w14:paraId="06EFA8A7" w14:textId="77777777" w:rsidTr="00E17D49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24B72C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629410B6" w14:textId="77777777" w:rsidR="001D6AF9" w:rsidRPr="00390584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65520E86" w14:textId="77777777" w:rsidR="001D6AF9" w:rsidRPr="00390584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180426EA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 w:themeColor="background1" w:themeShade="F2"/>
            </w:tcBorders>
            <w:shd w:val="clear" w:color="auto" w:fill="595959" w:themeFill="text2" w:themeFillTint="A6"/>
          </w:tcPr>
          <w:p w14:paraId="725598A0" w14:textId="77777777" w:rsidR="001D6AF9" w:rsidRPr="00390584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 w:themeColor="background1" w:themeShade="F2"/>
            </w:tcBorders>
            <w:shd w:val="clear" w:color="auto" w:fill="595959" w:themeFill="text2" w:themeFillTint="A6"/>
          </w:tcPr>
          <w:p w14:paraId="58CD261D" w14:textId="77777777" w:rsidR="001D6AF9" w:rsidRPr="00390584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13C0744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D6AF9" w14:paraId="07C0FF4B" w14:textId="77777777" w:rsidTr="00E17D49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25C631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4B311021" w14:textId="77777777" w:rsidR="001D6AF9" w:rsidRPr="00390584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3444A305" w14:textId="77777777" w:rsidR="001D6AF9" w:rsidRPr="00390584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482ED946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 w:themeColor="background1" w:themeShade="F2"/>
            </w:tcBorders>
            <w:shd w:val="clear" w:color="auto" w:fill="595959" w:themeFill="text2" w:themeFillTint="A6"/>
          </w:tcPr>
          <w:p w14:paraId="48521FD5" w14:textId="77777777" w:rsidR="001D6AF9" w:rsidRPr="00390584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 w:themeColor="background1" w:themeShade="F2"/>
            </w:tcBorders>
            <w:shd w:val="clear" w:color="auto" w:fill="595959" w:themeFill="text2" w:themeFillTint="A6"/>
          </w:tcPr>
          <w:p w14:paraId="119BFA36" w14:textId="77777777" w:rsidR="001D6AF9" w:rsidRPr="00390584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7DA9634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D6AF9" w14:paraId="782DCDBB" w14:textId="77777777" w:rsidTr="00E17D49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0E8EC8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  <w:vAlign w:val="center"/>
          </w:tcPr>
          <w:p w14:paraId="1448609F" w14:textId="77777777" w:rsidR="00AE23BE" w:rsidRDefault="00AE23BE" w:rsidP="00AE23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Mediastinum K+</w:t>
            </w:r>
          </w:p>
          <w:p w14:paraId="37AF6AFC" w14:textId="77777777" w:rsidR="00AE23BE" w:rsidRDefault="00AE23BE" w:rsidP="00AE23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venfas</w:t>
            </w:r>
          </w:p>
          <w:p w14:paraId="53883A6A" w14:textId="5FA81A5D" w:rsidR="001D6AF9" w:rsidRPr="00390584" w:rsidRDefault="00AE23BE" w:rsidP="00AE23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  <w:vAlign w:val="center"/>
          </w:tcPr>
          <w:p w14:paraId="2C35D158" w14:textId="77777777" w:rsidR="001D6AF9" w:rsidRPr="00390584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27ACF8D5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 w:themeColor="background1" w:themeShade="F2"/>
            </w:tcBorders>
            <w:shd w:val="clear" w:color="auto" w:fill="595959" w:themeFill="text2" w:themeFillTint="A6"/>
            <w:vAlign w:val="center"/>
          </w:tcPr>
          <w:p w14:paraId="31D2D161" w14:textId="77777777" w:rsidR="001D6AF9" w:rsidRPr="00390584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 w:themeColor="background1" w:themeShade="F2"/>
            </w:tcBorders>
            <w:shd w:val="clear" w:color="auto" w:fill="595959" w:themeFill="text2" w:themeFillTint="A6"/>
            <w:vAlign w:val="center"/>
          </w:tcPr>
          <w:p w14:paraId="7FB75372" w14:textId="77777777" w:rsidR="001D6AF9" w:rsidRPr="00390584" w:rsidRDefault="001D6AF9" w:rsidP="007224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7093B1E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D6AF9" w14:paraId="0D8F7AB4" w14:textId="77777777" w:rsidTr="00E17D49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3A64FD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2B4100AC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77C39A40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26018C4D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 w:themeColor="background1" w:themeShade="F2"/>
            </w:tcBorders>
            <w:shd w:val="clear" w:color="auto" w:fill="595959" w:themeFill="text2" w:themeFillTint="A6"/>
          </w:tcPr>
          <w:p w14:paraId="247033FA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 w:themeColor="background1" w:themeShade="F2"/>
            </w:tcBorders>
            <w:shd w:val="clear" w:color="auto" w:fill="595959" w:themeFill="text2" w:themeFillTint="A6"/>
          </w:tcPr>
          <w:p w14:paraId="7F86B4AA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DCDDC76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D6AF9" w14:paraId="6C61365F" w14:textId="77777777" w:rsidTr="00E17D49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630B27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76AFC71C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5076653F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69170743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 w:themeColor="background1" w:themeShade="F2"/>
            </w:tcBorders>
            <w:shd w:val="clear" w:color="auto" w:fill="595959" w:themeFill="text2" w:themeFillTint="A6"/>
          </w:tcPr>
          <w:p w14:paraId="337E8C54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 w:themeColor="background1" w:themeShade="F2"/>
            </w:tcBorders>
            <w:shd w:val="clear" w:color="auto" w:fill="595959" w:themeFill="text2" w:themeFillTint="A6"/>
          </w:tcPr>
          <w:p w14:paraId="18DA3714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67FB576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D6AF9" w14:paraId="2AB83F6B" w14:textId="77777777" w:rsidTr="00E17D49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6FD7CA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25B65533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5EEF3FD2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1B704145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 w:themeColor="background1" w:themeShade="F2"/>
              <w:right w:val="single" w:sz="24" w:space="0" w:color="F2F2F2" w:themeColor="background1" w:themeShade="F2"/>
            </w:tcBorders>
            <w:shd w:val="clear" w:color="auto" w:fill="595959" w:themeFill="text2" w:themeFillTint="A6"/>
          </w:tcPr>
          <w:p w14:paraId="3C84AFB6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 w:themeColor="background1" w:themeShade="F2"/>
              <w:bottom w:val="single" w:sz="24" w:space="0" w:color="F2F2F2" w:themeColor="background1" w:themeShade="F2"/>
            </w:tcBorders>
            <w:shd w:val="clear" w:color="auto" w:fill="595959" w:themeFill="text2" w:themeFillTint="A6"/>
          </w:tcPr>
          <w:p w14:paraId="4955A312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55DCE17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D6AF9" w14:paraId="59941546" w14:textId="77777777" w:rsidTr="00375860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65B778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4E3C815C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23B8F8D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</w:tcPr>
          <w:p w14:paraId="41FEC1A1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571A2D" w14:textId="77777777" w:rsidR="001D6AF9" w:rsidRPr="00390584" w:rsidRDefault="001D6AF9" w:rsidP="007224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210111F9" w14:textId="77777777" w:rsidR="001D6AF9" w:rsidRDefault="001D6AF9" w:rsidP="001D6AF9">
      <w:pPr>
        <w:tabs>
          <w:tab w:val="left" w:pos="4590"/>
        </w:tabs>
        <w:rPr>
          <w:rFonts w:ascii="Arial" w:hAnsi="Arial" w:cs="Arial"/>
          <w:sz w:val="18"/>
        </w:rPr>
      </w:pPr>
    </w:p>
    <w:tbl>
      <w:tblPr>
        <w:tblW w:w="9038" w:type="dxa"/>
        <w:tblInd w:w="562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039"/>
        <w:gridCol w:w="1040"/>
        <w:gridCol w:w="1040"/>
        <w:gridCol w:w="283"/>
        <w:gridCol w:w="1039"/>
        <w:gridCol w:w="1040"/>
        <w:gridCol w:w="1040"/>
        <w:gridCol w:w="566"/>
      </w:tblGrid>
      <w:tr w:rsidR="001D6AF9" w14:paraId="0F49CC0A" w14:textId="77777777" w:rsidTr="001E4591">
        <w:trPr>
          <w:trHeight w:val="227"/>
        </w:trPr>
        <w:tc>
          <w:tcPr>
            <w:tcW w:w="1951" w:type="dxa"/>
            <w:tcBorders>
              <w:top w:val="single" w:sz="2" w:space="0" w:color="auto"/>
              <w:lef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11B3461" w14:textId="77777777" w:rsidR="001D6AF9" w:rsidRPr="00390584" w:rsidRDefault="001D6AF9" w:rsidP="00A3736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auto"/>
              <w:bottom w:val="nil"/>
            </w:tcBorders>
            <w:shd w:val="clear" w:color="auto" w:fill="F2F2F2" w:themeFill="background1" w:themeFillShade="F2"/>
          </w:tcPr>
          <w:p w14:paraId="4BB54C8C" w14:textId="77777777" w:rsidR="001D6AF9" w:rsidRPr="00390584" w:rsidRDefault="001D6AF9" w:rsidP="00A373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2" w:space="0" w:color="auto"/>
            </w:tcBorders>
            <w:shd w:val="clear" w:color="auto" w:fill="F2F2F2" w:themeFill="background1" w:themeFillShade="F2"/>
          </w:tcPr>
          <w:p w14:paraId="05467280" w14:textId="77777777" w:rsidR="001D6AF9" w:rsidRPr="00390584" w:rsidRDefault="001D6AF9" w:rsidP="00A373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auto"/>
              <w:bottom w:val="nil"/>
            </w:tcBorders>
            <w:shd w:val="clear" w:color="auto" w:fill="F2F2F2" w:themeFill="background1" w:themeFillShade="F2"/>
          </w:tcPr>
          <w:p w14:paraId="7AA35198" w14:textId="77777777" w:rsidR="001D6AF9" w:rsidRPr="00390584" w:rsidRDefault="001D6AF9" w:rsidP="00A373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67E1DCA" w14:textId="77777777" w:rsidR="001D6AF9" w:rsidRPr="00390584" w:rsidRDefault="001D6AF9" w:rsidP="00A373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D6AF9" w14:paraId="47F14A7F" w14:textId="77777777" w:rsidTr="001E4591">
        <w:trPr>
          <w:trHeight w:val="227"/>
        </w:trPr>
        <w:tc>
          <w:tcPr>
            <w:tcW w:w="1951" w:type="dxa"/>
            <w:tcBorders>
              <w:left w:val="single" w:sz="2" w:space="0" w:color="auto"/>
            </w:tcBorders>
            <w:shd w:val="clear" w:color="auto" w:fill="F2F2F2" w:themeFill="background1" w:themeFillShade="F2"/>
          </w:tcPr>
          <w:p w14:paraId="4F6E3E40" w14:textId="34B57CEC" w:rsidR="001D6AF9" w:rsidRPr="00390584" w:rsidRDefault="006B22BF" w:rsidP="0026283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Buk K-/K+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Layout 1</w:t>
            </w:r>
          </w:p>
        </w:tc>
        <w:tc>
          <w:tcPr>
            <w:tcW w:w="1039" w:type="dxa"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5356EE2C" w14:textId="77777777" w:rsidR="001D6AF9" w:rsidRDefault="001D6AF9" w:rsidP="00A373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Övre buk K-</w:t>
            </w:r>
          </w:p>
          <w:p w14:paraId="48FBEE6B" w14:textId="77777777" w:rsidR="001D6AF9" w:rsidRPr="00390584" w:rsidRDefault="001D6AF9" w:rsidP="00A373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040" w:type="dxa"/>
            <w:tcBorders>
              <w:top w:val="nil"/>
              <w:left w:val="single" w:sz="24" w:space="0" w:color="F2F2F2" w:themeColor="background1" w:themeShade="F2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03F64FF3" w14:textId="5B3826F4" w:rsidR="001D6AF9" w:rsidRDefault="003A7E9C" w:rsidP="00A373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He</w:t>
            </w:r>
            <w:r w:rsidR="006B2B08">
              <w:rPr>
                <w:rFonts w:ascii="Arial" w:hAnsi="Arial" w:cs="Arial"/>
                <w:color w:val="FFFFFF"/>
                <w:sz w:val="18"/>
                <w:szCs w:val="18"/>
              </w:rPr>
              <w:t>l</w:t>
            </w:r>
            <w:r w:rsidR="001D6AF9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1B65BEEC" w14:textId="77777777" w:rsidR="001D6AF9" w:rsidRDefault="001D6AF9" w:rsidP="00A373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artärfas</w:t>
            </w:r>
          </w:p>
          <w:p w14:paraId="295A2C91" w14:textId="77777777" w:rsidR="001D6AF9" w:rsidRPr="00390584" w:rsidRDefault="001D6AF9" w:rsidP="00A373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040" w:type="dxa"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036C7F6F" w14:textId="77777777" w:rsidR="001D6AF9" w:rsidRPr="00390584" w:rsidRDefault="001D6AF9" w:rsidP="00A373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Övre buk K+ sen artärfas AX</w:t>
            </w:r>
          </w:p>
        </w:tc>
        <w:tc>
          <w:tcPr>
            <w:tcW w:w="283" w:type="dxa"/>
            <w:shd w:val="clear" w:color="auto" w:fill="F2F2F2" w:themeFill="background1" w:themeFillShade="F2"/>
          </w:tcPr>
          <w:p w14:paraId="7461871C" w14:textId="77777777" w:rsidR="001D6AF9" w:rsidRPr="00390584" w:rsidRDefault="001D6AF9" w:rsidP="00A373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24" w:space="0" w:color="F2F2F2" w:themeColor="background1" w:themeShade="F2"/>
              <w:bottom w:val="single" w:sz="24" w:space="0" w:color="F2F2F2" w:themeColor="background1" w:themeShade="F2"/>
              <w:right w:val="single" w:sz="24" w:space="0" w:color="F2F2F2" w:themeColor="background1" w:themeShade="F2"/>
            </w:tcBorders>
            <w:shd w:val="clear" w:color="auto" w:fill="666666" w:themeFill="text2" w:themeFillTint="99"/>
            <w:vAlign w:val="center"/>
          </w:tcPr>
          <w:p w14:paraId="5C892971" w14:textId="6E9864FC" w:rsidR="001D6AF9" w:rsidRDefault="006B2B08" w:rsidP="00A373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Hel</w:t>
            </w:r>
            <w:r w:rsidR="001D6AF9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1507C007" w14:textId="77777777" w:rsidR="001D6AF9" w:rsidRDefault="001D6AF9" w:rsidP="00A373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artärfas</w:t>
            </w:r>
          </w:p>
          <w:p w14:paraId="655E7633" w14:textId="3E8BBB30" w:rsidR="001D6AF9" w:rsidRPr="00390584" w:rsidRDefault="00632867" w:rsidP="00A373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tcBorders>
              <w:top w:val="single" w:sz="24" w:space="0" w:color="F2F2F2" w:themeColor="background1" w:themeShade="F2"/>
              <w:left w:val="single" w:sz="24" w:space="0" w:color="F2F2F2" w:themeColor="background1" w:themeShade="F2"/>
              <w:bottom w:val="single" w:sz="24" w:space="0" w:color="F2F2F2" w:themeColor="background1" w:themeShade="F2"/>
              <w:right w:val="single" w:sz="24" w:space="0" w:color="F2F2F2" w:themeColor="background1" w:themeShade="F2"/>
            </w:tcBorders>
            <w:shd w:val="clear" w:color="auto" w:fill="666666" w:themeFill="text2" w:themeFillTint="99"/>
            <w:vAlign w:val="center"/>
          </w:tcPr>
          <w:p w14:paraId="73E9826D" w14:textId="77777777" w:rsidR="001D6AF9" w:rsidRDefault="001D6AF9" w:rsidP="00A373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Helbuk K+</w:t>
            </w:r>
          </w:p>
          <w:p w14:paraId="603D921F" w14:textId="77777777" w:rsidR="001D6AF9" w:rsidRDefault="001D6AF9" w:rsidP="00A373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venfas</w:t>
            </w:r>
          </w:p>
          <w:p w14:paraId="351B9949" w14:textId="77777777" w:rsidR="001D6AF9" w:rsidRPr="00390584" w:rsidRDefault="001D6AF9" w:rsidP="00A373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tcBorders>
              <w:top w:val="single" w:sz="24" w:space="0" w:color="F2F2F2" w:themeColor="background1" w:themeShade="F2"/>
              <w:left w:val="single" w:sz="24" w:space="0" w:color="F2F2F2" w:themeColor="background1" w:themeShade="F2"/>
              <w:bottom w:val="single" w:sz="24" w:space="0" w:color="F2F2F2" w:themeColor="background1" w:themeShade="F2"/>
            </w:tcBorders>
            <w:shd w:val="clear" w:color="auto" w:fill="666666" w:themeFill="text2" w:themeFillTint="99"/>
            <w:vAlign w:val="center"/>
          </w:tcPr>
          <w:p w14:paraId="7ED4602E" w14:textId="77777777" w:rsidR="001D6AF9" w:rsidRDefault="001D6AF9" w:rsidP="00A373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 xml:space="preserve">K+ </w:t>
            </w:r>
            <w:r w:rsidRPr="00A5789F">
              <w:rPr>
                <w:rFonts w:ascii="Arial" w:hAnsi="Arial" w:cs="Arial"/>
                <w:color w:val="FFFFFF"/>
                <w:sz w:val="16"/>
                <w:szCs w:val="16"/>
              </w:rPr>
              <w:t>utsöndring</w:t>
            </w:r>
          </w:p>
          <w:p w14:paraId="347ABCAC" w14:textId="77777777" w:rsidR="001D6AF9" w:rsidRPr="00390584" w:rsidRDefault="001D6AF9" w:rsidP="00A373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566" w:type="dxa"/>
            <w:tcBorders>
              <w:right w:val="single" w:sz="2" w:space="0" w:color="auto"/>
            </w:tcBorders>
            <w:shd w:val="clear" w:color="auto" w:fill="F2F2F2" w:themeFill="background1" w:themeFillShade="F2"/>
          </w:tcPr>
          <w:p w14:paraId="63A4E4FB" w14:textId="77777777" w:rsidR="001D6AF9" w:rsidRPr="00390584" w:rsidRDefault="001D6AF9" w:rsidP="00A373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D6AF9" w14:paraId="52C4E772" w14:textId="77777777" w:rsidTr="001E4591">
        <w:trPr>
          <w:trHeight w:val="227"/>
        </w:trPr>
        <w:tc>
          <w:tcPr>
            <w:tcW w:w="1951" w:type="dxa"/>
            <w:tcBorders>
              <w:lef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EC3D7C3" w14:textId="77777777" w:rsidR="001D6AF9" w:rsidRPr="00390584" w:rsidRDefault="001D6AF9" w:rsidP="00A3736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0A38FD5B" w14:textId="77777777" w:rsidR="001D6AF9" w:rsidRDefault="001D6AF9" w:rsidP="00A373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Helbuk K+</w:t>
            </w:r>
          </w:p>
          <w:p w14:paraId="475C314C" w14:textId="77777777" w:rsidR="001D6AF9" w:rsidRDefault="001D6AF9" w:rsidP="00A373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venfas</w:t>
            </w:r>
          </w:p>
          <w:p w14:paraId="36DC1504" w14:textId="77777777" w:rsidR="001D6AF9" w:rsidRDefault="001D6AF9" w:rsidP="00A373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040" w:type="dxa"/>
            <w:tcBorders>
              <w:top w:val="nil"/>
              <w:left w:val="single" w:sz="24" w:space="0" w:color="F2F2F2" w:themeColor="background1" w:themeShade="F2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341EFD37" w14:textId="77777777" w:rsidR="001D6AF9" w:rsidRDefault="001D6AF9" w:rsidP="00A373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Övre buk K+</w:t>
            </w:r>
          </w:p>
          <w:p w14:paraId="23E4FAC1" w14:textId="77777777" w:rsidR="001D6AF9" w:rsidRDefault="001D6AF9" w:rsidP="00A373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sen fas</w:t>
            </w:r>
          </w:p>
          <w:p w14:paraId="22747470" w14:textId="77777777" w:rsidR="001D6AF9" w:rsidRDefault="001D6AF9" w:rsidP="00A373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040" w:type="dxa"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68A3BA9C" w14:textId="77777777" w:rsidR="001D6AF9" w:rsidRDefault="001D6AF9" w:rsidP="00A373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 xml:space="preserve">K+ </w:t>
            </w:r>
            <w:r w:rsidRPr="00A5789F">
              <w:rPr>
                <w:rFonts w:ascii="Arial" w:hAnsi="Arial" w:cs="Arial"/>
                <w:color w:val="FFFFFF"/>
                <w:sz w:val="16"/>
                <w:szCs w:val="16"/>
              </w:rPr>
              <w:t>utsöndring</w:t>
            </w:r>
            <w:r>
              <w:rPr>
                <w:rFonts w:ascii="Arial" w:hAnsi="Arial" w:cs="Arial"/>
                <w:color w:val="FFFFFF"/>
                <w:sz w:val="18"/>
                <w:szCs w:val="18"/>
              </w:rPr>
              <w:t xml:space="preserve"> </w:t>
            </w:r>
          </w:p>
          <w:p w14:paraId="6C3AEF46" w14:textId="77777777" w:rsidR="001D6AF9" w:rsidRDefault="001D6AF9" w:rsidP="00A373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 w:themeFill="background1" w:themeFillShade="F2"/>
          </w:tcPr>
          <w:p w14:paraId="2BFA5342" w14:textId="77777777" w:rsidR="001D6AF9" w:rsidRPr="00390584" w:rsidRDefault="001D6AF9" w:rsidP="00A373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24" w:space="0" w:color="F2F2F2" w:themeColor="background1" w:themeShade="F2"/>
              <w:bottom w:val="single" w:sz="24" w:space="0" w:color="F2F2F2" w:themeColor="background1" w:themeShade="F2"/>
              <w:right w:val="single" w:sz="24" w:space="0" w:color="F2F2F2" w:themeColor="background1" w:themeShade="F2"/>
            </w:tcBorders>
            <w:shd w:val="clear" w:color="auto" w:fill="666666" w:themeFill="text2" w:themeFillTint="99"/>
            <w:vAlign w:val="center"/>
          </w:tcPr>
          <w:p w14:paraId="3D58C426" w14:textId="37C299D5" w:rsidR="001D6AF9" w:rsidRDefault="006B2B08" w:rsidP="00A373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Hel</w:t>
            </w:r>
            <w:r w:rsidR="001D6AF9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1169AFFD" w14:textId="77777777" w:rsidR="001D6AF9" w:rsidRDefault="001D6AF9" w:rsidP="00A373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artärfas</w:t>
            </w:r>
          </w:p>
          <w:p w14:paraId="1E9129A5" w14:textId="77777777" w:rsidR="001D6AF9" w:rsidRPr="00390584" w:rsidRDefault="001D6AF9" w:rsidP="00A373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1040" w:type="dxa"/>
            <w:tcBorders>
              <w:top w:val="single" w:sz="24" w:space="0" w:color="F2F2F2" w:themeColor="background1" w:themeShade="F2"/>
              <w:left w:val="single" w:sz="24" w:space="0" w:color="F2F2F2" w:themeColor="background1" w:themeShade="F2"/>
              <w:bottom w:val="single" w:sz="24" w:space="0" w:color="F2F2F2" w:themeColor="background1" w:themeShade="F2"/>
              <w:right w:val="single" w:sz="24" w:space="0" w:color="F2F2F2" w:themeColor="background1" w:themeShade="F2"/>
            </w:tcBorders>
            <w:shd w:val="clear" w:color="auto" w:fill="666666" w:themeFill="text2" w:themeFillTint="99"/>
            <w:vAlign w:val="center"/>
          </w:tcPr>
          <w:p w14:paraId="41F76347" w14:textId="77777777" w:rsidR="001D6AF9" w:rsidRDefault="001D6AF9" w:rsidP="00A373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Helbuk K+</w:t>
            </w:r>
          </w:p>
          <w:p w14:paraId="4AA86772" w14:textId="77777777" w:rsidR="001D6AF9" w:rsidRDefault="001D6AF9" w:rsidP="00A373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venfas</w:t>
            </w:r>
          </w:p>
          <w:p w14:paraId="39955349" w14:textId="77777777" w:rsidR="001D6AF9" w:rsidRPr="00390584" w:rsidRDefault="001D6AF9" w:rsidP="00A373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1040" w:type="dxa"/>
            <w:tcBorders>
              <w:top w:val="single" w:sz="24" w:space="0" w:color="F2F2F2" w:themeColor="background1" w:themeShade="F2"/>
              <w:left w:val="single" w:sz="24" w:space="0" w:color="F2F2F2" w:themeColor="background1" w:themeShade="F2"/>
              <w:bottom w:val="single" w:sz="24" w:space="0" w:color="F2F2F2" w:themeColor="background1" w:themeShade="F2"/>
            </w:tcBorders>
            <w:shd w:val="clear" w:color="auto" w:fill="666666" w:themeFill="text2" w:themeFillTint="99"/>
            <w:vAlign w:val="center"/>
          </w:tcPr>
          <w:p w14:paraId="30A8ED50" w14:textId="77777777" w:rsidR="001D6AF9" w:rsidRDefault="001D6AF9" w:rsidP="00A373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 xml:space="preserve">K+ </w:t>
            </w:r>
            <w:r w:rsidRPr="00A5789F">
              <w:rPr>
                <w:rFonts w:ascii="Arial" w:hAnsi="Arial" w:cs="Arial"/>
                <w:color w:val="FFFFFF"/>
                <w:sz w:val="16"/>
                <w:szCs w:val="16"/>
              </w:rPr>
              <w:t>utsöndring</w:t>
            </w:r>
          </w:p>
          <w:p w14:paraId="5BA4EF13" w14:textId="77777777" w:rsidR="001D6AF9" w:rsidRPr="00390584" w:rsidRDefault="001D6AF9" w:rsidP="00A373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2" w:space="0" w:color="auto"/>
            </w:tcBorders>
            <w:shd w:val="clear" w:color="auto" w:fill="F2F2F2" w:themeFill="background1" w:themeFillShade="F2"/>
          </w:tcPr>
          <w:p w14:paraId="6174A403" w14:textId="77777777" w:rsidR="001D6AF9" w:rsidRPr="00390584" w:rsidRDefault="001D6AF9" w:rsidP="00A373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75860" w14:paraId="56821788" w14:textId="77777777" w:rsidTr="001E4591">
        <w:trPr>
          <w:trHeight w:val="227"/>
        </w:trPr>
        <w:tc>
          <w:tcPr>
            <w:tcW w:w="1951" w:type="dxa"/>
            <w:tcBorders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0153F9D" w14:textId="77777777" w:rsidR="00375860" w:rsidRPr="00390584" w:rsidRDefault="00375860" w:rsidP="00A3736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bottom w:val="single" w:sz="2" w:space="0" w:color="auto"/>
              <w:right w:val="single" w:sz="24" w:space="0" w:color="F2F2F2" w:themeColor="background1" w:themeShade="F2"/>
            </w:tcBorders>
            <w:shd w:val="clear" w:color="auto" w:fill="F2F2F2" w:themeFill="background1" w:themeFillShade="F2"/>
          </w:tcPr>
          <w:p w14:paraId="0A3642AE" w14:textId="77777777" w:rsidR="00375860" w:rsidRDefault="00375860" w:rsidP="00A373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single" w:sz="24" w:space="0" w:color="F2F2F2" w:themeColor="background1" w:themeShade="F2"/>
              <w:bottom w:val="single" w:sz="2" w:space="0" w:color="auto"/>
              <w:right w:val="single" w:sz="24" w:space="0" w:color="F2F2F2" w:themeColor="background1" w:themeShade="F2"/>
            </w:tcBorders>
            <w:shd w:val="clear" w:color="auto" w:fill="F2F2F2" w:themeFill="background1" w:themeFillShade="F2"/>
          </w:tcPr>
          <w:p w14:paraId="5EA8BC1D" w14:textId="77777777" w:rsidR="00375860" w:rsidRDefault="00375860" w:rsidP="00A373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single" w:sz="24" w:space="0" w:color="F2F2F2" w:themeColor="background1" w:themeShade="F2"/>
              <w:bottom w:val="single" w:sz="2" w:space="0" w:color="auto"/>
            </w:tcBorders>
            <w:shd w:val="clear" w:color="auto" w:fill="F2F2F2" w:themeFill="background1" w:themeFillShade="F2"/>
          </w:tcPr>
          <w:p w14:paraId="0A459980" w14:textId="77777777" w:rsidR="00375860" w:rsidRDefault="00375860" w:rsidP="00A373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2" w:space="0" w:color="auto"/>
            </w:tcBorders>
            <w:shd w:val="clear" w:color="auto" w:fill="F2F2F2" w:themeFill="background1" w:themeFillShade="F2"/>
          </w:tcPr>
          <w:p w14:paraId="2B1E8BBC" w14:textId="77777777" w:rsidR="00375860" w:rsidRPr="00390584" w:rsidRDefault="00375860" w:rsidP="00A373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24" w:space="0" w:color="F2F2F2" w:themeColor="background1" w:themeShade="F2"/>
              <w:bottom w:val="single" w:sz="2" w:space="0" w:color="auto"/>
              <w:right w:val="single" w:sz="2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4DE362AB" w14:textId="77777777" w:rsidR="00375860" w:rsidRDefault="00375860" w:rsidP="00A373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24" w:space="0" w:color="F2F2F2" w:themeColor="background1" w:themeShade="F2"/>
              <w:left w:val="single" w:sz="24" w:space="0" w:color="F2F2F2" w:themeColor="background1" w:themeShade="F2"/>
              <w:bottom w:val="single" w:sz="2" w:space="0" w:color="auto"/>
              <w:right w:val="single" w:sz="2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274D1CE1" w14:textId="77777777" w:rsidR="00375860" w:rsidRDefault="00375860" w:rsidP="00A373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24" w:space="0" w:color="F2F2F2" w:themeColor="background1" w:themeShade="F2"/>
              <w:left w:val="single" w:sz="24" w:space="0" w:color="F2F2F2" w:themeColor="background1" w:themeShade="F2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459A6A6" w14:textId="77777777" w:rsidR="00375860" w:rsidRDefault="00375860" w:rsidP="00A373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E5B1004" w14:textId="77777777" w:rsidR="00375860" w:rsidRPr="00390584" w:rsidRDefault="00375860" w:rsidP="00A373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66EFF0E1" w14:textId="77777777" w:rsidR="001D6AF9" w:rsidRPr="00A31C94" w:rsidRDefault="001D6AF9" w:rsidP="001D6AF9">
      <w:pPr>
        <w:tabs>
          <w:tab w:val="left" w:pos="4590"/>
        </w:tabs>
        <w:rPr>
          <w:rFonts w:ascii="Arial" w:hAnsi="Arial" w:cs="Arial"/>
          <w:sz w:val="18"/>
        </w:rPr>
      </w:pPr>
    </w:p>
    <w:p w14:paraId="40AA233F" w14:textId="7FB7E871" w:rsidR="009C6C0C" w:rsidRPr="001D6AF9" w:rsidRDefault="009C6C0C" w:rsidP="001D6AF9"/>
    <w:sectPr w:rsidR="009C6C0C" w:rsidRPr="001D6AF9" w:rsidSect="00B96AFF"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C02D5" w14:textId="77777777" w:rsidR="00B73A69" w:rsidRDefault="00B73A69">
      <w:r>
        <w:separator/>
      </w:r>
    </w:p>
  </w:endnote>
  <w:endnote w:type="continuationSeparator" w:id="0">
    <w:p w14:paraId="37EABC74" w14:textId="77777777" w:rsidR="00B73A69" w:rsidRDefault="00B73A69">
      <w:r>
        <w:continuationSeparator/>
      </w:r>
    </w:p>
  </w:endnote>
  <w:endnote w:type="continuationNotice" w:id="1">
    <w:p w14:paraId="66B6A022" w14:textId="77777777" w:rsidR="00B73A69" w:rsidRDefault="00B73A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FCC74" w14:textId="77777777" w:rsidR="00B73A69" w:rsidRDefault="00B73A69"/>
  </w:footnote>
  <w:footnote w:type="continuationSeparator" w:id="0">
    <w:p w14:paraId="326128E5" w14:textId="77777777" w:rsidR="00B73A69" w:rsidRDefault="00B73A69">
      <w:r>
        <w:continuationSeparator/>
      </w:r>
    </w:p>
  </w:footnote>
  <w:footnote w:type="continuationNotice" w:id="1">
    <w:p w14:paraId="1B0FDAD7" w14:textId="77777777" w:rsidR="00B73A69" w:rsidRDefault="00B73A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5D7EA0"/>
    <w:multiLevelType w:val="hybridMultilevel"/>
    <w:tmpl w:val="09263942"/>
    <w:lvl w:ilvl="0" w:tplc="F46C8D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F249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1863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8076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625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40E0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26D8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AAC5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62D6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C4B3D30"/>
    <w:multiLevelType w:val="hybridMultilevel"/>
    <w:tmpl w:val="1DBAF380"/>
    <w:lvl w:ilvl="0" w:tplc="0C928C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FE97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BC17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0ACC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567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F8DB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CAC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30E9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8885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4F31E80"/>
    <w:multiLevelType w:val="hybridMultilevel"/>
    <w:tmpl w:val="4FB42964"/>
    <w:lvl w:ilvl="0" w:tplc="D916AD6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2954F1DA" w:tentative="1">
      <w:start w:val="1"/>
      <w:numFmt w:val="lowerLetter"/>
      <w:lvlText w:val="%2."/>
      <w:lvlJc w:val="left"/>
      <w:pPr>
        <w:ind w:left="1080" w:hanging="360"/>
      </w:pPr>
    </w:lvl>
    <w:lvl w:ilvl="2" w:tplc="FDB0E8CC" w:tentative="1">
      <w:start w:val="1"/>
      <w:numFmt w:val="lowerRoman"/>
      <w:lvlText w:val="%3."/>
      <w:lvlJc w:val="right"/>
      <w:pPr>
        <w:ind w:left="1800" w:hanging="180"/>
      </w:pPr>
    </w:lvl>
    <w:lvl w:ilvl="3" w:tplc="88581034" w:tentative="1">
      <w:start w:val="1"/>
      <w:numFmt w:val="decimal"/>
      <w:lvlText w:val="%4."/>
      <w:lvlJc w:val="left"/>
      <w:pPr>
        <w:ind w:left="2520" w:hanging="360"/>
      </w:pPr>
    </w:lvl>
    <w:lvl w:ilvl="4" w:tplc="0A2EE528" w:tentative="1">
      <w:start w:val="1"/>
      <w:numFmt w:val="lowerLetter"/>
      <w:lvlText w:val="%5."/>
      <w:lvlJc w:val="left"/>
      <w:pPr>
        <w:ind w:left="3240" w:hanging="360"/>
      </w:pPr>
    </w:lvl>
    <w:lvl w:ilvl="5" w:tplc="EF4CB798" w:tentative="1">
      <w:start w:val="1"/>
      <w:numFmt w:val="lowerRoman"/>
      <w:lvlText w:val="%6."/>
      <w:lvlJc w:val="right"/>
      <w:pPr>
        <w:ind w:left="3960" w:hanging="180"/>
      </w:pPr>
    </w:lvl>
    <w:lvl w:ilvl="6" w:tplc="DB4EF97A" w:tentative="1">
      <w:start w:val="1"/>
      <w:numFmt w:val="decimal"/>
      <w:lvlText w:val="%7."/>
      <w:lvlJc w:val="left"/>
      <w:pPr>
        <w:ind w:left="4680" w:hanging="360"/>
      </w:pPr>
    </w:lvl>
    <w:lvl w:ilvl="7" w:tplc="7C1EF04A" w:tentative="1">
      <w:start w:val="1"/>
      <w:numFmt w:val="lowerLetter"/>
      <w:lvlText w:val="%8."/>
      <w:lvlJc w:val="left"/>
      <w:pPr>
        <w:ind w:left="5400" w:hanging="360"/>
      </w:pPr>
    </w:lvl>
    <w:lvl w:ilvl="8" w:tplc="07C8E3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BB018CA"/>
    <w:multiLevelType w:val="hybridMultilevel"/>
    <w:tmpl w:val="7FBA80B4"/>
    <w:lvl w:ilvl="0" w:tplc="BDC4BB5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6E46E1A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95411F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9B0836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529EF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944E1E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56667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950F6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6082D5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F97D74"/>
    <w:multiLevelType w:val="hybridMultilevel"/>
    <w:tmpl w:val="263E98D4"/>
    <w:lvl w:ilvl="0" w:tplc="669854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6C98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4CC6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709D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B8C2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B62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F4F3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BAA5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3EF4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A3E86E6C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67A4EAB"/>
    <w:multiLevelType w:val="hybridMultilevel"/>
    <w:tmpl w:val="5E86A9BA"/>
    <w:lvl w:ilvl="0" w:tplc="D9C87C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663C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2DB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121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B28E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2E6F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D68E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FAC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C448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A634650"/>
    <w:multiLevelType w:val="hybridMultilevel"/>
    <w:tmpl w:val="4782C3CA"/>
    <w:lvl w:ilvl="0" w:tplc="2F9AADF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50CE786E" w:tentative="1">
      <w:start w:val="1"/>
      <w:numFmt w:val="lowerLetter"/>
      <w:lvlText w:val="%2."/>
      <w:lvlJc w:val="left"/>
      <w:pPr>
        <w:ind w:left="1080" w:hanging="360"/>
      </w:pPr>
    </w:lvl>
    <w:lvl w:ilvl="2" w:tplc="9F6210C6" w:tentative="1">
      <w:start w:val="1"/>
      <w:numFmt w:val="lowerRoman"/>
      <w:lvlText w:val="%3."/>
      <w:lvlJc w:val="right"/>
      <w:pPr>
        <w:ind w:left="1800" w:hanging="180"/>
      </w:pPr>
    </w:lvl>
    <w:lvl w:ilvl="3" w:tplc="BF98CF7C" w:tentative="1">
      <w:start w:val="1"/>
      <w:numFmt w:val="decimal"/>
      <w:lvlText w:val="%4."/>
      <w:lvlJc w:val="left"/>
      <w:pPr>
        <w:ind w:left="2520" w:hanging="360"/>
      </w:pPr>
    </w:lvl>
    <w:lvl w:ilvl="4" w:tplc="4D7E386E" w:tentative="1">
      <w:start w:val="1"/>
      <w:numFmt w:val="lowerLetter"/>
      <w:lvlText w:val="%5."/>
      <w:lvlJc w:val="left"/>
      <w:pPr>
        <w:ind w:left="3240" w:hanging="360"/>
      </w:pPr>
    </w:lvl>
    <w:lvl w:ilvl="5" w:tplc="318AE1FA" w:tentative="1">
      <w:start w:val="1"/>
      <w:numFmt w:val="lowerRoman"/>
      <w:lvlText w:val="%6."/>
      <w:lvlJc w:val="right"/>
      <w:pPr>
        <w:ind w:left="3960" w:hanging="180"/>
      </w:pPr>
    </w:lvl>
    <w:lvl w:ilvl="6" w:tplc="F4ECA168" w:tentative="1">
      <w:start w:val="1"/>
      <w:numFmt w:val="decimal"/>
      <w:lvlText w:val="%7."/>
      <w:lvlJc w:val="left"/>
      <w:pPr>
        <w:ind w:left="4680" w:hanging="360"/>
      </w:pPr>
    </w:lvl>
    <w:lvl w:ilvl="7" w:tplc="8886F0AA" w:tentative="1">
      <w:start w:val="1"/>
      <w:numFmt w:val="lowerLetter"/>
      <w:lvlText w:val="%8."/>
      <w:lvlJc w:val="left"/>
      <w:pPr>
        <w:ind w:left="5400" w:hanging="360"/>
      </w:pPr>
    </w:lvl>
    <w:lvl w:ilvl="8" w:tplc="67188D3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F0D38B7"/>
    <w:multiLevelType w:val="hybridMultilevel"/>
    <w:tmpl w:val="1512B9A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C6442A"/>
    <w:multiLevelType w:val="hybridMultilevel"/>
    <w:tmpl w:val="A2644E06"/>
    <w:lvl w:ilvl="0" w:tplc="041D000F">
      <w:start w:val="1"/>
      <w:numFmt w:val="decimal"/>
      <w:lvlText w:val="%1."/>
      <w:lvlJc w:val="left"/>
      <w:pPr>
        <w:ind w:left="1919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AF0C71"/>
    <w:multiLevelType w:val="hybridMultilevel"/>
    <w:tmpl w:val="FB72D93C"/>
    <w:lvl w:ilvl="0" w:tplc="B70A832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220EBEF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F42D55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326E9D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0B6831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FA0336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53E191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4AB98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6AACC9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60E001C"/>
    <w:multiLevelType w:val="hybridMultilevel"/>
    <w:tmpl w:val="9CB66360"/>
    <w:lvl w:ilvl="0" w:tplc="DC2E81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78C0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1891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22D0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6C09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0CB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1CC0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3CAA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E0EF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78411CF0"/>
    <w:multiLevelType w:val="hybridMultilevel"/>
    <w:tmpl w:val="F2E020AE"/>
    <w:lvl w:ilvl="0" w:tplc="87C2AE8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9" w15:restartNumberingAfterBreak="0">
    <w:nsid w:val="7C48190B"/>
    <w:multiLevelType w:val="hybridMultilevel"/>
    <w:tmpl w:val="CDEEE1E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27953668">
    <w:abstractNumId w:val="30"/>
  </w:num>
  <w:num w:numId="2" w16cid:durableId="969752287">
    <w:abstractNumId w:val="20"/>
  </w:num>
  <w:num w:numId="3" w16cid:durableId="197861528">
    <w:abstractNumId w:val="0"/>
  </w:num>
  <w:num w:numId="4" w16cid:durableId="1536849655">
    <w:abstractNumId w:val="8"/>
  </w:num>
  <w:num w:numId="5" w16cid:durableId="1827936017">
    <w:abstractNumId w:val="26"/>
  </w:num>
  <w:num w:numId="6" w16cid:durableId="1417049275">
    <w:abstractNumId w:val="3"/>
  </w:num>
  <w:num w:numId="7" w16cid:durableId="1970471548">
    <w:abstractNumId w:val="15"/>
  </w:num>
  <w:num w:numId="8" w16cid:durableId="1696956066">
    <w:abstractNumId w:val="11"/>
  </w:num>
  <w:num w:numId="9" w16cid:durableId="1665357298">
    <w:abstractNumId w:val="1"/>
  </w:num>
  <w:num w:numId="10" w16cid:durableId="1062025952">
    <w:abstractNumId w:val="1"/>
  </w:num>
  <w:num w:numId="11" w16cid:durableId="1307513589">
    <w:abstractNumId w:val="4"/>
  </w:num>
  <w:num w:numId="12" w16cid:durableId="345637597">
    <w:abstractNumId w:val="6"/>
  </w:num>
  <w:num w:numId="13" w16cid:durableId="1874077469">
    <w:abstractNumId w:val="18"/>
  </w:num>
  <w:num w:numId="14" w16cid:durableId="1519924816">
    <w:abstractNumId w:val="12"/>
  </w:num>
  <w:num w:numId="15" w16cid:durableId="587929364">
    <w:abstractNumId w:val="9"/>
  </w:num>
  <w:num w:numId="16" w16cid:durableId="2111852687">
    <w:abstractNumId w:val="17"/>
  </w:num>
  <w:num w:numId="17" w16cid:durableId="1848597681">
    <w:abstractNumId w:val="7"/>
  </w:num>
  <w:num w:numId="18" w16cid:durableId="2006350473">
    <w:abstractNumId w:val="14"/>
  </w:num>
  <w:num w:numId="19" w16cid:durableId="353384330">
    <w:abstractNumId w:val="28"/>
  </w:num>
  <w:num w:numId="20" w16cid:durableId="1451702128">
    <w:abstractNumId w:val="21"/>
  </w:num>
  <w:num w:numId="21" w16cid:durableId="1991516565">
    <w:abstractNumId w:val="10"/>
  </w:num>
  <w:num w:numId="22" w16cid:durableId="76559565">
    <w:abstractNumId w:val="24"/>
  </w:num>
  <w:num w:numId="23" w16cid:durableId="1520662090">
    <w:abstractNumId w:val="13"/>
  </w:num>
  <w:num w:numId="24" w16cid:durableId="1811939988">
    <w:abstractNumId w:val="5"/>
  </w:num>
  <w:num w:numId="25" w16cid:durableId="165020695">
    <w:abstractNumId w:val="2"/>
  </w:num>
  <w:num w:numId="26" w16cid:durableId="382406714">
    <w:abstractNumId w:val="19"/>
  </w:num>
  <w:num w:numId="27" w16cid:durableId="779765601">
    <w:abstractNumId w:val="16"/>
  </w:num>
  <w:num w:numId="28" w16cid:durableId="2067290440">
    <w:abstractNumId w:val="25"/>
  </w:num>
  <w:num w:numId="29" w16cid:durableId="1919243966">
    <w:abstractNumId w:val="29"/>
  </w:num>
  <w:num w:numId="30" w16cid:durableId="288363800">
    <w:abstractNumId w:val="22"/>
  </w:num>
  <w:num w:numId="31" w16cid:durableId="443814711">
    <w:abstractNumId w:val="23"/>
  </w:num>
  <w:num w:numId="32" w16cid:durableId="1742562226">
    <w:abstractNumId w:val="18"/>
  </w:num>
  <w:num w:numId="33" w16cid:durableId="502934793">
    <w:abstractNumId w:val="18"/>
  </w:num>
  <w:num w:numId="34" w16cid:durableId="150944932">
    <w:abstractNumId w:val="18"/>
  </w:num>
  <w:num w:numId="35" w16cid:durableId="193612852">
    <w:abstractNumId w:val="18"/>
  </w:num>
  <w:num w:numId="36" w16cid:durableId="800925973">
    <w:abstractNumId w:val="18"/>
  </w:num>
  <w:num w:numId="37" w16cid:durableId="1564677329">
    <w:abstractNumId w:val="18"/>
  </w:num>
  <w:num w:numId="38" w16cid:durableId="1338801177">
    <w:abstractNumId w:val="18"/>
  </w:num>
  <w:num w:numId="39" w16cid:durableId="1855329">
    <w:abstractNumId w:val="18"/>
  </w:num>
  <w:num w:numId="40" w16cid:durableId="1071343170">
    <w:abstractNumId w:val="18"/>
  </w:num>
  <w:num w:numId="41" w16cid:durableId="443621646">
    <w:abstractNumId w:val="18"/>
  </w:num>
  <w:num w:numId="42" w16cid:durableId="26234129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4637B"/>
    <w:rsid w:val="00050500"/>
    <w:rsid w:val="00051A24"/>
    <w:rsid w:val="00051C6A"/>
    <w:rsid w:val="00052623"/>
    <w:rsid w:val="00053793"/>
    <w:rsid w:val="00054069"/>
    <w:rsid w:val="0005691C"/>
    <w:rsid w:val="00056ECB"/>
    <w:rsid w:val="00056ED5"/>
    <w:rsid w:val="00061969"/>
    <w:rsid w:val="000655CC"/>
    <w:rsid w:val="000700AE"/>
    <w:rsid w:val="00075F9D"/>
    <w:rsid w:val="00077230"/>
    <w:rsid w:val="00082E20"/>
    <w:rsid w:val="00084024"/>
    <w:rsid w:val="0009062C"/>
    <w:rsid w:val="00095368"/>
    <w:rsid w:val="000954C4"/>
    <w:rsid w:val="000A55DF"/>
    <w:rsid w:val="000A611A"/>
    <w:rsid w:val="000A68D6"/>
    <w:rsid w:val="000B12D9"/>
    <w:rsid w:val="000B4536"/>
    <w:rsid w:val="000B7715"/>
    <w:rsid w:val="000E463B"/>
    <w:rsid w:val="000E4B99"/>
    <w:rsid w:val="000E5A7E"/>
    <w:rsid w:val="000F43A3"/>
    <w:rsid w:val="000F7681"/>
    <w:rsid w:val="001003C4"/>
    <w:rsid w:val="00103031"/>
    <w:rsid w:val="001044FE"/>
    <w:rsid w:val="0010605C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2584"/>
    <w:rsid w:val="00145B22"/>
    <w:rsid w:val="001522AE"/>
    <w:rsid w:val="00157D5B"/>
    <w:rsid w:val="00161FE6"/>
    <w:rsid w:val="00164C3D"/>
    <w:rsid w:val="00166D3A"/>
    <w:rsid w:val="0017508E"/>
    <w:rsid w:val="001752AB"/>
    <w:rsid w:val="00181FDC"/>
    <w:rsid w:val="00184167"/>
    <w:rsid w:val="001860B9"/>
    <w:rsid w:val="00186F2B"/>
    <w:rsid w:val="001874D6"/>
    <w:rsid w:val="00194903"/>
    <w:rsid w:val="0019632A"/>
    <w:rsid w:val="00197469"/>
    <w:rsid w:val="001A4E7C"/>
    <w:rsid w:val="001B762C"/>
    <w:rsid w:val="001C0BCC"/>
    <w:rsid w:val="001C4D0A"/>
    <w:rsid w:val="001C5FEF"/>
    <w:rsid w:val="001D6AF9"/>
    <w:rsid w:val="001E0F0C"/>
    <w:rsid w:val="001E3789"/>
    <w:rsid w:val="001E4591"/>
    <w:rsid w:val="001F2B12"/>
    <w:rsid w:val="001F5B48"/>
    <w:rsid w:val="00211487"/>
    <w:rsid w:val="00211D91"/>
    <w:rsid w:val="00217DEC"/>
    <w:rsid w:val="00235B57"/>
    <w:rsid w:val="002428B5"/>
    <w:rsid w:val="00250C75"/>
    <w:rsid w:val="00250F24"/>
    <w:rsid w:val="002519DF"/>
    <w:rsid w:val="002523C5"/>
    <w:rsid w:val="0025380B"/>
    <w:rsid w:val="0025703A"/>
    <w:rsid w:val="00262834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B5471"/>
    <w:rsid w:val="002C0C02"/>
    <w:rsid w:val="002C1277"/>
    <w:rsid w:val="002C13A0"/>
    <w:rsid w:val="002C60AD"/>
    <w:rsid w:val="002D0E0E"/>
    <w:rsid w:val="002D6023"/>
    <w:rsid w:val="002D7F75"/>
    <w:rsid w:val="002E263F"/>
    <w:rsid w:val="002E3FA9"/>
    <w:rsid w:val="002E6F81"/>
    <w:rsid w:val="002F08BA"/>
    <w:rsid w:val="002F2CFF"/>
    <w:rsid w:val="002F568B"/>
    <w:rsid w:val="002F7818"/>
    <w:rsid w:val="003066D0"/>
    <w:rsid w:val="00307E26"/>
    <w:rsid w:val="00311401"/>
    <w:rsid w:val="00313566"/>
    <w:rsid w:val="003203D7"/>
    <w:rsid w:val="00320F86"/>
    <w:rsid w:val="00324171"/>
    <w:rsid w:val="00326C24"/>
    <w:rsid w:val="00335D5B"/>
    <w:rsid w:val="00337F99"/>
    <w:rsid w:val="003410BD"/>
    <w:rsid w:val="0034307B"/>
    <w:rsid w:val="00345EB1"/>
    <w:rsid w:val="00350CC4"/>
    <w:rsid w:val="003576F6"/>
    <w:rsid w:val="00360E0D"/>
    <w:rsid w:val="0036357D"/>
    <w:rsid w:val="0036594C"/>
    <w:rsid w:val="00367D19"/>
    <w:rsid w:val="00370D57"/>
    <w:rsid w:val="00371231"/>
    <w:rsid w:val="00371BED"/>
    <w:rsid w:val="00375860"/>
    <w:rsid w:val="00384019"/>
    <w:rsid w:val="003854F1"/>
    <w:rsid w:val="0039118E"/>
    <w:rsid w:val="003969DC"/>
    <w:rsid w:val="00397F54"/>
    <w:rsid w:val="003A0D43"/>
    <w:rsid w:val="003A5EAE"/>
    <w:rsid w:val="003A7E9C"/>
    <w:rsid w:val="003B2A4B"/>
    <w:rsid w:val="003B6FF3"/>
    <w:rsid w:val="003D099E"/>
    <w:rsid w:val="003D2140"/>
    <w:rsid w:val="003D21A2"/>
    <w:rsid w:val="003D2517"/>
    <w:rsid w:val="003D29D2"/>
    <w:rsid w:val="003D35E8"/>
    <w:rsid w:val="003D6DF1"/>
    <w:rsid w:val="003E0705"/>
    <w:rsid w:val="003E2FF7"/>
    <w:rsid w:val="003F1013"/>
    <w:rsid w:val="003F1ACF"/>
    <w:rsid w:val="003F7E57"/>
    <w:rsid w:val="00404948"/>
    <w:rsid w:val="00406BEA"/>
    <w:rsid w:val="00410E8A"/>
    <w:rsid w:val="00413A60"/>
    <w:rsid w:val="004230F7"/>
    <w:rsid w:val="00425BFA"/>
    <w:rsid w:val="0043167E"/>
    <w:rsid w:val="0043409A"/>
    <w:rsid w:val="00446255"/>
    <w:rsid w:val="00451935"/>
    <w:rsid w:val="00460ED0"/>
    <w:rsid w:val="00465651"/>
    <w:rsid w:val="00467CBA"/>
    <w:rsid w:val="00470CE7"/>
    <w:rsid w:val="00470F4F"/>
    <w:rsid w:val="00472482"/>
    <w:rsid w:val="004802C2"/>
    <w:rsid w:val="00480DC7"/>
    <w:rsid w:val="004876F6"/>
    <w:rsid w:val="0049236A"/>
    <w:rsid w:val="00492718"/>
    <w:rsid w:val="00493DCF"/>
    <w:rsid w:val="004968D1"/>
    <w:rsid w:val="004A02B0"/>
    <w:rsid w:val="004A355D"/>
    <w:rsid w:val="004A4970"/>
    <w:rsid w:val="004B2183"/>
    <w:rsid w:val="004B2A01"/>
    <w:rsid w:val="004C3536"/>
    <w:rsid w:val="004C5BFD"/>
    <w:rsid w:val="004D348A"/>
    <w:rsid w:val="004D7BA3"/>
    <w:rsid w:val="004E758B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5F34"/>
    <w:rsid w:val="00592C99"/>
    <w:rsid w:val="00597E28"/>
    <w:rsid w:val="005A54ED"/>
    <w:rsid w:val="005A5D5B"/>
    <w:rsid w:val="005A6081"/>
    <w:rsid w:val="005A627D"/>
    <w:rsid w:val="005B3CCB"/>
    <w:rsid w:val="005B58D8"/>
    <w:rsid w:val="005C0045"/>
    <w:rsid w:val="005C084E"/>
    <w:rsid w:val="005C3359"/>
    <w:rsid w:val="005C4606"/>
    <w:rsid w:val="005D0B0C"/>
    <w:rsid w:val="005E02B3"/>
    <w:rsid w:val="005E1E24"/>
    <w:rsid w:val="005F2A83"/>
    <w:rsid w:val="00601175"/>
    <w:rsid w:val="0060596B"/>
    <w:rsid w:val="00605F99"/>
    <w:rsid w:val="00606D97"/>
    <w:rsid w:val="00614E64"/>
    <w:rsid w:val="00617710"/>
    <w:rsid w:val="00617EE6"/>
    <w:rsid w:val="0062184C"/>
    <w:rsid w:val="00623724"/>
    <w:rsid w:val="00627BEA"/>
    <w:rsid w:val="006319DB"/>
    <w:rsid w:val="00632867"/>
    <w:rsid w:val="0065595B"/>
    <w:rsid w:val="00656DCD"/>
    <w:rsid w:val="00660269"/>
    <w:rsid w:val="006603B4"/>
    <w:rsid w:val="00665F89"/>
    <w:rsid w:val="00673C92"/>
    <w:rsid w:val="006750F6"/>
    <w:rsid w:val="006753EC"/>
    <w:rsid w:val="00685193"/>
    <w:rsid w:val="006A0EEF"/>
    <w:rsid w:val="006A1F63"/>
    <w:rsid w:val="006A2789"/>
    <w:rsid w:val="006A4978"/>
    <w:rsid w:val="006A521D"/>
    <w:rsid w:val="006A7261"/>
    <w:rsid w:val="006B0D29"/>
    <w:rsid w:val="006B1819"/>
    <w:rsid w:val="006B22BF"/>
    <w:rsid w:val="006B2B08"/>
    <w:rsid w:val="006C5048"/>
    <w:rsid w:val="006C5C96"/>
    <w:rsid w:val="006C6A4B"/>
    <w:rsid w:val="006C779F"/>
    <w:rsid w:val="006D01F5"/>
    <w:rsid w:val="006D0CFB"/>
    <w:rsid w:val="006D30C0"/>
    <w:rsid w:val="006D7535"/>
    <w:rsid w:val="006E450B"/>
    <w:rsid w:val="006E525A"/>
    <w:rsid w:val="006F0D7E"/>
    <w:rsid w:val="00710B77"/>
    <w:rsid w:val="007155D5"/>
    <w:rsid w:val="0072075B"/>
    <w:rsid w:val="007221C2"/>
    <w:rsid w:val="00722497"/>
    <w:rsid w:val="00730955"/>
    <w:rsid w:val="00733A9C"/>
    <w:rsid w:val="00736574"/>
    <w:rsid w:val="007367E0"/>
    <w:rsid w:val="00737215"/>
    <w:rsid w:val="00754905"/>
    <w:rsid w:val="00760038"/>
    <w:rsid w:val="00761A48"/>
    <w:rsid w:val="00762EE0"/>
    <w:rsid w:val="00765C41"/>
    <w:rsid w:val="00770CE0"/>
    <w:rsid w:val="00771100"/>
    <w:rsid w:val="007759DD"/>
    <w:rsid w:val="00777EE9"/>
    <w:rsid w:val="0078609F"/>
    <w:rsid w:val="0078644A"/>
    <w:rsid w:val="007917BA"/>
    <w:rsid w:val="007A1E74"/>
    <w:rsid w:val="007A334E"/>
    <w:rsid w:val="007A5C6F"/>
    <w:rsid w:val="007C32CE"/>
    <w:rsid w:val="007D4241"/>
    <w:rsid w:val="007D4317"/>
    <w:rsid w:val="007D4EA3"/>
    <w:rsid w:val="007E7F7B"/>
    <w:rsid w:val="007F1CFF"/>
    <w:rsid w:val="007F2121"/>
    <w:rsid w:val="007F5DD5"/>
    <w:rsid w:val="008075FB"/>
    <w:rsid w:val="00810FF1"/>
    <w:rsid w:val="00821A1B"/>
    <w:rsid w:val="008242D7"/>
    <w:rsid w:val="008262E9"/>
    <w:rsid w:val="00827E69"/>
    <w:rsid w:val="00833DC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0459"/>
    <w:rsid w:val="008F589F"/>
    <w:rsid w:val="008F68BB"/>
    <w:rsid w:val="009059A2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36B43"/>
    <w:rsid w:val="00942257"/>
    <w:rsid w:val="009444C0"/>
    <w:rsid w:val="009471BF"/>
    <w:rsid w:val="00950E4E"/>
    <w:rsid w:val="009529BD"/>
    <w:rsid w:val="009533B4"/>
    <w:rsid w:val="00957D35"/>
    <w:rsid w:val="00971D93"/>
    <w:rsid w:val="00973401"/>
    <w:rsid w:val="009A07DC"/>
    <w:rsid w:val="009A32ED"/>
    <w:rsid w:val="009B1F6B"/>
    <w:rsid w:val="009B7FA1"/>
    <w:rsid w:val="009C0D12"/>
    <w:rsid w:val="009C192E"/>
    <w:rsid w:val="009C2E3E"/>
    <w:rsid w:val="009C6C0C"/>
    <w:rsid w:val="009D47C2"/>
    <w:rsid w:val="009D6819"/>
    <w:rsid w:val="009D6D1C"/>
    <w:rsid w:val="009E0CF9"/>
    <w:rsid w:val="009E531B"/>
    <w:rsid w:val="009E6C56"/>
    <w:rsid w:val="009E7DCF"/>
    <w:rsid w:val="009F361D"/>
    <w:rsid w:val="009F4A56"/>
    <w:rsid w:val="009F4E65"/>
    <w:rsid w:val="00A006A5"/>
    <w:rsid w:val="00A05942"/>
    <w:rsid w:val="00A07BEC"/>
    <w:rsid w:val="00A264BE"/>
    <w:rsid w:val="00A272CA"/>
    <w:rsid w:val="00A33051"/>
    <w:rsid w:val="00A37360"/>
    <w:rsid w:val="00A407AD"/>
    <w:rsid w:val="00A40923"/>
    <w:rsid w:val="00A41C05"/>
    <w:rsid w:val="00A42426"/>
    <w:rsid w:val="00A50A8A"/>
    <w:rsid w:val="00A514B7"/>
    <w:rsid w:val="00A54A0B"/>
    <w:rsid w:val="00A63D77"/>
    <w:rsid w:val="00A65FD4"/>
    <w:rsid w:val="00A7549B"/>
    <w:rsid w:val="00A81198"/>
    <w:rsid w:val="00A81E48"/>
    <w:rsid w:val="00A82035"/>
    <w:rsid w:val="00A90D77"/>
    <w:rsid w:val="00A92E07"/>
    <w:rsid w:val="00A97C46"/>
    <w:rsid w:val="00AA0B3A"/>
    <w:rsid w:val="00AA6EB4"/>
    <w:rsid w:val="00AA767D"/>
    <w:rsid w:val="00AB0CC9"/>
    <w:rsid w:val="00AB33C7"/>
    <w:rsid w:val="00AC3FF6"/>
    <w:rsid w:val="00AD73EC"/>
    <w:rsid w:val="00AD7AD5"/>
    <w:rsid w:val="00AE23BE"/>
    <w:rsid w:val="00AE5BC7"/>
    <w:rsid w:val="00AE777B"/>
    <w:rsid w:val="00AF5AAF"/>
    <w:rsid w:val="00B046D8"/>
    <w:rsid w:val="00B1239C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3A69"/>
    <w:rsid w:val="00B75346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1224"/>
    <w:rsid w:val="00BC322E"/>
    <w:rsid w:val="00BC44CD"/>
    <w:rsid w:val="00BC48A6"/>
    <w:rsid w:val="00BE7978"/>
    <w:rsid w:val="00C01F0D"/>
    <w:rsid w:val="00C05784"/>
    <w:rsid w:val="00C07DDB"/>
    <w:rsid w:val="00C2481A"/>
    <w:rsid w:val="00C25F85"/>
    <w:rsid w:val="00C31451"/>
    <w:rsid w:val="00C4115D"/>
    <w:rsid w:val="00C43BDD"/>
    <w:rsid w:val="00C4668A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4F8A"/>
    <w:rsid w:val="00C85DA1"/>
    <w:rsid w:val="00C9071C"/>
    <w:rsid w:val="00C908FF"/>
    <w:rsid w:val="00C910D4"/>
    <w:rsid w:val="00C97BD3"/>
    <w:rsid w:val="00CA39EF"/>
    <w:rsid w:val="00CA521F"/>
    <w:rsid w:val="00CB0493"/>
    <w:rsid w:val="00CB17FF"/>
    <w:rsid w:val="00CB1ED7"/>
    <w:rsid w:val="00CB2ECF"/>
    <w:rsid w:val="00CC167C"/>
    <w:rsid w:val="00CC52D9"/>
    <w:rsid w:val="00CD114F"/>
    <w:rsid w:val="00CD3FD6"/>
    <w:rsid w:val="00CD44FA"/>
    <w:rsid w:val="00CD6647"/>
    <w:rsid w:val="00CE4B73"/>
    <w:rsid w:val="00CF70BB"/>
    <w:rsid w:val="00D074DB"/>
    <w:rsid w:val="00D139CF"/>
    <w:rsid w:val="00D17DEB"/>
    <w:rsid w:val="00D20779"/>
    <w:rsid w:val="00D27B8E"/>
    <w:rsid w:val="00D356FF"/>
    <w:rsid w:val="00D3743C"/>
    <w:rsid w:val="00D37E7F"/>
    <w:rsid w:val="00D40FE3"/>
    <w:rsid w:val="00D47AD7"/>
    <w:rsid w:val="00D51529"/>
    <w:rsid w:val="00D67C88"/>
    <w:rsid w:val="00D70DFA"/>
    <w:rsid w:val="00D77D10"/>
    <w:rsid w:val="00D810DB"/>
    <w:rsid w:val="00D85218"/>
    <w:rsid w:val="00D915B1"/>
    <w:rsid w:val="00DA299D"/>
    <w:rsid w:val="00DA3478"/>
    <w:rsid w:val="00DA65C4"/>
    <w:rsid w:val="00DB0B9B"/>
    <w:rsid w:val="00DE3AEA"/>
    <w:rsid w:val="00DE4447"/>
    <w:rsid w:val="00DE5DA2"/>
    <w:rsid w:val="00DE63C6"/>
    <w:rsid w:val="00DE64EF"/>
    <w:rsid w:val="00DF0033"/>
    <w:rsid w:val="00DF2235"/>
    <w:rsid w:val="00DF536F"/>
    <w:rsid w:val="00E026BF"/>
    <w:rsid w:val="00E048F9"/>
    <w:rsid w:val="00E07B1B"/>
    <w:rsid w:val="00E11853"/>
    <w:rsid w:val="00E170DF"/>
    <w:rsid w:val="00E17D49"/>
    <w:rsid w:val="00E40D77"/>
    <w:rsid w:val="00E44CEF"/>
    <w:rsid w:val="00E52A86"/>
    <w:rsid w:val="00E530B2"/>
    <w:rsid w:val="00E54B47"/>
    <w:rsid w:val="00E553BF"/>
    <w:rsid w:val="00E55D93"/>
    <w:rsid w:val="00E61294"/>
    <w:rsid w:val="00E634C6"/>
    <w:rsid w:val="00E7237C"/>
    <w:rsid w:val="00E77C46"/>
    <w:rsid w:val="00E86CE8"/>
    <w:rsid w:val="00E90E82"/>
    <w:rsid w:val="00EA00CB"/>
    <w:rsid w:val="00EA1BAA"/>
    <w:rsid w:val="00EA1F09"/>
    <w:rsid w:val="00EA3FCD"/>
    <w:rsid w:val="00EA42A0"/>
    <w:rsid w:val="00EB6714"/>
    <w:rsid w:val="00EC0A68"/>
    <w:rsid w:val="00EC3C32"/>
    <w:rsid w:val="00EC5006"/>
    <w:rsid w:val="00ED49C3"/>
    <w:rsid w:val="00ED6CE8"/>
    <w:rsid w:val="00ED79EF"/>
    <w:rsid w:val="00ED7AA6"/>
    <w:rsid w:val="00EE2A56"/>
    <w:rsid w:val="00EE3818"/>
    <w:rsid w:val="00EE46F0"/>
    <w:rsid w:val="00EE6204"/>
    <w:rsid w:val="00F22264"/>
    <w:rsid w:val="00F2564D"/>
    <w:rsid w:val="00F35B05"/>
    <w:rsid w:val="00F36C57"/>
    <w:rsid w:val="00F413D9"/>
    <w:rsid w:val="00F50B3F"/>
    <w:rsid w:val="00F5135F"/>
    <w:rsid w:val="00F51F78"/>
    <w:rsid w:val="00F67E4D"/>
    <w:rsid w:val="00F86F47"/>
    <w:rsid w:val="00F90B64"/>
    <w:rsid w:val="00F928C5"/>
    <w:rsid w:val="00FB2F0F"/>
    <w:rsid w:val="00FB5086"/>
    <w:rsid w:val="00FB5411"/>
    <w:rsid w:val="00FB6392"/>
    <w:rsid w:val="00FC4F36"/>
    <w:rsid w:val="00FC5227"/>
    <w:rsid w:val="00FD3C70"/>
    <w:rsid w:val="00FD6820"/>
    <w:rsid w:val="00FE12D8"/>
    <w:rsid w:val="00FF7073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paragraph" w:styleId="Normalwebb">
    <w:name w:val="Normal (Web)"/>
    <w:basedOn w:val="Normal"/>
    <w:uiPriority w:val="99"/>
    <w:unhideWhenUsed/>
    <w:rsid w:val="001D6AF9"/>
    <w:pPr>
      <w:spacing w:before="100" w:beforeAutospacing="1" w:after="100" w:afterAutospacing="1" w:line="240" w:lineRule="auto"/>
      <w:ind w:left="0" w:right="0"/>
    </w:pPr>
  </w:style>
  <w:style w:type="character" w:styleId="AnvndHyperlnk">
    <w:name w:val="FollowedHyperlink"/>
    <w:basedOn w:val="Standardstycketeckensnitt"/>
    <w:uiPriority w:val="99"/>
    <w:semiHidden/>
    <w:unhideWhenUsed/>
    <w:rsid w:val="00601175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4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2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10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40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3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63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2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48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7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4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9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0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93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56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3" /><Relationship Type="http://schemas.microsoft.com/office/2007/relationships/diagramDrawing" Target="diagrams/drawing1.xml" Id="rId18" /><Relationship Type="http://schemas.openxmlformats.org/officeDocument/2006/relationships/footer" Target="footer1.xml" Id="rId26" /><Relationship Type="http://schemas.openxmlformats.org/officeDocument/2006/relationships/diagramQuickStyle" Target="diagrams/quickStyle2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2" /><Relationship Type="http://schemas.openxmlformats.org/officeDocument/2006/relationships/diagramColors" Target="diagrams/colors1.xml" Id="rId17" /><Relationship Type="http://schemas.openxmlformats.org/officeDocument/2006/relationships/header" Target="header1.xml" Id="rId25" /><Relationship Type="http://schemas.openxmlformats.org/officeDocument/2006/relationships/diagramQuickStyle" Target="diagrams/quickStyle1.xml" Id="rId16" /><Relationship Type="http://schemas.openxmlformats.org/officeDocument/2006/relationships/diagramLayout" Target="diagrams/layout2.xml" Id="rId20" /><Relationship Type="http://schemas.openxmlformats.org/officeDocument/2006/relationships/footer" Target="footer3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1.png" Id="rId24" /><Relationship Type="http://schemas.openxmlformats.org/officeDocument/2006/relationships/diagramLayout" Target="diagrams/layout1.xml" Id="rId15" /><Relationship Type="http://schemas.microsoft.com/office/2007/relationships/diagramDrawing" Target="diagrams/drawing2.xml" Id="rId23" /><Relationship Type="http://schemas.openxmlformats.org/officeDocument/2006/relationships/header" Target="header2.xml" Id="rId28" /><Relationship Type="http://schemas.openxmlformats.org/officeDocument/2006/relationships/footnotes" Target="footnotes.xml" Id="rId10" /><Relationship Type="http://schemas.openxmlformats.org/officeDocument/2006/relationships/diagramData" Target="diagrams/data2.xml" Id="rId19" /><Relationship Type="http://schemas.openxmlformats.org/officeDocument/2006/relationships/theme" Target="theme/theme1.xml" Id="rId31" /><Relationship Type="http://schemas.openxmlformats.org/officeDocument/2006/relationships/webSettings" Target="webSettings.xml" Id="rId9" /><Relationship Type="http://schemas.openxmlformats.org/officeDocument/2006/relationships/diagramData" Target="diagrams/data1.xml" Id="rId14" /><Relationship Type="http://schemas.openxmlformats.org/officeDocument/2006/relationships/diagramColors" Target="diagrams/colors2.xml" Id="rId22" /><Relationship Type="http://schemas.openxmlformats.org/officeDocument/2006/relationships/footer" Target="footer2.xml" Id="rId27" /><Relationship Type="http://schemas.openxmlformats.org/officeDocument/2006/relationships/fontTable" Target="fontTable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5_4">
  <dgm:title val=""/>
  <dgm:desc val=""/>
  <dgm:catLst>
    <dgm:cat type="accent5" pri="11400"/>
  </dgm:catLst>
  <dgm:styleLbl name="node0">
    <dgm:fillClrLst meth="cycle">
      <a:schemeClr val="accent5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5">
        <a:shade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5">
        <a:shade val="50000"/>
      </a:schemeClr>
      <a:schemeClr val="accent5">
        <a:tint val="55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5">
        <a:shade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5">
        <a:shade val="80000"/>
        <a:alpha val="50000"/>
      </a:schemeClr>
      <a:schemeClr val="accent5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5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5">
        <a:shade val="8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55000"/>
      </a:schemeClr>
    </dgm:fillClrLst>
    <dgm:linClrLst meth="repeat">
      <a:schemeClr val="accent5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55000"/>
      </a:schemeClr>
    </dgm:fillClrLst>
    <dgm:linClrLst meth="repeat">
      <a:schemeClr val="accent5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55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sv-SE" sz="9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solidFill>
          <a:srgbClr val="FF0000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sv-SE" sz="9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Pre-monitor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B6686773-0991-4F56-99B7-CB08DF66B5ED}">
      <dgm:prSet phldrT="[Text]" custT="1"/>
      <dgm:spPr>
        <a:solidFill>
          <a:srgbClr val="C00000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2</a:t>
          </a:r>
        </a:p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 BT+13 s</a:t>
          </a:r>
        </a:p>
      </dgm:t>
    </dgm:pt>
    <dgm:pt modelId="{39303764-F139-4A48-835A-389E13E37C5A}" type="sibTrans" cxnId="{20783098-EF3B-4302-8903-5AA4ED62035A}">
      <dgm:prSet/>
      <dgm:spPr/>
      <dgm:t>
        <a:bodyPr/>
        <a:lstStyle/>
        <a:p>
          <a:endParaRPr lang="sv-SE"/>
        </a:p>
      </dgm:t>
    </dgm:pt>
    <dgm:pt modelId="{D6A5AD0A-F91C-4891-85FE-ABC5CC63B593}" type="parTrans" cxnId="{20783098-EF3B-4302-8903-5AA4ED62035A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sv-SE" sz="9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IV kontrast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FB4701B0-1C4A-420C-9F09-C1678465770A}">
      <dgm:prSet phldrT="[Text]" custT="1"/>
      <dgm:spPr>
        <a:solidFill>
          <a:srgbClr val="FF0000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3</a:t>
          </a:r>
        </a:p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+15 s</a:t>
          </a:r>
        </a:p>
      </dgm:t>
    </dgm:pt>
    <dgm:pt modelId="{1762BA64-0505-4B36-B66D-4E2E1AFBAFF7}" type="sibTrans" cxnId="{C6EB100F-0E41-4453-86D5-DE8A40861E0C}">
      <dgm:prSet/>
      <dgm:spPr/>
      <dgm:t>
        <a:bodyPr/>
        <a:lstStyle/>
        <a:p>
          <a:endParaRPr lang="sv-SE"/>
        </a:p>
      </dgm:t>
    </dgm:pt>
    <dgm:pt modelId="{8E9F21DE-0789-43D9-957A-1CF4F7C6E1AE}" type="parTrans" cxnId="{C6EB100F-0E41-4453-86D5-DE8A40861E0C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6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6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6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6" custScaleX="99875" custScaleY="112219">
        <dgm:presLayoutVars>
          <dgm:bulletEnabled val="1"/>
        </dgm:presLayoutVars>
      </dgm:prSet>
      <dgm:spPr/>
    </dgm:pt>
    <dgm:pt modelId="{3220CDE8-D909-484A-AEEE-E1F8CCD6E591}" type="pres">
      <dgm:prSet presAssocID="{BE3BE368-04F2-4F58-8E1F-CDE9377C80AE}" presName="parSpace" presStyleCnt="0"/>
      <dgm:spPr/>
    </dgm:pt>
    <dgm:pt modelId="{6AC59577-EC82-4A35-90CE-96CD0348AB0D}" type="pres">
      <dgm:prSet presAssocID="{B6686773-0991-4F56-99B7-CB08DF66B5ED}" presName="parTxOnly" presStyleLbl="node1" presStyleIdx="4" presStyleCnt="6" custScaleX="99733" custScaleY="112219">
        <dgm:presLayoutVars>
          <dgm:bulletEnabled val="1"/>
        </dgm:presLayoutVars>
      </dgm:prSet>
      <dgm:spPr/>
    </dgm:pt>
    <dgm:pt modelId="{EB1C56B5-4A0A-494F-92A8-3B4C157D15C5}" type="pres">
      <dgm:prSet presAssocID="{39303764-F139-4A48-835A-389E13E37C5A}" presName="parSpace" presStyleCnt="0"/>
      <dgm:spPr/>
    </dgm:pt>
    <dgm:pt modelId="{33A1349C-0317-431F-9E60-7456885DCFD5}" type="pres">
      <dgm:prSet presAssocID="{FB4701B0-1C4A-420C-9F09-C1678465770A}" presName="parTxOnly" presStyleLbl="node1" presStyleIdx="5" presStyleCnt="6" custScaleX="100107" custScaleY="112219">
        <dgm:presLayoutVars>
          <dgm:bulletEnabled val="1"/>
        </dgm:presLayoutVars>
      </dgm:prSet>
      <dgm:spPr/>
    </dgm:pt>
  </dgm:ptLst>
  <dgm:cxnLst>
    <dgm:cxn modelId="{C6EB100F-0E41-4453-86D5-DE8A40861E0C}" srcId="{B73EA016-5B5E-4372-8AFF-E16F061CFA05}" destId="{FB4701B0-1C4A-420C-9F09-C1678465770A}" srcOrd="5" destOrd="0" parTransId="{8E9F21DE-0789-43D9-957A-1CF4F7C6E1AE}" sibTransId="{1762BA64-0505-4B36-B66D-4E2E1AFBAFF7}"/>
    <dgm:cxn modelId="{091DC428-72BF-41D4-A6FA-DFCC3CEEFAAE}" type="presOf" srcId="{548E9FD9-7371-42E5-8C31-C03B33C90BF7}" destId="{6CE68A43-9C69-4212-AF24-9AFEE7CA1715}" srcOrd="0" destOrd="0" presId="urn:microsoft.com/office/officeart/2005/8/layout/hChevron3"/>
    <dgm:cxn modelId="{1653A937-F9D8-427B-B74E-9CB7F1D3F35E}" type="presOf" srcId="{7D55B2F1-F7F7-4A6B-AFB0-F846FDB634B5}" destId="{E13D0391-DAD9-4B61-AB66-3FA48A4F7006}" srcOrd="0" destOrd="0" presId="urn:microsoft.com/office/officeart/2005/8/layout/hChevron3"/>
    <dgm:cxn modelId="{38104B4B-A928-4EA8-A43B-3DDB1551476F}" type="presOf" srcId="{B6686773-0991-4F56-99B7-CB08DF66B5ED}" destId="{6AC59577-EC82-4A35-90CE-96CD0348AB0D}" srcOrd="0" destOrd="0" presId="urn:microsoft.com/office/officeart/2005/8/layout/hChevron3"/>
    <dgm:cxn modelId="{66EEA94C-CCAF-43D6-BF70-16A63142598B}" type="presOf" srcId="{D813EA76-4FD3-4C15-BFBC-B1DF43B29666}" destId="{4784DBD1-3CBE-41A8-A2C7-CF088F838C79}" srcOrd="0" destOrd="0" presId="urn:microsoft.com/office/officeart/2005/8/layout/hChevron3"/>
    <dgm:cxn modelId="{08EF5786-6FB6-484F-9FEA-1D11066D5F11}" type="presOf" srcId="{B73EA016-5B5E-4372-8AFF-E16F061CFA05}" destId="{1F6A0B97-83F0-4189-B0CB-00156B0AC153}" srcOrd="0" destOrd="0" presId="urn:microsoft.com/office/officeart/2005/8/layout/hChevron3"/>
    <dgm:cxn modelId="{B442C986-2F5A-455C-9042-7CFF145FDBA7}" type="presOf" srcId="{72C3C3E7-AFE7-48AF-A84A-F5F4B462ABCE}" destId="{AD4E5296-B06F-4F82-9CB5-F741BF6BFCC1}" srcOrd="0" destOrd="0" presId="urn:microsoft.com/office/officeart/2005/8/layout/hChevron3"/>
    <dgm:cxn modelId="{20783098-EF3B-4302-8903-5AA4ED62035A}" srcId="{B73EA016-5B5E-4372-8AFF-E16F061CFA05}" destId="{B6686773-0991-4F56-99B7-CB08DF66B5ED}" srcOrd="4" destOrd="0" parTransId="{D6A5AD0A-F91C-4891-85FE-ABC5CC63B593}" sibTransId="{39303764-F139-4A48-835A-389E13E37C5A}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E03F73C2-C339-4990-8FDC-A85143BB0BC8}" type="presOf" srcId="{FB4701B0-1C4A-420C-9F09-C1678465770A}" destId="{33A1349C-0317-431F-9E60-7456885DCFD5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DC1381EE-A919-4B25-947E-741A5150DA8A}" type="presParOf" srcId="{1F6A0B97-83F0-4189-B0CB-00156B0AC153}" destId="{4784DBD1-3CBE-41A8-A2C7-CF088F838C79}" srcOrd="0" destOrd="0" presId="urn:microsoft.com/office/officeart/2005/8/layout/hChevron3"/>
    <dgm:cxn modelId="{3663250B-6D6A-44FC-BDB1-3030FD7F195C}" type="presParOf" srcId="{1F6A0B97-83F0-4189-B0CB-00156B0AC153}" destId="{37D14BC8-3203-463C-9804-9B3B86B621FF}" srcOrd="1" destOrd="0" presId="urn:microsoft.com/office/officeart/2005/8/layout/hChevron3"/>
    <dgm:cxn modelId="{AF1E0DE5-879A-4779-9D1D-A8EF8BA87DD4}" type="presParOf" srcId="{1F6A0B97-83F0-4189-B0CB-00156B0AC153}" destId="{E13D0391-DAD9-4B61-AB66-3FA48A4F7006}" srcOrd="2" destOrd="0" presId="urn:microsoft.com/office/officeart/2005/8/layout/hChevron3"/>
    <dgm:cxn modelId="{15C5E603-0239-4CE6-A17D-DB3B4BA50CB7}" type="presParOf" srcId="{1F6A0B97-83F0-4189-B0CB-00156B0AC153}" destId="{F9271109-4339-4036-9126-150629D10456}" srcOrd="3" destOrd="0" presId="urn:microsoft.com/office/officeart/2005/8/layout/hChevron3"/>
    <dgm:cxn modelId="{4ED64A5F-2819-4E9B-A918-43F0E9468E36}" type="presParOf" srcId="{1F6A0B97-83F0-4189-B0CB-00156B0AC153}" destId="{AD4E5296-B06F-4F82-9CB5-F741BF6BFCC1}" srcOrd="4" destOrd="0" presId="urn:microsoft.com/office/officeart/2005/8/layout/hChevron3"/>
    <dgm:cxn modelId="{2EF3A89A-A322-4E7B-A1BD-9088D9F71BB0}" type="presParOf" srcId="{1F6A0B97-83F0-4189-B0CB-00156B0AC153}" destId="{99F7A086-6C98-4385-8FFE-3337C1F24694}" srcOrd="5" destOrd="0" presId="urn:microsoft.com/office/officeart/2005/8/layout/hChevron3"/>
    <dgm:cxn modelId="{EFC3007A-FC5E-4509-A124-BB6C594DD910}" type="presParOf" srcId="{1F6A0B97-83F0-4189-B0CB-00156B0AC153}" destId="{6CE68A43-9C69-4212-AF24-9AFEE7CA1715}" srcOrd="6" destOrd="0" presId="urn:microsoft.com/office/officeart/2005/8/layout/hChevron3"/>
    <dgm:cxn modelId="{367B4793-007F-475E-A0DA-79291D0F9670}" type="presParOf" srcId="{1F6A0B97-83F0-4189-B0CB-00156B0AC153}" destId="{3220CDE8-D909-484A-AEEE-E1F8CCD6E591}" srcOrd="7" destOrd="0" presId="urn:microsoft.com/office/officeart/2005/8/layout/hChevron3"/>
    <dgm:cxn modelId="{0336B5F6-419F-4D6C-9104-7C527610349B}" type="presParOf" srcId="{1F6A0B97-83F0-4189-B0CB-00156B0AC153}" destId="{6AC59577-EC82-4A35-90CE-96CD0348AB0D}" srcOrd="8" destOrd="0" presId="urn:microsoft.com/office/officeart/2005/8/layout/hChevron3"/>
    <dgm:cxn modelId="{FB07F599-FBDA-488F-814E-34FC791BE43A}" type="presParOf" srcId="{1F6A0B97-83F0-4189-B0CB-00156B0AC153}" destId="{EB1C56B5-4A0A-494F-92A8-3B4C157D15C5}" srcOrd="9" destOrd="0" presId="urn:microsoft.com/office/officeart/2005/8/layout/hChevron3"/>
    <dgm:cxn modelId="{2A39F4DA-BC9B-4A17-9E26-2532BB9F9F98}" type="presParOf" srcId="{1F6A0B97-83F0-4189-B0CB-00156B0AC153}" destId="{33A1349C-0317-431F-9E60-7456885DCFD5}" srcOrd="10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8B0FCA0-4184-4F1A-A053-79D565701CE0}" type="doc">
      <dgm:prSet loTypeId="urn:microsoft.com/office/officeart/2005/8/layout/chevron1" loCatId="process" qsTypeId="urn:microsoft.com/office/officeart/2005/8/quickstyle/simple1" qsCatId="simple" csTypeId="urn:microsoft.com/office/officeart/2005/8/colors/accent5_4" csCatId="accent5" phldr="1"/>
      <dgm:spPr/>
    </dgm:pt>
    <dgm:pt modelId="{53329062-AF63-4DB9-98CD-4CA00C483DE7}">
      <dgm:prSet phldrT="[Text]" custT="1"/>
      <dgm:spPr>
        <a:solidFill>
          <a:srgbClr val="C00000"/>
        </a:solidFill>
      </dgm:spPr>
      <dgm:t>
        <a:bodyPr/>
        <a:lstStyle/>
        <a:p>
          <a:r>
            <a:rPr lang="sv-SE" sz="900">
              <a:latin typeface="Arial" panose="020B0604020202020204" pitchFamily="34" charset="0"/>
              <a:cs typeface="Arial" panose="020B0604020202020204" pitchFamily="34" charset="0"/>
            </a:rPr>
            <a:t>Serie 4 </a:t>
          </a:r>
          <a:br>
            <a:rPr lang="sv-SE" sz="900"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sv-SE" sz="900">
              <a:latin typeface="Arial" panose="020B0604020202020204" pitchFamily="34" charset="0"/>
              <a:cs typeface="Arial" panose="020B0604020202020204" pitchFamily="34" charset="0"/>
            </a:rPr>
            <a:t>+ 25 s (70 s delay)	</a:t>
          </a:r>
        </a:p>
      </dgm:t>
    </dgm:pt>
    <dgm:pt modelId="{F833DCFD-A314-4CAA-9D20-98200224DE09}" type="parTrans" cxnId="{FA7BD0BE-4240-453F-9726-CC82A951A4BF}">
      <dgm:prSet/>
      <dgm:spPr/>
      <dgm:t>
        <a:bodyPr/>
        <a:lstStyle/>
        <a:p>
          <a:endParaRPr lang="sv-SE"/>
        </a:p>
      </dgm:t>
    </dgm:pt>
    <dgm:pt modelId="{73B9DACD-9436-4B1F-B57B-E2916BB3DFE1}" type="sibTrans" cxnId="{FA7BD0BE-4240-453F-9726-CC82A951A4BF}">
      <dgm:prSet/>
      <dgm:spPr/>
      <dgm:t>
        <a:bodyPr/>
        <a:lstStyle/>
        <a:p>
          <a:endParaRPr lang="sv-SE"/>
        </a:p>
      </dgm:t>
    </dgm:pt>
    <dgm:pt modelId="{EE6C0723-1692-43F6-94E2-7BC6CA623450}">
      <dgm:prSet phldrT="[Text]" custT="1"/>
      <dgm:spPr>
        <a:solidFill>
          <a:srgbClr val="FF0000"/>
        </a:solidFill>
      </dgm:spPr>
      <dgm:t>
        <a:bodyPr/>
        <a:lstStyle/>
        <a:p>
          <a:r>
            <a:rPr lang="sv-SE" sz="900">
              <a:latin typeface="Arial" panose="020B0604020202020204" pitchFamily="34" charset="0"/>
              <a:cs typeface="Arial" panose="020B0604020202020204" pitchFamily="34" charset="0"/>
            </a:rPr>
            <a:t>Serie 5 </a:t>
          </a:r>
          <a:br>
            <a:rPr lang="sv-SE" sz="900"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sv-SE" sz="900">
              <a:latin typeface="Arial" panose="020B0604020202020204" pitchFamily="34" charset="0"/>
              <a:cs typeface="Arial" panose="020B0604020202020204" pitchFamily="34" charset="0"/>
            </a:rPr>
            <a:t>3 min från start	</a:t>
          </a:r>
        </a:p>
      </dgm:t>
    </dgm:pt>
    <dgm:pt modelId="{5407285B-ABFC-46D5-80FC-FA5E5EF9CF8D}" type="parTrans" cxnId="{BDD71426-6DE1-4022-AC77-AC97F49052F1}">
      <dgm:prSet/>
      <dgm:spPr/>
      <dgm:t>
        <a:bodyPr/>
        <a:lstStyle/>
        <a:p>
          <a:endParaRPr lang="sv-SE"/>
        </a:p>
      </dgm:t>
    </dgm:pt>
    <dgm:pt modelId="{8187E136-E0F6-4846-815C-FCDAEB015C6E}" type="sibTrans" cxnId="{BDD71426-6DE1-4022-AC77-AC97F49052F1}">
      <dgm:prSet/>
      <dgm:spPr/>
      <dgm:t>
        <a:bodyPr/>
        <a:lstStyle/>
        <a:p>
          <a:endParaRPr lang="sv-SE"/>
        </a:p>
      </dgm:t>
    </dgm:pt>
    <dgm:pt modelId="{B820DADA-51C7-4F05-B2CC-43198874DC0D}">
      <dgm:prSet phldrT="[Text]" custT="1"/>
      <dgm:spPr>
        <a:solidFill>
          <a:schemeClr val="accent5"/>
        </a:solidFill>
      </dgm:spPr>
      <dgm:t>
        <a:bodyPr/>
        <a:lstStyle/>
        <a:p>
          <a:r>
            <a:rPr lang="sv-SE" sz="900">
              <a:latin typeface="Arial" panose="020B0604020202020204" pitchFamily="34" charset="0"/>
              <a:cs typeface="Arial" panose="020B0604020202020204" pitchFamily="34" charset="0"/>
            </a:rPr>
            <a:t>Serie 6 </a:t>
          </a:r>
          <a:br>
            <a:rPr lang="sv-SE" sz="900"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sv-SE" sz="900">
              <a:latin typeface="Arial" panose="020B0604020202020204" pitchFamily="34" charset="0"/>
              <a:cs typeface="Arial" panose="020B0604020202020204" pitchFamily="34" charset="0"/>
            </a:rPr>
            <a:t>10 min från start</a:t>
          </a:r>
        </a:p>
      </dgm:t>
    </dgm:pt>
    <dgm:pt modelId="{99B3CEDB-0ECF-414D-AB97-D80A4A9072A1}" type="parTrans" cxnId="{4D795F3F-6342-453E-9094-C5EA4FFA5FDE}">
      <dgm:prSet/>
      <dgm:spPr/>
      <dgm:t>
        <a:bodyPr/>
        <a:lstStyle/>
        <a:p>
          <a:endParaRPr lang="sv-SE"/>
        </a:p>
      </dgm:t>
    </dgm:pt>
    <dgm:pt modelId="{2B6431DB-EEFE-4AC9-B848-78FD0DF38373}" type="sibTrans" cxnId="{4D795F3F-6342-453E-9094-C5EA4FFA5FDE}">
      <dgm:prSet/>
      <dgm:spPr/>
      <dgm:t>
        <a:bodyPr/>
        <a:lstStyle/>
        <a:p>
          <a:endParaRPr lang="sv-SE"/>
        </a:p>
      </dgm:t>
    </dgm:pt>
    <dgm:pt modelId="{CA684F2E-005A-4BB6-B7E4-9E80514213E9}" type="pres">
      <dgm:prSet presAssocID="{58B0FCA0-4184-4F1A-A053-79D565701CE0}" presName="Name0" presStyleCnt="0">
        <dgm:presLayoutVars>
          <dgm:dir/>
          <dgm:animLvl val="lvl"/>
          <dgm:resizeHandles val="exact"/>
        </dgm:presLayoutVars>
      </dgm:prSet>
      <dgm:spPr/>
    </dgm:pt>
    <dgm:pt modelId="{CEF1E972-57F1-4B7A-95F1-9A0BA127B2D5}" type="pres">
      <dgm:prSet presAssocID="{53329062-AF63-4DB9-98CD-4CA00C483DE7}" presName="parTxOnly" presStyleLbl="node1" presStyleIdx="0" presStyleCnt="3" custScaleX="129741">
        <dgm:presLayoutVars>
          <dgm:chMax val="0"/>
          <dgm:chPref val="0"/>
          <dgm:bulletEnabled val="1"/>
        </dgm:presLayoutVars>
      </dgm:prSet>
      <dgm:spPr/>
    </dgm:pt>
    <dgm:pt modelId="{7C2A7816-FC3A-4FDB-8903-E6A5B6212BB4}" type="pres">
      <dgm:prSet presAssocID="{73B9DACD-9436-4B1F-B57B-E2916BB3DFE1}" presName="parTxOnlySpace" presStyleCnt="0"/>
      <dgm:spPr/>
    </dgm:pt>
    <dgm:pt modelId="{A37E5AD9-EAB2-492F-B390-715E4321F08B}" type="pres">
      <dgm:prSet presAssocID="{EE6C0723-1692-43F6-94E2-7BC6CA623450}" presName="parTxOnly" presStyleLbl="node1" presStyleIdx="1" presStyleCnt="3" custLinFactNeighborX="-78900" custLinFactNeighborY="1793">
        <dgm:presLayoutVars>
          <dgm:chMax val="0"/>
          <dgm:chPref val="0"/>
          <dgm:bulletEnabled val="1"/>
        </dgm:presLayoutVars>
      </dgm:prSet>
      <dgm:spPr/>
    </dgm:pt>
    <dgm:pt modelId="{D782AAA4-87D6-4671-A44A-6AB8A4590808}" type="pres">
      <dgm:prSet presAssocID="{8187E136-E0F6-4846-815C-FCDAEB015C6E}" presName="parTxOnlySpace" presStyleCnt="0"/>
      <dgm:spPr/>
    </dgm:pt>
    <dgm:pt modelId="{113D9ACA-DCB7-4EE7-B943-5751348F7A69}" type="pres">
      <dgm:prSet presAssocID="{B820DADA-51C7-4F05-B2CC-43198874DC0D}" presName="parTxOnly" presStyleLbl="node1" presStyleIdx="2" presStyleCnt="3" custLinFactX="-3628" custLinFactNeighborX="-100000">
        <dgm:presLayoutVars>
          <dgm:chMax val="0"/>
          <dgm:chPref val="0"/>
          <dgm:bulletEnabled val="1"/>
        </dgm:presLayoutVars>
      </dgm:prSet>
      <dgm:spPr/>
    </dgm:pt>
  </dgm:ptLst>
  <dgm:cxnLst>
    <dgm:cxn modelId="{55A8940D-BE8B-429E-8BA6-F37129730DA8}" type="presOf" srcId="{EE6C0723-1692-43F6-94E2-7BC6CA623450}" destId="{A37E5AD9-EAB2-492F-B390-715E4321F08B}" srcOrd="0" destOrd="0" presId="urn:microsoft.com/office/officeart/2005/8/layout/chevron1"/>
    <dgm:cxn modelId="{BDD71426-6DE1-4022-AC77-AC97F49052F1}" srcId="{58B0FCA0-4184-4F1A-A053-79D565701CE0}" destId="{EE6C0723-1692-43F6-94E2-7BC6CA623450}" srcOrd="1" destOrd="0" parTransId="{5407285B-ABFC-46D5-80FC-FA5E5EF9CF8D}" sibTransId="{8187E136-E0F6-4846-815C-FCDAEB015C6E}"/>
    <dgm:cxn modelId="{B21B8638-0F7D-4929-BA3A-1D7FA91BB2C7}" type="presOf" srcId="{53329062-AF63-4DB9-98CD-4CA00C483DE7}" destId="{CEF1E972-57F1-4B7A-95F1-9A0BA127B2D5}" srcOrd="0" destOrd="0" presId="urn:microsoft.com/office/officeart/2005/8/layout/chevron1"/>
    <dgm:cxn modelId="{4D795F3F-6342-453E-9094-C5EA4FFA5FDE}" srcId="{58B0FCA0-4184-4F1A-A053-79D565701CE0}" destId="{B820DADA-51C7-4F05-B2CC-43198874DC0D}" srcOrd="2" destOrd="0" parTransId="{99B3CEDB-0ECF-414D-AB97-D80A4A9072A1}" sibTransId="{2B6431DB-EEFE-4AC9-B848-78FD0DF38373}"/>
    <dgm:cxn modelId="{C1ED0E4C-B303-44C2-A19E-20C6F2B9EA36}" type="presOf" srcId="{B820DADA-51C7-4F05-B2CC-43198874DC0D}" destId="{113D9ACA-DCB7-4EE7-B943-5751348F7A69}" srcOrd="0" destOrd="0" presId="urn:microsoft.com/office/officeart/2005/8/layout/chevron1"/>
    <dgm:cxn modelId="{8BFB32A7-7AF8-4022-BC63-47F21E85D672}" type="presOf" srcId="{58B0FCA0-4184-4F1A-A053-79D565701CE0}" destId="{CA684F2E-005A-4BB6-B7E4-9E80514213E9}" srcOrd="0" destOrd="0" presId="urn:microsoft.com/office/officeart/2005/8/layout/chevron1"/>
    <dgm:cxn modelId="{FA7BD0BE-4240-453F-9726-CC82A951A4BF}" srcId="{58B0FCA0-4184-4F1A-A053-79D565701CE0}" destId="{53329062-AF63-4DB9-98CD-4CA00C483DE7}" srcOrd="0" destOrd="0" parTransId="{F833DCFD-A314-4CAA-9D20-98200224DE09}" sibTransId="{73B9DACD-9436-4B1F-B57B-E2916BB3DFE1}"/>
    <dgm:cxn modelId="{5A4D533A-F588-4EF2-B1B0-74208C78F23F}" type="presParOf" srcId="{CA684F2E-005A-4BB6-B7E4-9E80514213E9}" destId="{CEF1E972-57F1-4B7A-95F1-9A0BA127B2D5}" srcOrd="0" destOrd="0" presId="urn:microsoft.com/office/officeart/2005/8/layout/chevron1"/>
    <dgm:cxn modelId="{111ECEAC-4EB0-40B9-AB0D-765B46917857}" type="presParOf" srcId="{CA684F2E-005A-4BB6-B7E4-9E80514213E9}" destId="{7C2A7816-FC3A-4FDB-8903-E6A5B6212BB4}" srcOrd="1" destOrd="0" presId="urn:microsoft.com/office/officeart/2005/8/layout/chevron1"/>
    <dgm:cxn modelId="{A5E35EFE-1F69-43ED-9C6A-44944137D8C7}" type="presParOf" srcId="{CA684F2E-005A-4BB6-B7E4-9E80514213E9}" destId="{A37E5AD9-EAB2-492F-B390-715E4321F08B}" srcOrd="2" destOrd="0" presId="urn:microsoft.com/office/officeart/2005/8/layout/chevron1"/>
    <dgm:cxn modelId="{8FBCF28C-E8EC-431B-A784-57956A4CEAD3}" type="presParOf" srcId="{CA684F2E-005A-4BB6-B7E4-9E80514213E9}" destId="{D782AAA4-87D6-4671-A44A-6AB8A4590808}" srcOrd="3" destOrd="0" presId="urn:microsoft.com/office/officeart/2005/8/layout/chevron1"/>
    <dgm:cxn modelId="{B4941CFC-ABD3-4EF9-82FF-23411E80A613}" type="presParOf" srcId="{CA684F2E-005A-4BB6-B7E4-9E80514213E9}" destId="{113D9ACA-DCB7-4EE7-B943-5751348F7A69}" srcOrd="4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962" y="18997"/>
          <a:ext cx="1116404" cy="501754"/>
        </a:xfrm>
        <a:prstGeom prst="homePlate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Scout</a:t>
          </a:r>
        </a:p>
      </dsp:txBody>
      <dsp:txXfrm>
        <a:off x="962" y="18997"/>
        <a:ext cx="990966" cy="501754"/>
      </dsp:txXfrm>
    </dsp:sp>
    <dsp:sp modelId="{E13D0391-DAD9-4B61-AB66-3FA48A4F7006}">
      <dsp:nvSpPr>
        <dsp:cNvPr id="0" name=""/>
        <dsp:cNvSpPr/>
      </dsp:nvSpPr>
      <dsp:spPr>
        <a:xfrm>
          <a:off x="893806" y="18997"/>
          <a:ext cx="1116404" cy="501754"/>
        </a:xfrm>
        <a:prstGeom prst="chevron">
          <a:avLst/>
        </a:prstGeom>
        <a:solidFill>
          <a:srgbClr val="FF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</a:t>
          </a:r>
        </a:p>
      </dsp:txBody>
      <dsp:txXfrm>
        <a:off x="1144683" y="18997"/>
        <a:ext cx="614650" cy="501754"/>
      </dsp:txXfrm>
    </dsp:sp>
    <dsp:sp modelId="{AD4E5296-B06F-4F82-9CB5-F741BF6BFCC1}">
      <dsp:nvSpPr>
        <dsp:cNvPr id="0" name=""/>
        <dsp:cNvSpPr/>
      </dsp:nvSpPr>
      <dsp:spPr>
        <a:xfrm>
          <a:off x="1786650" y="18997"/>
          <a:ext cx="1116404" cy="501754"/>
        </a:xfrm>
        <a:prstGeom prst="chevron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Pre-monitor</a:t>
          </a:r>
        </a:p>
      </dsp:txBody>
      <dsp:txXfrm>
        <a:off x="2037527" y="18997"/>
        <a:ext cx="614650" cy="501754"/>
      </dsp:txXfrm>
    </dsp:sp>
    <dsp:sp modelId="{6CE68A43-9C69-4212-AF24-9AFEE7CA1715}">
      <dsp:nvSpPr>
        <dsp:cNvPr id="0" name=""/>
        <dsp:cNvSpPr/>
      </dsp:nvSpPr>
      <dsp:spPr>
        <a:xfrm>
          <a:off x="2679494" y="18997"/>
          <a:ext cx="1116404" cy="501754"/>
        </a:xfrm>
        <a:prstGeom prst="chevron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IV kontrast</a:t>
          </a:r>
        </a:p>
      </dsp:txBody>
      <dsp:txXfrm>
        <a:off x="2930371" y="18997"/>
        <a:ext cx="614650" cy="501754"/>
      </dsp:txXfrm>
    </dsp:sp>
    <dsp:sp modelId="{6AC59577-EC82-4A35-90CE-96CD0348AB0D}">
      <dsp:nvSpPr>
        <dsp:cNvPr id="0" name=""/>
        <dsp:cNvSpPr/>
      </dsp:nvSpPr>
      <dsp:spPr>
        <a:xfrm>
          <a:off x="3572338" y="18997"/>
          <a:ext cx="1114817" cy="501754"/>
        </a:xfrm>
        <a:prstGeom prst="chevron">
          <a:avLst/>
        </a:prstGeom>
        <a:solidFill>
          <a:srgbClr val="C0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 BT+13 s</a:t>
          </a:r>
        </a:p>
      </dsp:txBody>
      <dsp:txXfrm>
        <a:off x="3823215" y="18997"/>
        <a:ext cx="613063" cy="501754"/>
      </dsp:txXfrm>
    </dsp:sp>
    <dsp:sp modelId="{33A1349C-0317-431F-9E60-7456885DCFD5}">
      <dsp:nvSpPr>
        <dsp:cNvPr id="0" name=""/>
        <dsp:cNvSpPr/>
      </dsp:nvSpPr>
      <dsp:spPr>
        <a:xfrm>
          <a:off x="4463595" y="18997"/>
          <a:ext cx="1118997" cy="501754"/>
        </a:xfrm>
        <a:prstGeom prst="chevron">
          <a:avLst/>
        </a:prstGeom>
        <a:solidFill>
          <a:srgbClr val="FF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3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+15 s</a:t>
          </a:r>
        </a:p>
      </dsp:txBody>
      <dsp:txXfrm>
        <a:off x="4714472" y="18997"/>
        <a:ext cx="617243" cy="50175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EF1E972-57F1-4B7A-95F1-9A0BA127B2D5}">
      <dsp:nvSpPr>
        <dsp:cNvPr id="0" name=""/>
        <dsp:cNvSpPr/>
      </dsp:nvSpPr>
      <dsp:spPr>
        <a:xfrm>
          <a:off x="544" y="90370"/>
          <a:ext cx="1526951" cy="470769"/>
        </a:xfrm>
        <a:prstGeom prst="chevron">
          <a:avLst/>
        </a:prstGeom>
        <a:solidFill>
          <a:srgbClr val="C0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latin typeface="Arial" panose="020B0604020202020204" pitchFamily="34" charset="0"/>
              <a:cs typeface="Arial" panose="020B0604020202020204" pitchFamily="34" charset="0"/>
            </a:rPr>
            <a:t>Serie 4 </a:t>
          </a:r>
          <a:br>
            <a:rPr lang="sv-SE" sz="900" kern="1200"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sv-SE" sz="900" kern="1200">
              <a:latin typeface="Arial" panose="020B0604020202020204" pitchFamily="34" charset="0"/>
              <a:cs typeface="Arial" panose="020B0604020202020204" pitchFamily="34" charset="0"/>
            </a:rPr>
            <a:t>+ 25 s (70 s delay)	</a:t>
          </a:r>
        </a:p>
      </dsp:txBody>
      <dsp:txXfrm>
        <a:off x="235929" y="90370"/>
        <a:ext cx="1056182" cy="470769"/>
      </dsp:txXfrm>
    </dsp:sp>
    <dsp:sp modelId="{A37E5AD9-EAB2-492F-B390-715E4321F08B}">
      <dsp:nvSpPr>
        <dsp:cNvPr id="0" name=""/>
        <dsp:cNvSpPr/>
      </dsp:nvSpPr>
      <dsp:spPr>
        <a:xfrm>
          <a:off x="1316944" y="98811"/>
          <a:ext cx="1176922" cy="470769"/>
        </a:xfrm>
        <a:prstGeom prst="chevron">
          <a:avLst/>
        </a:prstGeom>
        <a:solidFill>
          <a:srgbClr val="FF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latin typeface="Arial" panose="020B0604020202020204" pitchFamily="34" charset="0"/>
              <a:cs typeface="Arial" panose="020B0604020202020204" pitchFamily="34" charset="0"/>
            </a:rPr>
            <a:t>Serie 5 </a:t>
          </a:r>
          <a:br>
            <a:rPr lang="sv-SE" sz="900" kern="1200"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sv-SE" sz="900" kern="1200">
              <a:latin typeface="Arial" panose="020B0604020202020204" pitchFamily="34" charset="0"/>
              <a:cs typeface="Arial" panose="020B0604020202020204" pitchFamily="34" charset="0"/>
            </a:rPr>
            <a:t>3 min från start	</a:t>
          </a:r>
        </a:p>
      </dsp:txBody>
      <dsp:txXfrm>
        <a:off x="1552329" y="98811"/>
        <a:ext cx="706153" cy="470769"/>
      </dsp:txXfrm>
    </dsp:sp>
    <dsp:sp modelId="{113D9ACA-DCB7-4EE7-B943-5751348F7A69}">
      <dsp:nvSpPr>
        <dsp:cNvPr id="0" name=""/>
        <dsp:cNvSpPr/>
      </dsp:nvSpPr>
      <dsp:spPr>
        <a:xfrm>
          <a:off x="2308643" y="90370"/>
          <a:ext cx="1176922" cy="470769"/>
        </a:xfrm>
        <a:prstGeom prst="chevron">
          <a:avLst/>
        </a:prstGeom>
        <a:solidFill>
          <a:schemeClr val="accent5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latin typeface="Arial" panose="020B0604020202020204" pitchFamily="34" charset="0"/>
              <a:cs typeface="Arial" panose="020B0604020202020204" pitchFamily="34" charset="0"/>
            </a:rPr>
            <a:t>Serie 6 </a:t>
          </a:r>
          <a:br>
            <a:rPr lang="sv-SE" sz="900" kern="1200"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sv-SE" sz="900" kern="1200">
              <a:latin typeface="Arial" panose="020B0604020202020204" pitchFamily="34" charset="0"/>
              <a:cs typeface="Arial" panose="020B0604020202020204" pitchFamily="34" charset="0"/>
            </a:rPr>
            <a:t>10 min från start</a:t>
          </a:r>
        </a:p>
      </dsp:txBody>
      <dsp:txXfrm>
        <a:off x="2544028" y="90370"/>
        <a:ext cx="706153" cy="47076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177</TotalTime>
  <Pages>4</Pages>
  <Words>622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3917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Thorax buk donator flerfas i narkos (840905n, 840905n)</dc:title>
  <dc:subject/>
  <dc:creator/>
  <keywords/>
  <lastModifiedBy>Ulrica Sehlberg</lastModifiedBy>
  <revision>158</revision>
  <lastPrinted>2016-03-31T10:56:00.0000000Z</lastPrinted>
  <dcterms:created xsi:type="dcterms:W3CDTF">2021-05-27T09:47:00.0000000Z</dcterms:created>
  <dcterms:modified xsi:type="dcterms:W3CDTF">2025-09-26T07:26:00.0000000Z</dcterms:modified>
</coreProperties>
</file>