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1CA34" w14:textId="76DFD56C" w:rsidR="008F14DA" w:rsidRPr="00DC736D" w:rsidRDefault="0061349B" w:rsidP="00DC736D">
      <w:pPr>
        <w:pStyle w:val="Rubrik1"/>
        <w:rPr>
          <w:rFonts w:cs="Arial"/>
          <w:sz w:val="18"/>
          <w:szCs w:val="18"/>
        </w:rPr>
      </w:pPr>
      <w:r w:rsidRPr="5B0723A2">
        <w:t xml:space="preserve">DT Njurar tumör </w:t>
      </w:r>
      <w:r w:rsidR="0083203D">
        <w:t xml:space="preserve">3-fas </w:t>
      </w:r>
      <w:r w:rsidRPr="5B0723A2">
        <w:t>(8528</w:t>
      </w:r>
      <w:r w:rsidR="0083203D">
        <w:t>02C</w:t>
      </w:r>
      <w:r w:rsidRPr="5B0723A2">
        <w:t>)</w:t>
      </w:r>
    </w:p>
    <w:p w14:paraId="7AC21DF2" w14:textId="77777777" w:rsidR="00201280" w:rsidRPr="00496CC3" w:rsidRDefault="00201280" w:rsidP="00201280">
      <w:pPr>
        <w:pStyle w:val="Rubrik3"/>
      </w:pPr>
      <w:r w:rsidRPr="00496CC3">
        <w:t>Syfte</w:t>
      </w:r>
    </w:p>
    <w:p w14:paraId="004798F2" w14:textId="3FA78714" w:rsidR="00201280" w:rsidRPr="0078345B" w:rsidRDefault="00201280" w:rsidP="00DC736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Metodbeskrivning</w:t>
      </w:r>
      <w:r w:rsidRPr="0078345B">
        <w:rPr>
          <w:rFonts w:ascii="Arial" w:hAnsi="Arial" w:cs="Arial"/>
          <w:sz w:val="18"/>
          <w:szCs w:val="18"/>
        </w:rPr>
        <w:t xml:space="preserve"> för </w:t>
      </w:r>
      <w:r>
        <w:rPr>
          <w:rFonts w:ascii="Arial" w:hAnsi="Arial" w:cs="Arial"/>
          <w:sz w:val="18"/>
          <w:szCs w:val="18"/>
        </w:rPr>
        <w:t>DT-</w:t>
      </w:r>
      <w:r w:rsidRPr="0078345B">
        <w:rPr>
          <w:rFonts w:ascii="Arial" w:hAnsi="Arial" w:cs="Arial"/>
          <w:sz w:val="18"/>
          <w:szCs w:val="18"/>
        </w:rPr>
        <w:t xml:space="preserve">undersökning </w:t>
      </w:r>
      <w:r>
        <w:rPr>
          <w:rFonts w:ascii="Arial" w:hAnsi="Arial" w:cs="Arial"/>
          <w:sz w:val="18"/>
          <w:szCs w:val="18"/>
        </w:rPr>
        <w:t>i NU-sjukvården</w:t>
      </w:r>
      <w:r w:rsidRPr="0078345B">
        <w:rPr>
          <w:rFonts w:ascii="Arial" w:hAnsi="Arial" w:cs="Arial"/>
          <w:sz w:val="18"/>
          <w:szCs w:val="18"/>
        </w:rPr>
        <w:t>.</w:t>
      </w:r>
    </w:p>
    <w:p w14:paraId="257F5220" w14:textId="40654EDA" w:rsidR="008F14DA" w:rsidRPr="00496CC3" w:rsidRDefault="00201280" w:rsidP="008F14DA">
      <w:pPr>
        <w:pStyle w:val="Rubrik3"/>
      </w:pPr>
      <w:r>
        <w:t>Förändringar sedan föregående</w:t>
      </w:r>
      <w:r w:rsidR="008F14DA">
        <w:t xml:space="preserve"> version</w:t>
      </w:r>
    </w:p>
    <w:p w14:paraId="207E5E3C" w14:textId="6EB1179D" w:rsidR="008F14DA" w:rsidRDefault="002A7F1C" w:rsidP="008F14DA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PVK specificerad.</w:t>
      </w:r>
    </w:p>
    <w:p w14:paraId="3C3F524A" w14:textId="77777777" w:rsidR="008F14DA" w:rsidRDefault="008F14DA" w:rsidP="00DC736D">
      <w:pPr>
        <w:ind w:left="0"/>
        <w:rPr>
          <w:rFonts w:ascii="Arial" w:hAnsi="Arial" w:cs="Arial"/>
          <w:sz w:val="18"/>
          <w:szCs w:val="18"/>
        </w:rPr>
      </w:pPr>
    </w:p>
    <w:p w14:paraId="6444B0FB" w14:textId="77777777" w:rsidR="008F14DA" w:rsidRPr="00DA39B6" w:rsidRDefault="008F14DA" w:rsidP="008F14DA">
      <w:pPr>
        <w:pStyle w:val="Rubrik3"/>
      </w:pPr>
      <w:r w:rsidRPr="00DA39B6">
        <w:t>Inför undersökningen</w:t>
      </w:r>
    </w:p>
    <w:tbl>
      <w:tblPr>
        <w:tblW w:w="9038" w:type="dxa"/>
        <w:tblInd w:w="562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8F14DA" w14:paraId="631FAEDA" w14:textId="77777777" w:rsidTr="00201280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3A466DB1" w14:textId="77777777" w:rsidR="008F14DA" w:rsidRPr="00390584" w:rsidRDefault="008F14DA" w:rsidP="008F14D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Indikation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3AEAF758" w14:textId="77777777" w:rsidR="008F14DA" w:rsidRPr="009C27FB" w:rsidRDefault="008F14DA" w:rsidP="008F14DA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6EEBE543">
              <w:rPr>
                <w:rFonts w:ascii="Arial" w:hAnsi="Arial" w:cs="Arial"/>
                <w:sz w:val="18"/>
                <w:szCs w:val="18"/>
              </w:rPr>
              <w:t xml:space="preserve">Postoperativ kontroll efter partiell nefrektomi eller ablation. Vid första kontrollen väljs dock DT njurar tumör 4-fas. </w:t>
            </w:r>
          </w:p>
        </w:tc>
      </w:tr>
      <w:tr w:rsidR="008F14DA" w14:paraId="28BCC594" w14:textId="77777777" w:rsidTr="00201280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183D0C3" w14:textId="77777777" w:rsidR="008F14DA" w:rsidRPr="00390584" w:rsidRDefault="008F14DA" w:rsidP="008F14D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8ECB470" w14:textId="29F04BE2" w:rsidR="008F14DA" w:rsidRPr="006D411C" w:rsidRDefault="008F14DA" w:rsidP="008F14DA">
            <w:pPr>
              <w:pStyle w:val="Liststycke"/>
              <w:numPr>
                <w:ilvl w:val="0"/>
                <w:numId w:val="23"/>
              </w:num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hyperlink r:id="rId12" w:history="1">
              <w:r w:rsidRPr="006D411C">
                <w:rPr>
                  <w:rStyle w:val="Hyperlnk"/>
                  <w:rFonts w:ascii="Arial" w:hAnsi="Arial" w:cs="Arial"/>
                  <w:sz w:val="18"/>
                  <w:szCs w:val="18"/>
                </w:rPr>
                <w:t>Kreatinin</w:t>
              </w:r>
            </w:hyperlink>
            <w:r w:rsidRPr="006D411C">
              <w:rPr>
                <w:rFonts w:ascii="Arial" w:hAnsi="Arial" w:cs="Arial"/>
                <w:sz w:val="18"/>
                <w:szCs w:val="18"/>
              </w:rPr>
              <w:t xml:space="preserve"> och GFR. </w:t>
            </w:r>
          </w:p>
          <w:p w14:paraId="3BD3003C" w14:textId="76584033" w:rsidR="008F14DA" w:rsidRPr="006D411C" w:rsidRDefault="008F14DA" w:rsidP="008F14DA">
            <w:pPr>
              <w:pStyle w:val="Liststycke"/>
              <w:numPr>
                <w:ilvl w:val="0"/>
                <w:numId w:val="23"/>
              </w:num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PVK</w:t>
            </w:r>
            <w:r w:rsidR="002A7F1C">
              <w:rPr>
                <w:rFonts w:ascii="Arial" w:hAnsi="Arial" w:cs="Arial"/>
                <w:sz w:val="18"/>
                <w:szCs w:val="18"/>
              </w:rPr>
              <w:t>, helst grön.</w:t>
            </w:r>
          </w:p>
        </w:tc>
      </w:tr>
      <w:tr w:rsidR="008F14DA" w14:paraId="6ED648EA" w14:textId="77777777" w:rsidTr="00201280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CF4990D" w14:textId="77777777" w:rsidR="008F14DA" w:rsidRPr="00390584" w:rsidRDefault="008F14DA" w:rsidP="008F14D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EA08333" w14:textId="77777777" w:rsidR="008F14DA" w:rsidRPr="006D411C" w:rsidRDefault="008F14DA" w:rsidP="008F14DA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5B0723A2">
              <w:rPr>
                <w:rFonts w:ascii="Arial" w:hAnsi="Arial" w:cs="Arial"/>
                <w:sz w:val="18"/>
                <w:szCs w:val="18"/>
              </w:rPr>
              <w:t>Ingen</w:t>
            </w:r>
          </w:p>
        </w:tc>
      </w:tr>
      <w:tr w:rsidR="008F14DA" w14:paraId="10E7EBB4" w14:textId="77777777" w:rsidTr="00201280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DB82FEC" w14:textId="77777777" w:rsidR="008F14DA" w:rsidRPr="00390584" w:rsidRDefault="008F14DA" w:rsidP="008F14D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E132E67" w14:textId="77777777" w:rsidR="008F14DA" w:rsidRPr="006D411C" w:rsidRDefault="008F14DA" w:rsidP="008F14DA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Omnip</w:t>
            </w:r>
            <w:r w:rsidRPr="006D411C">
              <w:rPr>
                <w:rFonts w:ascii="Arial" w:hAnsi="Arial" w:cs="Arial"/>
                <w:sz w:val="18"/>
                <w:szCs w:val="18"/>
              </w:rPr>
              <w:t xml:space="preserve">aque 350 mg I/ml enligt OmniJect ”Urografi </w:t>
            </w:r>
            <w:r>
              <w:rPr>
                <w:rFonts w:ascii="Arial" w:hAnsi="Arial" w:cs="Arial"/>
                <w:sz w:val="18"/>
                <w:szCs w:val="18"/>
              </w:rPr>
              <w:t xml:space="preserve">3- och </w:t>
            </w:r>
            <w:r w:rsidRPr="006D411C">
              <w:rPr>
                <w:rFonts w:ascii="Arial" w:hAnsi="Arial" w:cs="Arial"/>
                <w:sz w:val="18"/>
                <w:szCs w:val="18"/>
              </w:rPr>
              <w:t>4-fas”.</w:t>
            </w:r>
          </w:p>
        </w:tc>
      </w:tr>
      <w:tr w:rsidR="008F14DA" w14:paraId="08B902F9" w14:textId="77777777" w:rsidTr="00201280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C4A1A67" w14:textId="77777777" w:rsidR="008F14DA" w:rsidRPr="00390584" w:rsidRDefault="008F14DA" w:rsidP="008F14D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1E3BC3B" w14:textId="14C75FF2" w:rsidR="008F14DA" w:rsidRDefault="008F14DA" w:rsidP="008F14DA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Kvinnor 15-50 år ska tillfrågas om </w:t>
            </w:r>
            <w:r w:rsidRPr="00AE034D">
              <w:rPr>
                <w:rFonts w:ascii="Arial" w:hAnsi="Arial" w:cs="Arial"/>
                <w:sz w:val="18"/>
                <w:szCs w:val="18"/>
              </w:rPr>
              <w:t>graviditet</w:t>
            </w:r>
            <w:r>
              <w:rPr>
                <w:rFonts w:ascii="Arial" w:hAnsi="Arial" w:cs="Arial"/>
                <w:sz w:val="18"/>
                <w:szCs w:val="18"/>
              </w:rPr>
              <w:t xml:space="preserve">. 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 w:rsidRPr="00B44338">
              <w:rPr>
                <w:rFonts w:ascii="Arial" w:hAnsi="Arial" w:cs="Arial"/>
                <w:color w:val="000000"/>
                <w:sz w:val="18"/>
              </w:rPr>
              <w:t xml:space="preserve">För övriga strålskyddsregler se kapitel 4.2 och 5.2 </w:t>
            </w:r>
            <w:r>
              <w:rPr>
                <w:rFonts w:ascii="Arial" w:hAnsi="Arial" w:cs="Arial"/>
                <w:color w:val="000000"/>
                <w:sz w:val="20"/>
              </w:rPr>
              <w:t xml:space="preserve">i </w:t>
            </w:r>
            <w:hyperlink r:id="rId13" w:history="1">
              <w:r w:rsidRPr="00680576">
                <w:rPr>
                  <w:rStyle w:val="Hyperlnk"/>
                  <w:rFonts w:ascii="Arial" w:hAnsi="Arial" w:cs="Arial"/>
                  <w:sz w:val="18"/>
                </w:rPr>
                <w:t>Strålskydd vid undersökningar och behandlingar med röntgenstrålning</w:t>
              </w:r>
            </w:hyperlink>
            <w:r>
              <w:rPr>
                <w:rFonts w:ascii="Arial" w:hAnsi="Arial" w:cs="Arial"/>
                <w:sz w:val="18"/>
              </w:rPr>
              <w:t>.</w:t>
            </w:r>
          </w:p>
        </w:tc>
      </w:tr>
      <w:tr w:rsidR="008F14DA" w14:paraId="348DB3B3" w14:textId="77777777" w:rsidTr="00201280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3CB3AE46" w14:textId="77777777" w:rsidR="008F14DA" w:rsidRPr="00390584" w:rsidRDefault="008F14DA" w:rsidP="008F14D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54318686" w14:textId="77777777" w:rsidR="008F14DA" w:rsidRPr="0066567D" w:rsidRDefault="008F14DA" w:rsidP="008F14DA">
            <w:pPr>
              <w:pStyle w:val="Liststycke"/>
              <w:numPr>
                <w:ilvl w:val="0"/>
                <w:numId w:val="22"/>
              </w:num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66567D">
              <w:rPr>
                <w:rFonts w:ascii="Arial" w:hAnsi="Arial" w:cs="Arial"/>
                <w:sz w:val="18"/>
                <w:szCs w:val="18"/>
              </w:rPr>
              <w:t>Ryggläge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B02AD62" w14:textId="77777777" w:rsidR="008F14DA" w:rsidRPr="0066567D" w:rsidRDefault="008F14DA" w:rsidP="008F14DA">
            <w:pPr>
              <w:pStyle w:val="Liststycke"/>
              <w:numPr>
                <w:ilvl w:val="0"/>
                <w:numId w:val="22"/>
              </w:num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Fötterna</w:t>
            </w:r>
            <w:r w:rsidRPr="0066567D">
              <w:rPr>
                <w:rFonts w:ascii="Arial" w:hAnsi="Arial" w:cs="Arial"/>
                <w:sz w:val="18"/>
                <w:szCs w:val="18"/>
              </w:rPr>
              <w:t xml:space="preserve"> mot gantryt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0C22EE5" w14:textId="77777777" w:rsidR="008F14DA" w:rsidRPr="0066503B" w:rsidRDefault="008F14DA" w:rsidP="008F14DA">
            <w:pPr>
              <w:pStyle w:val="Liststycke"/>
              <w:numPr>
                <w:ilvl w:val="0"/>
                <w:numId w:val="22"/>
              </w:num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Armarna ovanför huvudet.</w:t>
            </w:r>
          </w:p>
        </w:tc>
      </w:tr>
    </w:tbl>
    <w:p w14:paraId="3B33AFD2" w14:textId="77777777" w:rsidR="008F14DA" w:rsidRDefault="008F14DA" w:rsidP="008F14DA">
      <w:pPr>
        <w:tabs>
          <w:tab w:val="left" w:pos="4590"/>
        </w:tabs>
        <w:rPr>
          <w:rFonts w:ascii="Arial" w:hAnsi="Arial" w:cs="Arial"/>
          <w:sz w:val="18"/>
          <w:szCs w:val="18"/>
        </w:rPr>
      </w:pPr>
    </w:p>
    <w:p w14:paraId="48ECEFCE" w14:textId="77777777" w:rsidR="008F14DA" w:rsidRDefault="008F14DA" w:rsidP="008F14D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77CD5244" w14:textId="77777777" w:rsidR="008F14DA" w:rsidRPr="007C77E8" w:rsidRDefault="008F14DA" w:rsidP="008F14DA">
      <w:pPr>
        <w:pStyle w:val="Rubrik3"/>
      </w:pPr>
      <w:r w:rsidRPr="00DA39B6">
        <w:lastRenderedPageBreak/>
        <w:t>Bildtagning</w:t>
      </w:r>
    </w:p>
    <w:tbl>
      <w:tblPr>
        <w:tblW w:w="9038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4282"/>
        <w:gridCol w:w="2806"/>
      </w:tblGrid>
      <w:tr w:rsidR="008F14DA" w14:paraId="3FFA230A" w14:textId="77777777" w:rsidTr="00201280">
        <w:trPr>
          <w:trHeight w:val="520"/>
        </w:trPr>
        <w:tc>
          <w:tcPr>
            <w:tcW w:w="9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0" w:type="dxa"/>
              <w:bottom w:w="170" w:type="dxa"/>
            </w:tcMar>
            <w:vAlign w:val="center"/>
          </w:tcPr>
          <w:p w14:paraId="1AD9ED32" w14:textId="77777777" w:rsidR="008F14DA" w:rsidRDefault="008F14DA" w:rsidP="008F14DA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3324963C" wp14:editId="35B957D0">
                  <wp:extent cx="5583600" cy="540000"/>
                  <wp:effectExtent l="0" t="0" r="36195" b="0"/>
                  <wp:docPr id="1" name="Diagram 1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4" r:lo="rId15" r:qs="rId16" r:cs="rId17"/>
                    </a:graphicData>
                  </a:graphic>
                </wp:inline>
              </w:drawing>
            </w:r>
          </w:p>
          <w:p w14:paraId="356D5F9F" w14:textId="4FFA2ADF" w:rsidR="008F14DA" w:rsidRPr="00A85166" w:rsidRDefault="008F14DA" w:rsidP="008F14DA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</w:p>
        </w:tc>
      </w:tr>
      <w:tr w:rsidR="008F14DA" w14:paraId="25ABACA3" w14:textId="77777777" w:rsidTr="00201280">
        <w:trPr>
          <w:trHeight w:val="227"/>
        </w:trPr>
        <w:tc>
          <w:tcPr>
            <w:tcW w:w="1950" w:type="dxa"/>
            <w:shd w:val="clear" w:color="auto" w:fill="F2F2F2" w:themeFill="background1" w:themeFillShade="F2"/>
            <w:vAlign w:val="center"/>
          </w:tcPr>
          <w:p w14:paraId="7A1F0D06" w14:textId="77777777" w:rsidR="008F14DA" w:rsidRPr="00666E60" w:rsidRDefault="008F14DA" w:rsidP="008F14D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666E60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438995" w14:textId="77777777" w:rsidR="008F14DA" w:rsidRPr="00666E60" w:rsidRDefault="008F14DA" w:rsidP="008F14DA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806" w:type="dxa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01C9E7" w14:textId="77777777" w:rsidR="008F14DA" w:rsidRPr="001B6509" w:rsidRDefault="008F14DA" w:rsidP="008F14D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1C040225" wp14:editId="60D30D98">
                      <wp:simplePos x="0" y="0"/>
                      <wp:positionH relativeFrom="column">
                        <wp:posOffset>994410</wp:posOffset>
                      </wp:positionH>
                      <wp:positionV relativeFrom="paragraph">
                        <wp:posOffset>432435</wp:posOffset>
                      </wp:positionV>
                      <wp:extent cx="410210" cy="1416050"/>
                      <wp:effectExtent l="0" t="0" r="8890" b="0"/>
                      <wp:wrapNone/>
                      <wp:docPr id="9" name="Upp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141605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C0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8531051" w14:textId="77777777" w:rsidR="008F14DA" w:rsidRDefault="008F14DA" w:rsidP="008F14D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5A5DCDB" w14:textId="5AAE8067" w:rsidR="008F14DA" w:rsidRDefault="005A6452" w:rsidP="00123EE0">
                                  <w:pPr>
                                    <w:spacing w:after="0" w:line="240" w:lineRule="auto"/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  <w:p w14:paraId="4716607A" w14:textId="77777777" w:rsidR="008F14DA" w:rsidRPr="0066567D" w:rsidRDefault="008F14DA" w:rsidP="008F14D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C040225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Upp 9" o:spid="_x0000_s1026" type="#_x0000_t68" style="position:absolute;left:0;text-align:left;margin-left:78.3pt;margin-top:34.05pt;width:32.3pt;height:111.5pt;rotation:180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" adj="3129" fillcolor="#c00000" stroked="f" strokeweight="2pt">
                      <v:textbox inset="1mm,1mm,1mm,1mm">
                        <w:txbxContent>
                          <w:p w14:paraId="58531051" w14:textId="77777777" w:rsidR="008F14DA" w:rsidRDefault="008F14DA" w:rsidP="008F14D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05A5DCDB" w14:textId="5AAE8067" w:rsidR="008F14DA" w:rsidRDefault="005A6452" w:rsidP="00123EE0">
                            <w:pPr>
                              <w:spacing w:after="0" w:line="240" w:lineRule="auto"/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  <w:p w14:paraId="4716607A" w14:textId="77777777" w:rsidR="008F14DA" w:rsidRPr="0066567D" w:rsidRDefault="008F14DA" w:rsidP="008F14D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BBD7D5A" wp14:editId="4F7EA635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432435</wp:posOffset>
                      </wp:positionV>
                      <wp:extent cx="1623695" cy="1416050"/>
                      <wp:effectExtent l="19050" t="19050" r="14605" b="12700"/>
                      <wp:wrapNone/>
                      <wp:docPr id="3" name="Rektange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23695" cy="1416050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19771F" id="Rektangel 3" o:spid="_x0000_s1026" style="position:absolute;margin-left:1.8pt;margin-top:34.05pt;width:127.85pt;height:11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" filled="f" strokecolor="#c00000" strokeweight="3pt"/>
                  </w:pict>
                </mc:Fallback>
              </mc:AlternateContent>
            </w:r>
            <w:r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51" behindDoc="0" locked="0" layoutInCell="1" allowOverlap="1" wp14:anchorId="48BB2827" wp14:editId="4F004565">
                      <wp:simplePos x="0" y="0"/>
                      <wp:positionH relativeFrom="column">
                        <wp:posOffset>314960</wp:posOffset>
                      </wp:positionH>
                      <wp:positionV relativeFrom="paragraph">
                        <wp:posOffset>286385</wp:posOffset>
                      </wp:positionV>
                      <wp:extent cx="410210" cy="819150"/>
                      <wp:effectExtent l="0" t="0" r="8890" b="0"/>
                      <wp:wrapNone/>
                      <wp:docPr id="8" name="Upp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81915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5E7497F" w14:textId="22BD79FE" w:rsidR="008F14DA" w:rsidRDefault="008F14DA" w:rsidP="002D2CC8">
                                  <w:pPr>
                                    <w:spacing w:after="0" w:line="240" w:lineRule="auto"/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13</w:t>
                                  </w:r>
                                </w:p>
                                <w:p w14:paraId="44FB742A" w14:textId="77777777" w:rsidR="008F14DA" w:rsidRPr="0066567D" w:rsidRDefault="008F14DA" w:rsidP="008F14D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BB2827" id="Upp 8" o:spid="_x0000_s1027" type="#_x0000_t68" style="position:absolute;left:0;text-align:left;margin-left:24.8pt;margin-top:22.55pt;width:32.3pt;height:64.5pt;rotation:180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" adj="5408" fillcolor="red" stroked="f" strokeweight="2pt">
                      <v:textbox inset="1mm,1mm,1mm,1mm">
                        <w:txbxContent>
                          <w:p w14:paraId="75E7497F" w14:textId="22BD79FE" w:rsidR="008F14DA" w:rsidRDefault="008F14DA" w:rsidP="002D2CC8">
                            <w:pPr>
                              <w:spacing w:after="0" w:line="240" w:lineRule="auto"/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13</w:t>
                            </w:r>
                          </w:p>
                          <w:p w14:paraId="44FB742A" w14:textId="77777777" w:rsidR="008F14DA" w:rsidRPr="0066567D" w:rsidRDefault="008F14DA" w:rsidP="008F14D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58731CBD" wp14:editId="532271D3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286385</wp:posOffset>
                      </wp:positionV>
                      <wp:extent cx="1623695" cy="819150"/>
                      <wp:effectExtent l="19050" t="19050" r="14605" b="19050"/>
                      <wp:wrapNone/>
                      <wp:docPr id="4" name="Rektangel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23695" cy="819150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F9484E" id="Rektangel 4" o:spid="_x0000_s1026" style="position:absolute;margin-left:1.8pt;margin-top:22.55pt;width:127.85pt;height:6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" filled="f" strokecolor="red" strokeweight="3pt"/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6B758C75" wp14:editId="179A586C">
                  <wp:extent cx="1655307" cy="2181916"/>
                  <wp:effectExtent l="0" t="0" r="2540" b="8890"/>
                  <wp:docPr id="13" name="Bildobjekt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5425106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748" cy="22220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14DA" w14:paraId="1BD96C47" w14:textId="77777777" w:rsidTr="00201280">
        <w:trPr>
          <w:trHeight w:val="227"/>
        </w:trPr>
        <w:tc>
          <w:tcPr>
            <w:tcW w:w="1950" w:type="dxa"/>
            <w:shd w:val="clear" w:color="auto" w:fill="FFFFFF" w:themeFill="background1"/>
          </w:tcPr>
          <w:p w14:paraId="460ABDA9" w14:textId="77777777" w:rsidR="008F14DA" w:rsidRPr="00B42F19" w:rsidRDefault="008F14DA" w:rsidP="008F14D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51ACB12" w14:textId="77777777" w:rsidR="008F14DA" w:rsidRPr="00D4139A" w:rsidRDefault="008F14DA" w:rsidP="008F14DA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Mamiller </w:t>
            </w:r>
            <w:r w:rsidRPr="001B6509">
              <w:rPr>
                <w:rFonts w:ascii="Arial" w:hAnsi="Arial" w:cs="Arial"/>
                <w:sz w:val="18"/>
                <w:szCs w:val="18"/>
              </w:rPr>
              <w:t xml:space="preserve">– </w:t>
            </w:r>
            <w:r>
              <w:rPr>
                <w:rFonts w:ascii="Arial" w:hAnsi="Arial" w:cs="Arial"/>
                <w:sz w:val="18"/>
                <w:szCs w:val="18"/>
              </w:rPr>
              <w:t>höftleder.</w:t>
            </w:r>
          </w:p>
        </w:tc>
        <w:tc>
          <w:tcPr>
            <w:tcW w:w="2806" w:type="dxa"/>
            <w:vMerge/>
            <w:vAlign w:val="center"/>
          </w:tcPr>
          <w:p w14:paraId="0FED40BE" w14:textId="77777777" w:rsidR="008F14DA" w:rsidRDefault="008F14DA" w:rsidP="008F14DA">
            <w:pPr>
              <w:spacing w:after="0" w:line="240" w:lineRule="auto"/>
              <w:ind w:left="0" w:right="0"/>
              <w:jc w:val="both"/>
              <w:rPr>
                <w:noProof/>
              </w:rPr>
            </w:pPr>
          </w:p>
        </w:tc>
      </w:tr>
      <w:tr w:rsidR="008F14DA" w14:paraId="13AD7292" w14:textId="77777777" w:rsidTr="00201280">
        <w:trPr>
          <w:trHeight w:val="227"/>
        </w:trPr>
        <w:tc>
          <w:tcPr>
            <w:tcW w:w="1950" w:type="dxa"/>
            <w:shd w:val="clear" w:color="auto" w:fill="FFFFFF" w:themeFill="background1"/>
          </w:tcPr>
          <w:p w14:paraId="7F1B9C8E" w14:textId="77777777" w:rsidR="008F14DA" w:rsidRPr="00B42F19" w:rsidRDefault="008F14DA" w:rsidP="008F14DA">
            <w:pPr>
              <w:pStyle w:val="Liststycke"/>
              <w:numPr>
                <w:ilvl w:val="0"/>
                <w:numId w:val="21"/>
              </w:num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5B0723A2">
              <w:rPr>
                <w:rFonts w:ascii="Arial" w:hAnsi="Arial" w:cs="Arial"/>
                <w:b/>
                <w:bCs/>
                <w:sz w:val="18"/>
                <w:szCs w:val="18"/>
              </w:rPr>
              <w:t>Övre buk K- (lågdos)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151FFB3" w14:textId="77777777" w:rsidR="008F14DA" w:rsidRDefault="008F14DA" w:rsidP="008F14DA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â</w:t>
            </w:r>
            <w:r w:rsidRPr="001B6509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Diafragma – crista ilaca.</w:t>
            </w:r>
          </w:p>
          <w:p w14:paraId="21CB69A5" w14:textId="77777777" w:rsidR="008F14DA" w:rsidRPr="00A03640" w:rsidRDefault="008F14DA" w:rsidP="008F14DA">
            <w:pPr>
              <w:spacing w:after="0" w:line="240" w:lineRule="auto"/>
              <w:ind w:left="0" w:right="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Patienten ska</w:t>
            </w:r>
            <w:r w:rsidRPr="00A03640">
              <w:rPr>
                <w:rFonts w:ascii="Arial" w:hAnsi="Arial" w:cs="Arial"/>
                <w:i/>
                <w:sz w:val="18"/>
                <w:szCs w:val="18"/>
              </w:rPr>
              <w:t xml:space="preserve"> andas in och hålla andan</w:t>
            </w:r>
            <w:r>
              <w:rPr>
                <w:rFonts w:ascii="Arial" w:hAnsi="Arial" w:cs="Arial"/>
                <w:i/>
                <w:sz w:val="18"/>
                <w:szCs w:val="18"/>
              </w:rPr>
              <w:t>.</w:t>
            </w:r>
          </w:p>
        </w:tc>
        <w:tc>
          <w:tcPr>
            <w:tcW w:w="2806" w:type="dxa"/>
            <w:vMerge/>
          </w:tcPr>
          <w:p w14:paraId="13A09CD6" w14:textId="77777777" w:rsidR="008F14DA" w:rsidRPr="001B6509" w:rsidRDefault="008F14DA" w:rsidP="008F14DA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8F14DA" w14:paraId="73CA77B1" w14:textId="77777777" w:rsidTr="00201280">
        <w:trPr>
          <w:trHeight w:val="227"/>
        </w:trPr>
        <w:tc>
          <w:tcPr>
            <w:tcW w:w="1950" w:type="dxa"/>
            <w:shd w:val="clear" w:color="auto" w:fill="FFFFFF" w:themeFill="background1"/>
          </w:tcPr>
          <w:p w14:paraId="001100B1" w14:textId="77777777" w:rsidR="008F14DA" w:rsidRDefault="008F14DA" w:rsidP="008F14D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Premonitor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7543BE0" w14:textId="77777777" w:rsidR="008F14DA" w:rsidRDefault="008F14DA" w:rsidP="008F14DA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7C77E8">
              <w:rPr>
                <w:rFonts w:ascii="Arial" w:hAnsi="Arial" w:cs="Arial"/>
                <w:sz w:val="18"/>
                <w:szCs w:val="18"/>
              </w:rPr>
              <w:t>ROI i proximala bukaorta, tröskelvärde 120 HU (GE och Toshiba), 90 HU (Siemens).</w:t>
            </w:r>
          </w:p>
        </w:tc>
        <w:tc>
          <w:tcPr>
            <w:tcW w:w="2806" w:type="dxa"/>
            <w:vMerge/>
            <w:vAlign w:val="center"/>
          </w:tcPr>
          <w:p w14:paraId="6589D558" w14:textId="77777777" w:rsidR="008F14DA" w:rsidRDefault="008F14DA" w:rsidP="008F14DA">
            <w:pPr>
              <w:spacing w:after="0" w:line="240" w:lineRule="auto"/>
              <w:ind w:left="0" w:right="0"/>
              <w:jc w:val="both"/>
              <w:rPr>
                <w:noProof/>
              </w:rPr>
            </w:pPr>
          </w:p>
        </w:tc>
      </w:tr>
      <w:tr w:rsidR="008F14DA" w14:paraId="09306EF5" w14:textId="77777777" w:rsidTr="00201280">
        <w:trPr>
          <w:trHeight w:val="227"/>
        </w:trPr>
        <w:tc>
          <w:tcPr>
            <w:tcW w:w="1950" w:type="dxa"/>
            <w:shd w:val="clear" w:color="auto" w:fill="FFFFFF" w:themeFill="background1"/>
          </w:tcPr>
          <w:p w14:paraId="395EC2A1" w14:textId="77777777" w:rsidR="008F14DA" w:rsidRDefault="008F14DA" w:rsidP="008F14DA">
            <w:pPr>
              <w:pStyle w:val="Liststycke"/>
              <w:numPr>
                <w:ilvl w:val="0"/>
                <w:numId w:val="21"/>
              </w:num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5B0723A2">
              <w:rPr>
                <w:rFonts w:ascii="Arial" w:hAnsi="Arial" w:cs="Arial"/>
                <w:b/>
                <w:bCs/>
                <w:sz w:val="18"/>
                <w:szCs w:val="18"/>
              </w:rPr>
              <w:t>Helbuk K+ kortikomedullär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35D61C0" w14:textId="77777777" w:rsidR="008F14DA" w:rsidRDefault="008F14DA" w:rsidP="008F14DA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5B0723A2">
              <w:rPr>
                <w:rFonts w:ascii="Wingdings" w:eastAsia="Wingdings" w:hAnsi="Wingdings" w:cs="Wingdings"/>
                <w:sz w:val="18"/>
                <w:szCs w:val="18"/>
              </w:rPr>
              <w:t>â</w:t>
            </w:r>
            <w:r w:rsidRPr="5B0723A2">
              <w:rPr>
                <w:rFonts w:ascii="Arial" w:hAnsi="Arial" w:cs="Arial"/>
                <w:sz w:val="18"/>
                <w:szCs w:val="18"/>
              </w:rPr>
              <w:t xml:space="preserve"> Diafragma – trochanter minor.</w:t>
            </w:r>
          </w:p>
          <w:p w14:paraId="307BAC43" w14:textId="77777777" w:rsidR="008F14DA" w:rsidRDefault="008F14DA" w:rsidP="008F14DA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Patienten ska</w:t>
            </w:r>
            <w:r w:rsidRPr="00A03640">
              <w:rPr>
                <w:rFonts w:ascii="Arial" w:hAnsi="Arial" w:cs="Arial"/>
                <w:i/>
                <w:sz w:val="18"/>
                <w:szCs w:val="18"/>
              </w:rPr>
              <w:t xml:space="preserve"> andas in och hålla andan</w:t>
            </w:r>
            <w:r>
              <w:rPr>
                <w:rFonts w:ascii="Arial" w:hAnsi="Arial" w:cs="Arial"/>
                <w:i/>
                <w:sz w:val="18"/>
                <w:szCs w:val="18"/>
              </w:rPr>
              <w:t>.</w:t>
            </w:r>
          </w:p>
        </w:tc>
        <w:tc>
          <w:tcPr>
            <w:tcW w:w="2806" w:type="dxa"/>
            <w:vMerge/>
          </w:tcPr>
          <w:p w14:paraId="138C51F2" w14:textId="77777777" w:rsidR="008F14DA" w:rsidRPr="001B6509" w:rsidRDefault="008F14DA" w:rsidP="008F14DA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8F14DA" w14:paraId="692D2F64" w14:textId="77777777" w:rsidTr="00201280">
        <w:trPr>
          <w:trHeight w:val="227"/>
        </w:trPr>
        <w:tc>
          <w:tcPr>
            <w:tcW w:w="1950" w:type="dxa"/>
            <w:shd w:val="clear" w:color="auto" w:fill="FFFFFF" w:themeFill="background1"/>
          </w:tcPr>
          <w:p w14:paraId="221D6FC4" w14:textId="77777777" w:rsidR="008F14DA" w:rsidRDefault="008F14DA" w:rsidP="008F14DA">
            <w:pPr>
              <w:pStyle w:val="Liststycke"/>
              <w:numPr>
                <w:ilvl w:val="0"/>
                <w:numId w:val="21"/>
              </w:num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62188303">
              <w:rPr>
                <w:rFonts w:ascii="Arial" w:hAnsi="Arial" w:cs="Arial"/>
                <w:b/>
                <w:bCs/>
                <w:sz w:val="18"/>
                <w:szCs w:val="18"/>
              </w:rPr>
              <w:t>Övre buk K+ nefrografisk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E5585F9" w14:textId="77777777" w:rsidR="008F14DA" w:rsidRDefault="008F14DA" w:rsidP="008F14DA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â</w:t>
            </w:r>
            <w:r w:rsidRPr="001B6509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Diafragma – crista ilaca.</w:t>
            </w:r>
          </w:p>
          <w:p w14:paraId="12017E25" w14:textId="77777777" w:rsidR="008F14DA" w:rsidRDefault="008F14DA" w:rsidP="008F14DA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Patienten ska</w:t>
            </w:r>
            <w:r w:rsidRPr="00A03640">
              <w:rPr>
                <w:rFonts w:ascii="Arial" w:hAnsi="Arial" w:cs="Arial"/>
                <w:i/>
                <w:sz w:val="18"/>
                <w:szCs w:val="18"/>
              </w:rPr>
              <w:t xml:space="preserve"> andas in och hålla andan</w:t>
            </w:r>
            <w:r>
              <w:rPr>
                <w:rFonts w:ascii="Arial" w:hAnsi="Arial" w:cs="Arial"/>
                <w:i/>
                <w:sz w:val="18"/>
                <w:szCs w:val="18"/>
              </w:rPr>
              <w:t>.</w:t>
            </w:r>
          </w:p>
        </w:tc>
        <w:tc>
          <w:tcPr>
            <w:tcW w:w="2806" w:type="dxa"/>
            <w:vMerge/>
          </w:tcPr>
          <w:p w14:paraId="5E511F5E" w14:textId="77777777" w:rsidR="008F14DA" w:rsidRPr="001B6509" w:rsidRDefault="008F14DA" w:rsidP="008F14DA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8F14DA" w14:paraId="05B6588A" w14:textId="77777777" w:rsidTr="00201280">
        <w:trPr>
          <w:trHeight w:val="227"/>
        </w:trPr>
        <w:tc>
          <w:tcPr>
            <w:tcW w:w="1950" w:type="dxa"/>
            <w:shd w:val="clear" w:color="auto" w:fill="FFFFFF" w:themeFill="background1"/>
          </w:tcPr>
          <w:p w14:paraId="057FEBCB" w14:textId="77777777" w:rsidR="008F14DA" w:rsidRPr="00B42F19" w:rsidRDefault="008F14DA" w:rsidP="008F14DA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78583C5" w14:textId="77777777" w:rsidR="008F14DA" w:rsidRPr="00D4139A" w:rsidRDefault="008F14DA" w:rsidP="008F14DA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06" w:type="dxa"/>
            <w:vMerge/>
            <w:vAlign w:val="center"/>
          </w:tcPr>
          <w:p w14:paraId="781CD8CE" w14:textId="77777777" w:rsidR="008F14DA" w:rsidRDefault="008F14DA" w:rsidP="008F14DA">
            <w:pPr>
              <w:spacing w:after="0" w:line="240" w:lineRule="auto"/>
              <w:ind w:left="0" w:right="0"/>
              <w:jc w:val="both"/>
              <w:rPr>
                <w:noProof/>
              </w:rPr>
            </w:pPr>
          </w:p>
        </w:tc>
      </w:tr>
      <w:tr w:rsidR="008F14DA" w14:paraId="05538773" w14:textId="77777777" w:rsidTr="00201280">
        <w:trPr>
          <w:trHeight w:val="227"/>
        </w:trPr>
        <w:tc>
          <w:tcPr>
            <w:tcW w:w="1950" w:type="dxa"/>
            <w:shd w:val="clear" w:color="auto" w:fill="FFFFFF" w:themeFill="background1"/>
          </w:tcPr>
          <w:p w14:paraId="3F6F69CB" w14:textId="77777777" w:rsidR="008F14DA" w:rsidRDefault="008F14DA" w:rsidP="008F14DA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03A6B69" w14:textId="77777777" w:rsidR="008F14DA" w:rsidRDefault="008F14DA" w:rsidP="008F14DA">
            <w:pPr>
              <w:spacing w:after="0" w:line="240" w:lineRule="auto"/>
              <w:ind w:left="0" w:right="0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2806" w:type="dxa"/>
            <w:vMerge/>
          </w:tcPr>
          <w:p w14:paraId="4C376CBE" w14:textId="77777777" w:rsidR="008F14DA" w:rsidRPr="001B6509" w:rsidRDefault="008F14DA" w:rsidP="008F14DA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707FF2C2" w14:textId="77777777" w:rsidR="008F14DA" w:rsidRPr="00FA7C31" w:rsidRDefault="008F14DA" w:rsidP="008E3B3F">
      <w:pPr>
        <w:ind w:left="0"/>
        <w:rPr>
          <w:rFonts w:ascii="Arial" w:hAnsi="Arial" w:cs="Arial"/>
          <w:b/>
          <w:sz w:val="18"/>
          <w:szCs w:val="18"/>
        </w:rPr>
      </w:pPr>
    </w:p>
    <w:p w14:paraId="7790EE37" w14:textId="77777777" w:rsidR="008F14DA" w:rsidRPr="00DA39B6" w:rsidRDefault="008F14DA" w:rsidP="008F14DA">
      <w:pPr>
        <w:pStyle w:val="Rubrik3"/>
      </w:pPr>
      <w:r w:rsidRPr="00DA39B6">
        <w:t>Reformatering</w:t>
      </w:r>
    </w:p>
    <w:tbl>
      <w:tblPr>
        <w:tblW w:w="9038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2694"/>
        <w:gridCol w:w="2409"/>
        <w:gridCol w:w="2806"/>
      </w:tblGrid>
      <w:tr w:rsidR="008F14DA" w14:paraId="6FDF3816" w14:textId="77777777" w:rsidTr="00201280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0FA9FF" w14:textId="77777777" w:rsidR="008F14DA" w:rsidRPr="004A5758" w:rsidRDefault="008F14DA" w:rsidP="008F14D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F9526A" w14:textId="77777777" w:rsidR="008F14DA" w:rsidRPr="004A5758" w:rsidRDefault="008F14DA" w:rsidP="008F14DA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DB5784" w14:textId="77777777" w:rsidR="008F14DA" w:rsidRPr="004A5758" w:rsidRDefault="008F14DA" w:rsidP="008F14D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02700D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173EDAB7" wp14:editId="615949CA">
                      <wp:simplePos x="0" y="0"/>
                      <wp:positionH relativeFrom="column">
                        <wp:posOffset>269875</wp:posOffset>
                      </wp:positionH>
                      <wp:positionV relativeFrom="paragraph">
                        <wp:posOffset>855345</wp:posOffset>
                      </wp:positionV>
                      <wp:extent cx="410210" cy="494665"/>
                      <wp:effectExtent l="0" t="4128" r="4763" b="4762"/>
                      <wp:wrapNone/>
                      <wp:docPr id="24" name="Upp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130A5CB" w14:textId="77777777" w:rsidR="008F14DA" w:rsidRPr="0066567D" w:rsidRDefault="008F14DA" w:rsidP="00DE40D3">
                                  <w:pPr>
                                    <w:spacing w:after="0" w:line="240" w:lineRule="auto"/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3EDAB7" id="Upp 24" o:spid="_x0000_s1028" type="#_x0000_t68" style="position:absolute;left:0;text-align:left;margin-left:21.25pt;margin-top:67.35pt;width:32.3pt;height:38.95pt;rotation:90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" adj="8956" fillcolor="red" stroked="f" strokeweight="2pt">
                      <v:textbox style="layout-flow:vertical;mso-layout-flow-alt:bottom-to-top" inset="1mm,1mm,1mm,1mm">
                        <w:txbxContent>
                          <w:p w14:paraId="2130A5CB" w14:textId="77777777" w:rsidR="008F14DA" w:rsidRPr="0066567D" w:rsidRDefault="008F14DA" w:rsidP="00DE40D3">
                            <w:pPr>
                              <w:spacing w:after="0" w:line="240" w:lineRule="auto"/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3970A3C6" wp14:editId="3147B128">
                      <wp:simplePos x="0" y="0"/>
                      <wp:positionH relativeFrom="column">
                        <wp:posOffset>730885</wp:posOffset>
                      </wp:positionH>
                      <wp:positionV relativeFrom="paragraph">
                        <wp:posOffset>-15875</wp:posOffset>
                      </wp:positionV>
                      <wp:extent cx="5715" cy="1317625"/>
                      <wp:effectExtent l="19050" t="19050" r="32385" b="34925"/>
                      <wp:wrapNone/>
                      <wp:docPr id="16" name="Rak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38" cy="1317658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9AEC0DA" id="Rak 1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.55pt,-1.25pt" to="58pt,10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" strokecolor="red" strokeweight="3pt"/>
                  </w:pict>
                </mc:Fallback>
              </mc:AlternateContent>
            </w:r>
            <w:r w:rsidRPr="0002700D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26641749" wp14:editId="68DE177F">
                      <wp:simplePos x="0" y="0"/>
                      <wp:positionH relativeFrom="margin">
                        <wp:posOffset>835660</wp:posOffset>
                      </wp:positionH>
                      <wp:positionV relativeFrom="paragraph">
                        <wp:posOffset>122555</wp:posOffset>
                      </wp:positionV>
                      <wp:extent cx="409575" cy="575945"/>
                      <wp:effectExtent l="0" t="0" r="9525" b="0"/>
                      <wp:wrapNone/>
                      <wp:docPr id="20" name="Ned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575" cy="57594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62817AF" w14:textId="77777777" w:rsidR="008F14DA" w:rsidRPr="0066564D" w:rsidRDefault="008F14DA" w:rsidP="00DE40D3">
                                  <w:pPr>
                                    <w:spacing w:after="0" w:line="240" w:lineRule="auto"/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6641749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Ned 20" o:spid="_x0000_s1029" type="#_x0000_t67" style="position:absolute;left:0;text-align:left;margin-left:65.8pt;margin-top:9.65pt;width:32.25pt;height:45.35pt;z-index:25165824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" adj="13920" fillcolor="red" stroked="f" strokeweight="2pt">
                      <v:textbox style="layout-flow:vertical" inset="1mm,1mm,1mm,1mm">
                        <w:txbxContent>
                          <w:p w14:paraId="762817AF" w14:textId="77777777" w:rsidR="008F14DA" w:rsidRPr="0066564D" w:rsidRDefault="008F14DA" w:rsidP="00DE40D3">
                            <w:pPr>
                              <w:spacing w:after="0" w:line="240" w:lineRule="auto"/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2B384405" wp14:editId="28964856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718185</wp:posOffset>
                      </wp:positionV>
                      <wp:extent cx="1414145" cy="0"/>
                      <wp:effectExtent l="19050" t="19050" r="14605" b="19050"/>
                      <wp:wrapNone/>
                      <wp:docPr id="28" name="Rak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414145" cy="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6DA7F35" id="Rak 28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75pt,56.55pt" to="112.1pt,5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" strokecolor="red" strokeweight="3pt"/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2861E0E3" wp14:editId="4DFD2F8B">
                  <wp:extent cx="1419843" cy="1303779"/>
                  <wp:effectExtent l="0" t="0" r="9525" b="0"/>
                  <wp:docPr id="7" name="Bildobjekt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8691712" name=""/>
                          <pic:cNvPicPr/>
                        </pic:nvPicPr>
                        <pic:blipFill>
                          <a:blip r:embed="rId20"/>
                          <a:srcRect l="1932" t="116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1962" cy="13332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B946D5" w14:textId="77777777" w:rsidR="008F14DA" w:rsidRPr="004A5758" w:rsidRDefault="008F14DA" w:rsidP="008F14D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02700D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0515C17D" wp14:editId="2EAC91A8">
                      <wp:simplePos x="0" y="0"/>
                      <wp:positionH relativeFrom="column">
                        <wp:posOffset>1174115</wp:posOffset>
                      </wp:positionH>
                      <wp:positionV relativeFrom="paragraph">
                        <wp:posOffset>698500</wp:posOffset>
                      </wp:positionV>
                      <wp:extent cx="410210" cy="552450"/>
                      <wp:effectExtent l="0" t="0" r="8890" b="0"/>
                      <wp:wrapNone/>
                      <wp:docPr id="19" name="Upp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55245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130353B" w14:textId="77777777" w:rsidR="008F14DA" w:rsidRPr="0066567D" w:rsidRDefault="008F14DA" w:rsidP="00DE40D3">
                                  <w:pPr>
                                    <w:spacing w:after="0" w:line="240" w:lineRule="auto"/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15C17D" id="Upp 19" o:spid="_x0000_s1030" type="#_x0000_t68" style="position:absolute;left:0;text-align:left;margin-left:92.45pt;margin-top:55pt;width:32.3pt;height:43.5pt;rotation:180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" adj="8019" fillcolor="red" stroked="f" strokeweight="2pt">
                      <v:textbox style="layout-flow:vertical;mso-layout-flow-alt:bottom-to-top" inset="1mm,1mm,1mm,1mm">
                        <w:txbxContent>
                          <w:p w14:paraId="5130353B" w14:textId="77777777" w:rsidR="008F14DA" w:rsidRPr="0066567D" w:rsidRDefault="008F14DA" w:rsidP="00DE40D3">
                            <w:pPr>
                              <w:spacing w:after="0" w:line="240" w:lineRule="auto"/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50" behindDoc="0" locked="0" layoutInCell="1" allowOverlap="1" wp14:anchorId="2D5CAB2E" wp14:editId="571FD2AF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690245</wp:posOffset>
                      </wp:positionV>
                      <wp:extent cx="1707515" cy="0"/>
                      <wp:effectExtent l="19050" t="19050" r="6985" b="19050"/>
                      <wp:wrapNone/>
                      <wp:docPr id="23" name="Rak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707515" cy="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C152479" id="Rak 23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75pt,54.35pt" to="131.7pt,5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" strokecolor="red" strokeweight="3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7AE26EA5" wp14:editId="5BBB9F6F">
                      <wp:simplePos x="0" y="0"/>
                      <wp:positionH relativeFrom="column">
                        <wp:posOffset>837565</wp:posOffset>
                      </wp:positionH>
                      <wp:positionV relativeFrom="paragraph">
                        <wp:posOffset>1270</wp:posOffset>
                      </wp:positionV>
                      <wp:extent cx="4445" cy="1390650"/>
                      <wp:effectExtent l="19050" t="19050" r="33655" b="19050"/>
                      <wp:wrapNone/>
                      <wp:docPr id="29" name="Rak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445" cy="139065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06E022B" id="Rak 29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.95pt,.1pt" to="66.3pt,10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" strokecolor="red" strokeweight="3pt"/>
                  </w:pict>
                </mc:Fallback>
              </mc:AlternateContent>
            </w:r>
            <w:r w:rsidRPr="0002700D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47E049F4" wp14:editId="0281ED50">
                      <wp:simplePos x="0" y="0"/>
                      <wp:positionH relativeFrom="column">
                        <wp:posOffset>364490</wp:posOffset>
                      </wp:positionH>
                      <wp:positionV relativeFrom="paragraph">
                        <wp:posOffset>156210</wp:posOffset>
                      </wp:positionV>
                      <wp:extent cx="410210" cy="494665"/>
                      <wp:effectExtent l="0" t="4128" r="4763" b="4762"/>
                      <wp:wrapNone/>
                      <wp:docPr id="22" name="Upp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BF6F092" w14:textId="77777777" w:rsidR="008F14DA" w:rsidRPr="0066567D" w:rsidRDefault="008F14DA" w:rsidP="00DE40D3">
                                  <w:pPr>
                                    <w:spacing w:after="0" w:line="240" w:lineRule="auto"/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E049F4" id="Upp 22" o:spid="_x0000_s1031" type="#_x0000_t68" style="position:absolute;left:0;text-align:left;margin-left:28.7pt;margin-top:12.3pt;width:32.3pt;height:38.95pt;rotation:90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" adj="8956" fillcolor="red" stroked="f" strokeweight="2pt">
                      <v:textbox style="layout-flow:vertical;mso-layout-flow-alt:bottom-to-top" inset="1mm,1mm,1mm,1mm">
                        <w:txbxContent>
                          <w:p w14:paraId="0BF6F092" w14:textId="77777777" w:rsidR="008F14DA" w:rsidRPr="0066567D" w:rsidRDefault="008F14DA" w:rsidP="00DE40D3">
                            <w:pPr>
                              <w:spacing w:after="0" w:line="240" w:lineRule="auto"/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4D79B71B" wp14:editId="5172649F">
                  <wp:extent cx="1670034" cy="1383485"/>
                  <wp:effectExtent l="0" t="0" r="6985" b="7620"/>
                  <wp:docPr id="30" name="Bildobjekt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9439826" name=""/>
                          <pic:cNvPicPr/>
                        </pic:nvPicPr>
                        <pic:blipFill>
                          <a:blip r:embed="rId21"/>
                          <a:srcRect l="2823" r="40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6250" cy="14217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14DA" w14:paraId="45EECCF8" w14:textId="77777777" w:rsidTr="00201280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177949C" w14:textId="77777777" w:rsidR="008F14DA" w:rsidRDefault="008F14DA" w:rsidP="008F14D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AX 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8CFED0" w14:textId="77777777" w:rsidR="008F14DA" w:rsidRPr="006B4EB1" w:rsidRDefault="008F14DA" w:rsidP="008F14DA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 (t.ex. efter bäckenet). DFOV ska omfatta hela buken med 5-10 cm marginal på vardera sidan om kroppen.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1838BF" w14:textId="77777777" w:rsidR="008F14DA" w:rsidRPr="006B4EB1" w:rsidRDefault="008F14DA" w:rsidP="008F14D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45C04B" w14:textId="77777777" w:rsidR="008F14DA" w:rsidRPr="006B4EB1" w:rsidRDefault="008F14DA" w:rsidP="008F14D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8F14DA" w14:paraId="7700C7C8" w14:textId="77777777" w:rsidTr="00201280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53A2A1F" w14:textId="77777777" w:rsidR="008F14DA" w:rsidRPr="004A5758" w:rsidRDefault="008F14DA" w:rsidP="008F14D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COR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6ED3E8" w14:textId="77777777" w:rsidR="008F14DA" w:rsidRPr="004A5758" w:rsidRDefault="008F14DA" w:rsidP="008F14DA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DC453CE" w14:textId="77777777" w:rsidR="008F14DA" w:rsidRPr="004A5758" w:rsidRDefault="008F14DA" w:rsidP="008F14DA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4FCFEE96" w14:textId="77777777" w:rsidR="008F14DA" w:rsidRPr="004A5758" w:rsidRDefault="008F14DA" w:rsidP="008F14DA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8F14DA" w14:paraId="092538C5" w14:textId="77777777" w:rsidTr="00201280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3FD34F2" w14:textId="77777777" w:rsidR="008F14DA" w:rsidRDefault="008F14DA" w:rsidP="008F14D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SAG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E51A54" w14:textId="77777777" w:rsidR="008F14DA" w:rsidRPr="004A5758" w:rsidRDefault="008F14DA" w:rsidP="008F14DA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2FF072" w14:textId="77777777" w:rsidR="008F14DA" w:rsidRPr="004A5758" w:rsidRDefault="008F14DA" w:rsidP="008F14DA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527F66B" w14:textId="77777777" w:rsidR="008F14DA" w:rsidRPr="004A5758" w:rsidRDefault="008F14DA" w:rsidP="008F14DA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73FFA57F" w14:textId="77777777" w:rsidR="008F14DA" w:rsidRDefault="008F14DA" w:rsidP="008E3B3F">
      <w:pPr>
        <w:tabs>
          <w:tab w:val="left" w:pos="4590"/>
        </w:tabs>
        <w:ind w:left="0"/>
        <w:rPr>
          <w:rFonts w:ascii="Arial" w:hAnsi="Arial" w:cs="Arial"/>
          <w:sz w:val="18"/>
          <w:szCs w:val="18"/>
        </w:rPr>
      </w:pPr>
    </w:p>
    <w:p w14:paraId="56013B4E" w14:textId="77777777" w:rsidR="008F14DA" w:rsidRPr="00DA39B6" w:rsidRDefault="008F14DA" w:rsidP="008F14DA">
      <w:pPr>
        <w:pStyle w:val="Rubrik3"/>
      </w:pPr>
      <w:r w:rsidRPr="00DA39B6">
        <w:t>Arkivering</w:t>
      </w:r>
    </w:p>
    <w:tbl>
      <w:tblPr>
        <w:tblW w:w="9038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2410"/>
        <w:gridCol w:w="1417"/>
        <w:gridCol w:w="1105"/>
      </w:tblGrid>
      <w:tr w:rsidR="008F14DA" w14:paraId="29E7AF08" w14:textId="77777777" w:rsidTr="00201280">
        <w:trPr>
          <w:trHeight w:val="22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4CF9DA" w14:textId="77777777" w:rsidR="008F14DA" w:rsidRPr="00E25E8E" w:rsidRDefault="008F14DA" w:rsidP="008F14D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19E3DC" w14:textId="77777777" w:rsidR="008F14DA" w:rsidRPr="00E25E8E" w:rsidRDefault="008F14DA" w:rsidP="008F14D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25E8E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472338" w14:textId="77777777" w:rsidR="008F14DA" w:rsidRPr="00E25E8E" w:rsidRDefault="008F14DA" w:rsidP="008F14D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1F134E" w14:textId="77777777" w:rsidR="008F14DA" w:rsidRPr="00E25E8E" w:rsidRDefault="008F14DA" w:rsidP="008F14D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r>
              <w:rPr>
                <w:rFonts w:ascii="Arial" w:hAnsi="Arial" w:cs="Arial"/>
                <w:b/>
                <w:sz w:val="18"/>
                <w:szCs w:val="18"/>
              </w:rPr>
              <w:br/>
              <w:t>(Siemens/GE/Toshiba)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3469C3" w14:textId="77777777" w:rsidR="008F14DA" w:rsidRPr="00E25E8E" w:rsidRDefault="008F14DA" w:rsidP="008F14D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CA09D2" w14:textId="77777777" w:rsidR="008F14DA" w:rsidRPr="00E25E8E" w:rsidRDefault="008F14DA" w:rsidP="008F14D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8F14DA" w14:paraId="239B3C96" w14:textId="77777777" w:rsidTr="00201280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8329568" w14:textId="77777777" w:rsidR="008F14DA" w:rsidRPr="00ED5407" w:rsidRDefault="008F14DA" w:rsidP="003352DF">
            <w:pPr>
              <w:pStyle w:val="Liststycke"/>
              <w:numPr>
                <w:ilvl w:val="0"/>
                <w:numId w:val="20"/>
              </w:numPr>
              <w:spacing w:after="0" w:line="240" w:lineRule="auto"/>
              <w:ind w:left="175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Övre buk K-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79A85E9" w14:textId="66354338" w:rsidR="008F14DA" w:rsidRDefault="008F14DA" w:rsidP="008F14D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E0FE7ED" w14:textId="7F010BF9" w:rsidR="008F14DA" w:rsidRDefault="008F14DA" w:rsidP="008F14D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3415659" w14:textId="0D688D4A" w:rsidR="008F14DA" w:rsidRPr="00D2190C" w:rsidRDefault="008F14DA" w:rsidP="008F14D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C9A79B7" w14:textId="0D90F736" w:rsidR="008F14DA" w:rsidRPr="00D2190C" w:rsidRDefault="008F14DA" w:rsidP="008F14D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1D3C0BBE" w14:textId="74D43F65" w:rsidR="008F14DA" w:rsidRPr="00D2190C" w:rsidRDefault="008F14DA" w:rsidP="008F14D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8F14DA" w14:paraId="420D4160" w14:textId="77777777" w:rsidTr="00201280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57001B0" w14:textId="62F9B62F" w:rsidR="008F14DA" w:rsidRPr="00CF609B" w:rsidRDefault="008F14DA" w:rsidP="009341B8">
            <w:pPr>
              <w:spacing w:after="0" w:line="240" w:lineRule="auto"/>
              <w:ind w:left="175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CF609B">
              <w:rPr>
                <w:rFonts w:ascii="Arial" w:hAnsi="Arial" w:cs="Arial"/>
                <w:b/>
                <w:sz w:val="18"/>
                <w:szCs w:val="18"/>
              </w:rPr>
              <w:t>(lågdos)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4FD8373" w14:textId="77777777" w:rsidR="008F14DA" w:rsidRPr="00D2190C" w:rsidRDefault="008F14DA" w:rsidP="008F14D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2190C">
              <w:rPr>
                <w:rFonts w:ascii="Arial" w:hAnsi="Arial" w:cs="Arial"/>
                <w:sz w:val="18"/>
                <w:szCs w:val="18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CA88356" w14:textId="77777777" w:rsidR="008F14DA" w:rsidRPr="00D2190C" w:rsidRDefault="008F14DA" w:rsidP="008F14D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2190C">
              <w:rPr>
                <w:rFonts w:ascii="Arial" w:hAnsi="Arial" w:cs="Arial"/>
                <w:sz w:val="18"/>
                <w:szCs w:val="18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7C32254" w14:textId="01D2233A" w:rsidR="008F14DA" w:rsidRPr="00D2190C" w:rsidRDefault="008F14DA" w:rsidP="008F14D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1E32">
              <w:rPr>
                <w:rFonts w:ascii="Arial" w:hAnsi="Arial" w:cs="Arial"/>
                <w:sz w:val="18"/>
                <w:szCs w:val="18"/>
              </w:rPr>
              <w:t>B</w:t>
            </w:r>
            <w:r w:rsidR="006A402C">
              <w:rPr>
                <w:rFonts w:ascii="Arial" w:hAnsi="Arial" w:cs="Arial"/>
                <w:sz w:val="18"/>
                <w:szCs w:val="18"/>
              </w:rPr>
              <w:t>r40</w:t>
            </w:r>
            <w:r w:rsidRPr="004D1E32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408D12C" w14:textId="77777777" w:rsidR="008F14DA" w:rsidRPr="00D2190C" w:rsidRDefault="008F14DA" w:rsidP="008F14D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D2190C">
              <w:rPr>
                <w:rFonts w:ascii="Arial" w:hAnsi="Arial" w:cs="Arial"/>
                <w:noProof/>
                <w:sz w:val="18"/>
                <w:szCs w:val="18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714D6AF6" w14:textId="77777777" w:rsidR="008F14DA" w:rsidRPr="00D2190C" w:rsidRDefault="008F14DA" w:rsidP="008F14D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D2190C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8F14DA" w14:paraId="66D9DA5F" w14:textId="77777777" w:rsidTr="00201280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191C9D5" w14:textId="77777777" w:rsidR="008F14DA" w:rsidRPr="00D2190C" w:rsidRDefault="008F14DA" w:rsidP="00CF609B">
            <w:pPr>
              <w:pStyle w:val="Liststycke"/>
              <w:numPr>
                <w:ilvl w:val="0"/>
                <w:numId w:val="0"/>
              </w:numPr>
              <w:spacing w:after="0" w:line="240" w:lineRule="auto"/>
              <w:ind w:left="175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0F8AE92" w14:textId="77777777" w:rsidR="008F14DA" w:rsidRPr="00D2190C" w:rsidRDefault="008F14DA" w:rsidP="008F14D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2190C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F4DE7BC" w14:textId="77777777" w:rsidR="008F14DA" w:rsidRPr="00D2190C" w:rsidRDefault="008F14DA" w:rsidP="008F14D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2190C"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AC00930" w14:textId="3267B200" w:rsidR="008F14DA" w:rsidRPr="00F44BD7" w:rsidRDefault="008F14DA" w:rsidP="008F14D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D1E32">
              <w:rPr>
                <w:rFonts w:ascii="Arial" w:hAnsi="Arial" w:cs="Arial"/>
                <w:sz w:val="18"/>
                <w:szCs w:val="18"/>
              </w:rPr>
              <w:t>B</w:t>
            </w:r>
            <w:r w:rsidR="006A402C">
              <w:rPr>
                <w:rFonts w:ascii="Arial" w:hAnsi="Arial" w:cs="Arial"/>
                <w:sz w:val="18"/>
                <w:szCs w:val="18"/>
              </w:rPr>
              <w:t>r40</w:t>
            </w:r>
            <w:r w:rsidRPr="004D1E32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42D53DF" w14:textId="77777777" w:rsidR="008F14DA" w:rsidRDefault="008F14DA" w:rsidP="008F14D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39F77F42" w14:textId="11225BBC" w:rsidR="008F14DA" w:rsidRDefault="008F14DA" w:rsidP="008F14D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  <w:r w:rsidR="00F866CC">
              <w:rPr>
                <w:rFonts w:ascii="Arial" w:hAnsi="Arial" w:cs="Arial"/>
                <w:noProof/>
                <w:sz w:val="18"/>
                <w:szCs w:val="18"/>
              </w:rPr>
              <w:br/>
              <w:t>PACS</w:t>
            </w:r>
          </w:p>
        </w:tc>
      </w:tr>
      <w:tr w:rsidR="008F14DA" w14:paraId="306C062A" w14:textId="77777777" w:rsidTr="00201280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E9B4EB8" w14:textId="77777777" w:rsidR="008F14DA" w:rsidRPr="00ED5407" w:rsidRDefault="008F14DA" w:rsidP="003352DF">
            <w:pPr>
              <w:pStyle w:val="Liststycke"/>
              <w:numPr>
                <w:ilvl w:val="0"/>
                <w:numId w:val="20"/>
              </w:numPr>
              <w:spacing w:after="0" w:line="240" w:lineRule="auto"/>
              <w:ind w:left="175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5B0723A2">
              <w:rPr>
                <w:rFonts w:ascii="Arial" w:hAnsi="Arial" w:cs="Arial"/>
                <w:b/>
                <w:bCs/>
                <w:sz w:val="18"/>
                <w:szCs w:val="18"/>
              </w:rPr>
              <w:t>Helbuk K+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727CB60" w14:textId="4566455D" w:rsidR="008F14DA" w:rsidRDefault="008F14DA" w:rsidP="008F14D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CB1F63F" w14:textId="5D87FF9E" w:rsidR="008F14DA" w:rsidRDefault="008F14DA" w:rsidP="008F14D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2409698" w14:textId="5A893A22" w:rsidR="008F14DA" w:rsidRPr="00F44BD7" w:rsidRDefault="008F14DA" w:rsidP="008F14D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2DE188B" w14:textId="2BF11396" w:rsidR="008F14DA" w:rsidRPr="00F44BD7" w:rsidRDefault="008F14DA" w:rsidP="008F14D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3D603F5F" w14:textId="2460AD9D" w:rsidR="008F14DA" w:rsidRPr="00F44BD7" w:rsidRDefault="008F14DA" w:rsidP="008F14D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</w:p>
        </w:tc>
      </w:tr>
      <w:tr w:rsidR="008F14DA" w14:paraId="5F36E9A3" w14:textId="77777777" w:rsidTr="00201280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B354D41" w14:textId="48C14AAD" w:rsidR="008F14DA" w:rsidRPr="00FB1331" w:rsidRDefault="008F14DA" w:rsidP="009341B8">
            <w:pPr>
              <w:spacing w:after="0" w:line="240" w:lineRule="auto"/>
              <w:ind w:left="175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FB1331">
              <w:rPr>
                <w:rFonts w:ascii="Arial" w:hAnsi="Arial" w:cs="Arial"/>
                <w:b/>
                <w:sz w:val="18"/>
                <w:szCs w:val="18"/>
                <w:lang w:val="en-US"/>
              </w:rPr>
              <w:t>kortikomedullär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6E181D8" w14:textId="77777777" w:rsidR="008F14DA" w:rsidRPr="00F44BD7" w:rsidRDefault="008F14DA" w:rsidP="008F14D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44BD7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43EFD09" w14:textId="77777777" w:rsidR="008F14DA" w:rsidRPr="00F44BD7" w:rsidRDefault="008F14DA" w:rsidP="008F14D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F7DF346" w14:textId="24A154E6" w:rsidR="008F14DA" w:rsidRPr="00F44BD7" w:rsidRDefault="008F14DA" w:rsidP="008F14D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D1E32">
              <w:rPr>
                <w:rFonts w:ascii="Arial" w:hAnsi="Arial" w:cs="Arial"/>
                <w:sz w:val="18"/>
                <w:szCs w:val="18"/>
              </w:rPr>
              <w:t>B</w:t>
            </w:r>
            <w:r w:rsidR="006A402C">
              <w:rPr>
                <w:rFonts w:ascii="Arial" w:hAnsi="Arial" w:cs="Arial"/>
                <w:sz w:val="18"/>
                <w:szCs w:val="18"/>
              </w:rPr>
              <w:t>r40</w:t>
            </w:r>
            <w:r w:rsidRPr="004D1E32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DEA9654" w14:textId="77777777" w:rsidR="008F14DA" w:rsidRPr="00F44BD7" w:rsidRDefault="008F14DA" w:rsidP="008F14D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1B95DC73" w14:textId="77777777" w:rsidR="008F14DA" w:rsidRPr="00F44BD7" w:rsidRDefault="008F14DA" w:rsidP="008F14D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44BD7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8F14DA" w14:paraId="6C5AE9F9" w14:textId="77777777" w:rsidTr="00201280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8AE0574" w14:textId="4F42760F" w:rsidR="008F14DA" w:rsidRPr="00FB1331" w:rsidRDefault="008F14DA" w:rsidP="009341B8">
            <w:pPr>
              <w:spacing w:after="0" w:line="240" w:lineRule="auto"/>
              <w:ind w:left="175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FB1331">
              <w:rPr>
                <w:rFonts w:ascii="Arial" w:hAnsi="Arial" w:cs="Arial"/>
                <w:b/>
                <w:sz w:val="18"/>
                <w:szCs w:val="18"/>
                <w:lang w:val="en-US"/>
              </w:rPr>
              <w:t>fas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7141AEB" w14:textId="77777777" w:rsidR="008F14DA" w:rsidRPr="00F44BD7" w:rsidRDefault="008F14DA" w:rsidP="008F14D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95972CD" w14:textId="77777777" w:rsidR="008F14DA" w:rsidRPr="00F44BD7" w:rsidRDefault="008F14DA" w:rsidP="008F14D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795FC9D" w14:textId="6963C674" w:rsidR="008F14DA" w:rsidRPr="00F44BD7" w:rsidRDefault="008F14DA" w:rsidP="008F14D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D1E32">
              <w:rPr>
                <w:rFonts w:ascii="Arial" w:hAnsi="Arial" w:cs="Arial"/>
                <w:sz w:val="18"/>
                <w:szCs w:val="18"/>
              </w:rPr>
              <w:t>B</w:t>
            </w:r>
            <w:r w:rsidR="006A402C">
              <w:rPr>
                <w:rFonts w:ascii="Arial" w:hAnsi="Arial" w:cs="Arial"/>
                <w:sz w:val="18"/>
                <w:szCs w:val="18"/>
              </w:rPr>
              <w:t>r40</w:t>
            </w:r>
            <w:r w:rsidRPr="004D1E32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008DA38" w14:textId="77777777" w:rsidR="008F14DA" w:rsidRPr="00F44BD7" w:rsidRDefault="008F14DA" w:rsidP="008F14D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0EA85F41" w14:textId="77777777" w:rsidR="008F14DA" w:rsidRPr="00F44BD7" w:rsidRDefault="008F14DA" w:rsidP="008F14D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44BD7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8F14DA" w14:paraId="4648863A" w14:textId="77777777" w:rsidTr="00201280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6CED97C" w14:textId="77777777" w:rsidR="008F14DA" w:rsidRPr="00F44BD7" w:rsidRDefault="008F14DA" w:rsidP="00FB1331">
            <w:pPr>
              <w:pStyle w:val="Liststycke"/>
              <w:numPr>
                <w:ilvl w:val="0"/>
                <w:numId w:val="0"/>
              </w:numPr>
              <w:spacing w:after="0" w:line="240" w:lineRule="auto"/>
              <w:ind w:left="175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87A56C4" w14:textId="77777777" w:rsidR="008F14DA" w:rsidRPr="00F44BD7" w:rsidRDefault="008F14DA" w:rsidP="008F14D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44BD7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85F8CA0" w14:textId="77777777" w:rsidR="008F14DA" w:rsidRPr="00F44BD7" w:rsidRDefault="008F14DA" w:rsidP="008F14D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44BD7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4A28D7F" w14:textId="17F7E072" w:rsidR="008F14DA" w:rsidRPr="00F44BD7" w:rsidRDefault="008F14DA" w:rsidP="008F14D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D1E32">
              <w:rPr>
                <w:rFonts w:ascii="Arial" w:hAnsi="Arial" w:cs="Arial"/>
                <w:sz w:val="18"/>
                <w:szCs w:val="18"/>
              </w:rPr>
              <w:t>B</w:t>
            </w:r>
            <w:r w:rsidR="006A402C">
              <w:rPr>
                <w:rFonts w:ascii="Arial" w:hAnsi="Arial" w:cs="Arial"/>
                <w:sz w:val="18"/>
                <w:szCs w:val="18"/>
              </w:rPr>
              <w:t>r40</w:t>
            </w:r>
            <w:r w:rsidRPr="004D1E32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B1B23E4" w14:textId="77777777" w:rsidR="008F14DA" w:rsidRDefault="008F14DA" w:rsidP="008F14D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5B3CCB1A" w14:textId="265B8802" w:rsidR="008F14DA" w:rsidRDefault="008F14DA" w:rsidP="008F14D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  <w:r w:rsidR="00F866CC">
              <w:rPr>
                <w:rFonts w:ascii="Arial" w:hAnsi="Arial" w:cs="Arial"/>
                <w:noProof/>
                <w:sz w:val="18"/>
                <w:szCs w:val="18"/>
              </w:rPr>
              <w:br/>
            </w:r>
            <w:r w:rsidR="008E3B3F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8F14DA" w14:paraId="66D8AA3E" w14:textId="77777777" w:rsidTr="00201280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7523A7B" w14:textId="77777777" w:rsidR="008F14DA" w:rsidRPr="00ED5407" w:rsidRDefault="008F14DA" w:rsidP="003352DF">
            <w:pPr>
              <w:pStyle w:val="Liststycke"/>
              <w:numPr>
                <w:ilvl w:val="0"/>
                <w:numId w:val="20"/>
              </w:numPr>
              <w:spacing w:after="0" w:line="240" w:lineRule="auto"/>
              <w:ind w:left="175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Övre buk K+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89A7199" w14:textId="1173C052" w:rsidR="008F14DA" w:rsidRDefault="008F14DA" w:rsidP="008F14D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804F085" w14:textId="614EC0F2" w:rsidR="008F14DA" w:rsidRDefault="008F14DA" w:rsidP="008F14D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08BF469" w14:textId="585C2044" w:rsidR="008F14DA" w:rsidRPr="00F44BD7" w:rsidRDefault="008F14DA" w:rsidP="008F14D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42C2EAC" w14:textId="644F7C30" w:rsidR="008F14DA" w:rsidRPr="00F44BD7" w:rsidRDefault="008F14DA" w:rsidP="008F14D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2E073DC0" w14:textId="7F7FC903" w:rsidR="008F14DA" w:rsidRPr="00F44BD7" w:rsidRDefault="008F14DA" w:rsidP="008F14D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</w:p>
        </w:tc>
      </w:tr>
      <w:tr w:rsidR="008F14DA" w14:paraId="6A52A8EF" w14:textId="77777777" w:rsidTr="00201280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107EEE8" w14:textId="77777777" w:rsidR="008F14DA" w:rsidRPr="00F44BD7" w:rsidRDefault="008F14DA" w:rsidP="00BA017B">
            <w:pPr>
              <w:pStyle w:val="Liststycke"/>
              <w:numPr>
                <w:ilvl w:val="0"/>
                <w:numId w:val="0"/>
              </w:numPr>
              <w:spacing w:after="0" w:line="240" w:lineRule="auto"/>
              <w:ind w:left="175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nefrografisk fas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86500B7" w14:textId="77777777" w:rsidR="008F14DA" w:rsidRPr="00F44BD7" w:rsidRDefault="008F14DA" w:rsidP="008F14D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44BD7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5D93C6D" w14:textId="77777777" w:rsidR="008F14DA" w:rsidRPr="00F44BD7" w:rsidRDefault="008F14DA" w:rsidP="008F14D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9F01A88" w14:textId="6DF09EED" w:rsidR="008F14DA" w:rsidRPr="00F44BD7" w:rsidRDefault="008F14DA" w:rsidP="008F14D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D1E32">
              <w:rPr>
                <w:rFonts w:ascii="Arial" w:hAnsi="Arial" w:cs="Arial"/>
                <w:sz w:val="18"/>
                <w:szCs w:val="18"/>
              </w:rPr>
              <w:t>B</w:t>
            </w:r>
            <w:r w:rsidR="006A402C">
              <w:rPr>
                <w:rFonts w:ascii="Arial" w:hAnsi="Arial" w:cs="Arial"/>
                <w:sz w:val="18"/>
                <w:szCs w:val="18"/>
              </w:rPr>
              <w:t>r40</w:t>
            </w:r>
            <w:r w:rsidRPr="004D1E32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B36B3B0" w14:textId="77777777" w:rsidR="008F14DA" w:rsidRPr="00F44BD7" w:rsidRDefault="008F14DA" w:rsidP="008F14D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2C985070" w14:textId="77777777" w:rsidR="008F14DA" w:rsidRPr="00F44BD7" w:rsidRDefault="008F14DA" w:rsidP="008F14D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44BD7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8F14DA" w14:paraId="6674B2D3" w14:textId="77777777" w:rsidTr="00201280">
        <w:trPr>
          <w:trHeight w:val="227"/>
        </w:trPr>
        <w:tc>
          <w:tcPr>
            <w:tcW w:w="1980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027C746" w14:textId="77777777" w:rsidR="008F14DA" w:rsidRPr="00F44BD7" w:rsidRDefault="008F14DA" w:rsidP="00FB1331">
            <w:pPr>
              <w:pStyle w:val="Liststycke"/>
              <w:numPr>
                <w:ilvl w:val="0"/>
                <w:numId w:val="0"/>
              </w:numPr>
              <w:spacing w:after="0" w:line="240" w:lineRule="auto"/>
              <w:ind w:left="175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11471DE" w14:textId="77777777" w:rsidR="008F14DA" w:rsidRPr="00F44BD7" w:rsidRDefault="008F14DA" w:rsidP="008F14D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44BD7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8611648" w14:textId="77777777" w:rsidR="008F14DA" w:rsidRPr="00F44BD7" w:rsidRDefault="008F14DA" w:rsidP="008F14D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44BD7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FA0BF0D" w14:textId="4963C15F" w:rsidR="008F14DA" w:rsidRPr="00F44BD7" w:rsidRDefault="008F14DA" w:rsidP="008F14D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D1E32">
              <w:rPr>
                <w:rFonts w:ascii="Arial" w:hAnsi="Arial" w:cs="Arial"/>
                <w:sz w:val="18"/>
                <w:szCs w:val="18"/>
              </w:rPr>
              <w:t>B</w:t>
            </w:r>
            <w:r w:rsidR="006A402C">
              <w:rPr>
                <w:rFonts w:ascii="Arial" w:hAnsi="Arial" w:cs="Arial"/>
                <w:sz w:val="18"/>
                <w:szCs w:val="18"/>
              </w:rPr>
              <w:t>r40</w:t>
            </w:r>
            <w:r w:rsidRPr="004D1E32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4CE1B2E" w14:textId="77777777" w:rsidR="008F14DA" w:rsidRDefault="008F14DA" w:rsidP="008F14D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1F59C2A" w14:textId="1745A364" w:rsidR="008F14DA" w:rsidRDefault="008F14DA" w:rsidP="008F14D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  <w:r w:rsidR="008E3B3F">
              <w:rPr>
                <w:rFonts w:ascii="Arial" w:hAnsi="Arial" w:cs="Arial"/>
                <w:noProof/>
                <w:sz w:val="18"/>
                <w:szCs w:val="18"/>
              </w:rPr>
              <w:br/>
              <w:t>PACS</w:t>
            </w:r>
          </w:p>
        </w:tc>
      </w:tr>
      <w:tr w:rsidR="008F14DA" w14:paraId="6824C213" w14:textId="77777777" w:rsidTr="00201280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7078B4" w14:textId="77777777" w:rsidR="008F14DA" w:rsidRPr="008758AE" w:rsidRDefault="008F14DA" w:rsidP="008F14DA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5B0723A2">
              <w:rPr>
                <w:rFonts w:ascii="Arial" w:hAnsi="Arial" w:cs="Arial"/>
                <w:b/>
                <w:bCs/>
                <w:sz w:val="18"/>
                <w:szCs w:val="18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D332D0" w14:textId="77777777" w:rsidR="008F14DA" w:rsidRPr="00C071DB" w:rsidRDefault="008F14DA" w:rsidP="008F14D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71D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51097E" w14:textId="77777777" w:rsidR="008F14DA" w:rsidRPr="00C071DB" w:rsidRDefault="008F14DA" w:rsidP="008F14D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71D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E5D587" w14:textId="77777777" w:rsidR="008F14DA" w:rsidRPr="00C071DB" w:rsidRDefault="008F14DA" w:rsidP="008F14D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3D8312" w14:textId="77777777" w:rsidR="008F14DA" w:rsidRPr="00C071DB" w:rsidRDefault="008F14DA" w:rsidP="008F14D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71D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DA1A03" w14:textId="77777777" w:rsidR="008F14DA" w:rsidRPr="00C071DB" w:rsidRDefault="008F14DA" w:rsidP="008F14D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71DB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  <w:tr w:rsidR="008F14DA" w14:paraId="280A481B" w14:textId="77777777" w:rsidTr="00201280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363CB3" w14:textId="77777777" w:rsidR="008F14DA" w:rsidRPr="008758AE" w:rsidRDefault="008F14DA" w:rsidP="008F14DA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8758AE">
              <w:rPr>
                <w:rFonts w:ascii="Arial" w:hAnsi="Arial" w:cs="Arial"/>
                <w:b/>
                <w:sz w:val="18"/>
                <w:szCs w:val="18"/>
              </w:rPr>
              <w:t>Dosrapport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C38B25" w14:textId="77777777" w:rsidR="008F14DA" w:rsidRPr="00C071DB" w:rsidRDefault="008F14DA" w:rsidP="008F14D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71D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BE0EC4" w14:textId="77777777" w:rsidR="008F14DA" w:rsidRPr="00C071DB" w:rsidRDefault="008F14DA" w:rsidP="008F14D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71D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4946A7" w14:textId="77777777" w:rsidR="008F14DA" w:rsidRPr="00C071DB" w:rsidRDefault="008F14DA" w:rsidP="008F14D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71D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283927" w14:textId="77777777" w:rsidR="008F14DA" w:rsidRPr="00C071DB" w:rsidRDefault="008F14DA" w:rsidP="008F14D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71D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2567C2" w14:textId="77777777" w:rsidR="008F14DA" w:rsidRPr="00C071DB" w:rsidRDefault="008F14DA" w:rsidP="008F14D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71DB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</w:tbl>
    <w:p w14:paraId="2D7D0A5A" w14:textId="77777777" w:rsidR="008F14DA" w:rsidRDefault="008F14DA" w:rsidP="008F14DA">
      <w:pPr>
        <w:tabs>
          <w:tab w:val="left" w:pos="4590"/>
        </w:tabs>
        <w:rPr>
          <w:rFonts w:ascii="Arial" w:hAnsi="Arial" w:cs="Arial"/>
          <w:sz w:val="18"/>
          <w:szCs w:val="18"/>
        </w:rPr>
      </w:pPr>
    </w:p>
    <w:p w14:paraId="3102F0AB" w14:textId="77777777" w:rsidR="008F14DA" w:rsidRPr="00DA39B6" w:rsidRDefault="008F14DA" w:rsidP="008F14DA">
      <w:pPr>
        <w:pStyle w:val="Rubrik3"/>
      </w:pPr>
      <w:r w:rsidRPr="00DA39B6">
        <w:t>Hängning PACS</w:t>
      </w:r>
    </w:p>
    <w:tbl>
      <w:tblPr>
        <w:tblW w:w="9038" w:type="dxa"/>
        <w:tblInd w:w="562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1559"/>
        <w:gridCol w:w="1560"/>
        <w:gridCol w:w="283"/>
        <w:gridCol w:w="1039"/>
        <w:gridCol w:w="1040"/>
        <w:gridCol w:w="1040"/>
        <w:gridCol w:w="566"/>
      </w:tblGrid>
      <w:tr w:rsidR="008F14DA" w14:paraId="2EB6CD68" w14:textId="77777777" w:rsidTr="009E05E3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dotted" w:sz="2" w:space="0" w:color="808080" w:themeColor="background1" w:themeShade="80"/>
              <w:right w:val="dotted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58D79F05" w14:textId="77777777" w:rsidR="008F14DA" w:rsidRPr="00390584" w:rsidRDefault="008F14DA" w:rsidP="0061349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dotted" w:sz="2" w:space="0" w:color="808080" w:themeColor="background1" w:themeShade="80"/>
              <w:bottom w:val="nil"/>
              <w:right w:val="dotted" w:sz="2" w:space="0" w:color="808080" w:themeColor="background1" w:themeShade="80"/>
            </w:tcBorders>
            <w:shd w:val="clear" w:color="auto" w:fill="F2F2F2" w:themeFill="background1" w:themeFillShade="F2"/>
          </w:tcPr>
          <w:p w14:paraId="62FC66EB" w14:textId="77777777" w:rsidR="008F14DA" w:rsidRPr="00390584" w:rsidRDefault="008F14DA" w:rsidP="0061349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tted" w:sz="2" w:space="0" w:color="808080" w:themeColor="background1" w:themeShade="80"/>
              <w:bottom w:val="dotted" w:sz="2" w:space="0" w:color="808080" w:themeColor="background1" w:themeShade="80"/>
              <w:right w:val="dotted" w:sz="2" w:space="0" w:color="808080" w:themeColor="background1" w:themeShade="80"/>
            </w:tcBorders>
            <w:shd w:val="clear" w:color="auto" w:fill="F2F2F2" w:themeFill="background1" w:themeFillShade="F2"/>
          </w:tcPr>
          <w:p w14:paraId="080538FD" w14:textId="77777777" w:rsidR="008F14DA" w:rsidRPr="00390584" w:rsidRDefault="008F14DA" w:rsidP="0061349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dotted" w:sz="2" w:space="0" w:color="808080" w:themeColor="background1" w:themeShade="80"/>
              <w:bottom w:val="nil"/>
              <w:right w:val="dotted" w:sz="2" w:space="0" w:color="808080" w:themeColor="background1" w:themeShade="80"/>
            </w:tcBorders>
            <w:shd w:val="clear" w:color="auto" w:fill="F2F2F2" w:themeFill="background1" w:themeFillShade="F2"/>
          </w:tcPr>
          <w:p w14:paraId="4B67FFCD" w14:textId="77777777" w:rsidR="008F14DA" w:rsidRPr="00390584" w:rsidRDefault="008F14DA" w:rsidP="0061349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dotted" w:sz="2" w:space="0" w:color="808080" w:themeColor="background1" w:themeShade="80"/>
              <w:bottom w:val="dotted" w:sz="2" w:space="0" w:color="808080" w:themeColor="background1" w:themeShade="80"/>
              <w:right w:val="single" w:sz="4" w:space="0" w:color="auto"/>
            </w:tcBorders>
            <w:shd w:val="clear" w:color="auto" w:fill="F2F2F2" w:themeFill="background1" w:themeFillShade="F2"/>
          </w:tcPr>
          <w:p w14:paraId="6FCD36A8" w14:textId="77777777" w:rsidR="008F14DA" w:rsidRPr="00390584" w:rsidRDefault="008F14DA" w:rsidP="0061349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6A5372" w14:paraId="14B202AC" w14:textId="77777777" w:rsidTr="004F5B0D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F2EAB8" w14:textId="77777777" w:rsidR="006A5372" w:rsidRPr="00390584" w:rsidRDefault="006A5372" w:rsidP="0061349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 w:themeColor="background1" w:themeShade="F2"/>
            </w:tcBorders>
            <w:shd w:val="clear" w:color="auto" w:fill="666666" w:themeFill="text2" w:themeFillTint="99"/>
            <w:vAlign w:val="center"/>
          </w:tcPr>
          <w:p w14:paraId="432369D0" w14:textId="77777777" w:rsidR="006A5372" w:rsidRDefault="006A5372" w:rsidP="0061349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K-</w:t>
            </w:r>
          </w:p>
          <w:p w14:paraId="409F29A7" w14:textId="77777777" w:rsidR="006A5372" w:rsidRDefault="006A5372" w:rsidP="0061349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 w:themeColor="background1" w:themeShade="F2"/>
            </w:tcBorders>
            <w:shd w:val="clear" w:color="auto" w:fill="666666" w:themeFill="text2" w:themeFillTint="99"/>
            <w:vAlign w:val="center"/>
          </w:tcPr>
          <w:p w14:paraId="76B124CB" w14:textId="77777777" w:rsidR="006A5372" w:rsidRPr="00390584" w:rsidRDefault="006A5372" w:rsidP="006637B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5B0723A2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K-</w:t>
            </w:r>
          </w:p>
          <w:p w14:paraId="04DD679A" w14:textId="77777777" w:rsidR="006A5372" w:rsidRPr="00390584" w:rsidRDefault="006A5372" w:rsidP="006637B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5B0723A2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COR</w:t>
            </w:r>
          </w:p>
          <w:p w14:paraId="350DC462" w14:textId="77777777" w:rsidR="006A5372" w:rsidRPr="00390584" w:rsidRDefault="006A5372" w:rsidP="0061349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6C33BFD6" w14:textId="77777777" w:rsidR="006A5372" w:rsidRPr="00390584" w:rsidRDefault="006A5372" w:rsidP="0061349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 w:val="restart"/>
            <w:tcBorders>
              <w:top w:val="nil"/>
              <w:bottom w:val="nil"/>
              <w:right w:val="single" w:sz="24" w:space="0" w:color="F2F2F2" w:themeColor="background1" w:themeShade="F2"/>
            </w:tcBorders>
            <w:shd w:val="clear" w:color="auto" w:fill="666666" w:themeFill="text2" w:themeFillTint="99"/>
            <w:vAlign w:val="center"/>
          </w:tcPr>
          <w:p w14:paraId="18536596" w14:textId="77777777" w:rsidR="006A5372" w:rsidRDefault="006A5372" w:rsidP="0061349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5B0723A2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K+</w:t>
            </w:r>
          </w:p>
          <w:p w14:paraId="526CF43F" w14:textId="77777777" w:rsidR="006A5372" w:rsidRDefault="006A5372" w:rsidP="0061349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5B0723A2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kortikom.</w:t>
            </w:r>
          </w:p>
          <w:p w14:paraId="38E2FD0A" w14:textId="77777777" w:rsidR="006A5372" w:rsidRDefault="006A5372" w:rsidP="0061349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5B0723A2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AX</w:t>
            </w:r>
          </w:p>
          <w:p w14:paraId="77122E8A" w14:textId="77777777" w:rsidR="006A5372" w:rsidRDefault="006A5372" w:rsidP="0061349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 w:val="restart"/>
            <w:tcBorders>
              <w:top w:val="nil"/>
              <w:left w:val="single" w:sz="24" w:space="0" w:color="F2F2F2" w:themeColor="background1" w:themeShade="F2"/>
              <w:bottom w:val="nil"/>
              <w:right w:val="single" w:sz="24" w:space="0" w:color="F2F2F2" w:themeColor="background1" w:themeShade="F2"/>
            </w:tcBorders>
            <w:shd w:val="clear" w:color="auto" w:fill="666666" w:themeFill="text2" w:themeFillTint="99"/>
            <w:vAlign w:val="center"/>
          </w:tcPr>
          <w:p w14:paraId="0F905008" w14:textId="77777777" w:rsidR="006A5372" w:rsidRDefault="006A5372" w:rsidP="0061349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K+</w:t>
            </w:r>
          </w:p>
          <w:p w14:paraId="2E5B0BF6" w14:textId="77777777" w:rsidR="006A5372" w:rsidRDefault="006A5372" w:rsidP="0061349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kortikom.</w:t>
            </w:r>
          </w:p>
          <w:p w14:paraId="75E6BA06" w14:textId="77777777" w:rsidR="006A5372" w:rsidRDefault="006A5372" w:rsidP="0061349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24" w:space="0" w:color="F2F2F2" w:themeColor="background1" w:themeShade="F2"/>
              <w:bottom w:val="nil"/>
            </w:tcBorders>
            <w:shd w:val="clear" w:color="auto" w:fill="666666" w:themeFill="text2" w:themeFillTint="99"/>
            <w:vAlign w:val="center"/>
          </w:tcPr>
          <w:p w14:paraId="2F7B7A55" w14:textId="77777777" w:rsidR="006A5372" w:rsidRPr="004C69FC" w:rsidRDefault="006A5372" w:rsidP="0061349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5B0723A2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K+</w:t>
            </w:r>
          </w:p>
          <w:p w14:paraId="2F10D5FD" w14:textId="77777777" w:rsidR="006A5372" w:rsidRPr="004C69FC" w:rsidRDefault="006A5372" w:rsidP="0061349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5B0723A2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kortikom.</w:t>
            </w:r>
          </w:p>
          <w:p w14:paraId="33EE0CD9" w14:textId="77777777" w:rsidR="006A5372" w:rsidRPr="004C69FC" w:rsidRDefault="006A5372" w:rsidP="0061349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5B0723A2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SAG</w:t>
            </w:r>
          </w:p>
          <w:p w14:paraId="4E6FB4AD" w14:textId="77777777" w:rsidR="006A5372" w:rsidRPr="004C69FC" w:rsidRDefault="006A5372" w:rsidP="0061349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2E733481" w14:textId="77777777" w:rsidR="006A5372" w:rsidRPr="00390584" w:rsidRDefault="006A5372" w:rsidP="0061349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6A5372" w14:paraId="79CC4032" w14:textId="77777777" w:rsidTr="00AC1E98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1D30BE" w14:textId="77777777" w:rsidR="006A5372" w:rsidRPr="00390584" w:rsidRDefault="006A5372" w:rsidP="0061349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 w:themeColor="background1" w:themeShade="F2"/>
            </w:tcBorders>
          </w:tcPr>
          <w:p w14:paraId="56E39B99" w14:textId="77777777" w:rsidR="006A5372" w:rsidRPr="00390584" w:rsidRDefault="006A5372" w:rsidP="0061349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 w:themeColor="background1" w:themeShade="F2"/>
            </w:tcBorders>
          </w:tcPr>
          <w:p w14:paraId="74D52DB9" w14:textId="77777777" w:rsidR="006A5372" w:rsidRPr="00390584" w:rsidRDefault="006A5372" w:rsidP="0061349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3147F6B0" w14:textId="77777777" w:rsidR="006A5372" w:rsidRPr="00390584" w:rsidRDefault="006A5372" w:rsidP="0061349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</w:tcPr>
          <w:p w14:paraId="30CF87BE" w14:textId="77777777" w:rsidR="006A5372" w:rsidRPr="00390584" w:rsidRDefault="006A5372" w:rsidP="0061349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</w:tcPr>
          <w:p w14:paraId="24975AA4" w14:textId="77777777" w:rsidR="006A5372" w:rsidRPr="00390584" w:rsidRDefault="006A5372" w:rsidP="0061349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</w:tcPr>
          <w:p w14:paraId="5D7D1E84" w14:textId="77777777" w:rsidR="006A5372" w:rsidRPr="00390584" w:rsidRDefault="006A5372" w:rsidP="0061349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24089F19" w14:textId="77777777" w:rsidR="006A5372" w:rsidRPr="00390584" w:rsidRDefault="006A5372" w:rsidP="0061349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6A5372" w14:paraId="2092A661" w14:textId="77777777" w:rsidTr="00AC1E98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C7AE42" w14:textId="77777777" w:rsidR="006A5372" w:rsidRPr="00390584" w:rsidRDefault="006A5372" w:rsidP="0061349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 w:themeColor="background1" w:themeShade="F2"/>
            </w:tcBorders>
          </w:tcPr>
          <w:p w14:paraId="2674E9A1" w14:textId="77777777" w:rsidR="006A5372" w:rsidRPr="00390584" w:rsidRDefault="006A5372" w:rsidP="0061349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 w:themeColor="background1" w:themeShade="F2"/>
            </w:tcBorders>
          </w:tcPr>
          <w:p w14:paraId="6E337C2F" w14:textId="77777777" w:rsidR="006A5372" w:rsidRPr="00390584" w:rsidRDefault="006A5372" w:rsidP="0061349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483007D7" w14:textId="77777777" w:rsidR="006A5372" w:rsidRPr="00390584" w:rsidRDefault="006A5372" w:rsidP="0061349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</w:tcPr>
          <w:p w14:paraId="75A9AB2E" w14:textId="77777777" w:rsidR="006A5372" w:rsidRPr="00390584" w:rsidRDefault="006A5372" w:rsidP="0061349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</w:tcPr>
          <w:p w14:paraId="0918E905" w14:textId="77777777" w:rsidR="006A5372" w:rsidRPr="00390584" w:rsidRDefault="006A5372" w:rsidP="0061349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</w:tcPr>
          <w:p w14:paraId="1BB0081C" w14:textId="77777777" w:rsidR="006A5372" w:rsidRPr="00390584" w:rsidRDefault="006A5372" w:rsidP="0061349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4B33E2DA" w14:textId="77777777" w:rsidR="006A5372" w:rsidRPr="00390584" w:rsidRDefault="006A5372" w:rsidP="0061349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6A5372" w14:paraId="7B6A9ABB" w14:textId="77777777" w:rsidTr="00AC1E98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05A145" w14:textId="77777777" w:rsidR="006A5372" w:rsidRPr="00390584" w:rsidRDefault="006A5372" w:rsidP="0061349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 w:themeColor="background1" w:themeShade="F2"/>
            </w:tcBorders>
          </w:tcPr>
          <w:p w14:paraId="3408993A" w14:textId="77777777" w:rsidR="006A5372" w:rsidRPr="00390584" w:rsidRDefault="006A5372" w:rsidP="0061349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 w:themeColor="background1" w:themeShade="F2"/>
            </w:tcBorders>
          </w:tcPr>
          <w:p w14:paraId="48EB12A6" w14:textId="77777777" w:rsidR="006A5372" w:rsidRPr="00390584" w:rsidRDefault="006A5372" w:rsidP="0061349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7D373634" w14:textId="77777777" w:rsidR="006A5372" w:rsidRPr="00390584" w:rsidRDefault="006A5372" w:rsidP="0061349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</w:tcPr>
          <w:p w14:paraId="4A27692B" w14:textId="77777777" w:rsidR="006A5372" w:rsidRPr="00390584" w:rsidRDefault="006A5372" w:rsidP="0061349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</w:tcPr>
          <w:p w14:paraId="64FA6F42" w14:textId="77777777" w:rsidR="006A5372" w:rsidRPr="00390584" w:rsidRDefault="006A5372" w:rsidP="0061349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</w:tcPr>
          <w:p w14:paraId="768B329B" w14:textId="77777777" w:rsidR="006A5372" w:rsidRPr="00390584" w:rsidRDefault="006A5372" w:rsidP="0061349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55215945" w14:textId="77777777" w:rsidR="006A5372" w:rsidRPr="00390584" w:rsidRDefault="006A5372" w:rsidP="0061349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6A5372" w14:paraId="097B3098" w14:textId="77777777" w:rsidTr="004F5B0D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BF0300" w14:textId="77777777" w:rsidR="006A5372" w:rsidRPr="00390584" w:rsidRDefault="006A5372" w:rsidP="0061349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 w:themeColor="background1" w:themeShade="F2"/>
            </w:tcBorders>
            <w:shd w:val="clear" w:color="auto" w:fill="666666" w:themeFill="text2" w:themeFillTint="99"/>
            <w:vAlign w:val="center"/>
          </w:tcPr>
          <w:p w14:paraId="11E2F5A3" w14:textId="77777777" w:rsidR="006A5372" w:rsidRPr="00390584" w:rsidRDefault="006A5372" w:rsidP="0061349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 w:themeColor="background1" w:themeShade="F2"/>
            </w:tcBorders>
            <w:shd w:val="clear" w:color="auto" w:fill="666666" w:themeFill="text2" w:themeFillTint="99"/>
            <w:vAlign w:val="center"/>
          </w:tcPr>
          <w:p w14:paraId="640CF4C6" w14:textId="77777777" w:rsidR="006A5372" w:rsidRPr="00390584" w:rsidRDefault="006A5372" w:rsidP="006637B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601746D7" w14:textId="77777777" w:rsidR="006A5372" w:rsidRPr="00390584" w:rsidRDefault="006A5372" w:rsidP="0061349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 w:val="restart"/>
            <w:tcBorders>
              <w:top w:val="single" w:sz="24" w:space="0" w:color="F2F2F2" w:themeColor="background1" w:themeShade="F2"/>
              <w:bottom w:val="nil"/>
              <w:right w:val="single" w:sz="24" w:space="0" w:color="F2F2F2" w:themeColor="background1" w:themeShade="F2"/>
            </w:tcBorders>
            <w:shd w:val="clear" w:color="auto" w:fill="666666" w:themeFill="text2" w:themeFillTint="99"/>
            <w:vAlign w:val="center"/>
          </w:tcPr>
          <w:p w14:paraId="78058A0F" w14:textId="77777777" w:rsidR="006A5372" w:rsidRDefault="006A5372" w:rsidP="0061349B">
            <w:pPr>
              <w:spacing w:after="0" w:line="240" w:lineRule="auto"/>
              <w:ind w:left="0" w:right="0"/>
              <w:jc w:val="center"/>
            </w:pPr>
            <w:r w:rsidRPr="5B0723A2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K+</w:t>
            </w:r>
          </w:p>
          <w:p w14:paraId="078E4721" w14:textId="77777777" w:rsidR="006A5372" w:rsidRDefault="006A5372" w:rsidP="0061349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5B0723A2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nefrogr.</w:t>
            </w:r>
          </w:p>
          <w:p w14:paraId="784B8331" w14:textId="77777777" w:rsidR="006A5372" w:rsidRDefault="006A5372" w:rsidP="0061349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5B0723A2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AX</w:t>
            </w:r>
          </w:p>
          <w:p w14:paraId="03F4F693" w14:textId="77777777" w:rsidR="006A5372" w:rsidRDefault="006A5372" w:rsidP="0061349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 w:val="restart"/>
            <w:tcBorders>
              <w:top w:val="single" w:sz="24" w:space="0" w:color="F2F2F2" w:themeColor="background1" w:themeShade="F2"/>
              <w:left w:val="single" w:sz="24" w:space="0" w:color="F2F2F2" w:themeColor="background1" w:themeShade="F2"/>
              <w:bottom w:val="nil"/>
              <w:right w:val="single" w:sz="24" w:space="0" w:color="F2F2F2" w:themeColor="background1" w:themeShade="F2"/>
            </w:tcBorders>
            <w:shd w:val="clear" w:color="auto" w:fill="666666" w:themeFill="text2" w:themeFillTint="99"/>
            <w:vAlign w:val="center"/>
          </w:tcPr>
          <w:p w14:paraId="67A41DF9" w14:textId="77777777" w:rsidR="006A5372" w:rsidRDefault="006A5372" w:rsidP="0061349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5B0723A2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K+</w:t>
            </w:r>
          </w:p>
          <w:p w14:paraId="1E1EB89E" w14:textId="77777777" w:rsidR="006A5372" w:rsidRDefault="006A5372" w:rsidP="0061349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5B0723A2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nefrogr.</w:t>
            </w:r>
          </w:p>
          <w:p w14:paraId="1B9D531A" w14:textId="77777777" w:rsidR="006A5372" w:rsidRDefault="006A5372" w:rsidP="0061349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5B0723A2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COR</w:t>
            </w:r>
          </w:p>
          <w:p w14:paraId="7D89CDC8" w14:textId="77777777" w:rsidR="006A5372" w:rsidRDefault="006A5372" w:rsidP="0061349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 w:val="restart"/>
            <w:tcBorders>
              <w:top w:val="single" w:sz="24" w:space="0" w:color="F2F2F2" w:themeColor="background1" w:themeShade="F2"/>
              <w:left w:val="single" w:sz="24" w:space="0" w:color="F2F2F2" w:themeColor="background1" w:themeShade="F2"/>
              <w:bottom w:val="nil"/>
            </w:tcBorders>
            <w:shd w:val="clear" w:color="auto" w:fill="666666" w:themeFill="text2" w:themeFillTint="99"/>
            <w:vAlign w:val="center"/>
          </w:tcPr>
          <w:p w14:paraId="2AA85A7C" w14:textId="77777777" w:rsidR="006A5372" w:rsidRPr="00390584" w:rsidRDefault="006A5372" w:rsidP="0061349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17A3FF05" w14:textId="77777777" w:rsidR="006A5372" w:rsidRPr="00390584" w:rsidRDefault="006A5372" w:rsidP="0061349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6A5372" w14:paraId="2C90675F" w14:textId="77777777" w:rsidTr="00AC1E98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03FF86" w14:textId="77777777" w:rsidR="006A5372" w:rsidRPr="00390584" w:rsidRDefault="006A5372" w:rsidP="0061349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 w:themeColor="background1" w:themeShade="F2"/>
            </w:tcBorders>
          </w:tcPr>
          <w:p w14:paraId="726E9C61" w14:textId="77777777" w:rsidR="006A5372" w:rsidRPr="00390584" w:rsidRDefault="006A5372" w:rsidP="0061349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 w:themeColor="background1" w:themeShade="F2"/>
            </w:tcBorders>
          </w:tcPr>
          <w:p w14:paraId="18723A3D" w14:textId="77777777" w:rsidR="006A5372" w:rsidRPr="00390584" w:rsidRDefault="006A5372" w:rsidP="0061349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7130F985" w14:textId="77777777" w:rsidR="006A5372" w:rsidRPr="00390584" w:rsidRDefault="006A5372" w:rsidP="0061349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</w:tcPr>
          <w:p w14:paraId="7EE14877" w14:textId="77777777" w:rsidR="006A5372" w:rsidRPr="00390584" w:rsidRDefault="006A5372" w:rsidP="0061349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</w:tcPr>
          <w:p w14:paraId="23A605D4" w14:textId="77777777" w:rsidR="006A5372" w:rsidRPr="00390584" w:rsidRDefault="006A5372" w:rsidP="0061349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</w:tcPr>
          <w:p w14:paraId="333A4E96" w14:textId="77777777" w:rsidR="006A5372" w:rsidRPr="00390584" w:rsidRDefault="006A5372" w:rsidP="0061349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5EE5AFA6" w14:textId="77777777" w:rsidR="006A5372" w:rsidRPr="00390584" w:rsidRDefault="006A5372" w:rsidP="0061349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6A5372" w14:paraId="0E3A8624" w14:textId="77777777" w:rsidTr="00AC1E98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DA68DA" w14:textId="77777777" w:rsidR="006A5372" w:rsidRPr="00390584" w:rsidRDefault="006A5372" w:rsidP="0061349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 w:themeColor="background1" w:themeShade="F2"/>
            </w:tcBorders>
          </w:tcPr>
          <w:p w14:paraId="67F535A8" w14:textId="77777777" w:rsidR="006A5372" w:rsidRPr="00390584" w:rsidRDefault="006A5372" w:rsidP="0061349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 w:themeColor="background1" w:themeShade="F2"/>
            </w:tcBorders>
          </w:tcPr>
          <w:p w14:paraId="45184C4B" w14:textId="77777777" w:rsidR="006A5372" w:rsidRPr="00390584" w:rsidRDefault="006A5372" w:rsidP="0061349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5033A00D" w14:textId="77777777" w:rsidR="006A5372" w:rsidRPr="00390584" w:rsidRDefault="006A5372" w:rsidP="0061349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</w:tcPr>
          <w:p w14:paraId="67900583" w14:textId="77777777" w:rsidR="006A5372" w:rsidRPr="00390584" w:rsidRDefault="006A5372" w:rsidP="0061349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</w:tcPr>
          <w:p w14:paraId="1B3056EC" w14:textId="77777777" w:rsidR="006A5372" w:rsidRPr="00390584" w:rsidRDefault="006A5372" w:rsidP="0061349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</w:tcPr>
          <w:p w14:paraId="28835787" w14:textId="77777777" w:rsidR="006A5372" w:rsidRPr="00390584" w:rsidRDefault="006A5372" w:rsidP="0061349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51C1ADEF" w14:textId="77777777" w:rsidR="006A5372" w:rsidRPr="00390584" w:rsidRDefault="006A5372" w:rsidP="0061349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6A5372" w14:paraId="7E90AD96" w14:textId="77777777" w:rsidTr="00AC1E98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38BE29" w14:textId="77777777" w:rsidR="006A5372" w:rsidRPr="00390584" w:rsidRDefault="006A5372" w:rsidP="0061349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 w:themeColor="background1" w:themeShade="F2"/>
            </w:tcBorders>
          </w:tcPr>
          <w:p w14:paraId="79E415BD" w14:textId="77777777" w:rsidR="006A5372" w:rsidRPr="00390584" w:rsidRDefault="006A5372" w:rsidP="0061349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 w:themeColor="background1" w:themeShade="F2"/>
            </w:tcBorders>
          </w:tcPr>
          <w:p w14:paraId="3E22F4C3" w14:textId="77777777" w:rsidR="006A5372" w:rsidRPr="00390584" w:rsidRDefault="006A5372" w:rsidP="0061349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5E14B57A" w14:textId="77777777" w:rsidR="006A5372" w:rsidRPr="00390584" w:rsidRDefault="006A5372" w:rsidP="0061349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</w:tcPr>
          <w:p w14:paraId="5B8304F3" w14:textId="77777777" w:rsidR="006A5372" w:rsidRPr="00390584" w:rsidRDefault="006A5372" w:rsidP="0061349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</w:tcPr>
          <w:p w14:paraId="4C61D33D" w14:textId="77777777" w:rsidR="006A5372" w:rsidRPr="00390584" w:rsidRDefault="006A5372" w:rsidP="0061349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</w:tcPr>
          <w:p w14:paraId="5FF1B9C1" w14:textId="77777777" w:rsidR="006A5372" w:rsidRPr="00390584" w:rsidRDefault="006A5372" w:rsidP="0061349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576FFED9" w14:textId="77777777" w:rsidR="006A5372" w:rsidRPr="00390584" w:rsidRDefault="006A5372" w:rsidP="0061349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8F14DA" w14:paraId="686106CA" w14:textId="77777777" w:rsidTr="009E05E3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603CC5" w14:textId="77777777" w:rsidR="008F14DA" w:rsidRPr="00390584" w:rsidRDefault="008F14DA" w:rsidP="0061349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7A080CFB" w14:textId="77777777" w:rsidR="008F14DA" w:rsidRPr="00390584" w:rsidRDefault="008F14DA" w:rsidP="0061349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1E6FAF6" w14:textId="77777777" w:rsidR="008F14DA" w:rsidRPr="00390584" w:rsidRDefault="008F14DA" w:rsidP="0061349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3"/>
            <w:tcBorders>
              <w:top w:val="single" w:sz="24" w:space="0" w:color="F2F2F2" w:themeColor="background1" w:themeShade="F2"/>
              <w:bottom w:val="single" w:sz="4" w:space="0" w:color="auto"/>
            </w:tcBorders>
            <w:shd w:val="clear" w:color="auto" w:fill="F2F2F2" w:themeFill="background1" w:themeFillShade="F2"/>
          </w:tcPr>
          <w:p w14:paraId="353679EC" w14:textId="77777777" w:rsidR="008F14DA" w:rsidRPr="00390584" w:rsidRDefault="008F14DA" w:rsidP="0061349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5F02250" w14:textId="77777777" w:rsidR="008F14DA" w:rsidRPr="00390584" w:rsidRDefault="008F14DA" w:rsidP="0061349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6D4E6845" w14:textId="77777777" w:rsidR="008F14DA" w:rsidRDefault="008F14DA" w:rsidP="008F14DA">
      <w:pPr>
        <w:tabs>
          <w:tab w:val="left" w:pos="4590"/>
        </w:tabs>
        <w:rPr>
          <w:rFonts w:ascii="Arial" w:hAnsi="Arial" w:cs="Arial"/>
        </w:rPr>
      </w:pPr>
    </w:p>
    <w:p w14:paraId="40AA233F" w14:textId="63D4C824" w:rsidR="009C6C0C" w:rsidRPr="008F14DA" w:rsidRDefault="009C6C0C" w:rsidP="008F14DA"/>
    <w:sectPr w:rsidR="009C6C0C" w:rsidRPr="008F14DA" w:rsidSect="00D12FF0"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type w:val="continuous"/>
      <w:pgSz w:w="11900" w:h="16840"/>
      <w:pgMar w:top="1134" w:right="1979" w:bottom="42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48843" w14:textId="77777777" w:rsidR="00961EB7" w:rsidRDefault="00961EB7">
      <w:r>
        <w:separator/>
      </w:r>
    </w:p>
  </w:endnote>
  <w:endnote w:type="continuationSeparator" w:id="0">
    <w:p w14:paraId="5DCE9C40" w14:textId="77777777" w:rsidR="00961EB7" w:rsidRDefault="00961EB7">
      <w:r>
        <w:continuationSeparator/>
      </w:r>
    </w:p>
  </w:endnote>
  <w:endnote w:type="continuationNotice" w:id="1">
    <w:p w14:paraId="5CE8BB70" w14:textId="77777777" w:rsidR="00961EB7" w:rsidRDefault="00961EB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02AFF24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0" name="Bildobjekt 4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702B9D" w14:textId="77777777" w:rsidR="00961EB7" w:rsidRDefault="00961EB7"/>
  </w:footnote>
  <w:footnote w:type="continuationSeparator" w:id="0">
    <w:p w14:paraId="34E00A3E" w14:textId="77777777" w:rsidR="00961EB7" w:rsidRDefault="00961EB7">
      <w:r>
        <w:continuationSeparator/>
      </w:r>
    </w:p>
  </w:footnote>
  <w:footnote w:type="continuationNotice" w:id="1">
    <w:p w14:paraId="1C299693" w14:textId="77777777" w:rsidR="00961EB7" w:rsidRDefault="00961EB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32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0FD65030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1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39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3" type="#_x0000_t202" style="position:absolute;margin-left:-13.6pt;margin-top:-5.15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C622A548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2D0A342A" w:tentative="1">
      <w:start w:val="1"/>
      <w:numFmt w:val="lowerLetter"/>
      <w:lvlText w:val="%2."/>
      <w:lvlJc w:val="left"/>
      <w:pPr>
        <w:ind w:left="1080" w:hanging="360"/>
      </w:pPr>
    </w:lvl>
    <w:lvl w:ilvl="2" w:tplc="750E3AE8" w:tentative="1">
      <w:start w:val="1"/>
      <w:numFmt w:val="lowerRoman"/>
      <w:lvlText w:val="%3."/>
      <w:lvlJc w:val="right"/>
      <w:pPr>
        <w:ind w:left="1800" w:hanging="180"/>
      </w:pPr>
    </w:lvl>
    <w:lvl w:ilvl="3" w:tplc="677C6398" w:tentative="1">
      <w:start w:val="1"/>
      <w:numFmt w:val="decimal"/>
      <w:lvlText w:val="%4."/>
      <w:lvlJc w:val="left"/>
      <w:pPr>
        <w:ind w:left="2520" w:hanging="360"/>
      </w:pPr>
    </w:lvl>
    <w:lvl w:ilvl="4" w:tplc="41BC2FDA" w:tentative="1">
      <w:start w:val="1"/>
      <w:numFmt w:val="lowerLetter"/>
      <w:lvlText w:val="%5."/>
      <w:lvlJc w:val="left"/>
      <w:pPr>
        <w:ind w:left="3240" w:hanging="360"/>
      </w:pPr>
    </w:lvl>
    <w:lvl w:ilvl="5" w:tplc="250801CA" w:tentative="1">
      <w:start w:val="1"/>
      <w:numFmt w:val="lowerRoman"/>
      <w:lvlText w:val="%6."/>
      <w:lvlJc w:val="right"/>
      <w:pPr>
        <w:ind w:left="3960" w:hanging="180"/>
      </w:pPr>
    </w:lvl>
    <w:lvl w:ilvl="6" w:tplc="0EE2769A" w:tentative="1">
      <w:start w:val="1"/>
      <w:numFmt w:val="decimal"/>
      <w:lvlText w:val="%7."/>
      <w:lvlJc w:val="left"/>
      <w:pPr>
        <w:ind w:left="4680" w:hanging="360"/>
      </w:pPr>
    </w:lvl>
    <w:lvl w:ilvl="7" w:tplc="8AEAB9B2" w:tentative="1">
      <w:start w:val="1"/>
      <w:numFmt w:val="lowerLetter"/>
      <w:lvlText w:val="%8."/>
      <w:lvlJc w:val="left"/>
      <w:pPr>
        <w:ind w:left="5400" w:hanging="360"/>
      </w:pPr>
    </w:lvl>
    <w:lvl w:ilvl="8" w:tplc="5C30117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3BB018CA"/>
    <w:multiLevelType w:val="hybridMultilevel"/>
    <w:tmpl w:val="7FBA80B4"/>
    <w:lvl w:ilvl="0" w:tplc="DF5C84BC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90AEFA3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D42A1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74EC7C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18CDE3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900352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7C8534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8005DB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F605DC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A634650"/>
    <w:multiLevelType w:val="hybridMultilevel"/>
    <w:tmpl w:val="4782C3CA"/>
    <w:lvl w:ilvl="0" w:tplc="3E581900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968C1F78" w:tentative="1">
      <w:start w:val="1"/>
      <w:numFmt w:val="lowerLetter"/>
      <w:lvlText w:val="%2."/>
      <w:lvlJc w:val="left"/>
      <w:pPr>
        <w:ind w:left="1080" w:hanging="360"/>
      </w:pPr>
    </w:lvl>
    <w:lvl w:ilvl="2" w:tplc="9C980210" w:tentative="1">
      <w:start w:val="1"/>
      <w:numFmt w:val="lowerRoman"/>
      <w:lvlText w:val="%3."/>
      <w:lvlJc w:val="right"/>
      <w:pPr>
        <w:ind w:left="1800" w:hanging="180"/>
      </w:pPr>
    </w:lvl>
    <w:lvl w:ilvl="3" w:tplc="5C50F676" w:tentative="1">
      <w:start w:val="1"/>
      <w:numFmt w:val="decimal"/>
      <w:lvlText w:val="%4."/>
      <w:lvlJc w:val="left"/>
      <w:pPr>
        <w:ind w:left="2520" w:hanging="360"/>
      </w:pPr>
    </w:lvl>
    <w:lvl w:ilvl="4" w:tplc="D752EB58" w:tentative="1">
      <w:start w:val="1"/>
      <w:numFmt w:val="lowerLetter"/>
      <w:lvlText w:val="%5."/>
      <w:lvlJc w:val="left"/>
      <w:pPr>
        <w:ind w:left="3240" w:hanging="360"/>
      </w:pPr>
    </w:lvl>
    <w:lvl w:ilvl="5" w:tplc="505AE3CA" w:tentative="1">
      <w:start w:val="1"/>
      <w:numFmt w:val="lowerRoman"/>
      <w:lvlText w:val="%6."/>
      <w:lvlJc w:val="right"/>
      <w:pPr>
        <w:ind w:left="3960" w:hanging="180"/>
      </w:pPr>
    </w:lvl>
    <w:lvl w:ilvl="6" w:tplc="6B6A5898" w:tentative="1">
      <w:start w:val="1"/>
      <w:numFmt w:val="decimal"/>
      <w:lvlText w:val="%7."/>
      <w:lvlJc w:val="left"/>
      <w:pPr>
        <w:ind w:left="4680" w:hanging="360"/>
      </w:pPr>
    </w:lvl>
    <w:lvl w:ilvl="7" w:tplc="253CF3D6" w:tentative="1">
      <w:start w:val="1"/>
      <w:numFmt w:val="lowerLetter"/>
      <w:lvlText w:val="%8."/>
      <w:lvlJc w:val="left"/>
      <w:pPr>
        <w:ind w:left="5400" w:hanging="360"/>
      </w:pPr>
    </w:lvl>
    <w:lvl w:ilvl="8" w:tplc="231E97C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AF0C71"/>
    <w:multiLevelType w:val="hybridMultilevel"/>
    <w:tmpl w:val="FB72D93C"/>
    <w:lvl w:ilvl="0" w:tplc="714255C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1FE8597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B802C7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934422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ADA979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8A0C88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1D2FCE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1D8416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214FA2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55016623">
    <w:abstractNumId w:val="21"/>
  </w:num>
  <w:num w:numId="2" w16cid:durableId="1605645823">
    <w:abstractNumId w:val="16"/>
  </w:num>
  <w:num w:numId="3" w16cid:durableId="852034062">
    <w:abstractNumId w:val="0"/>
  </w:num>
  <w:num w:numId="4" w16cid:durableId="919213950">
    <w:abstractNumId w:val="6"/>
  </w:num>
  <w:num w:numId="5" w16cid:durableId="709496279">
    <w:abstractNumId w:val="19"/>
  </w:num>
  <w:num w:numId="6" w16cid:durableId="1481196100">
    <w:abstractNumId w:val="2"/>
  </w:num>
  <w:num w:numId="7" w16cid:durableId="1919898430">
    <w:abstractNumId w:val="13"/>
  </w:num>
  <w:num w:numId="8" w16cid:durableId="367797200">
    <w:abstractNumId w:val="9"/>
  </w:num>
  <w:num w:numId="9" w16cid:durableId="1734543961">
    <w:abstractNumId w:val="1"/>
  </w:num>
  <w:num w:numId="10" w16cid:durableId="1283682367">
    <w:abstractNumId w:val="1"/>
  </w:num>
  <w:num w:numId="11" w16cid:durableId="1914195136">
    <w:abstractNumId w:val="3"/>
  </w:num>
  <w:num w:numId="12" w16cid:durableId="1048333053">
    <w:abstractNumId w:val="4"/>
  </w:num>
  <w:num w:numId="13" w16cid:durableId="1376202018">
    <w:abstractNumId w:val="15"/>
  </w:num>
  <w:num w:numId="14" w16cid:durableId="1685090407">
    <w:abstractNumId w:val="10"/>
  </w:num>
  <w:num w:numId="15" w16cid:durableId="1297957071">
    <w:abstractNumId w:val="7"/>
  </w:num>
  <w:num w:numId="16" w16cid:durableId="979502142">
    <w:abstractNumId w:val="14"/>
  </w:num>
  <w:num w:numId="17" w16cid:durableId="296909706">
    <w:abstractNumId w:val="5"/>
  </w:num>
  <w:num w:numId="18" w16cid:durableId="1429816471">
    <w:abstractNumId w:val="12"/>
  </w:num>
  <w:num w:numId="19" w16cid:durableId="867839750">
    <w:abstractNumId w:val="20"/>
  </w:num>
  <w:num w:numId="20" w16cid:durableId="1202285626">
    <w:abstractNumId w:val="17"/>
  </w:num>
  <w:num w:numId="21" w16cid:durableId="730037128">
    <w:abstractNumId w:val="8"/>
  </w:num>
  <w:num w:numId="22" w16cid:durableId="1395395561">
    <w:abstractNumId w:val="18"/>
  </w:num>
  <w:num w:numId="23" w16cid:durableId="27193825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45B09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224F"/>
    <w:rsid w:val="001139D4"/>
    <w:rsid w:val="00123EE0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D3B12"/>
    <w:rsid w:val="001E3789"/>
    <w:rsid w:val="00201280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A7F1C"/>
    <w:rsid w:val="002B0B30"/>
    <w:rsid w:val="002B0C78"/>
    <w:rsid w:val="002C0C02"/>
    <w:rsid w:val="002C1277"/>
    <w:rsid w:val="002C60AD"/>
    <w:rsid w:val="002D0E0E"/>
    <w:rsid w:val="002D2CC8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52DF"/>
    <w:rsid w:val="003361A7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4E83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A6452"/>
    <w:rsid w:val="005C0045"/>
    <w:rsid w:val="005C084E"/>
    <w:rsid w:val="005C4606"/>
    <w:rsid w:val="005D0B0C"/>
    <w:rsid w:val="005E02B3"/>
    <w:rsid w:val="005E1E24"/>
    <w:rsid w:val="0060596B"/>
    <w:rsid w:val="00606D97"/>
    <w:rsid w:val="0061349B"/>
    <w:rsid w:val="00614E64"/>
    <w:rsid w:val="00617710"/>
    <w:rsid w:val="00617EE6"/>
    <w:rsid w:val="0062184C"/>
    <w:rsid w:val="00623724"/>
    <w:rsid w:val="00627BEA"/>
    <w:rsid w:val="006319DB"/>
    <w:rsid w:val="00646B8C"/>
    <w:rsid w:val="0065595B"/>
    <w:rsid w:val="00656DCD"/>
    <w:rsid w:val="00660269"/>
    <w:rsid w:val="006637B4"/>
    <w:rsid w:val="00665F89"/>
    <w:rsid w:val="0067333C"/>
    <w:rsid w:val="00673C92"/>
    <w:rsid w:val="006753EC"/>
    <w:rsid w:val="00685193"/>
    <w:rsid w:val="006940CC"/>
    <w:rsid w:val="006A2789"/>
    <w:rsid w:val="006A402C"/>
    <w:rsid w:val="006A4978"/>
    <w:rsid w:val="006A5372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5B72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2185"/>
    <w:rsid w:val="0078609F"/>
    <w:rsid w:val="00787841"/>
    <w:rsid w:val="007917BA"/>
    <w:rsid w:val="007A334E"/>
    <w:rsid w:val="007A5C6F"/>
    <w:rsid w:val="007D4241"/>
    <w:rsid w:val="007D4317"/>
    <w:rsid w:val="007D4EA3"/>
    <w:rsid w:val="007D622B"/>
    <w:rsid w:val="007F1CFF"/>
    <w:rsid w:val="007F5DD5"/>
    <w:rsid w:val="00821A1B"/>
    <w:rsid w:val="008262E9"/>
    <w:rsid w:val="00827E69"/>
    <w:rsid w:val="0083203D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A7FDA"/>
    <w:rsid w:val="008B1694"/>
    <w:rsid w:val="008C4B27"/>
    <w:rsid w:val="008C7F0C"/>
    <w:rsid w:val="008C7F2A"/>
    <w:rsid w:val="008D4B13"/>
    <w:rsid w:val="008E36F8"/>
    <w:rsid w:val="008E3B3F"/>
    <w:rsid w:val="008E46B2"/>
    <w:rsid w:val="008E682C"/>
    <w:rsid w:val="008E78A1"/>
    <w:rsid w:val="008F14DA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1B8"/>
    <w:rsid w:val="009347A5"/>
    <w:rsid w:val="00942257"/>
    <w:rsid w:val="009471BF"/>
    <w:rsid w:val="00950E4E"/>
    <w:rsid w:val="0095254A"/>
    <w:rsid w:val="009529BD"/>
    <w:rsid w:val="009533B4"/>
    <w:rsid w:val="00957D35"/>
    <w:rsid w:val="00961EB7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5E3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491D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23612"/>
    <w:rsid w:val="00B33FDD"/>
    <w:rsid w:val="00B359CC"/>
    <w:rsid w:val="00B36107"/>
    <w:rsid w:val="00B405A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6AFF"/>
    <w:rsid w:val="00BA0066"/>
    <w:rsid w:val="00BA017B"/>
    <w:rsid w:val="00BB12E2"/>
    <w:rsid w:val="00BB69DB"/>
    <w:rsid w:val="00BC322E"/>
    <w:rsid w:val="00BC44CD"/>
    <w:rsid w:val="00BC48A6"/>
    <w:rsid w:val="00BE7978"/>
    <w:rsid w:val="00C01F0D"/>
    <w:rsid w:val="00C03FB1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609B"/>
    <w:rsid w:val="00CF70BB"/>
    <w:rsid w:val="00D074DB"/>
    <w:rsid w:val="00D12FF0"/>
    <w:rsid w:val="00D139CF"/>
    <w:rsid w:val="00D20779"/>
    <w:rsid w:val="00D37E7F"/>
    <w:rsid w:val="00D47AD7"/>
    <w:rsid w:val="00D51529"/>
    <w:rsid w:val="00D67C88"/>
    <w:rsid w:val="00D85218"/>
    <w:rsid w:val="00D915B1"/>
    <w:rsid w:val="00DA299D"/>
    <w:rsid w:val="00DA65C4"/>
    <w:rsid w:val="00DC736D"/>
    <w:rsid w:val="00DE40D3"/>
    <w:rsid w:val="00DE4447"/>
    <w:rsid w:val="00DE5DA2"/>
    <w:rsid w:val="00DE63C6"/>
    <w:rsid w:val="00DF0033"/>
    <w:rsid w:val="00E026BF"/>
    <w:rsid w:val="00E07B1B"/>
    <w:rsid w:val="00E10D09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70FBF"/>
    <w:rsid w:val="00F82ED8"/>
    <w:rsid w:val="00F866CC"/>
    <w:rsid w:val="00F86F47"/>
    <w:rsid w:val="00F90B64"/>
    <w:rsid w:val="00FB1331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9A32E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9A32ED"/>
    <w:rPr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045B09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3" /><Relationship Type="http://schemas.microsoft.com/office/2007/relationships/diagramDrawing" Target="diagrams/drawing1.xml" Id="rId18" /><Relationship Type="http://schemas.openxmlformats.org/officeDocument/2006/relationships/footer" Target="footer3.xml" Id="rId26" /><Relationship Type="http://schemas.openxmlformats.org/officeDocument/2006/relationships/image" Target="media/image3.png" Id="rId21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NU10095-1819752655-350/SURROGATE/Intraven%c3%b6s%20jodkontrast%20%e2%80%93%20Rutiner%20inf%c3%b6r%20och%20efter%20unders%c3%b6kning.pdf" TargetMode="External" Id="rId12" /><Relationship Type="http://schemas.openxmlformats.org/officeDocument/2006/relationships/diagramColors" Target="diagrams/colors1.xml" Id="rId17" /><Relationship Type="http://schemas.openxmlformats.org/officeDocument/2006/relationships/header" Target="header2.xml" Id="rId25" /><Relationship Type="http://schemas.openxmlformats.org/officeDocument/2006/relationships/diagramQuickStyle" Target="diagrams/quickStyle1.xml" Id="rId16" /><Relationship Type="http://schemas.openxmlformats.org/officeDocument/2006/relationships/image" Target="media/image2.png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24" /><Relationship Type="http://schemas.openxmlformats.org/officeDocument/2006/relationships/diagramLayout" Target="diagrams/layout1.xml" Id="rId15" /><Relationship Type="http://schemas.openxmlformats.org/officeDocument/2006/relationships/footer" Target="footer1.xml" Id="rId23" /><Relationship Type="http://schemas.openxmlformats.org/officeDocument/2006/relationships/theme" Target="theme/theme1.xml" Id="rId28" /><Relationship Type="http://schemas.openxmlformats.org/officeDocument/2006/relationships/footnotes" Target="footnotes.xml" Id="rId10" /><Relationship Type="http://schemas.openxmlformats.org/officeDocument/2006/relationships/image" Target="media/image1.png" Id="rId19" /><Relationship Type="http://schemas.openxmlformats.org/officeDocument/2006/relationships/webSettings" Target="webSettings.xml" Id="rId9" /><Relationship Type="http://schemas.openxmlformats.org/officeDocument/2006/relationships/diagramData" Target="diagrams/data1.xml" Id="rId14" /><Relationship Type="http://schemas.openxmlformats.org/officeDocument/2006/relationships/header" Target="header1.xml" Id="rId22" /><Relationship Type="http://schemas.openxmlformats.org/officeDocument/2006/relationships/fontTable" Target="fontTable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solidFill>
          <a:schemeClr val="bg1">
            <a:lumMod val="85000"/>
          </a:schemeClr>
        </a:solidFill>
      </dgm:spPr>
      <dgm:t>
        <a:bodyPr/>
        <a:lstStyle/>
        <a:p>
          <a:r>
            <a:rPr lang="sv-SE" sz="90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solidFill>
          <a:srgbClr val="FF0000"/>
        </a:solidFill>
      </dgm:spPr>
      <dgm:t>
        <a:bodyPr/>
        <a:lstStyle/>
        <a:p>
          <a:r>
            <a:rPr lang="sv-SE" sz="9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Serie 1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solidFill>
          <a:schemeClr val="bg1">
            <a:lumMod val="85000"/>
          </a:schemeClr>
        </a:solidFill>
      </dgm:spPr>
      <dgm:t>
        <a:bodyPr/>
        <a:lstStyle/>
        <a:p>
          <a:r>
            <a:rPr lang="sv-SE" sz="90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Pre-monitor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FB4701B0-1C4A-420C-9F09-C1678465770A}">
      <dgm:prSet phldrT="[Text]" custT="1"/>
      <dgm:spPr>
        <a:solidFill>
          <a:srgbClr val="FF0000"/>
        </a:solidFill>
      </dgm:spPr>
      <dgm:t>
        <a:bodyPr/>
        <a:lstStyle/>
        <a:p>
          <a:r>
            <a:rPr lang="sv-SE" sz="9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Serie 3</a:t>
          </a:r>
        </a:p>
        <a:p>
          <a:r>
            <a:rPr lang="sv-SE" sz="9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+40 s</a:t>
          </a:r>
        </a:p>
      </dgm:t>
    </dgm:pt>
    <dgm:pt modelId="{8E9F21DE-0789-43D9-957A-1CF4F7C6E1AE}" type="parTrans" cxnId="{C6EB100F-0E41-4453-86D5-DE8A40861E0C}">
      <dgm:prSet/>
      <dgm:spPr/>
      <dgm:t>
        <a:bodyPr/>
        <a:lstStyle/>
        <a:p>
          <a:endParaRPr lang="sv-SE"/>
        </a:p>
      </dgm:t>
    </dgm:pt>
    <dgm:pt modelId="{1762BA64-0505-4B36-B66D-4E2E1AFBAFF7}" type="sibTrans" cxnId="{C6EB100F-0E41-4453-86D5-DE8A40861E0C}">
      <dgm:prSet/>
      <dgm:spPr/>
      <dgm:t>
        <a:bodyPr/>
        <a:lstStyle/>
        <a:p>
          <a:endParaRPr lang="sv-SE"/>
        </a:p>
      </dgm:t>
    </dgm:pt>
    <dgm:pt modelId="{B6686773-0991-4F56-99B7-CB08DF66B5ED}">
      <dgm:prSet phldrT="[Text]" custT="1"/>
      <dgm:spPr>
        <a:solidFill>
          <a:srgbClr val="C00000"/>
        </a:solidFill>
      </dgm:spPr>
      <dgm:t>
        <a:bodyPr/>
        <a:lstStyle/>
        <a:p>
          <a:r>
            <a:rPr lang="sv-SE" sz="9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Serie 2</a:t>
          </a:r>
        </a:p>
        <a:p>
          <a:r>
            <a:rPr lang="sv-SE" sz="9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BT+20 s</a:t>
          </a:r>
        </a:p>
      </dgm:t>
    </dgm:pt>
    <dgm:pt modelId="{39303764-F139-4A48-835A-389E13E37C5A}" type="sibTrans" cxnId="{20783098-EF3B-4302-8903-5AA4ED62035A}">
      <dgm:prSet/>
      <dgm:spPr/>
      <dgm:t>
        <a:bodyPr/>
        <a:lstStyle/>
        <a:p>
          <a:endParaRPr lang="sv-SE"/>
        </a:p>
      </dgm:t>
    </dgm:pt>
    <dgm:pt modelId="{D6A5AD0A-F91C-4891-85FE-ABC5CC63B593}" type="parTrans" cxnId="{20783098-EF3B-4302-8903-5AA4ED62035A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solidFill>
          <a:schemeClr val="bg1">
            <a:lumMod val="85000"/>
          </a:schemeClr>
        </a:solidFill>
      </dgm:spPr>
      <dgm:t>
        <a:bodyPr/>
        <a:lstStyle/>
        <a:p>
          <a:r>
            <a:rPr lang="sv-SE" sz="90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IV kontrast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6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6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6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6" custScaleX="99875" custScaleY="112219">
        <dgm:presLayoutVars>
          <dgm:bulletEnabled val="1"/>
        </dgm:presLayoutVars>
      </dgm:prSet>
      <dgm:spPr/>
    </dgm:pt>
    <dgm:pt modelId="{3220CDE8-D909-484A-AEEE-E1F8CCD6E591}" type="pres">
      <dgm:prSet presAssocID="{BE3BE368-04F2-4F58-8E1F-CDE9377C80AE}" presName="parSpace" presStyleCnt="0"/>
      <dgm:spPr/>
    </dgm:pt>
    <dgm:pt modelId="{6AC59577-EC82-4A35-90CE-96CD0348AB0D}" type="pres">
      <dgm:prSet presAssocID="{B6686773-0991-4F56-99B7-CB08DF66B5ED}" presName="parTxOnly" presStyleLbl="node1" presStyleIdx="4" presStyleCnt="6" custScaleX="99733" custScaleY="112219">
        <dgm:presLayoutVars>
          <dgm:bulletEnabled val="1"/>
        </dgm:presLayoutVars>
      </dgm:prSet>
      <dgm:spPr/>
    </dgm:pt>
    <dgm:pt modelId="{EB1C56B5-4A0A-494F-92A8-3B4C157D15C5}" type="pres">
      <dgm:prSet presAssocID="{39303764-F139-4A48-835A-389E13E37C5A}" presName="parSpace" presStyleCnt="0"/>
      <dgm:spPr/>
    </dgm:pt>
    <dgm:pt modelId="{33A1349C-0317-431F-9E60-7456885DCFD5}" type="pres">
      <dgm:prSet presAssocID="{FB4701B0-1C4A-420C-9F09-C1678465770A}" presName="parTxOnly" presStyleLbl="node1" presStyleIdx="5" presStyleCnt="6" custScaleX="100107" custScaleY="112219">
        <dgm:presLayoutVars>
          <dgm:bulletEnabled val="1"/>
        </dgm:presLayoutVars>
      </dgm:prSet>
      <dgm:spPr/>
    </dgm:pt>
  </dgm:ptLst>
  <dgm:cxnLst>
    <dgm:cxn modelId="{5DDF6005-F226-43B6-B563-7B33FC18D60C}" type="presOf" srcId="{548E9FD9-7371-42E5-8C31-C03B33C90BF7}" destId="{6CE68A43-9C69-4212-AF24-9AFEE7CA1715}" srcOrd="0" destOrd="0" presId="urn:microsoft.com/office/officeart/2005/8/layout/hChevron3"/>
    <dgm:cxn modelId="{C6EB100F-0E41-4453-86D5-DE8A40861E0C}" srcId="{B73EA016-5B5E-4372-8AFF-E16F061CFA05}" destId="{FB4701B0-1C4A-420C-9F09-C1678465770A}" srcOrd="5" destOrd="0" parTransId="{8E9F21DE-0789-43D9-957A-1CF4F7C6E1AE}" sibTransId="{1762BA64-0505-4B36-B66D-4E2E1AFBAFF7}"/>
    <dgm:cxn modelId="{CFDAEC2A-A9D9-413F-904A-1E0C4A94F0C5}" type="presOf" srcId="{B6686773-0991-4F56-99B7-CB08DF66B5ED}" destId="{6AC59577-EC82-4A35-90CE-96CD0348AB0D}" srcOrd="0" destOrd="0" presId="urn:microsoft.com/office/officeart/2005/8/layout/hChevron3"/>
    <dgm:cxn modelId="{F849A276-1D3D-4F2E-B21C-E4F5D22695A4}" type="presOf" srcId="{FB4701B0-1C4A-420C-9F09-C1678465770A}" destId="{33A1349C-0317-431F-9E60-7456885DCFD5}" srcOrd="0" destOrd="0" presId="urn:microsoft.com/office/officeart/2005/8/layout/hChevron3"/>
    <dgm:cxn modelId="{493D0C8C-AC88-4B97-97AE-78A432FBABB3}" type="presOf" srcId="{72C3C3E7-AFE7-48AF-A84A-F5F4B462ABCE}" destId="{AD4E5296-B06F-4F82-9CB5-F741BF6BFCC1}" srcOrd="0" destOrd="0" presId="urn:microsoft.com/office/officeart/2005/8/layout/hChevron3"/>
    <dgm:cxn modelId="{20783098-EF3B-4302-8903-5AA4ED62035A}" srcId="{B73EA016-5B5E-4372-8AFF-E16F061CFA05}" destId="{B6686773-0991-4F56-99B7-CB08DF66B5ED}" srcOrd="4" destOrd="0" parTransId="{D6A5AD0A-F91C-4891-85FE-ABC5CC63B593}" sibTransId="{39303764-F139-4A48-835A-389E13E37C5A}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45585C4-395B-46E2-9932-0217C3F3FA22}" type="presOf" srcId="{B73EA016-5B5E-4372-8AFF-E16F061CFA05}" destId="{1F6A0B97-83F0-4189-B0CB-00156B0AC153}" srcOrd="0" destOrd="0" presId="urn:microsoft.com/office/officeart/2005/8/layout/hChevron3"/>
    <dgm:cxn modelId="{6EFAB9C6-3FF5-4E00-8613-FF7EF0A86D5D}" type="presOf" srcId="{D813EA76-4FD3-4C15-BFBC-B1DF43B29666}" destId="{4784DBD1-3CBE-41A8-A2C7-CF088F838C79}" srcOrd="0" destOrd="0" presId="urn:microsoft.com/office/officeart/2005/8/layout/hChevron3"/>
    <dgm:cxn modelId="{CDF238CB-18CE-4FD4-938A-BC91E1E4186C}" type="presOf" srcId="{7D55B2F1-F7F7-4A6B-AFB0-F846FDB634B5}" destId="{E13D0391-DAD9-4B61-AB66-3FA48A4F7006}" srcOrd="0" destOrd="0" presId="urn:microsoft.com/office/officeart/2005/8/layout/hChevron3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21A67CFE-0AEE-484E-BCE7-0D02250EFC40}" type="presParOf" srcId="{1F6A0B97-83F0-4189-B0CB-00156B0AC153}" destId="{4784DBD1-3CBE-41A8-A2C7-CF088F838C79}" srcOrd="0" destOrd="0" presId="urn:microsoft.com/office/officeart/2005/8/layout/hChevron3"/>
    <dgm:cxn modelId="{6734638A-A8BB-4A4E-A2E5-FF12A7CF4838}" type="presParOf" srcId="{1F6A0B97-83F0-4189-B0CB-00156B0AC153}" destId="{37D14BC8-3203-463C-9804-9B3B86B621FF}" srcOrd="1" destOrd="0" presId="urn:microsoft.com/office/officeart/2005/8/layout/hChevron3"/>
    <dgm:cxn modelId="{46C42A5F-0713-4261-8654-1B555A78DC4C}" type="presParOf" srcId="{1F6A0B97-83F0-4189-B0CB-00156B0AC153}" destId="{E13D0391-DAD9-4B61-AB66-3FA48A4F7006}" srcOrd="2" destOrd="0" presId="urn:microsoft.com/office/officeart/2005/8/layout/hChevron3"/>
    <dgm:cxn modelId="{7C5819E0-D757-407A-A384-6E380341D894}" type="presParOf" srcId="{1F6A0B97-83F0-4189-B0CB-00156B0AC153}" destId="{F9271109-4339-4036-9126-150629D10456}" srcOrd="3" destOrd="0" presId="urn:microsoft.com/office/officeart/2005/8/layout/hChevron3"/>
    <dgm:cxn modelId="{05BFD577-7A2E-4373-84CC-CE6238FE59CA}" type="presParOf" srcId="{1F6A0B97-83F0-4189-B0CB-00156B0AC153}" destId="{AD4E5296-B06F-4F82-9CB5-F741BF6BFCC1}" srcOrd="4" destOrd="0" presId="urn:microsoft.com/office/officeart/2005/8/layout/hChevron3"/>
    <dgm:cxn modelId="{1B9A11BA-1A56-4A0A-B7FE-103589B18945}" type="presParOf" srcId="{1F6A0B97-83F0-4189-B0CB-00156B0AC153}" destId="{99F7A086-6C98-4385-8FFE-3337C1F24694}" srcOrd="5" destOrd="0" presId="urn:microsoft.com/office/officeart/2005/8/layout/hChevron3"/>
    <dgm:cxn modelId="{FD26B236-B3D2-4CC4-AE1E-6EAEC87C0CE8}" type="presParOf" srcId="{1F6A0B97-83F0-4189-B0CB-00156B0AC153}" destId="{6CE68A43-9C69-4212-AF24-9AFEE7CA1715}" srcOrd="6" destOrd="0" presId="urn:microsoft.com/office/officeart/2005/8/layout/hChevron3"/>
    <dgm:cxn modelId="{7CBA11D5-9908-4B55-8F46-8C7F846E20FB}" type="presParOf" srcId="{1F6A0B97-83F0-4189-B0CB-00156B0AC153}" destId="{3220CDE8-D909-484A-AEEE-E1F8CCD6E591}" srcOrd="7" destOrd="0" presId="urn:microsoft.com/office/officeart/2005/8/layout/hChevron3"/>
    <dgm:cxn modelId="{032B60BF-0D2B-4D59-8F05-D06955AF67B1}" type="presParOf" srcId="{1F6A0B97-83F0-4189-B0CB-00156B0AC153}" destId="{6AC59577-EC82-4A35-90CE-96CD0348AB0D}" srcOrd="8" destOrd="0" presId="urn:microsoft.com/office/officeart/2005/8/layout/hChevron3"/>
    <dgm:cxn modelId="{5A74E05C-41C0-476D-B837-5BCD7527A759}" type="presParOf" srcId="{1F6A0B97-83F0-4189-B0CB-00156B0AC153}" destId="{EB1C56B5-4A0A-494F-92A8-3B4C157D15C5}" srcOrd="9" destOrd="0" presId="urn:microsoft.com/office/officeart/2005/8/layout/hChevron3"/>
    <dgm:cxn modelId="{7648D868-6BC8-45A7-8E43-08283187CCBB}" type="presParOf" srcId="{1F6A0B97-83F0-4189-B0CB-00156B0AC153}" destId="{33A1349C-0317-431F-9E60-7456885DCFD5}" srcOrd="10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1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962" y="19120"/>
          <a:ext cx="1116413" cy="501758"/>
        </a:xfrm>
        <a:prstGeom prst="homePlate">
          <a:avLst/>
        </a:prstGeom>
        <a:solidFill>
          <a:schemeClr val="bg1">
            <a:lumMod val="8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Scout</a:t>
          </a:r>
        </a:p>
      </dsp:txBody>
      <dsp:txXfrm>
        <a:off x="962" y="19120"/>
        <a:ext cx="990974" cy="501758"/>
      </dsp:txXfrm>
    </dsp:sp>
    <dsp:sp modelId="{E13D0391-DAD9-4B61-AB66-3FA48A4F7006}">
      <dsp:nvSpPr>
        <dsp:cNvPr id="0" name=""/>
        <dsp:cNvSpPr/>
      </dsp:nvSpPr>
      <dsp:spPr>
        <a:xfrm>
          <a:off x="893813" y="19120"/>
          <a:ext cx="1116413" cy="501758"/>
        </a:xfrm>
        <a:prstGeom prst="chevron">
          <a:avLst/>
        </a:prstGeom>
        <a:solidFill>
          <a:srgbClr val="FF0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Serie 1</a:t>
          </a:r>
        </a:p>
      </dsp:txBody>
      <dsp:txXfrm>
        <a:off x="1144692" y="19120"/>
        <a:ext cx="614655" cy="501758"/>
      </dsp:txXfrm>
    </dsp:sp>
    <dsp:sp modelId="{AD4E5296-B06F-4F82-9CB5-F741BF6BFCC1}">
      <dsp:nvSpPr>
        <dsp:cNvPr id="0" name=""/>
        <dsp:cNvSpPr/>
      </dsp:nvSpPr>
      <dsp:spPr>
        <a:xfrm>
          <a:off x="1786664" y="19120"/>
          <a:ext cx="1116413" cy="501758"/>
        </a:xfrm>
        <a:prstGeom prst="chevron">
          <a:avLst/>
        </a:prstGeom>
        <a:solidFill>
          <a:schemeClr val="bg1">
            <a:lumMod val="8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Pre-monitor</a:t>
          </a:r>
        </a:p>
      </dsp:txBody>
      <dsp:txXfrm>
        <a:off x="2037543" y="19120"/>
        <a:ext cx="614655" cy="501758"/>
      </dsp:txXfrm>
    </dsp:sp>
    <dsp:sp modelId="{6CE68A43-9C69-4212-AF24-9AFEE7CA1715}">
      <dsp:nvSpPr>
        <dsp:cNvPr id="0" name=""/>
        <dsp:cNvSpPr/>
      </dsp:nvSpPr>
      <dsp:spPr>
        <a:xfrm>
          <a:off x="2679515" y="19120"/>
          <a:ext cx="1116413" cy="501758"/>
        </a:xfrm>
        <a:prstGeom prst="chevron">
          <a:avLst/>
        </a:prstGeom>
        <a:solidFill>
          <a:schemeClr val="bg1">
            <a:lumMod val="8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IV kontrast</a:t>
          </a:r>
        </a:p>
      </dsp:txBody>
      <dsp:txXfrm>
        <a:off x="2930394" y="19120"/>
        <a:ext cx="614655" cy="501758"/>
      </dsp:txXfrm>
    </dsp:sp>
    <dsp:sp modelId="{6AC59577-EC82-4A35-90CE-96CD0348AB0D}">
      <dsp:nvSpPr>
        <dsp:cNvPr id="0" name=""/>
        <dsp:cNvSpPr/>
      </dsp:nvSpPr>
      <dsp:spPr>
        <a:xfrm>
          <a:off x="3572367" y="19120"/>
          <a:ext cx="1114825" cy="501758"/>
        </a:xfrm>
        <a:prstGeom prst="chevron">
          <a:avLst/>
        </a:prstGeom>
        <a:solidFill>
          <a:srgbClr val="C00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Serie 2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BT+20 s</a:t>
          </a:r>
        </a:p>
      </dsp:txBody>
      <dsp:txXfrm>
        <a:off x="3823246" y="19120"/>
        <a:ext cx="613067" cy="501758"/>
      </dsp:txXfrm>
    </dsp:sp>
    <dsp:sp modelId="{33A1349C-0317-431F-9E60-7456885DCFD5}">
      <dsp:nvSpPr>
        <dsp:cNvPr id="0" name=""/>
        <dsp:cNvSpPr/>
      </dsp:nvSpPr>
      <dsp:spPr>
        <a:xfrm>
          <a:off x="4463630" y="19120"/>
          <a:ext cx="1119006" cy="501758"/>
        </a:xfrm>
        <a:prstGeom prst="chevron">
          <a:avLst/>
        </a:prstGeom>
        <a:solidFill>
          <a:srgbClr val="FF0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Serie 3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+40 s</a:t>
          </a:r>
        </a:p>
      </dsp:txBody>
      <dsp:txXfrm>
        <a:off x="4714509" y="19120"/>
        <a:ext cx="617248" cy="50175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64</TotalTime>
  <Pages>3</Pages>
  <Words>302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2745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Njurar tumör 3-fas (852802C)</dc:title>
  <dc:subject/>
  <dc:creator/>
  <keywords/>
  <lastModifiedBy>Ulrica Sehlberg</lastModifiedBy>
  <revision>51</revision>
  <lastPrinted>2016-03-31T10:56:00.0000000Z</lastPrinted>
  <dcterms:created xsi:type="dcterms:W3CDTF">2021-05-27T09:47:00.0000000Z</dcterms:created>
  <dcterms:modified xsi:type="dcterms:W3CDTF">2026-01-26T10:05:00.0000000Z</dcterms:modified>
</coreProperties>
</file>