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1CA34" w14:textId="76DFD56C" w:rsidR="008F14DA" w:rsidRPr="00DC736D" w:rsidRDefault="0061349B" w:rsidP="00DC736D">
      <w:pPr>
        <w:pStyle w:val="Rubrik1"/>
        <w:rPr>
          <w:rFonts w:cs="Arial"/>
          <w:sz w:val="18"/>
          <w:szCs w:val="18"/>
        </w:rPr>
      </w:pPr>
      <w:r w:rsidRPr="5B0723A2">
        <w:t xml:space="preserve">DT Njurar tumör </w:t>
      </w:r>
      <w:r w:rsidR="0083203D">
        <w:t xml:space="preserve">3-fas </w:t>
      </w:r>
      <w:r w:rsidRPr="5B0723A2">
        <w:t>(8528</w:t>
      </w:r>
      <w:r w:rsidR="0083203D">
        <w:t>02C</w:t>
      </w:r>
      <w:r w:rsidRPr="5B0723A2">
        <w:t>)</w:t>
      </w:r>
    </w:p>
    <w:p w14:paraId="7AC21DF2" w14:textId="77777777" w:rsidR="00201280" w:rsidRPr="00496CC3" w:rsidRDefault="00201280" w:rsidP="00201280">
      <w:pPr>
        <w:pStyle w:val="Rubrik3"/>
      </w:pPr>
      <w:r w:rsidRPr="00496CC3">
        <w:t>Syfte</w:t>
      </w:r>
    </w:p>
    <w:p w14:paraId="004798F2" w14:textId="3FA78714" w:rsidR="00201280" w:rsidRPr="0078345B" w:rsidRDefault="00201280" w:rsidP="00DC736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57F5220" w14:textId="40654EDA" w:rsidR="008F14DA" w:rsidRPr="00496CC3" w:rsidRDefault="00201280" w:rsidP="008F14DA">
      <w:pPr>
        <w:pStyle w:val="Rubrik3"/>
      </w:pPr>
      <w:r>
        <w:t>Förändringar sedan föregående</w:t>
      </w:r>
      <w:r w:rsidR="008F14DA">
        <w:t xml:space="preserve"> version</w:t>
      </w:r>
    </w:p>
    <w:p w14:paraId="207E5E3C" w14:textId="7020D0DB" w:rsidR="008F14DA" w:rsidRDefault="0011224F" w:rsidP="008F14D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</w:t>
      </w:r>
    </w:p>
    <w:p w14:paraId="3C3F524A" w14:textId="77777777" w:rsidR="008F14DA" w:rsidRDefault="008F14DA" w:rsidP="00DC736D">
      <w:pPr>
        <w:ind w:left="0"/>
        <w:rPr>
          <w:rFonts w:ascii="Arial" w:hAnsi="Arial" w:cs="Arial"/>
          <w:sz w:val="18"/>
          <w:szCs w:val="18"/>
        </w:rPr>
      </w:pPr>
    </w:p>
    <w:p w14:paraId="6444B0FB" w14:textId="77777777" w:rsidR="008F14DA" w:rsidRPr="00DA39B6" w:rsidRDefault="008F14DA" w:rsidP="008F14DA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F14DA" w14:paraId="631FAEDA" w14:textId="77777777" w:rsidTr="0020128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A466DB1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AEAF758" w14:textId="77777777" w:rsidR="008F14DA" w:rsidRPr="009C27FB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6EEBE543">
              <w:rPr>
                <w:rFonts w:ascii="Arial" w:hAnsi="Arial" w:cs="Arial"/>
                <w:sz w:val="18"/>
                <w:szCs w:val="18"/>
              </w:rPr>
              <w:t xml:space="preserve">Postoperativ kontroll efter partiell nefrektomi eller ablation. Vid första kontrollen väljs dock DT njurar tumör 4-fas. </w:t>
            </w:r>
          </w:p>
        </w:tc>
      </w:tr>
      <w:tr w:rsidR="008F14DA" w14:paraId="28BCC594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83D0C3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ECB470" w14:textId="29F04BE2" w:rsidR="008F14DA" w:rsidRPr="006D411C" w:rsidRDefault="00000000" w:rsidP="008F14DA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="008F14DA" w:rsidRPr="006D411C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="008F14DA" w:rsidRPr="006D411C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3BD3003C" w14:textId="749AE1C5" w:rsidR="008F14DA" w:rsidRPr="006D411C" w:rsidRDefault="008F14DA" w:rsidP="008F14DA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</w:t>
            </w:r>
            <w:r w:rsidR="007D622B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8F14DA" w14:paraId="6ED648EA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F4990D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A08333" w14:textId="77777777" w:rsidR="008F14DA" w:rsidRPr="006D411C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5B0723A2">
              <w:rPr>
                <w:rFonts w:ascii="Arial" w:hAnsi="Arial" w:cs="Arial"/>
                <w:sz w:val="18"/>
                <w:szCs w:val="18"/>
              </w:rPr>
              <w:t>Ingen</w:t>
            </w:r>
          </w:p>
        </w:tc>
      </w:tr>
      <w:tr w:rsidR="008F14DA" w14:paraId="10E7EBB4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B82FEC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132E67" w14:textId="77777777" w:rsidR="008F14DA" w:rsidRPr="006D411C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Omnip</w:t>
            </w:r>
            <w:r w:rsidRPr="006D411C">
              <w:rPr>
                <w:rFonts w:ascii="Arial" w:hAnsi="Arial" w:cs="Arial"/>
                <w:sz w:val="18"/>
                <w:szCs w:val="18"/>
              </w:rPr>
              <w:t xml:space="preserve">aque 350 mg I/ml enligt OmniJect ”Urografi </w:t>
            </w:r>
            <w:r>
              <w:rPr>
                <w:rFonts w:ascii="Arial" w:hAnsi="Arial" w:cs="Arial"/>
                <w:sz w:val="18"/>
                <w:szCs w:val="18"/>
              </w:rPr>
              <w:t xml:space="preserve">3- och </w:t>
            </w:r>
            <w:r w:rsidRPr="006D411C">
              <w:rPr>
                <w:rFonts w:ascii="Arial" w:hAnsi="Arial" w:cs="Arial"/>
                <w:sz w:val="18"/>
                <w:szCs w:val="18"/>
              </w:rPr>
              <w:t>4-fas”.</w:t>
            </w:r>
          </w:p>
        </w:tc>
      </w:tr>
      <w:tr w:rsidR="008F14DA" w14:paraId="08B902F9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C4A1A67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E3BC3B" w14:textId="14C75FF2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Kvinnor 15-50 år ska tillfrågas om </w:t>
            </w:r>
            <w:r w:rsidRPr="00AE034D">
              <w:rPr>
                <w:rFonts w:ascii="Arial" w:hAnsi="Arial" w:cs="Arial"/>
                <w:sz w:val="18"/>
                <w:szCs w:val="18"/>
              </w:rPr>
              <w:t>graviditet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B44338">
              <w:rPr>
                <w:rFonts w:ascii="Arial" w:hAnsi="Arial" w:cs="Arial"/>
                <w:color w:val="000000"/>
                <w:sz w:val="18"/>
              </w:rPr>
              <w:t xml:space="preserve">För övriga strålskyddsregler se kapitel 4.2 och 5.2 </w:t>
            </w:r>
            <w:r>
              <w:rPr>
                <w:rFonts w:ascii="Arial" w:hAnsi="Arial" w:cs="Arial"/>
                <w:color w:val="000000"/>
                <w:sz w:val="20"/>
              </w:rPr>
              <w:t xml:space="preserve">i </w:t>
            </w:r>
            <w:hyperlink r:id="rId13" w:history="1">
              <w:r w:rsidRPr="00680576">
                <w:rPr>
                  <w:rStyle w:val="Hyperlnk"/>
                  <w:rFonts w:ascii="Arial" w:hAnsi="Arial" w:cs="Arial"/>
                  <w:sz w:val="18"/>
                </w:rPr>
                <w:t>Strålskydd vid undersökningar och behandlingar med röntgenstrålning</w:t>
              </w:r>
            </w:hyperlink>
            <w:r>
              <w:rPr>
                <w:rFonts w:ascii="Arial" w:hAnsi="Arial" w:cs="Arial"/>
                <w:sz w:val="18"/>
              </w:rPr>
              <w:t>.</w:t>
            </w:r>
          </w:p>
        </w:tc>
      </w:tr>
      <w:tr w:rsidR="008F14DA" w14:paraId="348DB3B3" w14:textId="77777777" w:rsidTr="0020128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CB3AE46" w14:textId="77777777" w:rsidR="008F14DA" w:rsidRPr="00390584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4318686" w14:textId="77777777" w:rsidR="008F14DA" w:rsidRPr="0066567D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B02AD62" w14:textId="77777777" w:rsidR="008F14DA" w:rsidRPr="0066567D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0C22EE5" w14:textId="77777777" w:rsidR="008F14DA" w:rsidRPr="0066503B" w:rsidRDefault="008F14DA" w:rsidP="008F14DA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B33AFD2" w14:textId="77777777" w:rsidR="008F14DA" w:rsidRDefault="008F14DA" w:rsidP="008F14DA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48ECEFCE" w14:textId="77777777" w:rsidR="008F14DA" w:rsidRDefault="008F14DA" w:rsidP="008F14D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77CD5244" w14:textId="77777777" w:rsidR="008F14DA" w:rsidRPr="007C77E8" w:rsidRDefault="008F14DA" w:rsidP="008F14DA">
      <w:pPr>
        <w:pStyle w:val="Rubrik3"/>
      </w:pPr>
      <w:r w:rsidRPr="00DA39B6">
        <w:lastRenderedPageBreak/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8F14DA" w14:paraId="3FFA230A" w14:textId="77777777" w:rsidTr="00201280">
        <w:trPr>
          <w:trHeight w:val="520"/>
        </w:trPr>
        <w:tc>
          <w:tcPr>
            <w:tcW w:w="9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1AD9ED32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324963C" wp14:editId="35B957D0">
                  <wp:extent cx="5583600" cy="540000"/>
                  <wp:effectExtent l="0" t="0" r="3619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  <w:p w14:paraId="356D5F9F" w14:textId="4FFA2ADF" w:rsidR="008F14DA" w:rsidRPr="00A85166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</w:p>
        </w:tc>
      </w:tr>
      <w:tr w:rsidR="008F14DA" w14:paraId="25ABACA3" w14:textId="77777777" w:rsidTr="00201280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7A1F0D06" w14:textId="77777777" w:rsidR="008F14DA" w:rsidRPr="00666E6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438995" w14:textId="77777777" w:rsidR="008F14DA" w:rsidRPr="00666E6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01C9E7" w14:textId="77777777" w:rsidR="008F14DA" w:rsidRPr="001B6509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040225" wp14:editId="60D30D98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432435</wp:posOffset>
                      </wp:positionV>
                      <wp:extent cx="410210" cy="1416050"/>
                      <wp:effectExtent l="0" t="0" r="8890" b="0"/>
                      <wp:wrapNone/>
                      <wp:docPr id="9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60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8531051" w14:textId="77777777" w:rsidR="008F14DA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5A5DCDB" w14:textId="5AAE8067" w:rsidR="008F14DA" w:rsidRDefault="005A6452" w:rsidP="00123EE0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716607A" w14:textId="77777777" w:rsidR="008F14DA" w:rsidRPr="0066567D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04022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3pt;margin-top:34.05pt;width:32.3pt;height:111.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" adj="3129" fillcolor="#c00000" stroked="f" strokeweight="2pt">
                      <v:textbox inset="1mm,1mm,1mm,1mm">
                        <w:txbxContent>
                          <w:p w14:paraId="58531051" w14:textId="77777777" w:rsidR="008F14DA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5A5DCDB" w14:textId="5AAE8067" w:rsidR="008F14DA" w:rsidRDefault="005A6452" w:rsidP="00123EE0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716607A" w14:textId="77777777" w:rsidR="008F14DA" w:rsidRPr="0066567D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BD7D5A" wp14:editId="4F7EA635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432435</wp:posOffset>
                      </wp:positionV>
                      <wp:extent cx="1623695" cy="1416050"/>
                      <wp:effectExtent l="19050" t="19050" r="1460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4160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C0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19771F" id="Rektangel 3" o:spid="_x0000_s1026" style="position:absolute;margin-left:1.8pt;margin-top:34.05pt;width:127.85pt;height:1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" filled="f" strokecolor="#c00000" strokeweight="3pt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BB2827" wp14:editId="4F004565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286385</wp:posOffset>
                      </wp:positionV>
                      <wp:extent cx="410210" cy="8191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19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5E7497F" w14:textId="22BD79FE" w:rsidR="008F14DA" w:rsidRDefault="008F14DA" w:rsidP="002D2CC8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13</w:t>
                                  </w:r>
                                </w:p>
                                <w:p w14:paraId="44FB742A" w14:textId="77777777" w:rsidR="008F14DA" w:rsidRPr="0066567D" w:rsidRDefault="008F14DA" w:rsidP="008F14DA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BB2827" id="Upp 8" o:spid="_x0000_s1027" type="#_x0000_t68" style="position:absolute;left:0;text-align:left;margin-left:24.8pt;margin-top:22.55pt;width:32.3pt;height:64.5pt;rotation:18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" adj="5408" fillcolor="red" stroked="f" strokeweight="2pt">
                      <v:textbox inset="1mm,1mm,1mm,1mm">
                        <w:txbxContent>
                          <w:p w14:paraId="75E7497F" w14:textId="22BD79FE" w:rsidR="008F14DA" w:rsidRDefault="008F14DA" w:rsidP="002D2CC8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13</w:t>
                            </w:r>
                          </w:p>
                          <w:p w14:paraId="44FB742A" w14:textId="77777777" w:rsidR="008F14DA" w:rsidRPr="0066567D" w:rsidRDefault="008F14DA" w:rsidP="008F14D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8731CBD" wp14:editId="532271D3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286385</wp:posOffset>
                      </wp:positionV>
                      <wp:extent cx="1623695" cy="819150"/>
                      <wp:effectExtent l="19050" t="19050" r="14605" b="19050"/>
                      <wp:wrapNone/>
                      <wp:docPr id="4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F9484E" id="Rektangel 4" o:spid="_x0000_s1026" style="position:absolute;margin-left:1.8pt;margin-top:22.55pt;width:127.85pt;height:6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" filled="f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B758C75" wp14:editId="179A586C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4DA" w14:paraId="1BD96C47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60ABDA9" w14:textId="77777777" w:rsidR="008F14DA" w:rsidRPr="00B42F19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51ACB12" w14:textId="77777777" w:rsidR="008F14DA" w:rsidRPr="00D4139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Mamiller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höftleder.</w:t>
            </w:r>
          </w:p>
        </w:tc>
        <w:tc>
          <w:tcPr>
            <w:tcW w:w="2806" w:type="dxa"/>
            <w:vMerge/>
            <w:vAlign w:val="center"/>
          </w:tcPr>
          <w:p w14:paraId="0FED40BE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13AD7292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F1B9C8E" w14:textId="77777777" w:rsidR="008F14DA" w:rsidRPr="00B42F19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151FFB3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Diafragma – crista ilaca.</w:t>
            </w:r>
          </w:p>
          <w:p w14:paraId="21CB69A5" w14:textId="77777777" w:rsidR="008F14DA" w:rsidRPr="00A03640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13A09CD6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73CA77B1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01100B1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7543BE0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C77E8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6589D558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09306EF5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95EC2A1" w14:textId="77777777" w:rsidR="008F14DA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35D61C0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5B0723A2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5B0723A2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07BAC43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138C51F2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692D2F64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21D6FC4" w14:textId="77777777" w:rsidR="008F14DA" w:rsidRDefault="008F14DA" w:rsidP="008F14DA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62188303">
              <w:rPr>
                <w:rFonts w:ascii="Arial" w:hAnsi="Arial" w:cs="Arial"/>
                <w:b/>
                <w:bCs/>
                <w:sz w:val="18"/>
                <w:szCs w:val="18"/>
              </w:rPr>
              <w:t>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E5585F9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Diafragma – crista ilaca.</w:t>
            </w:r>
          </w:p>
          <w:p w14:paraId="12017E25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</w:tcPr>
          <w:p w14:paraId="5E511F5E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05B6588A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57FEBCB" w14:textId="77777777" w:rsidR="008F14DA" w:rsidRPr="00B42F19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8583C5" w14:textId="77777777" w:rsidR="008F14DA" w:rsidRPr="00D4139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vAlign w:val="center"/>
          </w:tcPr>
          <w:p w14:paraId="781CD8CE" w14:textId="77777777" w:rsidR="008F14DA" w:rsidRDefault="008F14DA" w:rsidP="008F14DA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8F14DA" w14:paraId="05538773" w14:textId="77777777" w:rsidTr="0020128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3F6F69CB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03A6B69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4C376CBE" w14:textId="77777777" w:rsidR="008F14DA" w:rsidRPr="001B6509" w:rsidRDefault="008F14DA" w:rsidP="008F14D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07FF2C2" w14:textId="77777777" w:rsidR="008F14DA" w:rsidRPr="00FA7C31" w:rsidRDefault="008F14DA" w:rsidP="008E3B3F">
      <w:pPr>
        <w:ind w:left="0"/>
        <w:rPr>
          <w:rFonts w:ascii="Arial" w:hAnsi="Arial" w:cs="Arial"/>
          <w:b/>
          <w:sz w:val="18"/>
          <w:szCs w:val="18"/>
        </w:rPr>
      </w:pPr>
    </w:p>
    <w:p w14:paraId="7790EE37" w14:textId="77777777" w:rsidR="008F14DA" w:rsidRPr="00DA39B6" w:rsidRDefault="008F14DA" w:rsidP="008F14DA">
      <w:pPr>
        <w:pStyle w:val="Rubrik3"/>
      </w:pPr>
      <w:r w:rsidRPr="00DA39B6">
        <w:t>Reformatering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8F14DA" w14:paraId="6FDF3816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0FA9FF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F9526A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DB5784" w14:textId="77777777" w:rsidR="008F14DA" w:rsidRPr="004A5758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73EDAB7" wp14:editId="615949CA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130A5CB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3EDAB7" id="Upp 24" o:spid="_x0000_s1028" type="#_x0000_t68" style="position:absolute;left:0;text-align:left;margin-left:21.25pt;margin-top:67.35pt;width:32.3pt;height:38.95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130A5CB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970A3C6" wp14:editId="3147B128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9AEC0DA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6641749" wp14:editId="68DE177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62817AF" w14:textId="77777777" w:rsidR="008F14DA" w:rsidRPr="0066564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64174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762817AF" w14:textId="77777777" w:rsidR="008F14DA" w:rsidRPr="0066564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B384405" wp14:editId="2896485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6DA7F35" id="Rak 28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861E0E3" wp14:editId="4DFD2F8B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2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B946D5" w14:textId="77777777" w:rsidR="008F14DA" w:rsidRPr="004A5758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15C17D" wp14:editId="2EAC91A8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130353B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15C17D" id="Upp 19" o:spid="_x0000_s1030" type="#_x0000_t68" style="position:absolute;left:0;text-align:left;margin-left:92.45pt;margin-top:55pt;width:32.3pt;height:43.5pt;rotation:18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" adj="8019" fillcolor="red" stroked="f" strokeweight="2pt">
                      <v:textbox style="layout-flow:vertical;mso-layout-flow-alt:bottom-to-top" inset="1mm,1mm,1mm,1mm">
                        <w:txbxContent>
                          <w:p w14:paraId="5130353B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D5CAB2E" wp14:editId="571FD2AF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152479" id="Rak 23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5cyyAEAAOkDAAAOAAAAZHJzL2Uyb0RvYy54bWysU01v1DAQvSPxHyzf2SRFp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AE26EA5" wp14:editId="5BBB9F6F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6E022B" id="Rak 2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" strokecolor="red" strokeweight="3pt"/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E049F4" wp14:editId="0281ED50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BF6F092" w14:textId="77777777" w:rsidR="008F14DA" w:rsidRPr="0066567D" w:rsidRDefault="008F14DA" w:rsidP="00DE40D3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E049F4" id="Upp 22" o:spid="_x0000_s1031" type="#_x0000_t68" style="position:absolute;left:0;text-align:left;margin-left:28.7pt;margin-top:12.3pt;width:32.3pt;height:38.95pt;rotation:9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BeM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0BF6F092" w14:textId="77777777" w:rsidR="008F14DA" w:rsidRPr="0066567D" w:rsidRDefault="008F14DA" w:rsidP="00DE40D3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D79B71B" wp14:editId="5172649F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2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14DA" w14:paraId="45EECCF8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77949C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8CFED0" w14:textId="77777777" w:rsidR="008F14DA" w:rsidRPr="006B4EB1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1838BF" w14:textId="77777777" w:rsidR="008F14DA" w:rsidRPr="006B4EB1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45C04B" w14:textId="77777777" w:rsidR="008F14DA" w:rsidRPr="006B4EB1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7700C7C8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53A2A1F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6ED3E8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DC453CE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4FCFEE96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092538C5" w14:textId="77777777" w:rsidTr="0020128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FD34F2" w14:textId="77777777" w:rsidR="008F14DA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E51A54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2FF072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527F66B" w14:textId="77777777" w:rsidR="008F14DA" w:rsidRPr="004A5758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3FFA57F" w14:textId="77777777" w:rsidR="008F14DA" w:rsidRDefault="008F14DA" w:rsidP="008E3B3F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56013B4E" w14:textId="77777777" w:rsidR="008F14DA" w:rsidRPr="00DA39B6" w:rsidRDefault="008F14DA" w:rsidP="008F14DA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F14DA" w14:paraId="29E7AF08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4CF9DA" w14:textId="77777777" w:rsidR="008F14DA" w:rsidRPr="00E25E8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9E3DC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472338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1F134E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3469C3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CA09D2" w14:textId="77777777" w:rsidR="008F14DA" w:rsidRPr="00E25E8E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F14DA" w14:paraId="239B3C96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329568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9A85E9" w14:textId="66354338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0FE7ED" w14:textId="7F010BF9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3415659" w14:textId="0D688D4A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9A79B7" w14:textId="0D90F736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D3C0BBE" w14:textId="74D43F65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F14DA" w14:paraId="420D4160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57001B0" w14:textId="62F9B62F" w:rsidR="008F14DA" w:rsidRPr="00CF609B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F609B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FD8373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A88356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C32254" w14:textId="01D2233A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08D12C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190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14D6AF6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2190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F14DA" w14:paraId="66D9DA5F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91C9D5" w14:textId="77777777" w:rsidR="008F14DA" w:rsidRPr="00D2190C" w:rsidRDefault="008F14DA" w:rsidP="00CF609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F8AE92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F4DE7BC" w14:textId="77777777" w:rsidR="008F14DA" w:rsidRPr="00D2190C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2190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C00930" w14:textId="3267B200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2D53DF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9F77F42" w14:textId="11225BBC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F866CC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8F14DA" w14:paraId="306C062A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E9B4EB8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27CB60" w14:textId="4566455D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CB1F63F" w14:textId="5D87FF9E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409698" w14:textId="5A893A22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DE188B" w14:textId="2BF11396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D603F5F" w14:textId="2460AD9D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8F14DA" w14:paraId="5F36E9A3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B354D41" w14:textId="48C14AAD" w:rsidR="008F14DA" w:rsidRPr="00FB1331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B1331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E181D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3EFD09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7DF346" w14:textId="24A154E6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DEA9654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B95DC73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6C5AE9F9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AE0574" w14:textId="4F42760F" w:rsidR="008F14DA" w:rsidRPr="00FB1331" w:rsidRDefault="008F14DA" w:rsidP="009341B8">
            <w:p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B1331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141AEB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5972CD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795FC9D" w14:textId="6963C674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008DA3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EA85F41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4648863A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6CED97C" w14:textId="77777777" w:rsidR="008F14DA" w:rsidRPr="00F44BD7" w:rsidRDefault="008F14DA" w:rsidP="00FB133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7A56C4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5F8CA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A28D7F" w14:textId="17F7E072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1B23E4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B3CCB1A" w14:textId="265B880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F866CC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8E3B3F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F14DA" w14:paraId="66D8AA3E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523A7B" w14:textId="77777777" w:rsidR="008F14DA" w:rsidRPr="00ED5407" w:rsidRDefault="008F14DA" w:rsidP="003352DF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89A7199" w14:textId="1173C05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804F085" w14:textId="614EC0F2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8BF469" w14:textId="585C2044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42C2EAC" w14:textId="644F7C30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E073DC0" w14:textId="7F7FC903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8F14DA" w14:paraId="6A52A8EF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107EEE8" w14:textId="77777777" w:rsidR="008F14DA" w:rsidRPr="00F44BD7" w:rsidRDefault="008F14DA" w:rsidP="00BA017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86500B7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D93C6D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F01A88" w14:textId="6DF09EED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36B3B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2C985070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8F14DA" w14:paraId="6674B2D3" w14:textId="77777777" w:rsidTr="00201280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027C746" w14:textId="77777777" w:rsidR="008F14DA" w:rsidRPr="00F44BD7" w:rsidRDefault="008F14DA" w:rsidP="00FB133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175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11471DE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58611648" w14:textId="77777777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FA0BF0D" w14:textId="4963C15F" w:rsidR="008F14DA" w:rsidRPr="00F44BD7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D1E32">
              <w:rPr>
                <w:rFonts w:ascii="Arial" w:hAnsi="Arial" w:cs="Arial"/>
                <w:sz w:val="18"/>
                <w:szCs w:val="18"/>
              </w:rPr>
              <w:t>B</w:t>
            </w:r>
            <w:r w:rsidR="006A402C">
              <w:rPr>
                <w:rFonts w:ascii="Arial" w:hAnsi="Arial" w:cs="Arial"/>
                <w:sz w:val="18"/>
                <w:szCs w:val="18"/>
              </w:rPr>
              <w:t>r40</w:t>
            </w:r>
            <w:r w:rsidRPr="004D1E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4CE1B2E" w14:textId="77777777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1F59C2A" w14:textId="1745A364" w:rsidR="008F14DA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8E3B3F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8F14DA" w14:paraId="6824C213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7078B4" w14:textId="77777777" w:rsidR="008F14DA" w:rsidRPr="008758A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B0723A2">
              <w:rPr>
                <w:rFonts w:ascii="Arial" w:hAnsi="Arial" w:cs="Arial"/>
                <w:b/>
                <w:bCs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D332D0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51097E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5D58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3D8312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DA1A03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F14DA" w14:paraId="280A481B" w14:textId="77777777" w:rsidTr="0020128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363CB3" w14:textId="77777777" w:rsidR="008F14DA" w:rsidRPr="008758AE" w:rsidRDefault="008F14DA" w:rsidP="008F14D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C38B25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BE0EC4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4946A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283927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2567C2" w14:textId="77777777" w:rsidR="008F14DA" w:rsidRPr="00C071DB" w:rsidRDefault="008F14DA" w:rsidP="008F14D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7D0A5A" w14:textId="77777777" w:rsidR="008F14DA" w:rsidRDefault="008F14DA" w:rsidP="008F14DA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3102F0AB" w14:textId="77777777" w:rsidR="008F14DA" w:rsidRPr="00DA39B6" w:rsidRDefault="008F14DA" w:rsidP="008F14DA">
      <w:pPr>
        <w:pStyle w:val="Rubrik3"/>
      </w:pPr>
      <w:r w:rsidRPr="00DA39B6">
        <w:lastRenderedPageBreak/>
        <w:t>Hängning 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8F14DA" w14:paraId="2EB6CD68" w14:textId="77777777" w:rsidTr="009E05E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14:paraId="58D79F05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62FC66EB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080538FD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dotted" w:sz="2" w:space="0" w:color="808080" w:themeColor="background1" w:themeShade="80"/>
              <w:bottom w:val="nil"/>
              <w:right w:val="dotted" w:sz="2" w:space="0" w:color="808080" w:themeColor="background1" w:themeShade="80"/>
            </w:tcBorders>
            <w:shd w:val="clear" w:color="auto" w:fill="F2F2F2" w:themeFill="background1" w:themeFillShade="F2"/>
          </w:tcPr>
          <w:p w14:paraId="4B67FFCD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dotted" w:sz="2" w:space="0" w:color="808080" w:themeColor="background1" w:themeShade="80"/>
              <w:bottom w:val="dotted" w:sz="2" w:space="0" w:color="808080" w:themeColor="background1" w:themeShade="80"/>
              <w:right w:val="single" w:sz="4" w:space="0" w:color="auto"/>
            </w:tcBorders>
            <w:shd w:val="clear" w:color="auto" w:fill="F2F2F2" w:themeFill="background1" w:themeFillShade="F2"/>
          </w:tcPr>
          <w:p w14:paraId="6FCD36A8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14B202AC" w14:textId="77777777" w:rsidTr="004F5B0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F2EAB8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32369D0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409F29A7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6B124CB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K-</w:t>
            </w:r>
          </w:p>
          <w:p w14:paraId="04DD679A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</w:t>
            </w:r>
          </w:p>
          <w:p w14:paraId="350DC462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C33BFD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853659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526CF43F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kortikom.</w:t>
            </w:r>
          </w:p>
          <w:p w14:paraId="38E2FD0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AX</w:t>
            </w:r>
          </w:p>
          <w:p w14:paraId="77122E8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0F905008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E5B0BF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5E6BA06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F7B7A55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2F10D5FD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kortikom.</w:t>
            </w:r>
          </w:p>
          <w:p w14:paraId="33EE0CD9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SAG</w:t>
            </w:r>
          </w:p>
          <w:p w14:paraId="4E6FB4AD" w14:textId="77777777" w:rsidR="006A5372" w:rsidRPr="004C69FC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E73348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9CC4032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30BE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56E39B99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74D52DB9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147F6B0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30CF87BE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4975AA4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5D7D1E84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4089F1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2092A661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C7AE42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2674E9A1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6E337C2F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83007D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75A9AB2E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0918E905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1BB0081C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B33E2D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B6A9ABB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05A14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3408993A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48EB12A6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D373634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4A27692B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64FA6F42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768B329B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521594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097B3098" w14:textId="77777777" w:rsidTr="004F5B0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BF0300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11E2F5A3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40CF4C6" w14:textId="77777777" w:rsidR="006A5372" w:rsidRPr="00390584" w:rsidRDefault="006A5372" w:rsidP="006637B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01746D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8058A0F" w14:textId="77777777" w:rsidR="006A5372" w:rsidRDefault="006A5372" w:rsidP="0061349B">
            <w:pPr>
              <w:spacing w:after="0" w:line="240" w:lineRule="auto"/>
              <w:ind w:left="0" w:right="0"/>
              <w:jc w:val="center"/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078E4721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nefrogr.</w:t>
            </w:r>
          </w:p>
          <w:p w14:paraId="784B8331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AX</w:t>
            </w:r>
          </w:p>
          <w:p w14:paraId="03F4F693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67A41DF9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K+</w:t>
            </w:r>
          </w:p>
          <w:p w14:paraId="1E1EB89E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nefrogr.</w:t>
            </w:r>
          </w:p>
          <w:p w14:paraId="1B9D531A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5B0723A2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</w:t>
            </w:r>
          </w:p>
          <w:p w14:paraId="7D89CDC8" w14:textId="77777777" w:rsidR="006A5372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2AA85A7C" w14:textId="77777777" w:rsidR="006A5372" w:rsidRPr="00390584" w:rsidRDefault="006A5372" w:rsidP="006134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7A3FF0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2C90675F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03FF8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726E9C6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18723A3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130F985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7EE1487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3A605D4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333A4E9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EE5AFA6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0E3A8624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A68D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67F535A8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45184C4B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033A00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6790058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1B3056EC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28835787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1C1ADEF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A5372" w14:paraId="7E90AD96" w14:textId="77777777" w:rsidTr="00AC1E9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38BE2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</w:tcPr>
          <w:p w14:paraId="79E415B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</w:tcPr>
          <w:p w14:paraId="3E22F4C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E14B57A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</w:tcPr>
          <w:p w14:paraId="5B8304F3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4C61D33D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</w:tcPr>
          <w:p w14:paraId="5FF1B9C1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76FFED9" w14:textId="77777777" w:rsidR="006A5372" w:rsidRPr="00390584" w:rsidRDefault="006A5372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F14DA" w14:paraId="686106CA" w14:textId="77777777" w:rsidTr="009E05E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603CC5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7A080CFB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1E6FAF6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353679EC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F02250" w14:textId="77777777" w:rsidR="008F14DA" w:rsidRPr="00390584" w:rsidRDefault="008F14DA" w:rsidP="0061349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D4E6845" w14:textId="77777777" w:rsidR="008F14DA" w:rsidRDefault="008F14DA" w:rsidP="008F14DA">
      <w:pPr>
        <w:tabs>
          <w:tab w:val="left" w:pos="4590"/>
        </w:tabs>
        <w:rPr>
          <w:rFonts w:ascii="Arial" w:hAnsi="Arial" w:cs="Arial"/>
        </w:rPr>
      </w:pPr>
    </w:p>
    <w:p w14:paraId="40AA233F" w14:textId="63D4C824" w:rsidR="009C6C0C" w:rsidRPr="008F14DA" w:rsidRDefault="009C6C0C" w:rsidP="008F14DA"/>
    <w:sectPr w:rsidR="009C6C0C" w:rsidRPr="008F14DA" w:rsidSect="00D12FF0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134" w:right="1979" w:bottom="42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D79718" w14:textId="77777777" w:rsidR="00961EB7" w:rsidRDefault="00961EB7">
      <w:r>
        <w:separator/>
      </w:r>
    </w:p>
  </w:endnote>
  <w:endnote w:type="continuationSeparator" w:id="0">
    <w:p w14:paraId="3F4709F3" w14:textId="77777777" w:rsidR="00961EB7" w:rsidRDefault="00961EB7">
      <w:r>
        <w:continuationSeparator/>
      </w:r>
    </w:p>
  </w:endnote>
  <w:endnote w:type="continuationNotice" w:id="1">
    <w:p w14:paraId="25AD7C39" w14:textId="77777777" w:rsidR="00961EB7" w:rsidRDefault="00961E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" name="Bildobjekt 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C1CBB" w14:textId="77777777" w:rsidR="00961EB7" w:rsidRDefault="00961EB7"/>
  </w:footnote>
  <w:footnote w:type="continuationSeparator" w:id="0">
    <w:p w14:paraId="090A8A00" w14:textId="77777777" w:rsidR="00961EB7" w:rsidRDefault="00961EB7">
      <w:r>
        <w:continuationSeparator/>
      </w:r>
    </w:p>
  </w:footnote>
  <w:footnote w:type="continuationNotice" w:id="1">
    <w:p w14:paraId="26B60F2B" w14:textId="77777777" w:rsidR="00961EB7" w:rsidRDefault="00961E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C622A54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D0A342A" w:tentative="1">
      <w:start w:val="1"/>
      <w:numFmt w:val="lowerLetter"/>
      <w:lvlText w:val="%2."/>
      <w:lvlJc w:val="left"/>
      <w:pPr>
        <w:ind w:left="1080" w:hanging="360"/>
      </w:pPr>
    </w:lvl>
    <w:lvl w:ilvl="2" w:tplc="750E3AE8" w:tentative="1">
      <w:start w:val="1"/>
      <w:numFmt w:val="lowerRoman"/>
      <w:lvlText w:val="%3."/>
      <w:lvlJc w:val="right"/>
      <w:pPr>
        <w:ind w:left="1800" w:hanging="180"/>
      </w:pPr>
    </w:lvl>
    <w:lvl w:ilvl="3" w:tplc="677C6398" w:tentative="1">
      <w:start w:val="1"/>
      <w:numFmt w:val="decimal"/>
      <w:lvlText w:val="%4."/>
      <w:lvlJc w:val="left"/>
      <w:pPr>
        <w:ind w:left="2520" w:hanging="360"/>
      </w:pPr>
    </w:lvl>
    <w:lvl w:ilvl="4" w:tplc="41BC2FDA" w:tentative="1">
      <w:start w:val="1"/>
      <w:numFmt w:val="lowerLetter"/>
      <w:lvlText w:val="%5."/>
      <w:lvlJc w:val="left"/>
      <w:pPr>
        <w:ind w:left="3240" w:hanging="360"/>
      </w:pPr>
    </w:lvl>
    <w:lvl w:ilvl="5" w:tplc="250801CA" w:tentative="1">
      <w:start w:val="1"/>
      <w:numFmt w:val="lowerRoman"/>
      <w:lvlText w:val="%6."/>
      <w:lvlJc w:val="right"/>
      <w:pPr>
        <w:ind w:left="3960" w:hanging="180"/>
      </w:pPr>
    </w:lvl>
    <w:lvl w:ilvl="6" w:tplc="0EE2769A" w:tentative="1">
      <w:start w:val="1"/>
      <w:numFmt w:val="decimal"/>
      <w:lvlText w:val="%7."/>
      <w:lvlJc w:val="left"/>
      <w:pPr>
        <w:ind w:left="4680" w:hanging="360"/>
      </w:pPr>
    </w:lvl>
    <w:lvl w:ilvl="7" w:tplc="8AEAB9B2" w:tentative="1">
      <w:start w:val="1"/>
      <w:numFmt w:val="lowerLetter"/>
      <w:lvlText w:val="%8."/>
      <w:lvlJc w:val="left"/>
      <w:pPr>
        <w:ind w:left="5400" w:hanging="360"/>
      </w:pPr>
    </w:lvl>
    <w:lvl w:ilvl="8" w:tplc="5C30117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F5C84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0AEFA3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CD42A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74EC7C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18CDE3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900352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7C8534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8005D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F605DC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E5819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68C1F78" w:tentative="1">
      <w:start w:val="1"/>
      <w:numFmt w:val="lowerLetter"/>
      <w:lvlText w:val="%2."/>
      <w:lvlJc w:val="left"/>
      <w:pPr>
        <w:ind w:left="1080" w:hanging="360"/>
      </w:pPr>
    </w:lvl>
    <w:lvl w:ilvl="2" w:tplc="9C980210" w:tentative="1">
      <w:start w:val="1"/>
      <w:numFmt w:val="lowerRoman"/>
      <w:lvlText w:val="%3."/>
      <w:lvlJc w:val="right"/>
      <w:pPr>
        <w:ind w:left="1800" w:hanging="180"/>
      </w:pPr>
    </w:lvl>
    <w:lvl w:ilvl="3" w:tplc="5C50F676" w:tentative="1">
      <w:start w:val="1"/>
      <w:numFmt w:val="decimal"/>
      <w:lvlText w:val="%4."/>
      <w:lvlJc w:val="left"/>
      <w:pPr>
        <w:ind w:left="2520" w:hanging="360"/>
      </w:pPr>
    </w:lvl>
    <w:lvl w:ilvl="4" w:tplc="D752EB58" w:tentative="1">
      <w:start w:val="1"/>
      <w:numFmt w:val="lowerLetter"/>
      <w:lvlText w:val="%5."/>
      <w:lvlJc w:val="left"/>
      <w:pPr>
        <w:ind w:left="3240" w:hanging="360"/>
      </w:pPr>
    </w:lvl>
    <w:lvl w:ilvl="5" w:tplc="505AE3CA" w:tentative="1">
      <w:start w:val="1"/>
      <w:numFmt w:val="lowerRoman"/>
      <w:lvlText w:val="%6."/>
      <w:lvlJc w:val="right"/>
      <w:pPr>
        <w:ind w:left="3960" w:hanging="180"/>
      </w:pPr>
    </w:lvl>
    <w:lvl w:ilvl="6" w:tplc="6B6A5898" w:tentative="1">
      <w:start w:val="1"/>
      <w:numFmt w:val="decimal"/>
      <w:lvlText w:val="%7."/>
      <w:lvlJc w:val="left"/>
      <w:pPr>
        <w:ind w:left="4680" w:hanging="360"/>
      </w:pPr>
    </w:lvl>
    <w:lvl w:ilvl="7" w:tplc="253CF3D6" w:tentative="1">
      <w:start w:val="1"/>
      <w:numFmt w:val="lowerLetter"/>
      <w:lvlText w:val="%8."/>
      <w:lvlJc w:val="left"/>
      <w:pPr>
        <w:ind w:left="5400" w:hanging="360"/>
      </w:pPr>
    </w:lvl>
    <w:lvl w:ilvl="8" w:tplc="231E97C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14255C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FE859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B802C7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934422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ADA979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A0C88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1D2FC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1D841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14FA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5016623">
    <w:abstractNumId w:val="21"/>
  </w:num>
  <w:num w:numId="2" w16cid:durableId="1605645823">
    <w:abstractNumId w:val="16"/>
  </w:num>
  <w:num w:numId="3" w16cid:durableId="852034062">
    <w:abstractNumId w:val="0"/>
  </w:num>
  <w:num w:numId="4" w16cid:durableId="919213950">
    <w:abstractNumId w:val="6"/>
  </w:num>
  <w:num w:numId="5" w16cid:durableId="709496279">
    <w:abstractNumId w:val="19"/>
  </w:num>
  <w:num w:numId="6" w16cid:durableId="1481196100">
    <w:abstractNumId w:val="2"/>
  </w:num>
  <w:num w:numId="7" w16cid:durableId="1919898430">
    <w:abstractNumId w:val="13"/>
  </w:num>
  <w:num w:numId="8" w16cid:durableId="367797200">
    <w:abstractNumId w:val="9"/>
  </w:num>
  <w:num w:numId="9" w16cid:durableId="1734543961">
    <w:abstractNumId w:val="1"/>
  </w:num>
  <w:num w:numId="10" w16cid:durableId="1283682367">
    <w:abstractNumId w:val="1"/>
  </w:num>
  <w:num w:numId="11" w16cid:durableId="1914195136">
    <w:abstractNumId w:val="3"/>
  </w:num>
  <w:num w:numId="12" w16cid:durableId="1048333053">
    <w:abstractNumId w:val="4"/>
  </w:num>
  <w:num w:numId="13" w16cid:durableId="1376202018">
    <w:abstractNumId w:val="15"/>
  </w:num>
  <w:num w:numId="14" w16cid:durableId="1685090407">
    <w:abstractNumId w:val="10"/>
  </w:num>
  <w:num w:numId="15" w16cid:durableId="1297957071">
    <w:abstractNumId w:val="7"/>
  </w:num>
  <w:num w:numId="16" w16cid:durableId="979502142">
    <w:abstractNumId w:val="14"/>
  </w:num>
  <w:num w:numId="17" w16cid:durableId="296909706">
    <w:abstractNumId w:val="5"/>
  </w:num>
  <w:num w:numId="18" w16cid:durableId="1429816471">
    <w:abstractNumId w:val="12"/>
  </w:num>
  <w:num w:numId="19" w16cid:durableId="867839750">
    <w:abstractNumId w:val="20"/>
  </w:num>
  <w:num w:numId="20" w16cid:durableId="1202285626">
    <w:abstractNumId w:val="17"/>
  </w:num>
  <w:num w:numId="21" w16cid:durableId="730037128">
    <w:abstractNumId w:val="8"/>
  </w:num>
  <w:num w:numId="22" w16cid:durableId="1395395561">
    <w:abstractNumId w:val="18"/>
  </w:num>
  <w:num w:numId="23" w16cid:durableId="271938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5B09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24F"/>
    <w:rsid w:val="001139D4"/>
    <w:rsid w:val="00123EE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3B12"/>
    <w:rsid w:val="001E3789"/>
    <w:rsid w:val="0020128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CC8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2D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E83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A6452"/>
    <w:rsid w:val="005C0045"/>
    <w:rsid w:val="005C084E"/>
    <w:rsid w:val="005C4606"/>
    <w:rsid w:val="005D0B0C"/>
    <w:rsid w:val="005E02B3"/>
    <w:rsid w:val="005E1E24"/>
    <w:rsid w:val="0060596B"/>
    <w:rsid w:val="00606D97"/>
    <w:rsid w:val="0061349B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37B4"/>
    <w:rsid w:val="00665F89"/>
    <w:rsid w:val="00673C92"/>
    <w:rsid w:val="006753EC"/>
    <w:rsid w:val="00685193"/>
    <w:rsid w:val="006940CC"/>
    <w:rsid w:val="006A2789"/>
    <w:rsid w:val="006A402C"/>
    <w:rsid w:val="006A4978"/>
    <w:rsid w:val="006A5372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72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185"/>
    <w:rsid w:val="0078609F"/>
    <w:rsid w:val="00787841"/>
    <w:rsid w:val="007917BA"/>
    <w:rsid w:val="007A334E"/>
    <w:rsid w:val="007A5C6F"/>
    <w:rsid w:val="007D4241"/>
    <w:rsid w:val="007D4317"/>
    <w:rsid w:val="007D4EA3"/>
    <w:rsid w:val="007D622B"/>
    <w:rsid w:val="007F1CFF"/>
    <w:rsid w:val="007F5DD5"/>
    <w:rsid w:val="00821A1B"/>
    <w:rsid w:val="008262E9"/>
    <w:rsid w:val="00827E69"/>
    <w:rsid w:val="0083203D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A7FDA"/>
    <w:rsid w:val="008B1694"/>
    <w:rsid w:val="008C4B27"/>
    <w:rsid w:val="008C7F0C"/>
    <w:rsid w:val="008C7F2A"/>
    <w:rsid w:val="008D4B13"/>
    <w:rsid w:val="008E36F8"/>
    <w:rsid w:val="008E3B3F"/>
    <w:rsid w:val="008E46B2"/>
    <w:rsid w:val="008E682C"/>
    <w:rsid w:val="008E78A1"/>
    <w:rsid w:val="008F14DA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1B8"/>
    <w:rsid w:val="009347A5"/>
    <w:rsid w:val="00942257"/>
    <w:rsid w:val="009471BF"/>
    <w:rsid w:val="00950E4E"/>
    <w:rsid w:val="0095254A"/>
    <w:rsid w:val="009529BD"/>
    <w:rsid w:val="009533B4"/>
    <w:rsid w:val="00957D35"/>
    <w:rsid w:val="00961EB7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5E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91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017B"/>
    <w:rsid w:val="00BB12E2"/>
    <w:rsid w:val="00BB69DB"/>
    <w:rsid w:val="00BC322E"/>
    <w:rsid w:val="00BC44CD"/>
    <w:rsid w:val="00BC48A6"/>
    <w:rsid w:val="00BE7978"/>
    <w:rsid w:val="00C01F0D"/>
    <w:rsid w:val="00C03FB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09B"/>
    <w:rsid w:val="00CF70BB"/>
    <w:rsid w:val="00D074DB"/>
    <w:rsid w:val="00D12FF0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C736D"/>
    <w:rsid w:val="00DE40D3"/>
    <w:rsid w:val="00DE4447"/>
    <w:rsid w:val="00DE5DA2"/>
    <w:rsid w:val="00DE63C6"/>
    <w:rsid w:val="00DF0033"/>
    <w:rsid w:val="00E026BF"/>
    <w:rsid w:val="00E07B1B"/>
    <w:rsid w:val="00E10D09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ED8"/>
    <w:rsid w:val="00F866CC"/>
    <w:rsid w:val="00F86F47"/>
    <w:rsid w:val="00F90B64"/>
    <w:rsid w:val="00FB1331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45B0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footer" Target="foot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header" Target="head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diagramLayout" Target="diagrams/layout1.xm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solidFill>
          <a:srgbClr val="C0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6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6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6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6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6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6" custScaleX="100107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62" y="19120"/>
          <a:ext cx="1116413" cy="501758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962" y="19120"/>
        <a:ext cx="990974" cy="501758"/>
      </dsp:txXfrm>
    </dsp:sp>
    <dsp:sp modelId="{E13D0391-DAD9-4B61-AB66-3FA48A4F7006}">
      <dsp:nvSpPr>
        <dsp:cNvPr id="0" name=""/>
        <dsp:cNvSpPr/>
      </dsp:nvSpPr>
      <dsp:spPr>
        <a:xfrm>
          <a:off x="893813" y="19120"/>
          <a:ext cx="1116413" cy="501758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1144692" y="19120"/>
        <a:ext cx="614655" cy="501758"/>
      </dsp:txXfrm>
    </dsp:sp>
    <dsp:sp modelId="{AD4E5296-B06F-4F82-9CB5-F741BF6BFCC1}">
      <dsp:nvSpPr>
        <dsp:cNvPr id="0" name=""/>
        <dsp:cNvSpPr/>
      </dsp:nvSpPr>
      <dsp:spPr>
        <a:xfrm>
          <a:off x="1786664" y="19120"/>
          <a:ext cx="1116413" cy="501758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Pre-monitor</a:t>
          </a:r>
        </a:p>
      </dsp:txBody>
      <dsp:txXfrm>
        <a:off x="2037543" y="19120"/>
        <a:ext cx="614655" cy="501758"/>
      </dsp:txXfrm>
    </dsp:sp>
    <dsp:sp modelId="{6CE68A43-9C69-4212-AF24-9AFEE7CA1715}">
      <dsp:nvSpPr>
        <dsp:cNvPr id="0" name=""/>
        <dsp:cNvSpPr/>
      </dsp:nvSpPr>
      <dsp:spPr>
        <a:xfrm>
          <a:off x="2679515" y="19120"/>
          <a:ext cx="1116413" cy="501758"/>
        </a:xfrm>
        <a:prstGeom prst="chevron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IV kontrast</a:t>
          </a:r>
        </a:p>
      </dsp:txBody>
      <dsp:txXfrm>
        <a:off x="2930394" y="19120"/>
        <a:ext cx="614655" cy="501758"/>
      </dsp:txXfrm>
    </dsp:sp>
    <dsp:sp modelId="{6AC59577-EC82-4A35-90CE-96CD0348AB0D}">
      <dsp:nvSpPr>
        <dsp:cNvPr id="0" name=""/>
        <dsp:cNvSpPr/>
      </dsp:nvSpPr>
      <dsp:spPr>
        <a:xfrm>
          <a:off x="3572367" y="19120"/>
          <a:ext cx="1114825" cy="501758"/>
        </a:xfrm>
        <a:prstGeom prst="chevron">
          <a:avLst/>
        </a:prstGeom>
        <a:solidFill>
          <a:srgbClr val="C0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BT+20 s</a:t>
          </a:r>
        </a:p>
      </dsp:txBody>
      <dsp:txXfrm>
        <a:off x="3823246" y="19120"/>
        <a:ext cx="613067" cy="501758"/>
      </dsp:txXfrm>
    </dsp:sp>
    <dsp:sp modelId="{33A1349C-0317-431F-9E60-7456885DCFD5}">
      <dsp:nvSpPr>
        <dsp:cNvPr id="0" name=""/>
        <dsp:cNvSpPr/>
      </dsp:nvSpPr>
      <dsp:spPr>
        <a:xfrm>
          <a:off x="4463630" y="19120"/>
          <a:ext cx="1119006" cy="501758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+40 s</a:t>
          </a:r>
        </a:p>
      </dsp:txBody>
      <dsp:txXfrm>
        <a:off x="4714509" y="19120"/>
        <a:ext cx="617248" cy="50175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64</TotalTime>
  <Pages>3</Pages>
  <Words>440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3-fas (852802C)</dc:title>
  <dc:subject/>
  <dc:creator/>
  <keywords/>
  <lastModifiedBy>Ulrica Sehlberg</lastModifiedBy>
  <revision>49</revision>
  <lastPrinted>2016-03-31T10:56:00.0000000Z</lastPrinted>
  <dcterms:created xsi:type="dcterms:W3CDTF">2021-05-27T09:47:00.0000000Z</dcterms:created>
  <dcterms:modified xsi:type="dcterms:W3CDTF">2024-11-14T09:33:00.0000000Z</dcterms:modified>
</coreProperties>
</file>