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9775" w14:textId="2445D538" w:rsidR="006F2493" w:rsidRPr="00046ECF" w:rsidRDefault="00396666" w:rsidP="00046ECF">
      <w:pPr>
        <w:pStyle w:val="Rubrik1"/>
        <w:rPr>
          <w:rFonts w:cs="Arial"/>
          <w:sz w:val="18"/>
          <w:szCs w:val="18"/>
        </w:rPr>
      </w:pPr>
      <w:r w:rsidRPr="55031AB0">
        <w:t>DT Njurar tumör, storlekskontroll (8528</w:t>
      </w:r>
      <w:r w:rsidR="00277BA3">
        <w:t>00</w:t>
      </w:r>
      <w:r w:rsidRPr="55031AB0">
        <w:t>)</w:t>
      </w:r>
    </w:p>
    <w:p w14:paraId="4E1A3819" w14:textId="77777777" w:rsidR="006F2493" w:rsidRPr="0078345B" w:rsidRDefault="006F2493" w:rsidP="006F2493">
      <w:pPr>
        <w:rPr>
          <w:rFonts w:ascii="Arial" w:hAnsi="Arial" w:cs="Arial"/>
          <w:sz w:val="18"/>
          <w:szCs w:val="18"/>
        </w:rPr>
      </w:pPr>
    </w:p>
    <w:p w14:paraId="5EE6F3B1" w14:textId="77777777" w:rsidR="006F2493" w:rsidRPr="00496CC3" w:rsidRDefault="006F2493" w:rsidP="006F2493">
      <w:pPr>
        <w:pStyle w:val="Rubrik3"/>
      </w:pPr>
      <w:r w:rsidRPr="00496CC3">
        <w:t>Syfte</w:t>
      </w:r>
    </w:p>
    <w:p w14:paraId="5D1FBA9F" w14:textId="77777777" w:rsidR="006F2493" w:rsidRDefault="006F2493" w:rsidP="006F249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DT-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F4ADC7D" w14:textId="22502869" w:rsidR="00046ECF" w:rsidRDefault="00046ECF" w:rsidP="00046ECF">
      <w:pPr>
        <w:pStyle w:val="Rubrik3"/>
      </w:pPr>
      <w:r>
        <w:t>Förändringar i denna version</w:t>
      </w:r>
    </w:p>
    <w:p w14:paraId="25FF82B1" w14:textId="6F7BBA38" w:rsidR="00046ECF" w:rsidRPr="00691DBF" w:rsidRDefault="009E5140" w:rsidP="00046E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</w:t>
      </w:r>
      <w:r w:rsidR="00691DBF" w:rsidRPr="00691DBF">
        <w:rPr>
          <w:rFonts w:ascii="Arial" w:hAnsi="Arial" w:cs="Arial"/>
          <w:sz w:val="18"/>
          <w:szCs w:val="18"/>
        </w:rPr>
        <w:t>.</w:t>
      </w:r>
    </w:p>
    <w:p w14:paraId="25474021" w14:textId="77777777" w:rsidR="006F2493" w:rsidRDefault="006F2493" w:rsidP="008E7DC3">
      <w:pPr>
        <w:ind w:left="0"/>
        <w:rPr>
          <w:rFonts w:ascii="Arial" w:hAnsi="Arial" w:cs="Arial"/>
          <w:sz w:val="18"/>
          <w:szCs w:val="18"/>
        </w:rPr>
      </w:pPr>
    </w:p>
    <w:p w14:paraId="3973E7B6" w14:textId="77777777" w:rsidR="006F2493" w:rsidRPr="00DA39B6" w:rsidRDefault="006F2493" w:rsidP="006F2493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F2493" w14:paraId="18BC1503" w14:textId="77777777" w:rsidTr="00BE1EF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E8D1406" w14:textId="77777777" w:rsidR="006F2493" w:rsidRPr="00390584" w:rsidRDefault="006F2493" w:rsidP="005606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545FB06" w14:textId="41A29D26" w:rsidR="006F2493" w:rsidRPr="006F5891" w:rsidRDefault="006F2493" w:rsidP="004F7426">
            <w:pPr>
              <w:spacing w:after="0" w:line="240" w:lineRule="auto"/>
              <w:ind w:left="0" w:right="0"/>
            </w:pPr>
            <w:r w:rsidRPr="6465CD80">
              <w:rPr>
                <w:rFonts w:ascii="Arial" w:hAnsi="Arial" w:cs="Arial"/>
                <w:sz w:val="18"/>
                <w:szCs w:val="18"/>
              </w:rPr>
              <w:t xml:space="preserve">Storlekskontroll av känd liten </w:t>
            </w:r>
            <w:r w:rsidR="00E81DA8">
              <w:rPr>
                <w:rFonts w:ascii="Arial" w:hAnsi="Arial" w:cs="Arial"/>
                <w:sz w:val="18"/>
                <w:szCs w:val="18"/>
              </w:rPr>
              <w:t xml:space="preserve">(mindre än 4 cm) </w:t>
            </w:r>
            <w:r w:rsidRPr="6465CD80">
              <w:rPr>
                <w:rFonts w:ascii="Arial" w:hAnsi="Arial" w:cs="Arial"/>
                <w:sz w:val="18"/>
                <w:szCs w:val="18"/>
              </w:rPr>
              <w:t xml:space="preserve">njurtumör som följs med aktiv expektans. </w:t>
            </w:r>
          </w:p>
        </w:tc>
      </w:tr>
      <w:tr w:rsidR="006F2493" w14:paraId="7130B444" w14:textId="77777777" w:rsidTr="00BE1EF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7EC313" w14:textId="77777777" w:rsidR="006F2493" w:rsidRPr="00390584" w:rsidRDefault="006F2493" w:rsidP="005606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0E5F1B" w14:textId="47CD6D50" w:rsidR="006F2493" w:rsidRDefault="006F2493" w:rsidP="004F7426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1C23D7">
                <w:rPr>
                  <w:rStyle w:val="Hyperlnk"/>
                  <w:rFonts w:ascii="Arial" w:hAnsi="Arial" w:cs="Arial"/>
                  <w:sz w:val="18"/>
                  <w:szCs w:val="18"/>
                </w:rPr>
                <w:t>Kreatinin</w:t>
              </w:r>
            </w:hyperlink>
            <w:r w:rsidRPr="001C23D7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6637949" w14:textId="0CB32F6F" w:rsidR="006F2493" w:rsidRPr="00147B9A" w:rsidRDefault="006F2493" w:rsidP="004F7426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64F73">
              <w:rPr>
                <w:rFonts w:ascii="Arial" w:hAnsi="Arial" w:cs="Arial"/>
                <w:sz w:val="18"/>
                <w:szCs w:val="18"/>
              </w:rPr>
              <w:t>PVK</w:t>
            </w:r>
            <w:r w:rsidR="009E5140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6F2493" w14:paraId="425C3A34" w14:textId="77777777" w:rsidTr="00BE1EF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80913B" w14:textId="77777777" w:rsidR="006F2493" w:rsidRPr="00390584" w:rsidRDefault="006F2493" w:rsidP="005606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508072" w14:textId="77777777" w:rsidR="006F2493" w:rsidRPr="00586743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6F2493" w14:paraId="7BDDD89B" w14:textId="77777777" w:rsidTr="00BE1EF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31BDD9" w14:textId="77777777" w:rsidR="006F2493" w:rsidRPr="00390584" w:rsidRDefault="006F2493" w:rsidP="005606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D2052" w14:textId="77777777" w:rsidR="006F2493" w:rsidRPr="00390584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6F2493" w14:paraId="7788A26D" w14:textId="77777777" w:rsidTr="00BE1EF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CBA507" w14:textId="77777777" w:rsidR="006F2493" w:rsidRPr="00390584" w:rsidRDefault="006F2493" w:rsidP="005606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86B49E" w14:textId="77777777" w:rsidR="006F2493" w:rsidRDefault="006F2493" w:rsidP="004F7426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</w:p>
          <w:p w14:paraId="55CBD848" w14:textId="77777777" w:rsidR="006F2493" w:rsidRDefault="006F2493" w:rsidP="004F7426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0835158E" w14:textId="2ECDDBB8" w:rsidR="006F2493" w:rsidRPr="0074369F" w:rsidRDefault="006F2493" w:rsidP="004F7426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6F2493" w14:paraId="0990B712" w14:textId="77777777" w:rsidTr="00BE1EF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FCC387E" w14:textId="77777777" w:rsidR="006F2493" w:rsidRPr="00390584" w:rsidRDefault="006F2493" w:rsidP="005606E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8A00E37" w14:textId="77777777" w:rsidR="006F2493" w:rsidRPr="0066567D" w:rsidRDefault="006F2493" w:rsidP="004F742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4E4904" w14:textId="77777777" w:rsidR="006F2493" w:rsidRPr="0066567D" w:rsidRDefault="006F2493" w:rsidP="004F742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Fötterna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gantryt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541404" w14:textId="77777777" w:rsidR="006F2493" w:rsidRPr="0066503B" w:rsidRDefault="006F2493" w:rsidP="004F7426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FCBEA4F" w14:textId="77777777" w:rsidR="006F2493" w:rsidRPr="00E56B07" w:rsidRDefault="006F2493" w:rsidP="006F2493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1CE89817" w14:textId="77777777" w:rsidR="006F2493" w:rsidRPr="00DA39B6" w:rsidRDefault="006F2493" w:rsidP="006F2493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6F2493" w14:paraId="45B7F0B8" w14:textId="77777777" w:rsidTr="00BE1EF6">
        <w:trPr>
          <w:trHeight w:val="5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1F7775" w14:textId="77777777" w:rsidR="006F2493" w:rsidRPr="00A85166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4241BBC" wp14:editId="77C1D2FC">
                  <wp:extent cx="3267986" cy="809625"/>
                  <wp:effectExtent l="0" t="0" r="2794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699D3" w14:textId="77777777" w:rsidR="006F2493" w:rsidRPr="00A85166" w:rsidRDefault="006F2493" w:rsidP="004F74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7997147" wp14:editId="449B665E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423545</wp:posOffset>
                      </wp:positionV>
                      <wp:extent cx="410210" cy="588010"/>
                      <wp:effectExtent l="0" t="0" r="8890" b="254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880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FA749" w14:textId="33704E26" w:rsidR="006F2493" w:rsidRPr="0066567D" w:rsidRDefault="006F2493" w:rsidP="00A57A55">
                                  <w:pPr>
                                    <w:spacing w:after="0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99714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8.8pt;margin-top:33.35pt;width:32.3pt;height:46.3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" adj="7534" fillcolor="red" stroked="f" strokeweight="2pt">
                      <v:textbox inset="1mm,1mm,1mm,1mm">
                        <w:txbxContent>
                          <w:p w14:paraId="5E0FA749" w14:textId="33704E26" w:rsidR="006F2493" w:rsidRPr="0066567D" w:rsidRDefault="006F2493" w:rsidP="00A57A55">
                            <w:pPr>
                              <w:spacing w:after="0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B2F91F" wp14:editId="250BCCF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431165</wp:posOffset>
                      </wp:positionV>
                      <wp:extent cx="1621790" cy="603250"/>
                      <wp:effectExtent l="19050" t="19050" r="16510" b="254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1790" cy="60374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A451B" id="Rektangel 3" o:spid="_x0000_s1026" style="position:absolute;margin-left:8.05pt;margin-top:33.95pt;width:127.7pt;height: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C3DEA0" wp14:editId="05407C5E">
                  <wp:extent cx="1637969" cy="1710745"/>
                  <wp:effectExtent l="0" t="0" r="635" b="381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28674" name=""/>
                          <pic:cNvPicPr/>
                        </pic:nvPicPr>
                        <pic:blipFill>
                          <a:blip r:embed="rId19"/>
                          <a:srcRect b="20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784" cy="175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93" w14:paraId="6681F6DE" w14:textId="77777777" w:rsidTr="00BE1EF6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3C9A9E1B" w14:textId="77777777" w:rsidR="006F2493" w:rsidRPr="00666E60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B054CB" w14:textId="77777777" w:rsidR="006F2493" w:rsidRPr="00666E60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vAlign w:val="center"/>
          </w:tcPr>
          <w:p w14:paraId="11B1A134" w14:textId="77777777" w:rsidR="006F2493" w:rsidRPr="001B6509" w:rsidRDefault="006F2493" w:rsidP="004F74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2493" w14:paraId="79A2DE4C" w14:textId="77777777" w:rsidTr="00BE1EF6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22E89E95" w14:textId="77777777" w:rsidR="006F2493" w:rsidRPr="00B42F19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187E3D" w14:textId="77777777" w:rsidR="006F2493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Mamiller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höftleder.</w:t>
            </w:r>
          </w:p>
        </w:tc>
        <w:tc>
          <w:tcPr>
            <w:tcW w:w="3089" w:type="dxa"/>
            <w:vMerge/>
            <w:vAlign w:val="center"/>
          </w:tcPr>
          <w:p w14:paraId="33AFC845" w14:textId="77777777" w:rsidR="006F2493" w:rsidRDefault="006F2493" w:rsidP="004F7426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6F2493" w14:paraId="37BDDF38" w14:textId="77777777" w:rsidTr="00BE1EF6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83704A3" w14:textId="77777777" w:rsidR="006F2493" w:rsidRDefault="006F2493" w:rsidP="004F7426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55031AB0">
              <w:rPr>
                <w:rFonts w:ascii="Arial" w:hAnsi="Arial" w:cs="Arial"/>
                <w:b/>
                <w:bCs/>
                <w:sz w:val="18"/>
                <w:szCs w:val="18"/>
              </w:rPr>
              <w:t>Njurar K+ nefrografisk fas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B9EB4E" w14:textId="77777777" w:rsidR="006F2493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Nedanför diafragma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crista iliaca.</w:t>
            </w:r>
          </w:p>
          <w:p w14:paraId="0485068D" w14:textId="77777777" w:rsidR="006F2493" w:rsidRDefault="006F2493" w:rsidP="004F74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andas in och hålla andan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</w:tcPr>
          <w:p w14:paraId="7E590265" w14:textId="77777777" w:rsidR="006F2493" w:rsidRPr="001B6509" w:rsidRDefault="006F2493" w:rsidP="004F742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A292B02" w14:textId="77777777" w:rsidR="006F2493" w:rsidRPr="0066503B" w:rsidRDefault="006F2493" w:rsidP="006F2493">
      <w:pPr>
        <w:rPr>
          <w:rFonts w:ascii="Arial" w:hAnsi="Arial" w:cs="Arial"/>
          <w:b/>
          <w:sz w:val="18"/>
          <w:szCs w:val="18"/>
        </w:rPr>
      </w:pPr>
    </w:p>
    <w:p w14:paraId="61687D7F" w14:textId="77777777" w:rsidR="006F2493" w:rsidRPr="00DA39B6" w:rsidRDefault="006F2493" w:rsidP="006F2493">
      <w:pPr>
        <w:pStyle w:val="Rubrik3"/>
      </w:pPr>
      <w:r w:rsidRPr="00DA39B6">
        <w:lastRenderedPageBreak/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6F2493" w14:paraId="51A2F2F9" w14:textId="77777777" w:rsidTr="00BE1EF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369DA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07536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D681E" w14:textId="77777777" w:rsidR="006F2493" w:rsidRPr="004A5758" w:rsidRDefault="006F2493" w:rsidP="002138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5EFC644" wp14:editId="2A95E74F">
                      <wp:simplePos x="0" y="0"/>
                      <wp:positionH relativeFrom="margin">
                        <wp:posOffset>993775</wp:posOffset>
                      </wp:positionH>
                      <wp:positionV relativeFrom="paragraph">
                        <wp:posOffset>120015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D70A80" w14:textId="77777777" w:rsidR="006F2493" w:rsidRPr="0066564D" w:rsidRDefault="006F2493" w:rsidP="00F65E7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EFC64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78.25pt;margin-top:9.4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" adj="13920" fillcolor="red" stroked="f" strokeweight="2pt">
                      <v:textbox style="layout-flow:vertical" inset="1mm,1mm,1mm,1mm">
                        <w:txbxContent>
                          <w:p w14:paraId="7DD70A80" w14:textId="77777777" w:rsidR="006F2493" w:rsidRPr="0066564D" w:rsidRDefault="006F2493" w:rsidP="00F65E7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D79BE9" wp14:editId="11852E29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706120</wp:posOffset>
                      </wp:positionV>
                      <wp:extent cx="1568450" cy="12700"/>
                      <wp:effectExtent l="19050" t="19050" r="12700" b="2540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0" cy="127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F0F47F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5.6pt" to="12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" strokecolor="red" strokeweight="3pt"/>
                  </w:pict>
                </mc:Fallback>
              </mc:AlternateContent>
            </w:r>
            <w:r w:rsidRPr="0002700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D489FAE" wp14:editId="2622A650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13020C" w14:textId="77777777" w:rsidR="006F2493" w:rsidRPr="0066567D" w:rsidRDefault="006F2493" w:rsidP="00F65E7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89FAE" id="Upp 24" o:spid="_x0000_s1028" type="#_x0000_t68" style="position:absolute;left:0;text-align:left;margin-left:22.5pt;margin-top:7.9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6H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" adj="8956" fillcolor="red" stroked="f" strokeweight="2pt">
                      <v:textbox style="layout-flow:vertical;mso-layout-flow-alt:bottom-to-top" inset="1mm,1mm,1mm,1mm">
                        <w:txbxContent>
                          <w:p w14:paraId="4513020C" w14:textId="77777777" w:rsidR="006F2493" w:rsidRPr="0066567D" w:rsidRDefault="006F2493" w:rsidP="00F65E7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A530536" wp14:editId="7DFB9A4B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FB07F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pt,-3.1pt" to="59.5pt,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85B197F" wp14:editId="19EDE67F">
                  <wp:extent cx="1512741" cy="1007655"/>
                  <wp:effectExtent l="0" t="0" r="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20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02186" w14:textId="77777777" w:rsidR="006F2493" w:rsidRPr="004A5758" w:rsidRDefault="006F2493" w:rsidP="002138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6B042F1" wp14:editId="43050938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685800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572057" w14:textId="77777777" w:rsidR="006F2493" w:rsidRPr="0066567D" w:rsidRDefault="006F2493" w:rsidP="00F65E7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042F1" id="Upp 19" o:spid="_x0000_s1029" type="#_x0000_t68" style="position:absolute;left:0;text-align:left;margin-left:86.3pt;margin-top:54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" adj="8019" fillcolor="red" stroked="f" strokeweight="2pt">
                      <v:textbox style="layout-flow:vertical;mso-layout-flow-alt:bottom-to-top" inset="1mm,1mm,1mm,1mm">
                        <w:txbxContent>
                          <w:p w14:paraId="60572057" w14:textId="77777777" w:rsidR="006F2493" w:rsidRPr="0066567D" w:rsidRDefault="006F2493" w:rsidP="00F65E7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33F71E0" wp14:editId="2400719F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678180</wp:posOffset>
                      </wp:positionV>
                      <wp:extent cx="1593850" cy="0"/>
                      <wp:effectExtent l="19050" t="19050" r="63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BA1B95" id="Rak 2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3.4pt" to="122.7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" strokecolor="red" strokeweight="3pt"/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013B309" wp14:editId="4EC824AE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0AE6DE" w14:textId="77777777" w:rsidR="006F2493" w:rsidRPr="0066567D" w:rsidRDefault="006F2493" w:rsidP="00F65E7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3B309" id="Upp 22" o:spid="_x0000_s1030" type="#_x0000_t68" style="position:absolute;left:0;text-align:left;margin-left:25.45pt;margin-top:12.1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sIF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270AE6DE" w14:textId="77777777" w:rsidR="006F2493" w:rsidRPr="0066567D" w:rsidRDefault="006F2493" w:rsidP="00F65E7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F33FAD4" wp14:editId="382A8C2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53F82D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34EA43B" wp14:editId="0AFF47E6">
                  <wp:extent cx="1550491" cy="1284453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2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93" w14:paraId="04E181E7" w14:textId="77777777" w:rsidTr="00BE1EF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502228" w14:textId="77777777" w:rsidR="006F2493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B415B" w14:textId="77777777" w:rsidR="006F2493" w:rsidRPr="006B4EB1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övre buken 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71E65" w14:textId="77777777" w:rsidR="006F2493" w:rsidRPr="006B4EB1" w:rsidRDefault="006F2493" w:rsidP="002138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5D677" w14:textId="77777777" w:rsidR="006F2493" w:rsidRPr="006B4EB1" w:rsidRDefault="006F2493" w:rsidP="002138A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2493" w14:paraId="416FCEA9" w14:textId="77777777" w:rsidTr="00BE1EF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413942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E779D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7F8552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2A78F9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2493" w14:paraId="66A098B5" w14:textId="77777777" w:rsidTr="00BE1EF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57F9F0" w14:textId="77777777" w:rsidR="006F2493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C7681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FB18B1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EF125E" w14:textId="77777777" w:rsidR="006F2493" w:rsidRPr="004A5758" w:rsidRDefault="006F2493" w:rsidP="002138A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A0F3B8F" w14:textId="77777777" w:rsidR="006F2493" w:rsidRDefault="006F2493" w:rsidP="006F2493">
      <w:pPr>
        <w:rPr>
          <w:rFonts w:ascii="Arial" w:hAnsi="Arial" w:cs="Arial"/>
          <w:sz w:val="18"/>
          <w:szCs w:val="18"/>
        </w:rPr>
      </w:pPr>
    </w:p>
    <w:p w14:paraId="756CB4B0" w14:textId="77777777" w:rsidR="006F2493" w:rsidRPr="00DA39B6" w:rsidRDefault="006F2493" w:rsidP="006F2493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6F2493" w14:paraId="22591DF2" w14:textId="77777777" w:rsidTr="00BE1EF6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B8AC" w14:textId="77777777" w:rsidR="006F2493" w:rsidRPr="00E25E8E" w:rsidRDefault="006F2493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59EB1" w14:textId="77777777" w:rsidR="006F2493" w:rsidRPr="00E25E8E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5979C" w14:textId="77777777" w:rsidR="006F2493" w:rsidRPr="00E25E8E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D61511" w14:textId="77777777" w:rsidR="006F2493" w:rsidRPr="00E25E8E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2D50B" w14:textId="77777777" w:rsidR="006F2493" w:rsidRPr="00E25E8E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3AC62" w14:textId="77777777" w:rsidR="006F2493" w:rsidRPr="00E25E8E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F2493" w14:paraId="4C9DC0C9" w14:textId="77777777" w:rsidTr="00BE1EF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DE8795" w14:textId="77777777" w:rsidR="006F2493" w:rsidRPr="00F44BD7" w:rsidRDefault="006F2493" w:rsidP="008422C8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55031AB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Njurar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044196" w14:textId="0F22A42B" w:rsidR="006F2493" w:rsidRPr="00F44BD7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54E4E4" w14:textId="7E514720" w:rsidR="006F2493" w:rsidRPr="00F44BD7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DDF104" w14:textId="0AE495BE" w:rsidR="006F2493" w:rsidRPr="00F44BD7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741FC2" w14:textId="49C0F785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2F358AE" w14:textId="7316B8EB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2493" w14:paraId="611247F7" w14:textId="77777777" w:rsidTr="00BE1EF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F9B3FD" w14:textId="77777777" w:rsidR="006F2493" w:rsidRPr="004C718F" w:rsidRDefault="006F2493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7AE101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16B303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DE5727" w14:textId="7CF8A3FB" w:rsidR="006F2493" w:rsidRPr="00F44BD7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046ECF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C23D92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CC0F20B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2493" w14:paraId="286E94B8" w14:textId="77777777" w:rsidTr="00BE1EF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5FC2DF" w14:textId="77777777" w:rsidR="006F2493" w:rsidRPr="00A83F3C" w:rsidRDefault="006F2493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C3AD52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DCE122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B58D9F" w14:textId="666E136E" w:rsidR="006F2493" w:rsidRPr="00F44BD7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046ECF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06F669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027F854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2493" w14:paraId="68AFE62E" w14:textId="77777777" w:rsidTr="00BE1EF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4C2765" w14:textId="77777777" w:rsidR="006F2493" w:rsidRPr="00A83F3C" w:rsidRDefault="006F2493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900B48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0DAED6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F90DE1" w14:textId="730D19AF" w:rsidR="006F2493" w:rsidRPr="00F44BD7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046ECF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9624D0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D0F229F" w14:textId="77777777" w:rsidR="006F2493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55031AB0">
              <w:rPr>
                <w:rFonts w:ascii="Arial" w:hAnsi="Arial" w:cs="Arial"/>
                <w:noProof/>
                <w:sz w:val="18"/>
                <w:szCs w:val="18"/>
              </w:rPr>
              <w:t>Syngo.via, PACS</w:t>
            </w:r>
          </w:p>
        </w:tc>
      </w:tr>
      <w:tr w:rsidR="006F2493" w14:paraId="746A0F55" w14:textId="77777777" w:rsidTr="00BE1EF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E6A4C" w14:textId="77777777" w:rsidR="006F2493" w:rsidRPr="008758AE" w:rsidRDefault="006F2493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0BB8E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7F72D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242DB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B864E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C2166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6F2493" w14:paraId="41E030D5" w14:textId="77777777" w:rsidTr="00BE1EF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B2272" w14:textId="77777777" w:rsidR="006F2493" w:rsidRPr="008758AE" w:rsidRDefault="006F2493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758A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53EEA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B6622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9F8FF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235E3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A2AFF" w14:textId="77777777" w:rsidR="006F2493" w:rsidRPr="00C071DB" w:rsidRDefault="006F2493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0BE3E0F" w14:textId="77777777" w:rsidR="006F2493" w:rsidRDefault="006F2493" w:rsidP="006F2493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2D5FA7C2" w14:textId="77777777" w:rsidR="006F2493" w:rsidRPr="00DA39B6" w:rsidRDefault="006F2493" w:rsidP="006F2493">
      <w:pPr>
        <w:pStyle w:val="Rubrik3"/>
      </w:pPr>
      <w:r w:rsidRPr="00DA39B6">
        <w:t>Hängning PACS</w:t>
      </w:r>
    </w:p>
    <w:tbl>
      <w:tblPr>
        <w:tblW w:w="7513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60"/>
        <w:gridCol w:w="283"/>
        <w:gridCol w:w="1276"/>
        <w:gridCol w:w="283"/>
        <w:gridCol w:w="2160"/>
      </w:tblGrid>
      <w:tr w:rsidR="009D78DE" w14:paraId="593087ED" w14:textId="77777777" w:rsidTr="009D78D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B37CF1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5CCFDA0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42A8EF6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C4CF1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7601A7D6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DB68CA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04A927E3" w14:textId="77777777" w:rsidR="009D78DE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Njurar K+</w:t>
            </w:r>
          </w:p>
          <w:p w14:paraId="686BDBE5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0CDFD562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0209C761" w14:textId="77777777" w:rsidR="009D78DE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Njurar K+</w:t>
            </w:r>
          </w:p>
          <w:p w14:paraId="549E474A" w14:textId="308FB183" w:rsidR="00883BA2" w:rsidRDefault="00695863" w:rsidP="00D212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  <w:p w14:paraId="0BB9AC02" w14:textId="1D7D12D6" w:rsidR="00D2128B" w:rsidRDefault="00D2128B" w:rsidP="00D212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_____________</w:t>
            </w:r>
          </w:p>
          <w:p w14:paraId="0AB7ED28" w14:textId="77777777" w:rsidR="00D2128B" w:rsidRDefault="00D2128B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14:paraId="445697F0" w14:textId="62484CD2" w:rsidR="00883BA2" w:rsidRDefault="00883BA2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Njurar K</w:t>
            </w:r>
            <w:r w:rsidR="00D2128B"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  <w:r w:rsidR="00D2128B">
              <w:rPr>
                <w:rFonts w:ascii="Arial" w:hAnsi="Arial" w:cs="Arial"/>
                <w:color w:val="FFFFFF"/>
                <w:sz w:val="18"/>
                <w:szCs w:val="18"/>
              </w:rPr>
              <w:br/>
              <w:t>SAG</w:t>
            </w:r>
          </w:p>
          <w:p w14:paraId="4C327F3F" w14:textId="6C12C49D" w:rsidR="003C4C9C" w:rsidRPr="00390584" w:rsidRDefault="003C4C9C" w:rsidP="00883BA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BC8EB8F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51208A81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90A33F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D2DB063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CD486C8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0435EB3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66A6F9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7F90AD17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E4DDA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1DF165C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669876A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197CA5A2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89AA3F5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4360F7BE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D494F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DC0EA61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CEC5125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70F1E456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7F37F22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6388DEC3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D1D4B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32DCCDDF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BD2B2AF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  <w:vAlign w:val="center"/>
          </w:tcPr>
          <w:p w14:paraId="3D1DD923" w14:textId="77777777" w:rsidR="009D78DE" w:rsidRPr="00390584" w:rsidRDefault="009D78DE" w:rsidP="008422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66A9B2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5F041EEC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6DB86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67C5AA6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BAE7549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4ED64956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EF790F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1B82322D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321D8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796E00E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21E8307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 w:themeColor="background1" w:themeShade="F2"/>
            </w:tcBorders>
            <w:shd w:val="clear" w:color="auto" w:fill="8496B0"/>
          </w:tcPr>
          <w:p w14:paraId="17958CD2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A8F6E2A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0C96A3CA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BB7EB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E4EC99D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F997AA1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8496B0"/>
          </w:tcPr>
          <w:p w14:paraId="2E02503A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5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F60125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D78DE" w14:paraId="05D1026B" w14:textId="77777777" w:rsidTr="009D78D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62A78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F67E5E9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BC47C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652BD" w14:textId="77777777" w:rsidR="009D78DE" w:rsidRPr="00390584" w:rsidRDefault="009D78DE" w:rsidP="008422C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E5669C2" w14:textId="77777777" w:rsidR="006F2493" w:rsidRDefault="006F2493" w:rsidP="006F2493">
      <w:pPr>
        <w:tabs>
          <w:tab w:val="left" w:pos="4590"/>
        </w:tabs>
        <w:rPr>
          <w:rFonts w:ascii="Arial" w:hAnsi="Arial" w:cs="Arial"/>
        </w:rPr>
      </w:pPr>
    </w:p>
    <w:p w14:paraId="40AA233F" w14:textId="44C7FF1D" w:rsidR="009C6C0C" w:rsidRPr="006F2493" w:rsidRDefault="009C6C0C" w:rsidP="006F2493"/>
    <w:sectPr w:rsidR="009C6C0C" w:rsidRPr="006F2493" w:rsidSect="00B96AFF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A8EA" w14:textId="77777777" w:rsidR="00534EB0" w:rsidRDefault="00534EB0">
      <w:r>
        <w:separator/>
      </w:r>
    </w:p>
  </w:endnote>
  <w:endnote w:type="continuationSeparator" w:id="0">
    <w:p w14:paraId="76DBFC29" w14:textId="77777777" w:rsidR="00534EB0" w:rsidRDefault="00534EB0">
      <w:r>
        <w:continuationSeparator/>
      </w:r>
    </w:p>
  </w:endnote>
  <w:endnote w:type="continuationNotice" w:id="1">
    <w:p w14:paraId="07258AF8" w14:textId="77777777" w:rsidR="00534EB0" w:rsidRDefault="00534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B397" w14:textId="77777777" w:rsidR="00534EB0" w:rsidRDefault="00534EB0"/>
  </w:footnote>
  <w:footnote w:type="continuationSeparator" w:id="0">
    <w:p w14:paraId="36370214" w14:textId="77777777" w:rsidR="00534EB0" w:rsidRDefault="00534EB0">
      <w:r>
        <w:continuationSeparator/>
      </w:r>
    </w:p>
  </w:footnote>
  <w:footnote w:type="continuationNotice" w:id="1">
    <w:p w14:paraId="74407529" w14:textId="77777777" w:rsidR="00534EB0" w:rsidRDefault="00534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25EBF0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73CBE62" w:tentative="1">
      <w:start w:val="1"/>
      <w:numFmt w:val="lowerLetter"/>
      <w:lvlText w:val="%2."/>
      <w:lvlJc w:val="left"/>
      <w:pPr>
        <w:ind w:left="1080" w:hanging="360"/>
      </w:pPr>
    </w:lvl>
    <w:lvl w:ilvl="2" w:tplc="405EB824" w:tentative="1">
      <w:start w:val="1"/>
      <w:numFmt w:val="lowerRoman"/>
      <w:lvlText w:val="%3."/>
      <w:lvlJc w:val="right"/>
      <w:pPr>
        <w:ind w:left="1800" w:hanging="180"/>
      </w:pPr>
    </w:lvl>
    <w:lvl w:ilvl="3" w:tplc="ADCE3CC0" w:tentative="1">
      <w:start w:val="1"/>
      <w:numFmt w:val="decimal"/>
      <w:lvlText w:val="%4."/>
      <w:lvlJc w:val="left"/>
      <w:pPr>
        <w:ind w:left="2520" w:hanging="360"/>
      </w:pPr>
    </w:lvl>
    <w:lvl w:ilvl="4" w:tplc="EBFCABD2" w:tentative="1">
      <w:start w:val="1"/>
      <w:numFmt w:val="lowerLetter"/>
      <w:lvlText w:val="%5."/>
      <w:lvlJc w:val="left"/>
      <w:pPr>
        <w:ind w:left="3240" w:hanging="360"/>
      </w:pPr>
    </w:lvl>
    <w:lvl w:ilvl="5" w:tplc="2E52519A" w:tentative="1">
      <w:start w:val="1"/>
      <w:numFmt w:val="lowerRoman"/>
      <w:lvlText w:val="%6."/>
      <w:lvlJc w:val="right"/>
      <w:pPr>
        <w:ind w:left="3960" w:hanging="180"/>
      </w:pPr>
    </w:lvl>
    <w:lvl w:ilvl="6" w:tplc="E26E24C8" w:tentative="1">
      <w:start w:val="1"/>
      <w:numFmt w:val="decimal"/>
      <w:lvlText w:val="%7."/>
      <w:lvlJc w:val="left"/>
      <w:pPr>
        <w:ind w:left="4680" w:hanging="360"/>
      </w:pPr>
    </w:lvl>
    <w:lvl w:ilvl="7" w:tplc="88F47BE8" w:tentative="1">
      <w:start w:val="1"/>
      <w:numFmt w:val="lowerLetter"/>
      <w:lvlText w:val="%8."/>
      <w:lvlJc w:val="left"/>
      <w:pPr>
        <w:ind w:left="5400" w:hanging="360"/>
      </w:pPr>
    </w:lvl>
    <w:lvl w:ilvl="8" w:tplc="0DCE0D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5D4EE6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8302F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2A0F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3662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00F1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3EC7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1CE0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AE1C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44E5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F510F92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464DB0" w:tentative="1">
      <w:start w:val="1"/>
      <w:numFmt w:val="lowerLetter"/>
      <w:lvlText w:val="%2."/>
      <w:lvlJc w:val="left"/>
      <w:pPr>
        <w:ind w:left="1080" w:hanging="360"/>
      </w:pPr>
    </w:lvl>
    <w:lvl w:ilvl="2" w:tplc="DC4CC7F8" w:tentative="1">
      <w:start w:val="1"/>
      <w:numFmt w:val="lowerRoman"/>
      <w:lvlText w:val="%3."/>
      <w:lvlJc w:val="right"/>
      <w:pPr>
        <w:ind w:left="1800" w:hanging="180"/>
      </w:pPr>
    </w:lvl>
    <w:lvl w:ilvl="3" w:tplc="08C007B8" w:tentative="1">
      <w:start w:val="1"/>
      <w:numFmt w:val="decimal"/>
      <w:lvlText w:val="%4."/>
      <w:lvlJc w:val="left"/>
      <w:pPr>
        <w:ind w:left="2520" w:hanging="360"/>
      </w:pPr>
    </w:lvl>
    <w:lvl w:ilvl="4" w:tplc="A1944FDE" w:tentative="1">
      <w:start w:val="1"/>
      <w:numFmt w:val="lowerLetter"/>
      <w:lvlText w:val="%5."/>
      <w:lvlJc w:val="left"/>
      <w:pPr>
        <w:ind w:left="3240" w:hanging="360"/>
      </w:pPr>
    </w:lvl>
    <w:lvl w:ilvl="5" w:tplc="5FA49390" w:tentative="1">
      <w:start w:val="1"/>
      <w:numFmt w:val="lowerRoman"/>
      <w:lvlText w:val="%6."/>
      <w:lvlJc w:val="right"/>
      <w:pPr>
        <w:ind w:left="3960" w:hanging="180"/>
      </w:pPr>
    </w:lvl>
    <w:lvl w:ilvl="6" w:tplc="9612DB16" w:tentative="1">
      <w:start w:val="1"/>
      <w:numFmt w:val="decimal"/>
      <w:lvlText w:val="%7."/>
      <w:lvlJc w:val="left"/>
      <w:pPr>
        <w:ind w:left="4680" w:hanging="360"/>
      </w:pPr>
    </w:lvl>
    <w:lvl w:ilvl="7" w:tplc="85AC9306" w:tentative="1">
      <w:start w:val="1"/>
      <w:numFmt w:val="lowerLetter"/>
      <w:lvlText w:val="%8."/>
      <w:lvlJc w:val="left"/>
      <w:pPr>
        <w:ind w:left="5400" w:hanging="360"/>
      </w:pPr>
    </w:lvl>
    <w:lvl w:ilvl="8" w:tplc="BCBC08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53C7F3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3BC68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86EC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9E3D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8A08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526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6674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4270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DE46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4921789">
    <w:abstractNumId w:val="21"/>
  </w:num>
  <w:num w:numId="2" w16cid:durableId="552548957">
    <w:abstractNumId w:val="16"/>
  </w:num>
  <w:num w:numId="3" w16cid:durableId="84304542">
    <w:abstractNumId w:val="0"/>
  </w:num>
  <w:num w:numId="4" w16cid:durableId="969627306">
    <w:abstractNumId w:val="6"/>
  </w:num>
  <w:num w:numId="5" w16cid:durableId="1600796131">
    <w:abstractNumId w:val="19"/>
  </w:num>
  <w:num w:numId="6" w16cid:durableId="910851760">
    <w:abstractNumId w:val="2"/>
  </w:num>
  <w:num w:numId="7" w16cid:durableId="1103451419">
    <w:abstractNumId w:val="13"/>
  </w:num>
  <w:num w:numId="8" w16cid:durableId="357434627">
    <w:abstractNumId w:val="9"/>
  </w:num>
  <w:num w:numId="9" w16cid:durableId="1015184836">
    <w:abstractNumId w:val="1"/>
  </w:num>
  <w:num w:numId="10" w16cid:durableId="1591742620">
    <w:abstractNumId w:val="1"/>
  </w:num>
  <w:num w:numId="11" w16cid:durableId="2069377039">
    <w:abstractNumId w:val="3"/>
  </w:num>
  <w:num w:numId="12" w16cid:durableId="605500155">
    <w:abstractNumId w:val="4"/>
  </w:num>
  <w:num w:numId="13" w16cid:durableId="153226521">
    <w:abstractNumId w:val="15"/>
  </w:num>
  <w:num w:numId="14" w16cid:durableId="1908153152">
    <w:abstractNumId w:val="10"/>
  </w:num>
  <w:num w:numId="15" w16cid:durableId="680161330">
    <w:abstractNumId w:val="7"/>
  </w:num>
  <w:num w:numId="16" w16cid:durableId="1330793838">
    <w:abstractNumId w:val="14"/>
  </w:num>
  <w:num w:numId="17" w16cid:durableId="234827480">
    <w:abstractNumId w:val="5"/>
  </w:num>
  <w:num w:numId="18" w16cid:durableId="309333395">
    <w:abstractNumId w:val="12"/>
  </w:num>
  <w:num w:numId="19" w16cid:durableId="1081558012">
    <w:abstractNumId w:val="20"/>
  </w:num>
  <w:num w:numId="20" w16cid:durableId="2142916766">
    <w:abstractNumId w:val="17"/>
  </w:num>
  <w:num w:numId="21" w16cid:durableId="90007863">
    <w:abstractNumId w:val="8"/>
  </w:num>
  <w:num w:numId="22" w16cid:durableId="621301808">
    <w:abstractNumId w:val="18"/>
  </w:num>
  <w:num w:numId="23" w16cid:durableId="20345013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6ECF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38A7"/>
    <w:rsid w:val="00217DEC"/>
    <w:rsid w:val="00235B57"/>
    <w:rsid w:val="00246B29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7BA3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52B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ADE"/>
    <w:rsid w:val="00326848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6666"/>
    <w:rsid w:val="003973A7"/>
    <w:rsid w:val="00397F54"/>
    <w:rsid w:val="003A0D43"/>
    <w:rsid w:val="003A26A4"/>
    <w:rsid w:val="003B2A4B"/>
    <w:rsid w:val="003C4C9C"/>
    <w:rsid w:val="003D099E"/>
    <w:rsid w:val="003D21A2"/>
    <w:rsid w:val="003D29D2"/>
    <w:rsid w:val="003D6DF1"/>
    <w:rsid w:val="003E0705"/>
    <w:rsid w:val="003E2FF7"/>
    <w:rsid w:val="003E7DC5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7426"/>
    <w:rsid w:val="00501433"/>
    <w:rsid w:val="00511CC4"/>
    <w:rsid w:val="00531E60"/>
    <w:rsid w:val="00534EB0"/>
    <w:rsid w:val="00541D07"/>
    <w:rsid w:val="00544BAB"/>
    <w:rsid w:val="00545F31"/>
    <w:rsid w:val="005578FA"/>
    <w:rsid w:val="005606E4"/>
    <w:rsid w:val="00565129"/>
    <w:rsid w:val="00565CD0"/>
    <w:rsid w:val="00567820"/>
    <w:rsid w:val="005770AD"/>
    <w:rsid w:val="00581414"/>
    <w:rsid w:val="00582490"/>
    <w:rsid w:val="00597E28"/>
    <w:rsid w:val="005A0B06"/>
    <w:rsid w:val="005A4FB0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9D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1DBF"/>
    <w:rsid w:val="00695863"/>
    <w:rsid w:val="006A1198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493"/>
    <w:rsid w:val="00704506"/>
    <w:rsid w:val="00710B77"/>
    <w:rsid w:val="007155D5"/>
    <w:rsid w:val="0072075B"/>
    <w:rsid w:val="007221C2"/>
    <w:rsid w:val="00730955"/>
    <w:rsid w:val="00733A9C"/>
    <w:rsid w:val="007341B9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501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2C8"/>
    <w:rsid w:val="00843F48"/>
    <w:rsid w:val="00851423"/>
    <w:rsid w:val="008569C6"/>
    <w:rsid w:val="00857848"/>
    <w:rsid w:val="008631A3"/>
    <w:rsid w:val="008654B6"/>
    <w:rsid w:val="0087139C"/>
    <w:rsid w:val="00873419"/>
    <w:rsid w:val="00880E83"/>
    <w:rsid w:val="0088150A"/>
    <w:rsid w:val="00883BA2"/>
    <w:rsid w:val="0089283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E7DC3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D78DE"/>
    <w:rsid w:val="009E0CF9"/>
    <w:rsid w:val="009E5140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A5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163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288C"/>
    <w:rsid w:val="00BB69DB"/>
    <w:rsid w:val="00BC322E"/>
    <w:rsid w:val="00BC44CD"/>
    <w:rsid w:val="00BC48A6"/>
    <w:rsid w:val="00BE1EF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70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128B"/>
    <w:rsid w:val="00D34688"/>
    <w:rsid w:val="00D37E7F"/>
    <w:rsid w:val="00D47AD7"/>
    <w:rsid w:val="00D51529"/>
    <w:rsid w:val="00D67C88"/>
    <w:rsid w:val="00D7754A"/>
    <w:rsid w:val="00D85218"/>
    <w:rsid w:val="00D915B1"/>
    <w:rsid w:val="00DA299D"/>
    <w:rsid w:val="00DA65C4"/>
    <w:rsid w:val="00DE4447"/>
    <w:rsid w:val="00DE5DA2"/>
    <w:rsid w:val="00DE63C6"/>
    <w:rsid w:val="00DF0033"/>
    <w:rsid w:val="00E006A6"/>
    <w:rsid w:val="00E026BF"/>
    <w:rsid w:val="00E07B1B"/>
    <w:rsid w:val="00E11853"/>
    <w:rsid w:val="00E164CD"/>
    <w:rsid w:val="00E21456"/>
    <w:rsid w:val="00E52A86"/>
    <w:rsid w:val="00E54B47"/>
    <w:rsid w:val="00E553BF"/>
    <w:rsid w:val="00E55D93"/>
    <w:rsid w:val="00E61294"/>
    <w:rsid w:val="00E7237C"/>
    <w:rsid w:val="00E77C46"/>
    <w:rsid w:val="00E81DA8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6CE3"/>
    <w:rsid w:val="00F35B05"/>
    <w:rsid w:val="00F37EBE"/>
    <w:rsid w:val="00F413D9"/>
    <w:rsid w:val="00F5135F"/>
    <w:rsid w:val="00F51F78"/>
    <w:rsid w:val="00F65E79"/>
    <w:rsid w:val="00F86F47"/>
    <w:rsid w:val="00F90B64"/>
    <w:rsid w:val="00F9294D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6F2493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D7754A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46B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46B2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6B2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6B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6B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3" /><Relationship Type="http://schemas.microsoft.com/office/2007/relationships/diagramDrawing" Target="diagrams/drawing1.xml" Id="rId18" /><Relationship Type="http://schemas.openxmlformats.org/officeDocument/2006/relationships/footer" Target="footer3.xml" Id="rId26" /><Relationship Type="http://schemas.openxmlformats.org/officeDocument/2006/relationships/image" Target="media/image3.png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2" /><Relationship Type="http://schemas.openxmlformats.org/officeDocument/2006/relationships/diagramColors" Target="diagrams/colors1.xml" Id="rId17" /><Relationship Type="http://schemas.openxmlformats.org/officeDocument/2006/relationships/header" Target="header2.xml" Id="rId25" /><Relationship Type="http://schemas.openxmlformats.org/officeDocument/2006/relationships/diagramQuickStyle" Target="diagrams/quickStyle1.xml" Id="rId16" /><Relationship Type="http://schemas.openxmlformats.org/officeDocument/2006/relationships/image" Target="media/image2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diagramLayout" Target="diagrams/layout1.xm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1.png" Id="rId19" /><Relationship Type="http://schemas.openxmlformats.org/officeDocument/2006/relationships/webSettings" Target="webSettings.xml" Id="rId9" /><Relationship Type="http://schemas.openxmlformats.org/officeDocument/2006/relationships/diagramData" Target="diagrams/data1.xml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efter</a:t>
          </a:r>
        </a:p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90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IV kontrast</a:t>
          </a:r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3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AD4E5296-B06F-4F82-9CB5-F741BF6BFCC1}" type="pres">
      <dgm:prSet presAssocID="{72C3C3E7-AFE7-48AF-A84A-F5F4B462ABCE}" presName="parTxOnly" presStyleLbl="node1" presStyleIdx="1" presStyleCnt="3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2" presStyleCnt="3" custScaleX="99896" custScaleY="112242">
        <dgm:presLayoutVars>
          <dgm:bulletEnabled val="1"/>
        </dgm:presLayoutVars>
      </dgm:prSet>
      <dgm:spPr/>
    </dgm:pt>
  </dgm:ptLst>
  <dgm:cxnLst>
    <dgm:cxn modelId="{AC51C02B-568E-4362-824A-27BE6ED4EE54}" type="presOf" srcId="{D813EA76-4FD3-4C15-BFBC-B1DF43B29666}" destId="{4784DBD1-3CBE-41A8-A2C7-CF088F838C79}" srcOrd="0" destOrd="0" presId="urn:microsoft.com/office/officeart/2005/8/layout/hChevron3"/>
    <dgm:cxn modelId="{3994F0A6-D119-4283-A184-CEA097584FF3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1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2" destOrd="0" parTransId="{598823B6-00E9-4A80-96D3-08CBD4BA6DBA}" sibTransId="{BE3BE368-04F2-4F58-8E1F-CDE9377C80AE}"/>
    <dgm:cxn modelId="{04F973DE-3CC6-4EE2-9A6B-80B6058D49DC}" type="presOf" srcId="{72C3C3E7-AFE7-48AF-A84A-F5F4B462ABCE}" destId="{AD4E5296-B06F-4F82-9CB5-F741BF6BFCC1}" srcOrd="0" destOrd="0" presId="urn:microsoft.com/office/officeart/2005/8/layout/hChevron3"/>
    <dgm:cxn modelId="{3C6FA7FA-5E17-4A30-9E58-B7EE1EB485F8}" type="presOf" srcId="{548E9FD9-7371-42E5-8C31-C03B33C90BF7}" destId="{6CE68A43-9C69-4212-AF24-9AFEE7CA1715}" srcOrd="0" destOrd="0" presId="urn:microsoft.com/office/officeart/2005/8/layout/hChevron3"/>
    <dgm:cxn modelId="{3BC6155F-C3D4-46F6-9320-581F700D6C5B}" type="presParOf" srcId="{1F6A0B97-83F0-4189-B0CB-00156B0AC153}" destId="{4784DBD1-3CBE-41A8-A2C7-CF088F838C79}" srcOrd="0" destOrd="0" presId="urn:microsoft.com/office/officeart/2005/8/layout/hChevron3"/>
    <dgm:cxn modelId="{693C05CC-4C16-4539-BA00-9635DFB8FAA0}" type="presParOf" srcId="{1F6A0B97-83F0-4189-B0CB-00156B0AC153}" destId="{37D14BC8-3203-463C-9804-9B3B86B621FF}" srcOrd="1" destOrd="0" presId="urn:microsoft.com/office/officeart/2005/8/layout/hChevron3"/>
    <dgm:cxn modelId="{74EED7C0-66DA-444E-B1FF-AEE904881886}" type="presParOf" srcId="{1F6A0B97-83F0-4189-B0CB-00156B0AC153}" destId="{AD4E5296-B06F-4F82-9CB5-F741BF6BFCC1}" srcOrd="2" destOrd="0" presId="urn:microsoft.com/office/officeart/2005/8/layout/hChevron3"/>
    <dgm:cxn modelId="{7A8E56E8-C44E-43F6-A8D8-775219C6044C}" type="presParOf" srcId="{1F6A0B97-83F0-4189-B0CB-00156B0AC153}" destId="{99F7A086-6C98-4385-8FFE-3337C1F24694}" srcOrd="3" destOrd="0" presId="urn:microsoft.com/office/officeart/2005/8/layout/hChevron3"/>
    <dgm:cxn modelId="{E3249D5B-06C0-49D7-B6D4-3838C1527126}" type="presParOf" srcId="{1F6A0B97-83F0-4189-B0CB-00156B0AC153}" destId="{6CE68A43-9C69-4212-AF24-9AFEE7CA1715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587" y="122602"/>
          <a:ext cx="1255836" cy="56442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1587" y="122602"/>
        <a:ext cx="1114731" cy="564420"/>
      </dsp:txXfrm>
    </dsp:sp>
    <dsp:sp modelId="{AD4E5296-B06F-4F82-9CB5-F741BF6BFCC1}">
      <dsp:nvSpPr>
        <dsp:cNvPr id="0" name=""/>
        <dsp:cNvSpPr/>
      </dsp:nvSpPr>
      <dsp:spPr>
        <a:xfrm>
          <a:off x="1005942" y="122602"/>
          <a:ext cx="1255836" cy="564420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IV kontrast</a:t>
          </a:r>
        </a:p>
      </dsp:txBody>
      <dsp:txXfrm>
        <a:off x="1288152" y="122602"/>
        <a:ext cx="691416" cy="564420"/>
      </dsp:txXfrm>
    </dsp:sp>
    <dsp:sp modelId="{6CE68A43-9C69-4212-AF24-9AFEE7CA1715}">
      <dsp:nvSpPr>
        <dsp:cNvPr id="0" name=""/>
        <dsp:cNvSpPr/>
      </dsp:nvSpPr>
      <dsp:spPr>
        <a:xfrm>
          <a:off x="2010297" y="122544"/>
          <a:ext cx="1256100" cy="564536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efter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90 s</a:t>
          </a:r>
        </a:p>
      </dsp:txBody>
      <dsp:txXfrm>
        <a:off x="2292565" y="122544"/>
        <a:ext cx="691564" cy="5645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70</TotalTime>
  <Pages>2</Pages>
  <Words>209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tumör, storlekskontroll (852800)</dc:title>
  <dc:subject/>
  <dc:creator/>
  <keywords/>
  <lastModifiedBy>Ulrica Sehlberg</lastModifiedBy>
  <revision>55</revision>
  <lastPrinted>2016-03-31T10:56:00.0000000Z</lastPrinted>
  <dcterms:created xsi:type="dcterms:W3CDTF">2021-05-27T09:47:00.0000000Z</dcterms:created>
  <dcterms:modified xsi:type="dcterms:W3CDTF">2026-01-26T10:15:00.0000000Z</dcterms:modified>
</coreProperties>
</file>