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179775" w14:textId="2445D538" w:rsidR="006F2493" w:rsidRPr="00046ECF" w:rsidRDefault="00396666" w:rsidP="00046ECF">
      <w:pPr>
        <w:pStyle w:val="Rubrik1"/>
        <w:rPr>
          <w:rFonts w:cs="Arial"/>
          <w:sz w:val="18"/>
          <w:szCs w:val="18"/>
        </w:rPr>
      </w:pPr>
      <w:r w:rsidRPr="55031AB0">
        <w:t>DT Njurar tumör, storlekskontroll (8528</w:t>
      </w:r>
      <w:r w:rsidR="00277BA3">
        <w:t>00</w:t>
      </w:r>
      <w:r w:rsidRPr="55031AB0">
        <w:t>)</w:t>
      </w:r>
    </w:p>
    <w:p w14:paraId="4E1A3819" w14:textId="77777777" w:rsidR="006F2493" w:rsidRPr="0078345B" w:rsidRDefault="006F2493" w:rsidP="006F2493">
      <w:pPr>
        <w:rPr>
          <w:rFonts w:ascii="Arial" w:hAnsi="Arial" w:cs="Arial"/>
          <w:sz w:val="18"/>
          <w:szCs w:val="18"/>
        </w:rPr>
      </w:pPr>
    </w:p>
    <w:p w14:paraId="5EE6F3B1" w14:textId="77777777" w:rsidR="006F2493" w:rsidRPr="00496CC3" w:rsidRDefault="006F2493" w:rsidP="006F2493">
      <w:pPr>
        <w:pStyle w:val="Rubrik3"/>
      </w:pPr>
      <w:r w:rsidRPr="00496CC3">
        <w:t>Syfte</w:t>
      </w:r>
    </w:p>
    <w:p w14:paraId="5D1FBA9F" w14:textId="77777777" w:rsidR="006F2493" w:rsidRDefault="006F2493" w:rsidP="006F2493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DT-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7F4ADC7D" w14:textId="22502869" w:rsidR="00046ECF" w:rsidRDefault="00046ECF" w:rsidP="00046ECF">
      <w:pPr>
        <w:pStyle w:val="Rubrik3"/>
      </w:pPr>
      <w:r>
        <w:t>Förändringar i denna version</w:t>
      </w:r>
    </w:p>
    <w:p w14:paraId="25FF82B1" w14:textId="6F7BBA38" w:rsidR="00046ECF" w:rsidRPr="00691DBF" w:rsidRDefault="009E5140" w:rsidP="00046ECF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PVK specificerad</w:t>
      </w:r>
      <w:r w:rsidR="00691DBF" w:rsidRPr="00691DBF">
        <w:rPr>
          <w:rFonts w:ascii="Arial" w:hAnsi="Arial" w:cs="Arial"/>
          <w:sz w:val="18"/>
          <w:szCs w:val="18"/>
        </w:rPr>
        <w:t>.</w:t>
      </w:r>
    </w:p>
    <w:p w14:paraId="25474021" w14:textId="77777777" w:rsidR="006F2493" w:rsidRDefault="006F2493" w:rsidP="008E7DC3">
      <w:pPr>
        <w:ind w:left="0"/>
        <w:rPr>
          <w:rFonts w:ascii="Arial" w:hAnsi="Arial" w:cs="Arial"/>
          <w:sz w:val="18"/>
          <w:szCs w:val="18"/>
        </w:rPr>
      </w:pPr>
    </w:p>
    <w:p w14:paraId="3973E7B6" w14:textId="77777777" w:rsidR="006F2493" w:rsidRPr="00DA39B6" w:rsidRDefault="006F2493" w:rsidP="006F2493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F2493" w14:paraId="18BC1503" w14:textId="77777777" w:rsidTr="00BE1EF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E8D1406" w14:textId="77777777" w:rsidR="006F2493" w:rsidRPr="00390584" w:rsidRDefault="006F2493" w:rsidP="005606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545FB06" w14:textId="41A29D26" w:rsidR="006F2493" w:rsidRPr="006F5891" w:rsidRDefault="006F2493" w:rsidP="004F7426">
            <w:pPr>
              <w:spacing w:after="0" w:line="240" w:lineRule="auto"/>
              <w:ind w:left="0" w:right="0"/>
            </w:pPr>
            <w:r w:rsidRPr="6465CD80">
              <w:rPr>
                <w:rFonts w:ascii="Arial" w:hAnsi="Arial" w:cs="Arial"/>
                <w:sz w:val="18"/>
                <w:szCs w:val="18"/>
              </w:rPr>
              <w:t xml:space="preserve">Storlekskontroll av känd liten </w:t>
            </w:r>
            <w:r w:rsidR="00E81DA8">
              <w:rPr>
                <w:rFonts w:ascii="Arial" w:hAnsi="Arial" w:cs="Arial"/>
                <w:sz w:val="18"/>
                <w:szCs w:val="18"/>
              </w:rPr>
              <w:t xml:space="preserve">(mindre än 4 cm) </w:t>
            </w:r>
            <w:r w:rsidRPr="6465CD80">
              <w:rPr>
                <w:rFonts w:ascii="Arial" w:hAnsi="Arial" w:cs="Arial"/>
                <w:sz w:val="18"/>
                <w:szCs w:val="18"/>
              </w:rPr>
              <w:t xml:space="preserve">njurtumör som följs med aktiv expektans. </w:t>
            </w:r>
          </w:p>
        </w:tc>
      </w:tr>
      <w:tr w:rsidR="006F2493" w14:paraId="7130B444" w14:textId="77777777" w:rsidTr="00BE1EF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27EC313" w14:textId="77777777" w:rsidR="006F2493" w:rsidRPr="00390584" w:rsidRDefault="006F2493" w:rsidP="005606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40E5F1B" w14:textId="47CD6D50" w:rsidR="006F2493" w:rsidRDefault="006F2493" w:rsidP="004F7426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r w:rsidRPr="001C23D7">
                <w:rPr>
                  <w:rStyle w:val="Hyperlnk"/>
                  <w:rFonts w:ascii="Arial" w:hAnsi="Arial" w:cs="Arial"/>
                  <w:sz w:val="18"/>
                  <w:szCs w:val="18"/>
                </w:rPr>
                <w:t>Kreatinin</w:t>
              </w:r>
            </w:hyperlink>
            <w:r w:rsidRPr="001C23D7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46637949" w14:textId="0CB32F6F" w:rsidR="006F2493" w:rsidRPr="00147B9A" w:rsidRDefault="006F2493" w:rsidP="004F7426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64F73">
              <w:rPr>
                <w:rFonts w:ascii="Arial" w:hAnsi="Arial" w:cs="Arial"/>
                <w:sz w:val="18"/>
                <w:szCs w:val="18"/>
              </w:rPr>
              <w:t>PVK</w:t>
            </w:r>
            <w:r w:rsidR="009E5140">
              <w:rPr>
                <w:rFonts w:ascii="Arial" w:hAnsi="Arial" w:cs="Arial"/>
                <w:sz w:val="18"/>
                <w:szCs w:val="18"/>
              </w:rPr>
              <w:t>, helst grön.</w:t>
            </w:r>
          </w:p>
        </w:tc>
      </w:tr>
      <w:tr w:rsidR="006F2493" w14:paraId="425C3A34" w14:textId="77777777" w:rsidTr="00BE1EF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480913B" w14:textId="77777777" w:rsidR="006F2493" w:rsidRPr="00390584" w:rsidRDefault="006F2493" w:rsidP="005606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3508072" w14:textId="77777777" w:rsidR="006F2493" w:rsidRPr="00586743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6F2493" w14:paraId="7BDDD89B" w14:textId="77777777" w:rsidTr="00BE1EF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731BDD9" w14:textId="77777777" w:rsidR="006F2493" w:rsidRPr="00390584" w:rsidRDefault="006F2493" w:rsidP="005606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A4D2052" w14:textId="77777777" w:rsidR="006F2493" w:rsidRPr="00390584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6F2493" w14:paraId="7788A26D" w14:textId="77777777" w:rsidTr="00BE1EF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8CBA507" w14:textId="77777777" w:rsidR="006F2493" w:rsidRPr="00390584" w:rsidRDefault="006F2493" w:rsidP="005606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786B49E" w14:textId="77777777" w:rsidR="006F2493" w:rsidRDefault="006F2493" w:rsidP="004F7426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Kvinnor mellan 15-50 år ska tillfrågas om eventuell graviditet. </w:t>
            </w:r>
          </w:p>
          <w:p w14:paraId="55CBD848" w14:textId="77777777" w:rsidR="006F2493" w:rsidRDefault="006F2493" w:rsidP="004F7426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0835158E" w14:textId="2ECDDBB8" w:rsidR="006F2493" w:rsidRPr="0074369F" w:rsidRDefault="006F2493" w:rsidP="004F7426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3" w:history="1">
              <w:r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6F2493" w14:paraId="0990B712" w14:textId="77777777" w:rsidTr="00BE1EF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FCC387E" w14:textId="77777777" w:rsidR="006F2493" w:rsidRPr="00390584" w:rsidRDefault="006F2493" w:rsidP="005606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8A00E37" w14:textId="77777777" w:rsidR="006F2493" w:rsidRPr="0066567D" w:rsidRDefault="006F2493" w:rsidP="004F7426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6567D">
              <w:rPr>
                <w:rFonts w:ascii="Arial" w:hAnsi="Arial" w:cs="Arial"/>
                <w:sz w:val="18"/>
                <w:szCs w:val="18"/>
              </w:rPr>
              <w:t>Ryggläge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F4E4904" w14:textId="77777777" w:rsidR="006F2493" w:rsidRPr="0066567D" w:rsidRDefault="006F2493" w:rsidP="004F7426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Fötterna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mot gantryt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9541404" w14:textId="77777777" w:rsidR="006F2493" w:rsidRPr="0066503B" w:rsidRDefault="006F2493" w:rsidP="004F7426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FCBEA4F" w14:textId="77777777" w:rsidR="006F2493" w:rsidRPr="00E56B07" w:rsidRDefault="006F2493" w:rsidP="006F2493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1CE89817" w14:textId="77777777" w:rsidR="006F2493" w:rsidRPr="00DA39B6" w:rsidRDefault="006F2493" w:rsidP="006F2493">
      <w:pPr>
        <w:pStyle w:val="Rubrik3"/>
      </w:pPr>
      <w:r w:rsidRPr="00DA39B6"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6F2493" w14:paraId="45B7F0B8" w14:textId="77777777" w:rsidTr="00BE1EF6">
        <w:trPr>
          <w:trHeight w:val="520"/>
        </w:trPr>
        <w:tc>
          <w:tcPr>
            <w:tcW w:w="5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21F7775" w14:textId="77777777" w:rsidR="006F2493" w:rsidRPr="00A85166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4241BBC" wp14:editId="77C1D2FC">
                  <wp:extent cx="3267986" cy="809625"/>
                  <wp:effectExtent l="0" t="0" r="2794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4" r:lo="rId15" r:qs="rId16" r:cs="rId17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3699D3" w14:textId="77777777" w:rsidR="006F2493" w:rsidRPr="00A85166" w:rsidRDefault="006F2493" w:rsidP="004F74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7997147" wp14:editId="449B665E">
                      <wp:simplePos x="0" y="0"/>
                      <wp:positionH relativeFrom="column">
                        <wp:posOffset>746760</wp:posOffset>
                      </wp:positionH>
                      <wp:positionV relativeFrom="paragraph">
                        <wp:posOffset>423545</wp:posOffset>
                      </wp:positionV>
                      <wp:extent cx="410210" cy="588010"/>
                      <wp:effectExtent l="0" t="0" r="8890" b="254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880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E0FA749" w14:textId="33704E26" w:rsidR="006F2493" w:rsidRPr="0066567D" w:rsidRDefault="006F2493" w:rsidP="00A57A55">
                                  <w:pPr>
                                    <w:spacing w:after="0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7997147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8.8pt;margin-top:33.35pt;width:32.3pt;height:46.3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" adj="7534" fillcolor="red" stroked="f" strokeweight="2pt">
                      <v:textbox inset="1mm,1mm,1mm,1mm">
                        <w:txbxContent>
                          <w:p w14:paraId="5E0FA749" w14:textId="33704E26" w:rsidR="006F2493" w:rsidRPr="0066567D" w:rsidRDefault="006F2493" w:rsidP="00A57A55">
                            <w:pPr>
                              <w:spacing w:after="0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8B2F91F" wp14:editId="250BCCFD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431165</wp:posOffset>
                      </wp:positionV>
                      <wp:extent cx="1621790" cy="603250"/>
                      <wp:effectExtent l="19050" t="19050" r="16510" b="254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1790" cy="603747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DA451B" id="Rektangel 3" o:spid="_x0000_s1026" style="position:absolute;margin-left:8.05pt;margin-top:33.95pt;width:127.7pt;height:4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" filled="f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0C3DEA0" wp14:editId="05407C5E">
                  <wp:extent cx="1637969" cy="1710745"/>
                  <wp:effectExtent l="0" t="0" r="635" b="381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7228674" name=""/>
                          <pic:cNvPicPr/>
                        </pic:nvPicPr>
                        <pic:blipFill>
                          <a:blip r:embed="rId19"/>
                          <a:srcRect b="207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8784" cy="17533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2493" w14:paraId="6681F6DE" w14:textId="77777777" w:rsidTr="00BE1EF6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3C9A9E1B" w14:textId="77777777" w:rsidR="006F2493" w:rsidRPr="00666E60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B054CB" w14:textId="77777777" w:rsidR="006F2493" w:rsidRPr="00666E60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vAlign w:val="center"/>
          </w:tcPr>
          <w:p w14:paraId="11B1A134" w14:textId="77777777" w:rsidR="006F2493" w:rsidRPr="001B6509" w:rsidRDefault="006F2493" w:rsidP="004F742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F2493" w14:paraId="79A2DE4C" w14:textId="77777777" w:rsidTr="00BE1EF6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22E89E95" w14:textId="77777777" w:rsidR="006F2493" w:rsidRPr="00B42F19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1187E3D" w14:textId="77777777" w:rsidR="006F2493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Mamiller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höftleder.</w:t>
            </w:r>
          </w:p>
        </w:tc>
        <w:tc>
          <w:tcPr>
            <w:tcW w:w="3089" w:type="dxa"/>
            <w:vMerge/>
            <w:vAlign w:val="center"/>
          </w:tcPr>
          <w:p w14:paraId="33AFC845" w14:textId="77777777" w:rsidR="006F2493" w:rsidRDefault="006F2493" w:rsidP="004F7426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6F2493" w14:paraId="37BDDF38" w14:textId="77777777" w:rsidTr="00BE1EF6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783704A3" w14:textId="77777777" w:rsidR="006F2493" w:rsidRDefault="006F2493" w:rsidP="004F7426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55031AB0">
              <w:rPr>
                <w:rFonts w:ascii="Arial" w:hAnsi="Arial" w:cs="Arial"/>
                <w:b/>
                <w:bCs/>
                <w:sz w:val="18"/>
                <w:szCs w:val="18"/>
              </w:rPr>
              <w:t>Njurar K+ nefrografisk fas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1B9EB4E" w14:textId="77777777" w:rsidR="006F2493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Nedanför diafragma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crista iliaca.</w:t>
            </w:r>
          </w:p>
          <w:p w14:paraId="0485068D" w14:textId="77777777" w:rsidR="006F2493" w:rsidRDefault="006F2493" w:rsidP="004F742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Patienten ska</w:t>
            </w:r>
            <w:r w:rsidRPr="00A03640">
              <w:rPr>
                <w:rFonts w:ascii="Arial" w:hAnsi="Arial" w:cs="Arial"/>
                <w:i/>
                <w:sz w:val="18"/>
                <w:szCs w:val="18"/>
              </w:rPr>
              <w:t xml:space="preserve"> andas in och hålla andan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3089" w:type="dxa"/>
            <w:vMerge/>
          </w:tcPr>
          <w:p w14:paraId="7E590265" w14:textId="77777777" w:rsidR="006F2493" w:rsidRPr="001B6509" w:rsidRDefault="006F2493" w:rsidP="004F742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A292B02" w14:textId="77777777" w:rsidR="006F2493" w:rsidRPr="0066503B" w:rsidRDefault="006F2493" w:rsidP="006F2493">
      <w:pPr>
        <w:rPr>
          <w:rFonts w:ascii="Arial" w:hAnsi="Arial" w:cs="Arial"/>
          <w:b/>
          <w:sz w:val="18"/>
          <w:szCs w:val="18"/>
        </w:rPr>
      </w:pPr>
    </w:p>
    <w:p w14:paraId="61687D7F" w14:textId="77777777" w:rsidR="006F2493" w:rsidRPr="00DA39B6" w:rsidRDefault="006F2493" w:rsidP="006F2493">
      <w:pPr>
        <w:pStyle w:val="Rubrik3"/>
      </w:pPr>
      <w:r w:rsidRPr="00DA39B6">
        <w:lastRenderedPageBreak/>
        <w:t>Reformatering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6F2493" w14:paraId="51A2F2F9" w14:textId="77777777" w:rsidTr="00BE1EF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A369DA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207536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3D681E" w14:textId="77777777" w:rsidR="006F2493" w:rsidRPr="004A5758" w:rsidRDefault="006F2493" w:rsidP="002138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5EFC644" wp14:editId="2A95E74F">
                      <wp:simplePos x="0" y="0"/>
                      <wp:positionH relativeFrom="margin">
                        <wp:posOffset>993775</wp:posOffset>
                      </wp:positionH>
                      <wp:positionV relativeFrom="paragraph">
                        <wp:posOffset>120015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DD70A80" w14:textId="77777777" w:rsidR="006F2493" w:rsidRPr="0066564D" w:rsidRDefault="006F2493" w:rsidP="00F65E7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5EFC64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78.25pt;margin-top:9.4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" adj="13920" fillcolor="red" stroked="f" strokeweight="2pt">
                      <v:textbox style="layout-flow:vertical" inset="1mm,1mm,1mm,1mm">
                        <w:txbxContent>
                          <w:p w14:paraId="7DD70A80" w14:textId="77777777" w:rsidR="006F2493" w:rsidRPr="0066564D" w:rsidRDefault="006F2493" w:rsidP="00F65E7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3D79BE9" wp14:editId="11852E29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706120</wp:posOffset>
                      </wp:positionV>
                      <wp:extent cx="1568450" cy="12700"/>
                      <wp:effectExtent l="19050" t="19050" r="12700" b="2540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0" cy="1270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6F0F47F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55.6pt" to="120.95pt,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" strokecolor="red" strokeweight="3pt"/>
                  </w:pict>
                </mc:Fallback>
              </mc:AlternateContent>
            </w:r>
            <w:r w:rsidRPr="0002700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D489FAE" wp14:editId="2622A650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513020C" w14:textId="77777777" w:rsidR="006F2493" w:rsidRPr="0066567D" w:rsidRDefault="006F2493" w:rsidP="00F65E7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489FAE" id="Upp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" adj="8956" fillcolor="red" stroked="f" strokeweight="2pt">
                      <v:textbox style="layout-flow:vertical;mso-layout-flow-alt:bottom-to-top" inset="1mm,1mm,1mm,1mm">
                        <w:txbxContent>
                          <w:p w14:paraId="4513020C" w14:textId="77777777" w:rsidR="006F2493" w:rsidRPr="0066567D" w:rsidRDefault="006F2493" w:rsidP="00F65E7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A530536" wp14:editId="7DFB9A4B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F2FB07F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385B197F" wp14:editId="19EDE67F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20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D02186" w14:textId="77777777" w:rsidR="006F2493" w:rsidRPr="004A5758" w:rsidRDefault="006F2493" w:rsidP="002138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6B042F1" wp14:editId="43050938">
                      <wp:simplePos x="0" y="0"/>
                      <wp:positionH relativeFrom="column">
                        <wp:posOffset>1096010</wp:posOffset>
                      </wp:positionH>
                      <wp:positionV relativeFrom="paragraph">
                        <wp:posOffset>685800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0572057" w14:textId="77777777" w:rsidR="006F2493" w:rsidRPr="0066567D" w:rsidRDefault="006F2493" w:rsidP="00F65E7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B042F1" id="Upp 19" o:spid="_x0000_s1029" type="#_x0000_t68" style="position:absolute;left:0;text-align:left;margin-left:86.3pt;margin-top:54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" adj="8019" fillcolor="red" stroked="f" strokeweight="2pt">
                      <v:textbox style="layout-flow:vertical;mso-layout-flow-alt:bottom-to-top" inset="1mm,1mm,1mm,1mm">
                        <w:txbxContent>
                          <w:p w14:paraId="60572057" w14:textId="77777777" w:rsidR="006F2493" w:rsidRPr="0066567D" w:rsidRDefault="006F2493" w:rsidP="00F65E7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333F71E0" wp14:editId="2400719F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678180</wp:posOffset>
                      </wp:positionV>
                      <wp:extent cx="1593850" cy="0"/>
                      <wp:effectExtent l="19050" t="19050" r="6350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93850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EBA1B95" id="Rak 23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3.4pt" to="122.75pt,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" strokecolor="red" strokeweight="3pt"/>
                  </w:pict>
                </mc:Fallback>
              </mc:AlternateContent>
            </w: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4013B309" wp14:editId="4EC824AE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70AE6DE" w14:textId="77777777" w:rsidR="006F2493" w:rsidRPr="0066567D" w:rsidRDefault="006F2493" w:rsidP="00F65E7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13B309" id="Upp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" adj="8956" fillcolor="red" stroked="f" strokeweight="2pt">
                      <v:textbox style="layout-flow:vertical;mso-layout-flow-alt:bottom-to-top" inset="1mm,1mm,1mm,1mm">
                        <w:txbxContent>
                          <w:p w14:paraId="270AE6DE" w14:textId="77777777" w:rsidR="006F2493" w:rsidRPr="0066567D" w:rsidRDefault="006F2493" w:rsidP="00F65E7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6F33FAD4" wp14:editId="382A8C21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C53F82D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34EA43B" wp14:editId="0AFF47E6">
                  <wp:extent cx="1550491" cy="1284453"/>
                  <wp:effectExtent l="0" t="0" r="0" b="0"/>
                  <wp:docPr id="4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2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2493" w14:paraId="04E181E7" w14:textId="77777777" w:rsidTr="00BE1EF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3502228" w14:textId="77777777" w:rsidR="006F2493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3B415B" w14:textId="77777777" w:rsidR="006F2493" w:rsidRPr="006B4EB1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471E65" w14:textId="77777777" w:rsidR="006F2493" w:rsidRPr="006B4EB1" w:rsidRDefault="006F2493" w:rsidP="002138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65D677" w14:textId="77777777" w:rsidR="006F2493" w:rsidRPr="006B4EB1" w:rsidRDefault="006F2493" w:rsidP="002138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F2493" w14:paraId="416FCEA9" w14:textId="77777777" w:rsidTr="00BE1EF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A413942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3E779D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E7F8552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5D2A78F9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F2493" w14:paraId="66A098B5" w14:textId="77777777" w:rsidTr="00BE1EF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957F9F0" w14:textId="77777777" w:rsidR="006F2493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1C7681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1FB18B1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58EF125E" w14:textId="77777777" w:rsidR="006F2493" w:rsidRPr="004A5758" w:rsidRDefault="006F2493" w:rsidP="002138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A0F3B8F" w14:textId="77777777" w:rsidR="006F2493" w:rsidRDefault="006F2493" w:rsidP="006F2493">
      <w:pPr>
        <w:rPr>
          <w:rFonts w:ascii="Arial" w:hAnsi="Arial" w:cs="Arial"/>
          <w:sz w:val="18"/>
          <w:szCs w:val="18"/>
        </w:rPr>
      </w:pPr>
    </w:p>
    <w:p w14:paraId="756CB4B0" w14:textId="77777777" w:rsidR="006F2493" w:rsidRPr="00DA39B6" w:rsidRDefault="006F2493" w:rsidP="006F2493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6F2493" w14:paraId="22591DF2" w14:textId="77777777" w:rsidTr="00BE1EF6">
        <w:trPr>
          <w:trHeight w:val="227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5CB8AC" w14:textId="77777777" w:rsidR="006F2493" w:rsidRPr="00E25E8E" w:rsidRDefault="006F2493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259EB1" w14:textId="77777777" w:rsidR="006F2493" w:rsidRPr="00E25E8E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45979C" w14:textId="77777777" w:rsidR="006F2493" w:rsidRPr="00E25E8E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61511" w14:textId="77777777" w:rsidR="006F2493" w:rsidRPr="00E25E8E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F2D50B" w14:textId="77777777" w:rsidR="006F2493" w:rsidRPr="00E25E8E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E3AC62" w14:textId="77777777" w:rsidR="006F2493" w:rsidRPr="00E25E8E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6F2493" w14:paraId="4C9DC0C9" w14:textId="77777777" w:rsidTr="00BE1EF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FDE8795" w14:textId="77777777" w:rsidR="006F2493" w:rsidRPr="00F44BD7" w:rsidRDefault="006F2493" w:rsidP="008422C8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55031AB0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Njurar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7044196" w14:textId="0F22A42B" w:rsidR="006F2493" w:rsidRPr="00F44BD7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954E4E4" w14:textId="7E514720" w:rsidR="006F2493" w:rsidRPr="00F44BD7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8DDF104" w14:textId="0AE495BE" w:rsidR="006F2493" w:rsidRPr="00F44BD7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5741FC2" w14:textId="49C0F785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2F358AE" w14:textId="7316B8EB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F2493" w14:paraId="611247F7" w14:textId="77777777" w:rsidTr="00BE1EF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AF9B3FD" w14:textId="77777777" w:rsidR="006F2493" w:rsidRPr="004C718F" w:rsidRDefault="006F2493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87AE101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D16B303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ADE5727" w14:textId="7CF8A3FB" w:rsidR="006F2493" w:rsidRPr="00F44BD7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046ECF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EC23D92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CC0F20B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F2493" w14:paraId="286E94B8" w14:textId="77777777" w:rsidTr="00BE1EF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55FC2DF" w14:textId="77777777" w:rsidR="006F2493" w:rsidRPr="00A83F3C" w:rsidRDefault="006F2493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5C3AD52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EDCE122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AB58D9F" w14:textId="666E136E" w:rsidR="006F2493" w:rsidRPr="00F44BD7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046ECF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06F669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027F854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F2493" w14:paraId="68AFE62E" w14:textId="77777777" w:rsidTr="00BE1EF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54C2765" w14:textId="77777777" w:rsidR="006F2493" w:rsidRPr="00A83F3C" w:rsidRDefault="006F2493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5900B48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20DAED6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1F90DE1" w14:textId="730D19AF" w:rsidR="006F2493" w:rsidRPr="00F44BD7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046ECF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A9624D0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D0F229F" w14:textId="77777777" w:rsidR="006F2493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55031AB0">
              <w:rPr>
                <w:rFonts w:ascii="Arial" w:hAnsi="Arial" w:cs="Arial"/>
                <w:noProof/>
                <w:sz w:val="18"/>
                <w:szCs w:val="18"/>
              </w:rPr>
              <w:t>Syngo.via, PACS</w:t>
            </w:r>
          </w:p>
        </w:tc>
      </w:tr>
      <w:tr w:rsidR="006F2493" w14:paraId="746A0F55" w14:textId="77777777" w:rsidTr="00BE1EF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1E6A4C" w14:textId="77777777" w:rsidR="006F2493" w:rsidRPr="008758AE" w:rsidRDefault="006F2493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E0BB8E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87F72D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2242DB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6B864E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0C2166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6F2493" w14:paraId="41E030D5" w14:textId="77777777" w:rsidTr="00BE1EF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DB2272" w14:textId="77777777" w:rsidR="006F2493" w:rsidRPr="008758AE" w:rsidRDefault="006F2493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758A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C53EEA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0B6622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59F8FF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B235E3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CA2AFF" w14:textId="77777777" w:rsidR="006F2493" w:rsidRPr="00C071DB" w:rsidRDefault="006F2493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0BE3E0F" w14:textId="77777777" w:rsidR="006F2493" w:rsidRDefault="006F2493" w:rsidP="006F2493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2D5FA7C2" w14:textId="77777777" w:rsidR="006F2493" w:rsidRPr="00DA39B6" w:rsidRDefault="006F2493" w:rsidP="006F2493">
      <w:pPr>
        <w:pStyle w:val="Rubrik3"/>
      </w:pPr>
      <w:r w:rsidRPr="00DA39B6">
        <w:t>Hängning PACS</w:t>
      </w:r>
    </w:p>
    <w:tbl>
      <w:tblPr>
        <w:tblW w:w="7513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60"/>
        <w:gridCol w:w="283"/>
        <w:gridCol w:w="1276"/>
        <w:gridCol w:w="283"/>
        <w:gridCol w:w="2160"/>
      </w:tblGrid>
      <w:tr w:rsidR="009D78DE" w14:paraId="593087ED" w14:textId="77777777" w:rsidTr="009D78D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B37CF1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05CCFDA0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42A8EF6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B4C4CF1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7601A7D6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DB68CA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04A927E3" w14:textId="77777777" w:rsidR="009D78DE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686BDBE5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14:paraId="0CDFD562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 w:val="restart"/>
            <w:tcBorders>
              <w:top w:val="nil"/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0209C761" w14:textId="77777777" w:rsidR="009D78DE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549E474A" w14:textId="308FB183" w:rsidR="00883BA2" w:rsidRDefault="00695863" w:rsidP="00D212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  <w:p w14:paraId="0BB9AC02" w14:textId="1D7D12D6" w:rsidR="00D2128B" w:rsidRDefault="00D2128B" w:rsidP="00D212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_____________</w:t>
            </w:r>
          </w:p>
          <w:p w14:paraId="0AB7ED28" w14:textId="77777777" w:rsidR="00D2128B" w:rsidRDefault="00D2128B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  <w:p w14:paraId="445697F0" w14:textId="62484CD2" w:rsidR="00883BA2" w:rsidRDefault="00883BA2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Njurar K</w:t>
            </w:r>
            <w:r w:rsidR="00D2128B">
              <w:rPr>
                <w:rFonts w:ascii="Arial" w:hAnsi="Arial" w:cs="Arial"/>
                <w:color w:val="FFFFFF"/>
                <w:sz w:val="18"/>
                <w:szCs w:val="18"/>
              </w:rPr>
              <w:t>+</w:t>
            </w:r>
            <w:r w:rsidR="00D2128B">
              <w:rPr>
                <w:rFonts w:ascii="Arial" w:hAnsi="Arial" w:cs="Arial"/>
                <w:color w:val="FFFFFF"/>
                <w:sz w:val="18"/>
                <w:szCs w:val="18"/>
              </w:rPr>
              <w:br/>
              <w:t>SAG</w:t>
            </w:r>
          </w:p>
          <w:p w14:paraId="4C327F3F" w14:textId="6C12C49D" w:rsidR="003C4C9C" w:rsidRPr="00390584" w:rsidRDefault="003C4C9C" w:rsidP="00883BA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BC8EB8F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51208A81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90A33F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0D2DB063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CD486C8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0435EB3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6466A6F9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7F90AD17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6E4DDA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21DF165C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669876A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197CA5A2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89AA3F5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4360F7BE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4D494F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2DC0EA61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CEC5125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0F1E456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7F37F22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6388DEC3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0D1D4B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32DCCDDF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BD2B2AF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3D1DD923" w14:textId="77777777" w:rsidR="009D78DE" w:rsidRPr="00390584" w:rsidRDefault="009D78DE" w:rsidP="008422C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E66A9B2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5F041EEC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D6DB86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367C5AA6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BAE7549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4ED64956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5EF790F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1B82322D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2321D8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7796E00E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21E8307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17958CD2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6A8F6E2A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0C96A3CA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CBB7EB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7E4EC99D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F997AA1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8496B0"/>
          </w:tcPr>
          <w:p w14:paraId="2E02503A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59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4F60125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D78DE" w14:paraId="05D1026B" w14:textId="77777777" w:rsidTr="009D78D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162A78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14:paraId="0F67E5E9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FEBC47C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16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5F652BD" w14:textId="77777777" w:rsidR="009D78DE" w:rsidRPr="00390584" w:rsidRDefault="009D78DE" w:rsidP="008422C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E5669C2" w14:textId="77777777" w:rsidR="006F2493" w:rsidRDefault="006F2493" w:rsidP="006F2493">
      <w:pPr>
        <w:tabs>
          <w:tab w:val="left" w:pos="4590"/>
        </w:tabs>
        <w:rPr>
          <w:rFonts w:ascii="Arial" w:hAnsi="Arial" w:cs="Arial"/>
        </w:rPr>
      </w:pPr>
    </w:p>
    <w:p w14:paraId="40AA233F" w14:textId="44C7FF1D" w:rsidR="009C6C0C" w:rsidRPr="006F2493" w:rsidRDefault="009C6C0C" w:rsidP="006F2493"/>
    <w:sectPr w:rsidR="009C6C0C" w:rsidRPr="006F2493" w:rsidSect="00B96AFF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9FA8EA" w14:textId="77777777" w:rsidR="00534EB0" w:rsidRDefault="00534EB0">
      <w:r>
        <w:separator/>
      </w:r>
    </w:p>
  </w:endnote>
  <w:endnote w:type="continuationSeparator" w:id="0">
    <w:p w14:paraId="76DBFC29" w14:textId="77777777" w:rsidR="00534EB0" w:rsidRDefault="00534EB0">
      <w:r>
        <w:continuationSeparator/>
      </w:r>
    </w:p>
  </w:endnote>
  <w:endnote w:type="continuationNotice" w:id="1">
    <w:p w14:paraId="07258AF8" w14:textId="77777777" w:rsidR="00534EB0" w:rsidRDefault="00534E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F9B397" w14:textId="77777777" w:rsidR="00534EB0" w:rsidRDefault="00534EB0"/>
  </w:footnote>
  <w:footnote w:type="continuationSeparator" w:id="0">
    <w:p w14:paraId="36370214" w14:textId="77777777" w:rsidR="00534EB0" w:rsidRDefault="00534EB0">
      <w:r>
        <w:continuationSeparator/>
      </w:r>
    </w:p>
  </w:footnote>
  <w:footnote w:type="continuationNotice" w:id="1">
    <w:p w14:paraId="74407529" w14:textId="77777777" w:rsidR="00534EB0" w:rsidRDefault="00534E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E25EBF0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73CBE62" w:tentative="1">
      <w:start w:val="1"/>
      <w:numFmt w:val="lowerLetter"/>
      <w:lvlText w:val="%2."/>
      <w:lvlJc w:val="left"/>
      <w:pPr>
        <w:ind w:left="1080" w:hanging="360"/>
      </w:pPr>
    </w:lvl>
    <w:lvl w:ilvl="2" w:tplc="405EB824" w:tentative="1">
      <w:start w:val="1"/>
      <w:numFmt w:val="lowerRoman"/>
      <w:lvlText w:val="%3."/>
      <w:lvlJc w:val="right"/>
      <w:pPr>
        <w:ind w:left="1800" w:hanging="180"/>
      </w:pPr>
    </w:lvl>
    <w:lvl w:ilvl="3" w:tplc="ADCE3CC0" w:tentative="1">
      <w:start w:val="1"/>
      <w:numFmt w:val="decimal"/>
      <w:lvlText w:val="%4."/>
      <w:lvlJc w:val="left"/>
      <w:pPr>
        <w:ind w:left="2520" w:hanging="360"/>
      </w:pPr>
    </w:lvl>
    <w:lvl w:ilvl="4" w:tplc="EBFCABD2" w:tentative="1">
      <w:start w:val="1"/>
      <w:numFmt w:val="lowerLetter"/>
      <w:lvlText w:val="%5."/>
      <w:lvlJc w:val="left"/>
      <w:pPr>
        <w:ind w:left="3240" w:hanging="360"/>
      </w:pPr>
    </w:lvl>
    <w:lvl w:ilvl="5" w:tplc="2E52519A" w:tentative="1">
      <w:start w:val="1"/>
      <w:numFmt w:val="lowerRoman"/>
      <w:lvlText w:val="%6."/>
      <w:lvlJc w:val="right"/>
      <w:pPr>
        <w:ind w:left="3960" w:hanging="180"/>
      </w:pPr>
    </w:lvl>
    <w:lvl w:ilvl="6" w:tplc="E26E24C8" w:tentative="1">
      <w:start w:val="1"/>
      <w:numFmt w:val="decimal"/>
      <w:lvlText w:val="%7."/>
      <w:lvlJc w:val="left"/>
      <w:pPr>
        <w:ind w:left="4680" w:hanging="360"/>
      </w:pPr>
    </w:lvl>
    <w:lvl w:ilvl="7" w:tplc="88F47BE8" w:tentative="1">
      <w:start w:val="1"/>
      <w:numFmt w:val="lowerLetter"/>
      <w:lvlText w:val="%8."/>
      <w:lvlJc w:val="left"/>
      <w:pPr>
        <w:ind w:left="5400" w:hanging="360"/>
      </w:pPr>
    </w:lvl>
    <w:lvl w:ilvl="8" w:tplc="0DCE0D1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5D4EE6B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8302F2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F2A0FD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636627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900F12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73EC76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F1CE00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AE1CD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44E5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F510F92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4464DB0" w:tentative="1">
      <w:start w:val="1"/>
      <w:numFmt w:val="lowerLetter"/>
      <w:lvlText w:val="%2."/>
      <w:lvlJc w:val="left"/>
      <w:pPr>
        <w:ind w:left="1080" w:hanging="360"/>
      </w:pPr>
    </w:lvl>
    <w:lvl w:ilvl="2" w:tplc="DC4CC7F8" w:tentative="1">
      <w:start w:val="1"/>
      <w:numFmt w:val="lowerRoman"/>
      <w:lvlText w:val="%3."/>
      <w:lvlJc w:val="right"/>
      <w:pPr>
        <w:ind w:left="1800" w:hanging="180"/>
      </w:pPr>
    </w:lvl>
    <w:lvl w:ilvl="3" w:tplc="08C007B8" w:tentative="1">
      <w:start w:val="1"/>
      <w:numFmt w:val="decimal"/>
      <w:lvlText w:val="%4."/>
      <w:lvlJc w:val="left"/>
      <w:pPr>
        <w:ind w:left="2520" w:hanging="360"/>
      </w:pPr>
    </w:lvl>
    <w:lvl w:ilvl="4" w:tplc="A1944FDE" w:tentative="1">
      <w:start w:val="1"/>
      <w:numFmt w:val="lowerLetter"/>
      <w:lvlText w:val="%5."/>
      <w:lvlJc w:val="left"/>
      <w:pPr>
        <w:ind w:left="3240" w:hanging="360"/>
      </w:pPr>
    </w:lvl>
    <w:lvl w:ilvl="5" w:tplc="5FA49390" w:tentative="1">
      <w:start w:val="1"/>
      <w:numFmt w:val="lowerRoman"/>
      <w:lvlText w:val="%6."/>
      <w:lvlJc w:val="right"/>
      <w:pPr>
        <w:ind w:left="3960" w:hanging="180"/>
      </w:pPr>
    </w:lvl>
    <w:lvl w:ilvl="6" w:tplc="9612DB16" w:tentative="1">
      <w:start w:val="1"/>
      <w:numFmt w:val="decimal"/>
      <w:lvlText w:val="%7."/>
      <w:lvlJc w:val="left"/>
      <w:pPr>
        <w:ind w:left="4680" w:hanging="360"/>
      </w:pPr>
    </w:lvl>
    <w:lvl w:ilvl="7" w:tplc="85AC9306" w:tentative="1">
      <w:start w:val="1"/>
      <w:numFmt w:val="lowerLetter"/>
      <w:lvlText w:val="%8."/>
      <w:lvlJc w:val="left"/>
      <w:pPr>
        <w:ind w:left="5400" w:hanging="360"/>
      </w:pPr>
    </w:lvl>
    <w:lvl w:ilvl="8" w:tplc="BCBC087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53C7F3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3BC686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486EC4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A9E3DF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78A083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252687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E66746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342708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1DE46F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4921789">
    <w:abstractNumId w:val="21"/>
  </w:num>
  <w:num w:numId="2" w16cid:durableId="552548957">
    <w:abstractNumId w:val="16"/>
  </w:num>
  <w:num w:numId="3" w16cid:durableId="84304542">
    <w:abstractNumId w:val="0"/>
  </w:num>
  <w:num w:numId="4" w16cid:durableId="969627306">
    <w:abstractNumId w:val="6"/>
  </w:num>
  <w:num w:numId="5" w16cid:durableId="1600796131">
    <w:abstractNumId w:val="19"/>
  </w:num>
  <w:num w:numId="6" w16cid:durableId="910851760">
    <w:abstractNumId w:val="2"/>
  </w:num>
  <w:num w:numId="7" w16cid:durableId="1103451419">
    <w:abstractNumId w:val="13"/>
  </w:num>
  <w:num w:numId="8" w16cid:durableId="357434627">
    <w:abstractNumId w:val="9"/>
  </w:num>
  <w:num w:numId="9" w16cid:durableId="1015184836">
    <w:abstractNumId w:val="1"/>
  </w:num>
  <w:num w:numId="10" w16cid:durableId="1591742620">
    <w:abstractNumId w:val="1"/>
  </w:num>
  <w:num w:numId="11" w16cid:durableId="2069377039">
    <w:abstractNumId w:val="3"/>
  </w:num>
  <w:num w:numId="12" w16cid:durableId="605500155">
    <w:abstractNumId w:val="4"/>
  </w:num>
  <w:num w:numId="13" w16cid:durableId="153226521">
    <w:abstractNumId w:val="15"/>
  </w:num>
  <w:num w:numId="14" w16cid:durableId="1908153152">
    <w:abstractNumId w:val="10"/>
  </w:num>
  <w:num w:numId="15" w16cid:durableId="680161330">
    <w:abstractNumId w:val="7"/>
  </w:num>
  <w:num w:numId="16" w16cid:durableId="1330793838">
    <w:abstractNumId w:val="14"/>
  </w:num>
  <w:num w:numId="17" w16cid:durableId="234827480">
    <w:abstractNumId w:val="5"/>
  </w:num>
  <w:num w:numId="18" w16cid:durableId="309333395">
    <w:abstractNumId w:val="12"/>
  </w:num>
  <w:num w:numId="19" w16cid:durableId="1081558012">
    <w:abstractNumId w:val="20"/>
  </w:num>
  <w:num w:numId="20" w16cid:durableId="2142916766">
    <w:abstractNumId w:val="17"/>
  </w:num>
  <w:num w:numId="21" w16cid:durableId="90007863">
    <w:abstractNumId w:val="8"/>
  </w:num>
  <w:num w:numId="22" w16cid:durableId="621301808">
    <w:abstractNumId w:val="18"/>
  </w:num>
  <w:num w:numId="23" w16cid:durableId="203450134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6ECF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38A7"/>
    <w:rsid w:val="00217DEC"/>
    <w:rsid w:val="00235B57"/>
    <w:rsid w:val="00246B29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7BA3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52B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ADE"/>
    <w:rsid w:val="00326848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6666"/>
    <w:rsid w:val="003973A7"/>
    <w:rsid w:val="00397F54"/>
    <w:rsid w:val="003A0D43"/>
    <w:rsid w:val="003A26A4"/>
    <w:rsid w:val="003B2A4B"/>
    <w:rsid w:val="003C4C9C"/>
    <w:rsid w:val="003D099E"/>
    <w:rsid w:val="003D21A2"/>
    <w:rsid w:val="003D29D2"/>
    <w:rsid w:val="003D6DF1"/>
    <w:rsid w:val="003E0705"/>
    <w:rsid w:val="003E2FF7"/>
    <w:rsid w:val="003E7DC5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7426"/>
    <w:rsid w:val="00501433"/>
    <w:rsid w:val="00511CC4"/>
    <w:rsid w:val="00531E60"/>
    <w:rsid w:val="00534EB0"/>
    <w:rsid w:val="00541D07"/>
    <w:rsid w:val="00544BAB"/>
    <w:rsid w:val="00545F31"/>
    <w:rsid w:val="005578FA"/>
    <w:rsid w:val="005606E4"/>
    <w:rsid w:val="00565129"/>
    <w:rsid w:val="00565CD0"/>
    <w:rsid w:val="00567820"/>
    <w:rsid w:val="005770AD"/>
    <w:rsid w:val="00581414"/>
    <w:rsid w:val="00582490"/>
    <w:rsid w:val="00597E28"/>
    <w:rsid w:val="005A0B06"/>
    <w:rsid w:val="005A4FB0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9D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1DBF"/>
    <w:rsid w:val="00695863"/>
    <w:rsid w:val="006A1198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493"/>
    <w:rsid w:val="00704506"/>
    <w:rsid w:val="00710B77"/>
    <w:rsid w:val="007155D5"/>
    <w:rsid w:val="0072075B"/>
    <w:rsid w:val="007221C2"/>
    <w:rsid w:val="00730955"/>
    <w:rsid w:val="00733A9C"/>
    <w:rsid w:val="007341B9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501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2C8"/>
    <w:rsid w:val="00843F48"/>
    <w:rsid w:val="00851423"/>
    <w:rsid w:val="008569C6"/>
    <w:rsid w:val="00857848"/>
    <w:rsid w:val="008631A3"/>
    <w:rsid w:val="008654B6"/>
    <w:rsid w:val="0087139C"/>
    <w:rsid w:val="00873419"/>
    <w:rsid w:val="00880E83"/>
    <w:rsid w:val="0088150A"/>
    <w:rsid w:val="00883BA2"/>
    <w:rsid w:val="0089283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E7DC3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D78DE"/>
    <w:rsid w:val="009E0CF9"/>
    <w:rsid w:val="009E5140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A5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163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288C"/>
    <w:rsid w:val="00BB69DB"/>
    <w:rsid w:val="00BC322E"/>
    <w:rsid w:val="00BC44CD"/>
    <w:rsid w:val="00BC48A6"/>
    <w:rsid w:val="00BE1EF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70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128B"/>
    <w:rsid w:val="00D34688"/>
    <w:rsid w:val="00D37E7F"/>
    <w:rsid w:val="00D47AD7"/>
    <w:rsid w:val="00D51529"/>
    <w:rsid w:val="00D67C88"/>
    <w:rsid w:val="00D7754A"/>
    <w:rsid w:val="00D85218"/>
    <w:rsid w:val="00D915B1"/>
    <w:rsid w:val="00DA299D"/>
    <w:rsid w:val="00DA65C4"/>
    <w:rsid w:val="00DE4447"/>
    <w:rsid w:val="00DE5DA2"/>
    <w:rsid w:val="00DE63C6"/>
    <w:rsid w:val="00DF0033"/>
    <w:rsid w:val="00E006A6"/>
    <w:rsid w:val="00E026BF"/>
    <w:rsid w:val="00E07B1B"/>
    <w:rsid w:val="00E11853"/>
    <w:rsid w:val="00E164CD"/>
    <w:rsid w:val="00E21456"/>
    <w:rsid w:val="00E52A86"/>
    <w:rsid w:val="00E54B47"/>
    <w:rsid w:val="00E553BF"/>
    <w:rsid w:val="00E55D93"/>
    <w:rsid w:val="00E61294"/>
    <w:rsid w:val="00E7237C"/>
    <w:rsid w:val="00E77C46"/>
    <w:rsid w:val="00E81DA8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6CE3"/>
    <w:rsid w:val="00F35B05"/>
    <w:rsid w:val="00F37EBE"/>
    <w:rsid w:val="00F413D9"/>
    <w:rsid w:val="00F5135F"/>
    <w:rsid w:val="00F51F78"/>
    <w:rsid w:val="00F65E79"/>
    <w:rsid w:val="00F86F47"/>
    <w:rsid w:val="00F90B64"/>
    <w:rsid w:val="00F9294D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6F2493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D7754A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46B2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246B2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246B2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46B2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46B2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3" /><Relationship Type="http://schemas.microsoft.com/office/2007/relationships/diagramDrawing" Target="diagrams/drawing1.xml" Id="rId18" /><Relationship Type="http://schemas.openxmlformats.org/officeDocument/2006/relationships/footer" Target="footer3.xml" Id="rId26" /><Relationship Type="http://schemas.openxmlformats.org/officeDocument/2006/relationships/image" Target="media/image3.png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2" /><Relationship Type="http://schemas.openxmlformats.org/officeDocument/2006/relationships/diagramColors" Target="diagrams/colors1.xml" Id="rId17" /><Relationship Type="http://schemas.openxmlformats.org/officeDocument/2006/relationships/header" Target="header2.xml" Id="rId25" /><Relationship Type="http://schemas.openxmlformats.org/officeDocument/2006/relationships/diagramQuickStyle" Target="diagrams/quickStyle1.xml" Id="rId16" /><Relationship Type="http://schemas.openxmlformats.org/officeDocument/2006/relationships/image" Target="media/image2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diagramLayout" Target="diagrams/layout1.xm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1.png" Id="rId19" /><Relationship Type="http://schemas.openxmlformats.org/officeDocument/2006/relationships/webSettings" Target="webSettings.xml" Id="rId9" /><Relationship Type="http://schemas.openxmlformats.org/officeDocument/2006/relationships/diagramData" Target="diagrams/data1.xm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efter</a:t>
          </a:r>
        </a:p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90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cs typeface="Arial" panose="020B0604020202020204" pitchFamily="34" charset="0"/>
            </a:rPr>
            <a:t>IV kontrast</a:t>
          </a:r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3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AD4E5296-B06F-4F82-9CB5-F741BF6BFCC1}" type="pres">
      <dgm:prSet presAssocID="{72C3C3E7-AFE7-48AF-A84A-F5F4B462ABCE}" presName="parTxOnly" presStyleLbl="node1" presStyleIdx="1" presStyleCnt="3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2" presStyleCnt="3" custScaleX="99896" custScaleY="112242">
        <dgm:presLayoutVars>
          <dgm:bulletEnabled val="1"/>
        </dgm:presLayoutVars>
      </dgm:prSet>
      <dgm:spPr/>
    </dgm:pt>
  </dgm:ptLst>
  <dgm:cxnLst>
    <dgm:cxn modelId="{AC51C02B-568E-4362-824A-27BE6ED4EE54}" type="presOf" srcId="{D813EA76-4FD3-4C15-BFBC-B1DF43B29666}" destId="{4784DBD1-3CBE-41A8-A2C7-CF088F838C79}" srcOrd="0" destOrd="0" presId="urn:microsoft.com/office/officeart/2005/8/layout/hChevron3"/>
    <dgm:cxn modelId="{3994F0A6-D119-4283-A184-CEA097584FF3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1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2" destOrd="0" parTransId="{598823B6-00E9-4A80-96D3-08CBD4BA6DBA}" sibTransId="{BE3BE368-04F2-4F58-8E1F-CDE9377C80AE}"/>
    <dgm:cxn modelId="{04F973DE-3CC6-4EE2-9A6B-80B6058D49DC}" type="presOf" srcId="{72C3C3E7-AFE7-48AF-A84A-F5F4B462ABCE}" destId="{AD4E5296-B06F-4F82-9CB5-F741BF6BFCC1}" srcOrd="0" destOrd="0" presId="urn:microsoft.com/office/officeart/2005/8/layout/hChevron3"/>
    <dgm:cxn modelId="{3C6FA7FA-5E17-4A30-9E58-B7EE1EB485F8}" type="presOf" srcId="{548E9FD9-7371-42E5-8C31-C03B33C90BF7}" destId="{6CE68A43-9C69-4212-AF24-9AFEE7CA1715}" srcOrd="0" destOrd="0" presId="urn:microsoft.com/office/officeart/2005/8/layout/hChevron3"/>
    <dgm:cxn modelId="{3BC6155F-C3D4-46F6-9320-581F700D6C5B}" type="presParOf" srcId="{1F6A0B97-83F0-4189-B0CB-00156B0AC153}" destId="{4784DBD1-3CBE-41A8-A2C7-CF088F838C79}" srcOrd="0" destOrd="0" presId="urn:microsoft.com/office/officeart/2005/8/layout/hChevron3"/>
    <dgm:cxn modelId="{693C05CC-4C16-4539-BA00-9635DFB8FAA0}" type="presParOf" srcId="{1F6A0B97-83F0-4189-B0CB-00156B0AC153}" destId="{37D14BC8-3203-463C-9804-9B3B86B621FF}" srcOrd="1" destOrd="0" presId="urn:microsoft.com/office/officeart/2005/8/layout/hChevron3"/>
    <dgm:cxn modelId="{74EED7C0-66DA-444E-B1FF-AEE904881886}" type="presParOf" srcId="{1F6A0B97-83F0-4189-B0CB-00156B0AC153}" destId="{AD4E5296-B06F-4F82-9CB5-F741BF6BFCC1}" srcOrd="2" destOrd="0" presId="urn:microsoft.com/office/officeart/2005/8/layout/hChevron3"/>
    <dgm:cxn modelId="{7A8E56E8-C44E-43F6-A8D8-775219C6044C}" type="presParOf" srcId="{1F6A0B97-83F0-4189-B0CB-00156B0AC153}" destId="{99F7A086-6C98-4385-8FFE-3337C1F24694}" srcOrd="3" destOrd="0" presId="urn:microsoft.com/office/officeart/2005/8/layout/hChevron3"/>
    <dgm:cxn modelId="{E3249D5B-06C0-49D7-B6D4-3838C1527126}" type="presParOf" srcId="{1F6A0B97-83F0-4189-B0CB-00156B0AC153}" destId="{6CE68A43-9C69-4212-AF24-9AFEE7CA1715}" srcOrd="4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587" y="122602"/>
          <a:ext cx="1255836" cy="56442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1587" y="122602"/>
        <a:ext cx="1114731" cy="564420"/>
      </dsp:txXfrm>
    </dsp:sp>
    <dsp:sp modelId="{AD4E5296-B06F-4F82-9CB5-F741BF6BFCC1}">
      <dsp:nvSpPr>
        <dsp:cNvPr id="0" name=""/>
        <dsp:cNvSpPr/>
      </dsp:nvSpPr>
      <dsp:spPr>
        <a:xfrm>
          <a:off x="1005942" y="122602"/>
          <a:ext cx="1255836" cy="564420"/>
        </a:xfrm>
        <a:prstGeom prst="chevron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cs typeface="Arial" panose="020B0604020202020204" pitchFamily="34" charset="0"/>
            </a:rPr>
            <a:t>IV kontrast</a:t>
          </a:r>
        </a:p>
      </dsp:txBody>
      <dsp:txXfrm>
        <a:off x="1288152" y="122602"/>
        <a:ext cx="691416" cy="564420"/>
      </dsp:txXfrm>
    </dsp:sp>
    <dsp:sp modelId="{6CE68A43-9C69-4212-AF24-9AFEE7CA1715}">
      <dsp:nvSpPr>
        <dsp:cNvPr id="0" name=""/>
        <dsp:cNvSpPr/>
      </dsp:nvSpPr>
      <dsp:spPr>
        <a:xfrm>
          <a:off x="2010297" y="122544"/>
          <a:ext cx="1256100" cy="564536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efter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90 s</a:t>
          </a:r>
        </a:p>
      </dsp:txBody>
      <dsp:txXfrm>
        <a:off x="2292565" y="122544"/>
        <a:ext cx="691564" cy="56453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70</TotalTime>
  <Pages>2</Pages>
  <Words>209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tumör, storlekskontroll (852800)</dc:title>
  <dc:subject/>
  <dc:creator/>
  <keywords/>
  <lastModifiedBy>Ulrica Sehlberg</lastModifiedBy>
  <revision>55</revision>
  <lastPrinted>2016-03-31T10:56:00.0000000Z</lastPrinted>
  <dcterms:created xsi:type="dcterms:W3CDTF">2021-05-27T09:47:00.0000000Z</dcterms:created>
  <dcterms:modified xsi:type="dcterms:W3CDTF">2026-01-26T10:15:00.0000000Z</dcterms:modified>
</coreProperties>
</file>