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9578" w14:textId="719FFA08" w:rsidR="00AB1C3C" w:rsidRPr="00A53ED4" w:rsidRDefault="000317A9" w:rsidP="003D47A3">
      <w:pPr>
        <w:pStyle w:val="Rubrik1"/>
        <w:ind w:left="0"/>
        <w:rPr>
          <w:rFonts w:cs="Arial"/>
          <w:sz w:val="18"/>
          <w:szCs w:val="18"/>
        </w:rPr>
      </w:pPr>
      <w:r w:rsidRPr="2EEF23F4">
        <w:rPr>
          <w:lang w:val="en-US"/>
        </w:rPr>
        <w:t>DT Thorax K- ultralågdos barn (830706P)</w:t>
      </w:r>
    </w:p>
    <w:p w14:paraId="0DBEEF2C" w14:textId="77777777" w:rsidR="00AB1C3C" w:rsidRPr="003D47A3" w:rsidRDefault="00AB1C3C" w:rsidP="003D47A3">
      <w:pPr>
        <w:pStyle w:val="Rubrik3"/>
        <w:ind w:left="0"/>
      </w:pPr>
      <w:r w:rsidRPr="003D47A3">
        <w:t>Syfte</w:t>
      </w:r>
    </w:p>
    <w:p w14:paraId="70EA226E" w14:textId="77777777" w:rsidR="00AB1C3C" w:rsidRPr="0078345B" w:rsidRDefault="00AB1C3C" w:rsidP="00AB1C3C">
      <w:pPr>
        <w:ind w:left="0" w:right="-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DT-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6137BFAF" w14:textId="1AE3D737" w:rsidR="00AB1C3C" w:rsidRDefault="00827F5A" w:rsidP="00827F5A">
      <w:pPr>
        <w:pStyle w:val="Rubrik3"/>
        <w:ind w:left="0"/>
      </w:pPr>
      <w:r>
        <w:t>Förändringar sedan föregående version</w:t>
      </w:r>
    </w:p>
    <w:p w14:paraId="461C79B6" w14:textId="729DEFBA" w:rsidR="00827F5A" w:rsidRPr="00325DB4" w:rsidRDefault="00D04ECB" w:rsidP="00325DB4">
      <w:pPr>
        <w:ind w:left="0" w:right="-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2C181CE" w14:textId="77777777" w:rsidR="00AB1C3C" w:rsidRPr="003D47A3" w:rsidRDefault="00AB1C3C" w:rsidP="003D47A3">
      <w:pPr>
        <w:pStyle w:val="Rubrik3"/>
        <w:ind w:left="0"/>
      </w:pPr>
      <w:r w:rsidRPr="003D47A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B1C3C" w14:paraId="48AA8153" w14:textId="77777777" w:rsidTr="001531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49D7E86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90BA77B" w14:textId="77777777" w:rsidR="00AB1C3C" w:rsidRPr="00416BF0" w:rsidRDefault="00AB1C3C" w:rsidP="00F64E52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2" w:right="-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5F25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Barn (&lt; 16 år).</w:t>
            </w:r>
          </w:p>
          <w:p w14:paraId="7F24FA7D" w14:textId="77777777" w:rsidR="00AB1C3C" w:rsidRPr="00416BF0" w:rsidRDefault="00AB1C3C" w:rsidP="00F64E52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2" w:right="-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5F25F5">
              <w:rPr>
                <w:rFonts w:ascii="Arial" w:hAnsi="Arial" w:cs="Arial"/>
                <w:sz w:val="18"/>
                <w:szCs w:val="18"/>
              </w:rPr>
              <w:t>Misstanke om främmande kropp i luftvägarna</w:t>
            </w:r>
            <w:r w:rsidRPr="5A5F25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AB1C3C" w14:paraId="65EEB04D" w14:textId="77777777" w:rsidTr="001531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3026FE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54AFF2" w14:textId="77777777" w:rsidR="00AB1C3C" w:rsidRPr="005C5712" w:rsidRDefault="00AB1C3C" w:rsidP="00AB1C3C">
            <w:pPr>
              <w:spacing w:after="0"/>
              <w:ind w:left="0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AB1C3C" w14:paraId="75369626" w14:textId="77777777" w:rsidTr="001531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EE6E9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145611" w14:textId="77777777" w:rsidR="00AB1C3C" w:rsidRPr="00586743" w:rsidRDefault="00AB1C3C" w:rsidP="00AB1C3C">
            <w:pPr>
              <w:spacing w:after="0"/>
              <w:ind w:left="0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B1C3C" w14:paraId="4D8A7A09" w14:textId="77777777" w:rsidTr="001531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2B370D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EBC25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B1C3C" w14:paraId="2121FA80" w14:textId="77777777" w:rsidTr="001531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789897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82B338" w14:textId="77777777" w:rsidR="00AB1C3C" w:rsidRDefault="00AB1C3C" w:rsidP="00AB1C3C">
            <w:pPr>
              <w:pStyle w:val="Normalwebb"/>
              <w:spacing w:before="0" w:beforeAutospacing="0" w:after="0" w:afterAutospacing="0"/>
              <w:ind w:right="-2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  <w:r>
              <w:rPr>
                <w:rFonts w:ascii="Arial" w:hAnsi="Arial" w:cs="Arial"/>
                <w:sz w:val="18"/>
                <w:szCs w:val="18"/>
              </w:rPr>
              <w:t>I andra och tredje trimestern finns risk att fostret hamnar i strålfältet.</w:t>
            </w:r>
          </w:p>
          <w:p w14:paraId="7E22476D" w14:textId="77777777" w:rsidR="00AB1C3C" w:rsidRDefault="00AB1C3C" w:rsidP="00AB1C3C">
            <w:pPr>
              <w:pStyle w:val="Normalwebb"/>
              <w:spacing w:before="0" w:beforeAutospacing="0" w:after="0" w:afterAutospacing="0"/>
              <w:ind w:right="-2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41B29DF" w14:textId="32A0C467" w:rsidR="00AB1C3C" w:rsidRDefault="00AB1C3C" w:rsidP="00AB1C3C">
            <w:pPr>
              <w:pStyle w:val="Normalwebb"/>
              <w:spacing w:before="0" w:beforeAutospacing="0" w:after="0" w:afterAutospacing="0"/>
              <w:ind w:right="-2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AB1C3C" w14:paraId="306F9EF5" w14:textId="77777777" w:rsidTr="001531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F93B39A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05DF023" w14:textId="77777777" w:rsidR="00AB1C3C" w:rsidRPr="0066567D" w:rsidRDefault="00AB1C3C" w:rsidP="00C343E9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202" w:right="-2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D25CB6" w14:textId="77777777" w:rsidR="00AB1C3C" w:rsidRPr="0066567D" w:rsidRDefault="00AB1C3C" w:rsidP="00C343E9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202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gantryt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3B7E79" w14:textId="77777777" w:rsidR="00AB1C3C" w:rsidRPr="0066503B" w:rsidRDefault="00AB1C3C" w:rsidP="00C343E9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202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531DCEB" w14:textId="77777777" w:rsidR="00AB1C3C" w:rsidRPr="00E56B07" w:rsidRDefault="00AB1C3C" w:rsidP="00AB1C3C">
      <w:pPr>
        <w:tabs>
          <w:tab w:val="left" w:pos="4590"/>
        </w:tabs>
        <w:ind w:left="0" w:right="-2"/>
        <w:rPr>
          <w:rFonts w:ascii="Arial" w:hAnsi="Arial" w:cs="Arial"/>
        </w:rPr>
      </w:pPr>
    </w:p>
    <w:p w14:paraId="24F4FAE4" w14:textId="77777777" w:rsidR="00AB1C3C" w:rsidRPr="00DA39B6" w:rsidRDefault="00AB1C3C" w:rsidP="00325DB4">
      <w:pPr>
        <w:pStyle w:val="Rubrik3"/>
        <w:ind w:left="0"/>
      </w:pPr>
      <w:r w:rsidRPr="00325DB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AB1C3C" w14:paraId="4A0CA75E" w14:textId="77777777" w:rsidTr="0015314D">
        <w:trPr>
          <w:trHeight w:val="5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549B64C" w14:textId="77777777" w:rsidR="00AB1C3C" w:rsidRPr="00A85166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1C8909E" wp14:editId="0660BDE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67A9" w14:textId="77777777" w:rsidR="00AB1C3C" w:rsidRPr="00A85166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627C8C" wp14:editId="0550DCB9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191770</wp:posOffset>
                      </wp:positionV>
                      <wp:extent cx="1450975" cy="1338580"/>
                      <wp:effectExtent l="19050" t="19050" r="15875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577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EF78AAC" id="Rektangel 3" o:spid="_x0000_s1026" style="position:absolute;margin-left:14.5pt;margin-top:15.1pt;width:114.25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" filled="f" strokecolor="red" strokeweight="3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A304F8C" wp14:editId="7A685305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202565</wp:posOffset>
                      </wp:positionV>
                      <wp:extent cx="410210" cy="131635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A32397" w14:textId="77777777" w:rsidR="00AB1C3C" w:rsidRPr="0066567D" w:rsidRDefault="00AB1C3C" w:rsidP="003B4BA8">
                                  <w:pPr>
                                    <w:ind w:lef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304F8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8.95pt;margin-top:15.95pt;width:32.3pt;height:103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" adj="3366" fillcolor="red" stroked="f" strokeweight="2pt">
                      <v:textbox inset="1mm,1mm,1mm,1mm">
                        <w:txbxContent>
                          <w:p w14:paraId="20A32397" w14:textId="77777777" w:rsidR="00AB1C3C" w:rsidRPr="0066567D" w:rsidRDefault="00AB1C3C" w:rsidP="003B4BA8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45EA9E" wp14:editId="0846765C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7190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C3C" w14:paraId="2646AC39" w14:textId="77777777" w:rsidTr="0015314D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627DAD58" w14:textId="77777777" w:rsidR="00AB1C3C" w:rsidRPr="00666E60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FEDE7" w14:textId="77777777" w:rsidR="00AB1C3C" w:rsidRPr="00666E60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vAlign w:val="center"/>
          </w:tcPr>
          <w:p w14:paraId="03065DBC" w14:textId="77777777" w:rsidR="00AB1C3C" w:rsidRPr="001B6509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1C3C" w14:paraId="49038024" w14:textId="77777777" w:rsidTr="0015314D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049BFA9" w14:textId="77777777" w:rsidR="00AB1C3C" w:rsidRPr="00B42F19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4A5C4F" w14:textId="77777777" w:rsidR="00AB1C3C" w:rsidRDefault="00AB1C3C" w:rsidP="00AB1C3C">
            <w:pPr>
              <w:spacing w:after="0"/>
              <w:ind w:left="0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Jugulum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lungbaser.</w:t>
            </w:r>
          </w:p>
        </w:tc>
        <w:tc>
          <w:tcPr>
            <w:tcW w:w="3089" w:type="dxa"/>
            <w:vMerge/>
            <w:vAlign w:val="center"/>
          </w:tcPr>
          <w:p w14:paraId="47C41918" w14:textId="77777777" w:rsidR="00AB1C3C" w:rsidRDefault="00AB1C3C" w:rsidP="00AB1C3C">
            <w:pPr>
              <w:spacing w:after="0"/>
              <w:ind w:left="0" w:right="-2"/>
              <w:jc w:val="both"/>
              <w:rPr>
                <w:noProof/>
              </w:rPr>
            </w:pPr>
          </w:p>
        </w:tc>
      </w:tr>
      <w:tr w:rsidR="00AB1C3C" w14:paraId="7FD398A6" w14:textId="77777777" w:rsidTr="0015314D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657B76D" w14:textId="77777777" w:rsidR="00AB1C3C" w:rsidRPr="00B42F19" w:rsidRDefault="00AB1C3C" w:rsidP="00AB1C3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5F25F5">
              <w:rPr>
                <w:rFonts w:ascii="Arial" w:hAnsi="Arial" w:cs="Arial"/>
                <w:b/>
                <w:bCs/>
                <w:sz w:val="18"/>
                <w:szCs w:val="18"/>
              </w:rPr>
              <w:t>Thorax K- (ultralågdos)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249BFB" w14:textId="77777777" w:rsidR="00AB1C3C" w:rsidRDefault="00AB1C3C" w:rsidP="00AB1C3C">
            <w:pPr>
              <w:spacing w:after="0"/>
              <w:ind w:left="0" w:right="-2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Jugulum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lungbaser.</w:t>
            </w:r>
          </w:p>
          <w:p w14:paraId="2D809552" w14:textId="77777777" w:rsidR="00AB1C3C" w:rsidRPr="001B6509" w:rsidRDefault="00AB1C3C" w:rsidP="00AB1C3C">
            <w:pPr>
              <w:spacing w:after="0"/>
              <w:ind w:left="0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</w:tcPr>
          <w:p w14:paraId="38ED39EA" w14:textId="77777777" w:rsidR="00AB1C3C" w:rsidRPr="001B6509" w:rsidRDefault="00AB1C3C" w:rsidP="00AB1C3C">
            <w:pPr>
              <w:spacing w:after="0"/>
              <w:ind w:left="0" w:right="-2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9738F30" w14:textId="77777777" w:rsidR="00AB1C3C" w:rsidRDefault="00AB1C3C" w:rsidP="00AB1C3C">
      <w:pPr>
        <w:ind w:left="0" w:right="-2"/>
        <w:rPr>
          <w:rFonts w:ascii="Arial" w:hAnsi="Arial" w:cs="Arial"/>
          <w:b/>
          <w:sz w:val="18"/>
          <w:szCs w:val="18"/>
        </w:rPr>
      </w:pPr>
    </w:p>
    <w:p w14:paraId="41490E16" w14:textId="77777777" w:rsidR="00AB1C3C" w:rsidRPr="00DA39B6" w:rsidRDefault="00AB1C3C" w:rsidP="00AB1C3C">
      <w:pPr>
        <w:pStyle w:val="Rubrik3"/>
        <w:ind w:left="0" w:right="-2"/>
      </w:pPr>
      <w:r w:rsidRPr="00DA39B6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AB1C3C" w14:paraId="703985DD" w14:textId="77777777" w:rsidTr="001531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E402E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0E48C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CC5C5" w14:textId="77777777" w:rsidR="00AB1C3C" w:rsidRPr="004A5758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2375B6D" wp14:editId="6938524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90CD5" w14:textId="77777777" w:rsidR="00AB1C3C" w:rsidRPr="0066567D" w:rsidRDefault="00AB1C3C" w:rsidP="008B016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75B6D" id="Upp 24" o:spid="_x0000_s1027" type="#_x0000_t68" style="position:absolute;left:0;text-align:left;margin-left:19.7pt;margin-top:37.2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2D990CD5" w14:textId="77777777" w:rsidR="00AB1C3C" w:rsidRPr="0066567D" w:rsidRDefault="00AB1C3C" w:rsidP="008B016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4ED9EB2" wp14:editId="3AEDE383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8E0AF6" w14:textId="77777777" w:rsidR="00AB1C3C" w:rsidRPr="0066564D" w:rsidRDefault="00AB1C3C" w:rsidP="008B016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D9EB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73.65pt;margin-top:10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" adj="13920" fillcolor="red" stroked="f" strokeweight="2pt">
                      <v:textbox style="layout-flow:vertical" inset="1mm,1mm,1mm,1mm">
                        <w:txbxContent>
                          <w:p w14:paraId="638E0AF6" w14:textId="77777777" w:rsidR="00AB1C3C" w:rsidRPr="0066564D" w:rsidRDefault="00AB1C3C" w:rsidP="008B016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33DF20E" wp14:editId="0A7BD848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8042E30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C2509CA" wp14:editId="43F556B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417BA15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60D47A9" wp14:editId="3682DE4F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BFA98" w14:textId="55DE0CEE" w:rsidR="00AB1C3C" w:rsidRPr="004A5758" w:rsidRDefault="008B0160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D7966ED" wp14:editId="65B4580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13335</wp:posOffset>
                      </wp:positionV>
                      <wp:extent cx="424815" cy="494665"/>
                      <wp:effectExtent l="317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24815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0A2050" w14:textId="77777777" w:rsidR="00AB1C3C" w:rsidRPr="0066567D" w:rsidRDefault="00AB1C3C" w:rsidP="008B016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966ED" id="Upp 22" o:spid="_x0000_s1029" type="#_x0000_t68" style="position:absolute;left:0;text-align:left;margin-left:24.3pt;margin-top:1.05pt;width:33.45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" adj="9275" fillcolor="red" stroked="f" strokeweight="2pt">
                      <v:textbox style="layout-flow:vertical;mso-layout-flow-alt:bottom-to-top" inset="1mm,1mm,1mm,1mm">
                        <w:txbxContent>
                          <w:p w14:paraId="600A2050" w14:textId="77777777" w:rsidR="00AB1C3C" w:rsidRPr="0066567D" w:rsidRDefault="00AB1C3C" w:rsidP="008B016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1C3C"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5975437" wp14:editId="2986A1D1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47796D" w14:textId="77777777" w:rsidR="00AB1C3C" w:rsidRPr="0066567D" w:rsidRDefault="00AB1C3C" w:rsidP="008B016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75437" id="Upp 26" o:spid="_x0000_s1030" type="#_x0000_t68" style="position:absolute;left:0;text-align:left;margin-left:86.9pt;margin-top:43.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" adj="8019" fillcolor="red" stroked="f" strokeweight="2pt">
                      <v:textbox style="layout-flow:vertical;mso-layout-flow-alt:bottom-to-top" inset="1mm,1mm,1mm,1mm">
                        <w:txbxContent>
                          <w:p w14:paraId="5B47796D" w14:textId="77777777" w:rsidR="00AB1C3C" w:rsidRPr="0066567D" w:rsidRDefault="00AB1C3C" w:rsidP="008B016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1C3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CFA8E9E" wp14:editId="714DF4F4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F51CBC" id="Rak 19" o:spid="_x0000_s1026" style="position:absolute;flip:x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" strokecolor="red" strokeweight="3pt"/>
                  </w:pict>
                </mc:Fallback>
              </mc:AlternateContent>
            </w:r>
            <w:r w:rsidR="00AB1C3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41956F0" wp14:editId="5B28EC1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7DC81BE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" strokecolor="red" strokeweight="3pt"/>
                  </w:pict>
                </mc:Fallback>
              </mc:AlternateContent>
            </w:r>
            <w:r w:rsidR="00AB1C3C">
              <w:rPr>
                <w:noProof/>
              </w:rPr>
              <w:drawing>
                <wp:inline distT="0" distB="0" distL="0" distR="0" wp14:anchorId="4BF6CD7B" wp14:editId="5635C352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0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C3C" w14:paraId="75CC679C" w14:textId="77777777" w:rsidTr="001531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D157A8" w14:textId="77777777" w:rsidR="00AB1C3C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CC949" w14:textId="77777777" w:rsidR="00AB1C3C" w:rsidRPr="006B4EB1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2B5A9" w14:textId="77777777" w:rsidR="00AB1C3C" w:rsidRPr="006B4EB1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FDA74" w14:textId="77777777" w:rsidR="00AB1C3C" w:rsidRPr="006B4EB1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1C3C" w14:paraId="01543389" w14:textId="77777777" w:rsidTr="001531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AFB2D9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0D52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A4B824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C38FD25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1C3C" w14:paraId="27727E48" w14:textId="77777777" w:rsidTr="001531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49C000" w14:textId="77777777" w:rsidR="00AB1C3C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78071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E73620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1414E6" w14:textId="77777777" w:rsidR="00AB1C3C" w:rsidRPr="004A5758" w:rsidRDefault="00AB1C3C" w:rsidP="00AB1C3C">
            <w:pPr>
              <w:spacing w:after="0"/>
              <w:ind w:left="0" w:right="-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E634D42" w14:textId="77777777" w:rsidR="00AB1C3C" w:rsidRPr="00E602D5" w:rsidRDefault="00AB1C3C" w:rsidP="00AB1C3C">
      <w:pPr>
        <w:tabs>
          <w:tab w:val="left" w:pos="4590"/>
        </w:tabs>
        <w:ind w:left="0" w:right="-2"/>
        <w:rPr>
          <w:rFonts w:ascii="Arial" w:hAnsi="Arial" w:cs="Arial"/>
          <w:sz w:val="18"/>
          <w:szCs w:val="18"/>
        </w:rPr>
      </w:pPr>
    </w:p>
    <w:p w14:paraId="7297CEE7" w14:textId="77777777" w:rsidR="00AB1C3C" w:rsidRPr="00DA39B6" w:rsidRDefault="00AB1C3C" w:rsidP="00AB1C3C">
      <w:pPr>
        <w:pStyle w:val="Rubrik3"/>
        <w:ind w:left="0" w:right="-2"/>
      </w:pPr>
      <w:r w:rsidRPr="00DA39B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AB1C3C" w14:paraId="7881B977" w14:textId="77777777" w:rsidTr="0015314D">
        <w:trPr>
          <w:trHeight w:val="22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96822" w14:textId="77777777" w:rsidR="00AB1C3C" w:rsidRPr="00E25E8E" w:rsidRDefault="00AB1C3C" w:rsidP="00626D34">
            <w:pPr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CAFB3" w14:textId="77777777" w:rsidR="00AB1C3C" w:rsidRPr="00E25E8E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D4D95" w14:textId="77777777" w:rsidR="00AB1C3C" w:rsidRPr="00E25E8E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601A8" w14:textId="77777777" w:rsidR="00AB1C3C" w:rsidRPr="00E25E8E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D80ECA7">
              <w:rPr>
                <w:rFonts w:ascii="Arial" w:hAnsi="Arial" w:cs="Arial"/>
                <w:b/>
                <w:bCs/>
                <w:sz w:val="18"/>
                <w:szCs w:val="18"/>
              </w:rPr>
              <w:t>Kernel</w:t>
            </w:r>
            <w:r>
              <w:br/>
            </w:r>
            <w:r w:rsidRPr="1D80ECA7">
              <w:rPr>
                <w:rFonts w:ascii="Arial" w:hAnsi="Arial" w:cs="Arial"/>
                <w:b/>
                <w:bCs/>
                <w:sz w:val="18"/>
                <w:szCs w:val="18"/>
              </w:rPr>
              <w:t>(GE/Toshiba)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A4A2C" w14:textId="77777777" w:rsidR="00AB1C3C" w:rsidRPr="00E25E8E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C400B" w14:textId="77777777" w:rsidR="00AB1C3C" w:rsidRPr="00E25E8E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B1C3C" w14:paraId="53F9CC67" w14:textId="77777777" w:rsidTr="0015314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B4F169" w14:textId="77777777" w:rsidR="00AB1C3C" w:rsidRPr="00ED5407" w:rsidRDefault="00AB1C3C" w:rsidP="00626D34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1"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9148DA3">
              <w:rPr>
                <w:rFonts w:ascii="Arial" w:hAnsi="Arial" w:cs="Arial"/>
                <w:b/>
                <w:bCs/>
                <w:sz w:val="18"/>
                <w:szCs w:val="18"/>
              </w:rPr>
              <w:t>Thorax K- (ultralågdos)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9E0143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A3696B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0FEDEF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7CF46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747AE63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1C3C" w14:paraId="5A989C5F" w14:textId="77777777" w:rsidTr="0015314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236D5A" w14:textId="77777777" w:rsidR="00AB1C3C" w:rsidRPr="0040139B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A253C5"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40139B">
              <w:rPr>
                <w:rFonts w:ascii="Arial" w:hAnsi="Arial" w:cs="Arial"/>
                <w:b/>
                <w:sz w:val="18"/>
                <w:szCs w:val="18"/>
              </w:rPr>
              <w:t>Mediastinum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6D8AF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373E2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919BC9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1D80ECA7">
              <w:rPr>
                <w:rFonts w:ascii="Arial" w:hAnsi="Arial" w:cs="Arial"/>
                <w:sz w:val="18"/>
                <w:szCs w:val="18"/>
              </w:rPr>
              <w:t>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12636F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6C60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97D6500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6C6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1C3C" w14:paraId="4D379A26" w14:textId="77777777" w:rsidTr="0015314D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B3CD97" w14:textId="77777777" w:rsidR="00AB1C3C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E2F4F8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DCA323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6B55C5" w14:textId="77777777" w:rsidR="00AB1C3C" w:rsidRPr="002B6C60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1D80ECA7">
              <w:rPr>
                <w:rFonts w:ascii="Arial" w:hAnsi="Arial" w:cs="Arial"/>
                <w:sz w:val="18"/>
                <w:szCs w:val="18"/>
              </w:rPr>
              <w:t>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C66185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6C60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4982E5E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AB1C3C" w14:paraId="79D66E11" w14:textId="77777777" w:rsidTr="0015314D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18103" w14:textId="77777777" w:rsidR="00AB1C3C" w:rsidRPr="00F44BD7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253C5"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5F4ECB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5EA180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66B0F2" w14:textId="77777777" w:rsidR="00AB1C3C" w:rsidRPr="00CF3A92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1D80ECA7">
              <w:rPr>
                <w:rFonts w:ascii="Arial" w:hAnsi="Arial" w:cs="Arial"/>
                <w:sz w:val="18"/>
                <w:szCs w:val="18"/>
                <w:lang w:val="en-US"/>
              </w:rPr>
              <w:t>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9F2116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EC5157E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B1C3C" w14:paraId="0C44DF47" w14:textId="77777777" w:rsidTr="0015314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98693" w14:textId="77777777" w:rsidR="00AB1C3C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C8DBE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691C8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6384BD" w14:textId="3AEBBF3A" w:rsidR="00AB1C3C" w:rsidRPr="00CF3A92" w:rsidRDefault="00801244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Lung</w:t>
            </w:r>
            <w:r w:rsidR="00AB1C3C" w:rsidRPr="1D80ECA7">
              <w:rPr>
                <w:rFonts w:ascii="Arial" w:hAnsi="Arial" w:cs="Arial"/>
                <w:sz w:val="18"/>
                <w:szCs w:val="18"/>
              </w:rPr>
              <w:t>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E833C1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3165EF0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B1C3C" w14:paraId="5B039C81" w14:textId="77777777" w:rsidTr="0015314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66237" w14:textId="77777777" w:rsidR="00AB1C3C" w:rsidRPr="00F44BD7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2A406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3B52BF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237AF" w14:textId="06CB0083" w:rsidR="00AB1C3C" w:rsidRPr="00CF3A92" w:rsidRDefault="00801244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Lung</w:t>
            </w:r>
            <w:r w:rsidR="00AB1C3C" w:rsidRPr="1D80ECA7">
              <w:rPr>
                <w:rFonts w:ascii="Arial" w:hAnsi="Arial" w:cs="Arial"/>
                <w:sz w:val="18"/>
                <w:szCs w:val="18"/>
              </w:rPr>
              <w:t>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7F2DA8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A077441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B1C3C" w14:paraId="2DCD60AE" w14:textId="77777777" w:rsidTr="0015314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7F83A" w14:textId="77777777" w:rsidR="00AB1C3C" w:rsidRPr="00F44BD7" w:rsidRDefault="00AB1C3C" w:rsidP="00626D34">
            <w:pPr>
              <w:pStyle w:val="Liststycke"/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1A8A1C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12120" w14:textId="77777777" w:rsidR="00AB1C3C" w:rsidRPr="00F44BD7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D09101" w14:textId="77777777" w:rsidR="00AB1C3C" w:rsidRPr="00CF3A92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1D80ECA7">
              <w:rPr>
                <w:rFonts w:ascii="Arial" w:hAnsi="Arial" w:cs="Arial"/>
                <w:sz w:val="18"/>
                <w:szCs w:val="18"/>
                <w:lang w:val="en-US"/>
              </w:rPr>
              <w:t>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57BF08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A4896C8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AB1C3C" w14:paraId="635E9FF4" w14:textId="77777777" w:rsidTr="0015314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2CDE0" w14:textId="77777777" w:rsidR="00AB1C3C" w:rsidRPr="009C7C5C" w:rsidRDefault="00AB1C3C" w:rsidP="00626D34">
            <w:pPr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0DBF8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3B1E1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BD715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7325F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43629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AB1C3C" w14:paraId="48B31885" w14:textId="77777777" w:rsidTr="0015314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B4468" w14:textId="77777777" w:rsidR="00AB1C3C" w:rsidRPr="009C7C5C" w:rsidRDefault="00AB1C3C" w:rsidP="00626D34">
            <w:pPr>
              <w:spacing w:after="0"/>
              <w:ind w:left="171" w:right="-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C31C8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EA3FE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6150E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25C07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15D40" w14:textId="77777777" w:rsidR="00AB1C3C" w:rsidRPr="009C7C5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19C08FF8" w14:textId="77777777" w:rsidR="00AB1C3C" w:rsidRPr="009C7C5C" w:rsidRDefault="00AB1C3C" w:rsidP="00AB1C3C">
      <w:pPr>
        <w:ind w:left="0" w:right="-2"/>
        <w:rPr>
          <w:rFonts w:ascii="Arial" w:hAnsi="Arial" w:cs="Arial"/>
          <w:sz w:val="18"/>
          <w:szCs w:val="18"/>
          <w:lang w:val="en-US"/>
        </w:rPr>
      </w:pPr>
    </w:p>
    <w:p w14:paraId="0B5FD4EB" w14:textId="77777777" w:rsidR="00AB1C3C" w:rsidRPr="00DA39B6" w:rsidRDefault="00AB1C3C" w:rsidP="00AB1C3C">
      <w:pPr>
        <w:pStyle w:val="Rubrik3"/>
        <w:ind w:left="0" w:right="-2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B1C3C" w14:paraId="29C5498F" w14:textId="77777777" w:rsidTr="001531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FB35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3ED172A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9E8A49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22BFF3F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BB68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500C4D00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3C38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758FC317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14:paraId="273C2F09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  <w:vAlign w:val="center"/>
          </w:tcPr>
          <w:p w14:paraId="4AE5327A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5CE53BA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676EE581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24676506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D9B64E2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3D79F371" w14:textId="77777777" w:rsidR="00AB1C3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A7CF884" w14:textId="77777777" w:rsidR="00AB1C3C" w:rsidRPr="004C69FC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5697D9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42C1B4A4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2EBDE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3C4F6895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4D6BFA2A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2690C87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531266C4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03FD513D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223115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48C7080E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BD265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3E0325DD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19D05978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904FD53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F7743D9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1D72CED9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8762DC7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3C82B0FF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CD5FC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33F9D04E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11B91D2D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5A0FCDA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0C10DED6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7E416E96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F3C6F33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34483AC9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D0CB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616CA4E9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  <w:vAlign w:val="center"/>
          </w:tcPr>
          <w:p w14:paraId="1FFF6AEB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4B57EE8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61D25356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5CD3E7E7" w14:textId="77777777" w:rsidR="00AB1C3C" w:rsidRPr="00390584" w:rsidRDefault="00AB1C3C" w:rsidP="00AB1C3C">
            <w:pPr>
              <w:spacing w:after="0"/>
              <w:ind w:left="0" w:right="-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7464B4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09FF28F5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4125A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0140DEAA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30AADCAD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5E0A62D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3653DCB6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4A46F178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AA655B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0D46534A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2EAC4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628517AD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26EA23B6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F68CB1D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2451B1B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602DD983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FE566C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18F6D06C" w14:textId="77777777" w:rsidTr="008B0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6007E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8496B0"/>
          </w:tcPr>
          <w:p w14:paraId="417DCDF8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8496B0"/>
          </w:tcPr>
          <w:p w14:paraId="12538806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9961B5C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8496B0"/>
          </w:tcPr>
          <w:p w14:paraId="7EA44F57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0084C248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01DF96F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1C3C" w14:paraId="5DEACD48" w14:textId="77777777" w:rsidTr="0015314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68DF2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3A04EA9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F689C0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480F7B38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F6DF8C" w14:textId="77777777" w:rsidR="00AB1C3C" w:rsidRPr="00390584" w:rsidRDefault="00AB1C3C" w:rsidP="00AB1C3C">
            <w:pPr>
              <w:spacing w:after="0"/>
              <w:ind w:left="0" w:right="-2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3D231AE" w14:textId="77777777" w:rsidR="00AB1C3C" w:rsidRDefault="00AB1C3C" w:rsidP="00AB1C3C">
      <w:pPr>
        <w:tabs>
          <w:tab w:val="left" w:pos="4590"/>
        </w:tabs>
        <w:ind w:left="0" w:right="-2"/>
        <w:rPr>
          <w:rFonts w:ascii="Arial" w:hAnsi="Arial" w:cs="Arial"/>
        </w:rPr>
      </w:pPr>
    </w:p>
    <w:p w14:paraId="46F3209F" w14:textId="0C7FDF38" w:rsidR="007F5B15" w:rsidRPr="00AB1C3C" w:rsidRDefault="007F5B15" w:rsidP="00AB1C3C">
      <w:pPr>
        <w:ind w:left="0" w:right="-2"/>
      </w:pPr>
    </w:p>
    <w:sectPr w:rsidR="007F5B15" w:rsidRPr="00AB1C3C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45D1" w14:textId="77777777" w:rsidR="00634A54" w:rsidRDefault="00634A54">
      <w:r>
        <w:separator/>
      </w:r>
    </w:p>
  </w:endnote>
  <w:endnote w:type="continuationSeparator" w:id="0">
    <w:p w14:paraId="21B74FD1" w14:textId="77777777" w:rsidR="00634A54" w:rsidRDefault="00634A54">
      <w:r>
        <w:continuationSeparator/>
      </w:r>
    </w:p>
  </w:endnote>
  <w:endnote w:type="continuationNotice" w:id="1">
    <w:p w14:paraId="42E42FE8" w14:textId="77777777" w:rsidR="00634A54" w:rsidRDefault="00634A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47B77" w14:textId="77777777" w:rsidR="00634A54" w:rsidRDefault="00634A54"/>
  </w:footnote>
  <w:footnote w:type="continuationSeparator" w:id="0">
    <w:p w14:paraId="6F4BA518" w14:textId="77777777" w:rsidR="00634A54" w:rsidRDefault="00634A54">
      <w:r>
        <w:continuationSeparator/>
      </w:r>
    </w:p>
  </w:footnote>
  <w:footnote w:type="continuationNotice" w:id="1">
    <w:p w14:paraId="38260C25" w14:textId="77777777" w:rsidR="00634A54" w:rsidRDefault="00634A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74DC60"/>
    <w:multiLevelType w:val="hybridMultilevel"/>
    <w:tmpl w:val="FDAC4526"/>
    <w:lvl w:ilvl="0" w:tplc="2D8CAA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C044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26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C8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21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C07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A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08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76E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B5ECA2F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B4E2A48" w:tentative="1">
      <w:start w:val="1"/>
      <w:numFmt w:val="lowerLetter"/>
      <w:lvlText w:val="%2."/>
      <w:lvlJc w:val="left"/>
      <w:pPr>
        <w:ind w:left="1080" w:hanging="360"/>
      </w:pPr>
    </w:lvl>
    <w:lvl w:ilvl="2" w:tplc="7E2A8B16" w:tentative="1">
      <w:start w:val="1"/>
      <w:numFmt w:val="lowerRoman"/>
      <w:lvlText w:val="%3."/>
      <w:lvlJc w:val="right"/>
      <w:pPr>
        <w:ind w:left="1800" w:hanging="180"/>
      </w:pPr>
    </w:lvl>
    <w:lvl w:ilvl="3" w:tplc="50461DEC" w:tentative="1">
      <w:start w:val="1"/>
      <w:numFmt w:val="decimal"/>
      <w:lvlText w:val="%4."/>
      <w:lvlJc w:val="left"/>
      <w:pPr>
        <w:ind w:left="2520" w:hanging="360"/>
      </w:pPr>
    </w:lvl>
    <w:lvl w:ilvl="4" w:tplc="2F649FEC" w:tentative="1">
      <w:start w:val="1"/>
      <w:numFmt w:val="lowerLetter"/>
      <w:lvlText w:val="%5."/>
      <w:lvlJc w:val="left"/>
      <w:pPr>
        <w:ind w:left="3240" w:hanging="360"/>
      </w:pPr>
    </w:lvl>
    <w:lvl w:ilvl="5" w:tplc="8D8EEAB4" w:tentative="1">
      <w:start w:val="1"/>
      <w:numFmt w:val="lowerRoman"/>
      <w:lvlText w:val="%6."/>
      <w:lvlJc w:val="right"/>
      <w:pPr>
        <w:ind w:left="3960" w:hanging="180"/>
      </w:pPr>
    </w:lvl>
    <w:lvl w:ilvl="6" w:tplc="B3A2E47C" w:tentative="1">
      <w:start w:val="1"/>
      <w:numFmt w:val="decimal"/>
      <w:lvlText w:val="%7."/>
      <w:lvlJc w:val="left"/>
      <w:pPr>
        <w:ind w:left="4680" w:hanging="360"/>
      </w:pPr>
    </w:lvl>
    <w:lvl w:ilvl="7" w:tplc="2084B56A" w:tentative="1">
      <w:start w:val="1"/>
      <w:numFmt w:val="lowerLetter"/>
      <w:lvlText w:val="%8."/>
      <w:lvlJc w:val="left"/>
      <w:pPr>
        <w:ind w:left="5400" w:hanging="360"/>
      </w:pPr>
    </w:lvl>
    <w:lvl w:ilvl="8" w:tplc="22FC8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E322BB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1922504" w:tentative="1">
      <w:start w:val="1"/>
      <w:numFmt w:val="lowerLetter"/>
      <w:lvlText w:val="%2."/>
      <w:lvlJc w:val="left"/>
      <w:pPr>
        <w:ind w:left="1080" w:hanging="360"/>
      </w:pPr>
    </w:lvl>
    <w:lvl w:ilvl="2" w:tplc="6D109262" w:tentative="1">
      <w:start w:val="1"/>
      <w:numFmt w:val="lowerRoman"/>
      <w:lvlText w:val="%3."/>
      <w:lvlJc w:val="right"/>
      <w:pPr>
        <w:ind w:left="1800" w:hanging="180"/>
      </w:pPr>
    </w:lvl>
    <w:lvl w:ilvl="3" w:tplc="3D8E011A" w:tentative="1">
      <w:start w:val="1"/>
      <w:numFmt w:val="decimal"/>
      <w:lvlText w:val="%4."/>
      <w:lvlJc w:val="left"/>
      <w:pPr>
        <w:ind w:left="2520" w:hanging="360"/>
      </w:pPr>
    </w:lvl>
    <w:lvl w:ilvl="4" w:tplc="8E747EE2" w:tentative="1">
      <w:start w:val="1"/>
      <w:numFmt w:val="lowerLetter"/>
      <w:lvlText w:val="%5."/>
      <w:lvlJc w:val="left"/>
      <w:pPr>
        <w:ind w:left="3240" w:hanging="360"/>
      </w:pPr>
    </w:lvl>
    <w:lvl w:ilvl="5" w:tplc="2F32F8E6" w:tentative="1">
      <w:start w:val="1"/>
      <w:numFmt w:val="lowerRoman"/>
      <w:lvlText w:val="%6."/>
      <w:lvlJc w:val="right"/>
      <w:pPr>
        <w:ind w:left="3960" w:hanging="180"/>
      </w:pPr>
    </w:lvl>
    <w:lvl w:ilvl="6" w:tplc="13C6E470" w:tentative="1">
      <w:start w:val="1"/>
      <w:numFmt w:val="decimal"/>
      <w:lvlText w:val="%7."/>
      <w:lvlJc w:val="left"/>
      <w:pPr>
        <w:ind w:left="4680" w:hanging="360"/>
      </w:pPr>
    </w:lvl>
    <w:lvl w:ilvl="7" w:tplc="2A902704" w:tentative="1">
      <w:start w:val="1"/>
      <w:numFmt w:val="lowerLetter"/>
      <w:lvlText w:val="%8."/>
      <w:lvlJc w:val="left"/>
      <w:pPr>
        <w:ind w:left="5400" w:hanging="360"/>
      </w:pPr>
    </w:lvl>
    <w:lvl w:ilvl="8" w:tplc="274025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E1ADC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61C25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C6E5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80A7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F87A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A4E8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422B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961D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BEC3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5838095">
    <w:abstractNumId w:val="21"/>
  </w:num>
  <w:num w:numId="2" w16cid:durableId="979307998">
    <w:abstractNumId w:val="16"/>
  </w:num>
  <w:num w:numId="3" w16cid:durableId="1622569277">
    <w:abstractNumId w:val="0"/>
  </w:num>
  <w:num w:numId="4" w16cid:durableId="305625805">
    <w:abstractNumId w:val="7"/>
  </w:num>
  <w:num w:numId="5" w16cid:durableId="1343317808">
    <w:abstractNumId w:val="19"/>
  </w:num>
  <w:num w:numId="6" w16cid:durableId="1664048699">
    <w:abstractNumId w:val="2"/>
  </w:num>
  <w:num w:numId="7" w16cid:durableId="1766225921">
    <w:abstractNumId w:val="13"/>
  </w:num>
  <w:num w:numId="8" w16cid:durableId="712123516">
    <w:abstractNumId w:val="10"/>
  </w:num>
  <w:num w:numId="9" w16cid:durableId="1059784526">
    <w:abstractNumId w:val="1"/>
  </w:num>
  <w:num w:numId="10" w16cid:durableId="405108304">
    <w:abstractNumId w:val="1"/>
  </w:num>
  <w:num w:numId="11" w16cid:durableId="358242525">
    <w:abstractNumId w:val="3"/>
  </w:num>
  <w:num w:numId="12" w16cid:durableId="1906909269">
    <w:abstractNumId w:val="5"/>
  </w:num>
  <w:num w:numId="13" w16cid:durableId="617640612">
    <w:abstractNumId w:val="15"/>
  </w:num>
  <w:num w:numId="14" w16cid:durableId="1861820306">
    <w:abstractNumId w:val="11"/>
  </w:num>
  <w:num w:numId="15" w16cid:durableId="1996104675">
    <w:abstractNumId w:val="8"/>
  </w:num>
  <w:num w:numId="16" w16cid:durableId="17659261">
    <w:abstractNumId w:val="14"/>
  </w:num>
  <w:num w:numId="17" w16cid:durableId="825777665">
    <w:abstractNumId w:val="6"/>
  </w:num>
  <w:num w:numId="18" w16cid:durableId="914432912">
    <w:abstractNumId w:val="12"/>
  </w:num>
  <w:num w:numId="19" w16cid:durableId="981615894">
    <w:abstractNumId w:val="20"/>
  </w:num>
  <w:num w:numId="20" w16cid:durableId="1785153004">
    <w:abstractNumId w:val="4"/>
  </w:num>
  <w:num w:numId="21" w16cid:durableId="46806262">
    <w:abstractNumId w:val="17"/>
  </w:num>
  <w:num w:numId="22" w16cid:durableId="1424492097">
    <w:abstractNumId w:val="9"/>
  </w:num>
  <w:num w:numId="23" w16cid:durableId="571737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0F3"/>
    <w:rsid w:val="000313BB"/>
    <w:rsid w:val="000317A9"/>
    <w:rsid w:val="00033ED5"/>
    <w:rsid w:val="00050500"/>
    <w:rsid w:val="0005691C"/>
    <w:rsid w:val="00056ECB"/>
    <w:rsid w:val="00056ED5"/>
    <w:rsid w:val="00061969"/>
    <w:rsid w:val="00063FFD"/>
    <w:rsid w:val="000655CC"/>
    <w:rsid w:val="000700AE"/>
    <w:rsid w:val="00084024"/>
    <w:rsid w:val="0009062C"/>
    <w:rsid w:val="00095368"/>
    <w:rsid w:val="000954C4"/>
    <w:rsid w:val="00097A89"/>
    <w:rsid w:val="000A0E73"/>
    <w:rsid w:val="000A611A"/>
    <w:rsid w:val="000A756C"/>
    <w:rsid w:val="000B12D9"/>
    <w:rsid w:val="000B4536"/>
    <w:rsid w:val="000B7715"/>
    <w:rsid w:val="000E463B"/>
    <w:rsid w:val="000E5A7E"/>
    <w:rsid w:val="000F43A3"/>
    <w:rsid w:val="000F7681"/>
    <w:rsid w:val="00100D6D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14D"/>
    <w:rsid w:val="00157D5B"/>
    <w:rsid w:val="00161FE6"/>
    <w:rsid w:val="00164C3D"/>
    <w:rsid w:val="00166D3A"/>
    <w:rsid w:val="0017508E"/>
    <w:rsid w:val="001762D6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2C8D"/>
    <w:rsid w:val="00211487"/>
    <w:rsid w:val="00211D91"/>
    <w:rsid w:val="00217DEC"/>
    <w:rsid w:val="00227665"/>
    <w:rsid w:val="00235B57"/>
    <w:rsid w:val="00244820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3CC2"/>
    <w:rsid w:val="002C60AD"/>
    <w:rsid w:val="002D0E0E"/>
    <w:rsid w:val="002D6023"/>
    <w:rsid w:val="002E263F"/>
    <w:rsid w:val="002E6F81"/>
    <w:rsid w:val="002F08BA"/>
    <w:rsid w:val="002F127D"/>
    <w:rsid w:val="002F2CFF"/>
    <w:rsid w:val="002F568B"/>
    <w:rsid w:val="002F7818"/>
    <w:rsid w:val="003066D0"/>
    <w:rsid w:val="00311401"/>
    <w:rsid w:val="003203D7"/>
    <w:rsid w:val="00320F86"/>
    <w:rsid w:val="00324171"/>
    <w:rsid w:val="00325DB4"/>
    <w:rsid w:val="00326C24"/>
    <w:rsid w:val="003372F4"/>
    <w:rsid w:val="00337F99"/>
    <w:rsid w:val="003410BD"/>
    <w:rsid w:val="0034307B"/>
    <w:rsid w:val="00345EB1"/>
    <w:rsid w:val="00350CC4"/>
    <w:rsid w:val="00360E0D"/>
    <w:rsid w:val="0036357D"/>
    <w:rsid w:val="0036594C"/>
    <w:rsid w:val="0036703D"/>
    <w:rsid w:val="00367D19"/>
    <w:rsid w:val="00371BED"/>
    <w:rsid w:val="0038305A"/>
    <w:rsid w:val="00384019"/>
    <w:rsid w:val="003854F1"/>
    <w:rsid w:val="0039118E"/>
    <w:rsid w:val="00397F54"/>
    <w:rsid w:val="003A0D43"/>
    <w:rsid w:val="003B2A4B"/>
    <w:rsid w:val="003B4BA8"/>
    <w:rsid w:val="003C1055"/>
    <w:rsid w:val="003C7E20"/>
    <w:rsid w:val="003D099E"/>
    <w:rsid w:val="003D21A2"/>
    <w:rsid w:val="003D29D2"/>
    <w:rsid w:val="003D47A3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5B3E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25B1"/>
    <w:rsid w:val="004F4518"/>
    <w:rsid w:val="004F4C62"/>
    <w:rsid w:val="00501433"/>
    <w:rsid w:val="00511CC4"/>
    <w:rsid w:val="00512B8B"/>
    <w:rsid w:val="00531E60"/>
    <w:rsid w:val="005351E0"/>
    <w:rsid w:val="00541D07"/>
    <w:rsid w:val="00544BAB"/>
    <w:rsid w:val="00545F31"/>
    <w:rsid w:val="00554929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507A"/>
    <w:rsid w:val="005E02B3"/>
    <w:rsid w:val="005E1E24"/>
    <w:rsid w:val="00600054"/>
    <w:rsid w:val="006019E5"/>
    <w:rsid w:val="0060596B"/>
    <w:rsid w:val="00606D97"/>
    <w:rsid w:val="00614E64"/>
    <w:rsid w:val="00617710"/>
    <w:rsid w:val="00617EE6"/>
    <w:rsid w:val="0062184C"/>
    <w:rsid w:val="00623724"/>
    <w:rsid w:val="00626D34"/>
    <w:rsid w:val="00627BEA"/>
    <w:rsid w:val="006319DB"/>
    <w:rsid w:val="00634A54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16C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2C01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3D12"/>
    <w:rsid w:val="007D4241"/>
    <w:rsid w:val="007D4317"/>
    <w:rsid w:val="007D4EA3"/>
    <w:rsid w:val="007F1CFF"/>
    <w:rsid w:val="007F5B15"/>
    <w:rsid w:val="007F5DD5"/>
    <w:rsid w:val="00801244"/>
    <w:rsid w:val="00803790"/>
    <w:rsid w:val="008155CD"/>
    <w:rsid w:val="00821A1B"/>
    <w:rsid w:val="008262E9"/>
    <w:rsid w:val="00827E69"/>
    <w:rsid w:val="00827F5A"/>
    <w:rsid w:val="008301E3"/>
    <w:rsid w:val="00835C4D"/>
    <w:rsid w:val="00843F48"/>
    <w:rsid w:val="00851423"/>
    <w:rsid w:val="00855A83"/>
    <w:rsid w:val="008569C6"/>
    <w:rsid w:val="00857848"/>
    <w:rsid w:val="008654B6"/>
    <w:rsid w:val="0087139C"/>
    <w:rsid w:val="00873419"/>
    <w:rsid w:val="00880E83"/>
    <w:rsid w:val="00892F28"/>
    <w:rsid w:val="0089704F"/>
    <w:rsid w:val="008A0C5F"/>
    <w:rsid w:val="008A3DEA"/>
    <w:rsid w:val="008A4EB9"/>
    <w:rsid w:val="008A7302"/>
    <w:rsid w:val="008A74C0"/>
    <w:rsid w:val="008B016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353C"/>
    <w:rsid w:val="009A07DC"/>
    <w:rsid w:val="009A32ED"/>
    <w:rsid w:val="009B1F6B"/>
    <w:rsid w:val="009C0A91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464"/>
    <w:rsid w:val="00A514B7"/>
    <w:rsid w:val="00A53F55"/>
    <w:rsid w:val="00A54A0B"/>
    <w:rsid w:val="00A65FD4"/>
    <w:rsid w:val="00A81198"/>
    <w:rsid w:val="00A81E48"/>
    <w:rsid w:val="00A82035"/>
    <w:rsid w:val="00A830B1"/>
    <w:rsid w:val="00A90D77"/>
    <w:rsid w:val="00A90FF6"/>
    <w:rsid w:val="00A92E07"/>
    <w:rsid w:val="00AA0B3A"/>
    <w:rsid w:val="00AA6EB4"/>
    <w:rsid w:val="00AA767D"/>
    <w:rsid w:val="00AB0CC9"/>
    <w:rsid w:val="00AB1C3C"/>
    <w:rsid w:val="00AB5758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40A8"/>
    <w:rsid w:val="00B359CC"/>
    <w:rsid w:val="00B36107"/>
    <w:rsid w:val="00B405A1"/>
    <w:rsid w:val="00B41789"/>
    <w:rsid w:val="00B423C5"/>
    <w:rsid w:val="00B43E74"/>
    <w:rsid w:val="00B44008"/>
    <w:rsid w:val="00B46C03"/>
    <w:rsid w:val="00B5127E"/>
    <w:rsid w:val="00B60C6C"/>
    <w:rsid w:val="00B619A9"/>
    <w:rsid w:val="00B62F23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5E58"/>
    <w:rsid w:val="00BB69DB"/>
    <w:rsid w:val="00BC322E"/>
    <w:rsid w:val="00BC44CD"/>
    <w:rsid w:val="00BC48A6"/>
    <w:rsid w:val="00BC48A7"/>
    <w:rsid w:val="00BE7978"/>
    <w:rsid w:val="00BF0061"/>
    <w:rsid w:val="00C01F0D"/>
    <w:rsid w:val="00C07DDB"/>
    <w:rsid w:val="00C256F3"/>
    <w:rsid w:val="00C343E9"/>
    <w:rsid w:val="00C4115D"/>
    <w:rsid w:val="00C43BDD"/>
    <w:rsid w:val="00C47778"/>
    <w:rsid w:val="00C5011E"/>
    <w:rsid w:val="00C50EE5"/>
    <w:rsid w:val="00C5240A"/>
    <w:rsid w:val="00C5398F"/>
    <w:rsid w:val="00C556F5"/>
    <w:rsid w:val="00C62854"/>
    <w:rsid w:val="00C70E19"/>
    <w:rsid w:val="00C72574"/>
    <w:rsid w:val="00C73EC1"/>
    <w:rsid w:val="00C7430C"/>
    <w:rsid w:val="00C80BF6"/>
    <w:rsid w:val="00C80F2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ECB"/>
    <w:rsid w:val="00D074DB"/>
    <w:rsid w:val="00D139CF"/>
    <w:rsid w:val="00D20779"/>
    <w:rsid w:val="00D27441"/>
    <w:rsid w:val="00D37E7F"/>
    <w:rsid w:val="00D47AD7"/>
    <w:rsid w:val="00D47D32"/>
    <w:rsid w:val="00D50465"/>
    <w:rsid w:val="00D51529"/>
    <w:rsid w:val="00D64D06"/>
    <w:rsid w:val="00D67C88"/>
    <w:rsid w:val="00D85218"/>
    <w:rsid w:val="00D915B1"/>
    <w:rsid w:val="00DA299D"/>
    <w:rsid w:val="00DA65C4"/>
    <w:rsid w:val="00DD441E"/>
    <w:rsid w:val="00DD5C07"/>
    <w:rsid w:val="00DD7EAF"/>
    <w:rsid w:val="00DE4447"/>
    <w:rsid w:val="00DE5DA2"/>
    <w:rsid w:val="00DE63C6"/>
    <w:rsid w:val="00DF0033"/>
    <w:rsid w:val="00E026BF"/>
    <w:rsid w:val="00E07B1B"/>
    <w:rsid w:val="00E10995"/>
    <w:rsid w:val="00E11853"/>
    <w:rsid w:val="00E52A86"/>
    <w:rsid w:val="00E54B47"/>
    <w:rsid w:val="00E553BF"/>
    <w:rsid w:val="00E55D93"/>
    <w:rsid w:val="00E61294"/>
    <w:rsid w:val="00E7237C"/>
    <w:rsid w:val="00E7522C"/>
    <w:rsid w:val="00E76F6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62D4"/>
    <w:rsid w:val="00F22264"/>
    <w:rsid w:val="00F2564D"/>
    <w:rsid w:val="00F35B05"/>
    <w:rsid w:val="00F413D9"/>
    <w:rsid w:val="00F5135F"/>
    <w:rsid w:val="00F51F78"/>
    <w:rsid w:val="00F64E52"/>
    <w:rsid w:val="00F86F47"/>
    <w:rsid w:val="00F90B64"/>
    <w:rsid w:val="00F959F5"/>
    <w:rsid w:val="00FA5479"/>
    <w:rsid w:val="00FB2F0F"/>
    <w:rsid w:val="00FB5086"/>
    <w:rsid w:val="00FB5411"/>
    <w:rsid w:val="00FB6392"/>
    <w:rsid w:val="00FC137C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B85727E-8889-4114-85C9-5F0C99BE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0310F3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C256F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A3EFF0B-CFDF-4264-9143-32A4FB6CA1BA}" type="presOf" srcId="{72C3C3E7-AFE7-48AF-A84A-F5F4B462ABCE}" destId="{AD4E5296-B06F-4F82-9CB5-F741BF6BFCC1}" srcOrd="0" destOrd="0" presId="urn:microsoft.com/office/officeart/2005/8/layout/hChevron3"/>
    <dgm:cxn modelId="{38ED2A2E-2417-4A42-93A9-8D42B7D9FD33}" type="presOf" srcId="{548E9FD9-7371-42E5-8C31-C03B33C90BF7}" destId="{6CE68A43-9C69-4212-AF24-9AFEE7CA1715}" srcOrd="0" destOrd="0" presId="urn:microsoft.com/office/officeart/2005/8/layout/hChevron3"/>
    <dgm:cxn modelId="{388B833A-5C92-447E-ADD8-31D61E5092E4}" type="presOf" srcId="{D813EA76-4FD3-4C15-BFBC-B1DF43B29666}" destId="{4784DBD1-3CBE-41A8-A2C7-CF088F838C79}" srcOrd="0" destOrd="0" presId="urn:microsoft.com/office/officeart/2005/8/layout/hChevron3"/>
    <dgm:cxn modelId="{DD8FF05C-F4A5-42B3-A5C6-EAFD64CBBD45}" type="presOf" srcId="{7D55B2F1-F7F7-4A6B-AFB0-F846FDB634B5}" destId="{E13D0391-DAD9-4B61-AB66-3FA48A4F7006}" srcOrd="0" destOrd="0" presId="urn:microsoft.com/office/officeart/2005/8/layout/hChevron3"/>
    <dgm:cxn modelId="{ECEB6D89-5BC7-48DF-8FB0-4C25ED2F0F14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9355313-3DED-4A82-8EC9-BA61F169B454}" type="presParOf" srcId="{1F6A0B97-83F0-4189-B0CB-00156B0AC153}" destId="{4784DBD1-3CBE-41A8-A2C7-CF088F838C79}" srcOrd="0" destOrd="0" presId="urn:microsoft.com/office/officeart/2005/8/layout/hChevron3"/>
    <dgm:cxn modelId="{A5DA3E64-78A9-4385-B651-9616E45045E0}" type="presParOf" srcId="{1F6A0B97-83F0-4189-B0CB-00156B0AC153}" destId="{37D14BC8-3203-463C-9804-9B3B86B621FF}" srcOrd="1" destOrd="0" presId="urn:microsoft.com/office/officeart/2005/8/layout/hChevron3"/>
    <dgm:cxn modelId="{224A4327-C0E1-4D19-B04D-580BA2CD6413}" type="presParOf" srcId="{1F6A0B97-83F0-4189-B0CB-00156B0AC153}" destId="{E13D0391-DAD9-4B61-AB66-3FA48A4F7006}" srcOrd="2" destOrd="0" presId="urn:microsoft.com/office/officeart/2005/8/layout/hChevron3"/>
    <dgm:cxn modelId="{CC8AB874-B0B5-4E82-87BE-430A841E5DBA}" type="presParOf" srcId="{1F6A0B97-83F0-4189-B0CB-00156B0AC153}" destId="{F9271109-4339-4036-9126-150629D10456}" srcOrd="3" destOrd="0" presId="urn:microsoft.com/office/officeart/2005/8/layout/hChevron3"/>
    <dgm:cxn modelId="{0621915C-F261-48DC-8755-27BF255D8F4B}" type="presParOf" srcId="{1F6A0B97-83F0-4189-B0CB-00156B0AC153}" destId="{AD4E5296-B06F-4F82-9CB5-F741BF6BFCC1}" srcOrd="4" destOrd="0" presId="urn:microsoft.com/office/officeart/2005/8/layout/hChevron3"/>
    <dgm:cxn modelId="{FE7EC524-5760-43AD-819A-8D7E91EB3241}" type="presParOf" srcId="{1F6A0B97-83F0-4189-B0CB-00156B0AC153}" destId="{99F7A086-6C98-4385-8FFE-3337C1F24694}" srcOrd="5" destOrd="0" presId="urn:microsoft.com/office/officeart/2005/8/layout/hChevron3"/>
    <dgm:cxn modelId="{1B4BA157-6B7A-4F97-B819-6094B863317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210</TotalTime>
  <Pages>2</Pages>
  <Words>235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Base/>
  <HLinks>
    <vt:vector size="6" baseType="variant">
      <vt:variant>
        <vt:i4>7340086</vt:i4>
      </vt:variant>
      <vt:variant>
        <vt:i4>0</vt:i4>
      </vt:variant>
      <vt:variant>
        <vt:i4>0</vt:i4>
      </vt:variant>
      <vt:variant>
        <vt:i4>5</vt:i4>
      </vt:variant>
      <vt:variant>
        <vt:lpwstr>https://alfresco.vgregion.se/alfresco/service/vgr/storage/node/content/39282/Str%c3%a5lskydd vid unders%c3%b6kningar och behandlingar med r%c3%b6ntgenstr%c3%a5lning.pdf?a=false&amp;guest=true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K- ultralågdos barn (830706P)</dc:title>
  <dc:subject/>
  <dc:creator/>
  <keywords/>
  <lastModifiedBy>Ulrica Sehlberg</lastModifiedBy>
  <revision>86</revision>
  <lastPrinted>2016-03-31T10:56:00.0000000Z</lastPrinted>
  <dcterms:created xsi:type="dcterms:W3CDTF">2021-05-27T09:47:00.0000000Z</dcterms:created>
  <dcterms:modified xsi:type="dcterms:W3CDTF">2026-03-05T08:18:00.0000000Z</dcterms:modified>
</coreProperties>
</file>