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A9886" w14:textId="77777777" w:rsidR="007B0847" w:rsidRDefault="007B0847" w:rsidP="00F35B05">
      <w:pPr>
        <w:pStyle w:val="Heading2"/>
        <w:sectPr w:rsidR="007B0847" w:rsidSect="007B0847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42835BB9" w14:textId="77777777" w:rsidR="007B0847" w:rsidRPr="007B0847" w:rsidRDefault="007B0847" w:rsidP="007B0847">
      <w:pPr>
        <w:spacing w:after="0" w:line="240" w:lineRule="auto"/>
        <w:ind w:left="0" w:right="0"/>
        <w:rPr>
          <w:szCs w:val="20"/>
        </w:rPr>
      </w:pPr>
    </w:p>
    <w:p w14:paraId="446290AA" w14:textId="11B85579" w:rsidR="007B0847" w:rsidRPr="007B0847" w:rsidRDefault="00E9633E" w:rsidP="002106F6">
      <w:pPr>
        <w:pStyle w:val="Heading1"/>
        <w:rPr>
          <w:szCs w:val="20"/>
        </w:rPr>
      </w:pPr>
      <w:r>
        <w:t>MR – Rutin vid strömavbrott - Uddevalla</w:t>
      </w:r>
      <w:r w:rsidR="007B0847" w:rsidRPr="007B0847">
        <w:rPr>
          <w:szCs w:val="20"/>
        </w:rPr>
        <w:tab/>
      </w:r>
    </w:p>
    <w:p w14:paraId="09CA40E4" w14:textId="6CBB9C75" w:rsidR="007B0847" w:rsidRPr="007B0847" w:rsidRDefault="007B0847" w:rsidP="747A279F">
      <w:pPr>
        <w:spacing w:after="0" w:line="240" w:lineRule="auto"/>
        <w:ind w:left="0" w:right="0" w:firstLine="992"/>
      </w:pPr>
    </w:p>
    <w:p w14:paraId="51D4763B" w14:textId="082F3053" w:rsidR="007B0847" w:rsidRDefault="007B0847" w:rsidP="002106F6">
      <w:pPr>
        <w:pStyle w:val="Heading2"/>
      </w:pPr>
      <w:bookmarkStart w:id="1" w:name="_Toc501440350"/>
      <w:r w:rsidRPr="007B0847">
        <w:t xml:space="preserve">Sammanfattning/syfte </w:t>
      </w:r>
      <w:bookmarkEnd w:id="1"/>
    </w:p>
    <w:p w14:paraId="01088DB3" w14:textId="5363B15D" w:rsidR="00E9633E" w:rsidRPr="00E9633E" w:rsidRDefault="00307F7A" w:rsidP="00E9633E">
      <w:r>
        <w:t>Lokal r</w:t>
      </w:r>
      <w:r w:rsidR="00E9633E">
        <w:t>utin vid Strömavbrott MR – Uddevalla.</w:t>
      </w:r>
    </w:p>
    <w:p w14:paraId="0CA9300A" w14:textId="77777777" w:rsidR="00E9633E" w:rsidRPr="007B0847" w:rsidRDefault="00E9633E" w:rsidP="00E9633E">
      <w:pPr>
        <w:pStyle w:val="Heading2"/>
        <w:rPr>
          <w:rFonts w:ascii="Arial" w:hAnsi="Arial"/>
        </w:rPr>
      </w:pPr>
      <w:bookmarkStart w:id="2" w:name="_Toc501440349"/>
      <w:r>
        <w:t>Förändringar</w:t>
      </w:r>
      <w:r w:rsidRPr="007B0847">
        <w:t xml:space="preserve"> i denna version </w:t>
      </w:r>
      <w:bookmarkEnd w:id="2"/>
    </w:p>
    <w:p w14:paraId="431C932C" w14:textId="7FA1B691" w:rsidR="00E9633E" w:rsidRPr="007B0847" w:rsidRDefault="000A09DD" w:rsidP="00E9633E">
      <w:pPr>
        <w:spacing w:after="0" w:line="240" w:lineRule="auto"/>
        <w:ind w:right="0"/>
      </w:pPr>
      <w:r>
        <w:t>Ny rutin.</w:t>
      </w:r>
    </w:p>
    <w:p w14:paraId="4ED1463D" w14:textId="3DC87994" w:rsidR="007B0847" w:rsidRDefault="00E9633E" w:rsidP="002106F6">
      <w:pPr>
        <w:pStyle w:val="Heading2"/>
      </w:pPr>
      <w:bookmarkStart w:id="3" w:name="_Toc501440352"/>
      <w:r>
        <w:t>Åtgärd</w:t>
      </w:r>
    </w:p>
    <w:p w14:paraId="1A99CF54" w14:textId="269B2CD1" w:rsidR="00E9633E" w:rsidRDefault="00E9633E" w:rsidP="00E9633E">
      <w:r>
        <w:t xml:space="preserve">Vid ett strömavbrott på MR följs en fastställd lokal rutin. </w:t>
      </w:r>
    </w:p>
    <w:p w14:paraId="36579C06" w14:textId="095CBBF3" w:rsidR="00E9633E" w:rsidRDefault="00E9633E" w:rsidP="00E9633E">
      <w:r w:rsidRPr="00307F7A">
        <w:rPr>
          <w:b/>
          <w:bCs/>
        </w:rPr>
        <w:t>I första hand:</w:t>
      </w:r>
      <w:r>
        <w:t xml:space="preserve"> först agerar sektionsledare, superanvändare eller röntgensjuksköterskor som fått upplärning i momenten.</w:t>
      </w:r>
    </w:p>
    <w:p w14:paraId="18D454D1" w14:textId="5F3F3255" w:rsidR="00E9633E" w:rsidRDefault="00E9633E" w:rsidP="001B16AA">
      <w:pPr>
        <w:ind w:right="709"/>
      </w:pPr>
      <w:r w:rsidRPr="33874C41">
        <w:rPr>
          <w:b/>
          <w:bCs/>
        </w:rPr>
        <w:t>I andra hand:</w:t>
      </w:r>
      <w:r>
        <w:t xml:space="preserve"> </w:t>
      </w:r>
      <w:r w:rsidR="00307F7A">
        <w:t xml:space="preserve">Då ingen </w:t>
      </w:r>
      <w:r w:rsidR="004968EA">
        <w:t xml:space="preserve">ovanstående </w:t>
      </w:r>
      <w:r w:rsidR="00307F7A">
        <w:t>är tillgänglig k</w:t>
      </w:r>
      <w:r>
        <w:t>ontakt</w:t>
      </w:r>
      <w:r w:rsidR="00307F7A">
        <w:t>as</w:t>
      </w:r>
      <w:r>
        <w:t xml:space="preserve"> Medicinsk teknik (MT).</w:t>
      </w:r>
    </w:p>
    <w:p w14:paraId="6C722053" w14:textId="77AA6291" w:rsidR="2B47F0BC" w:rsidRDefault="2B47F0BC" w:rsidP="33874C41">
      <w:pPr>
        <w:pStyle w:val="paragraph"/>
        <w:spacing w:before="0" w:beforeAutospacing="0" w:after="0" w:afterAutospacing="0"/>
        <w:ind w:left="1080"/>
      </w:pPr>
      <w:r>
        <w:t>Om en person ska agera på båda maskiner, börja med:</w:t>
      </w:r>
      <w:r>
        <w:br/>
        <w:t xml:space="preserve">MR 2 steg 1–3, sedan MR 1 steg 1–3, åter till MR 2 steg 4 innan man återgår </w:t>
      </w:r>
      <w:r>
        <w:br/>
        <w:t>till att slutföra MR 1 steg 4–5.</w:t>
      </w:r>
    </w:p>
    <w:p w14:paraId="57128F30" w14:textId="6CD495D7" w:rsidR="2B47F0BC" w:rsidRDefault="2B47F0BC" w:rsidP="33874C41">
      <w:pPr>
        <w:pStyle w:val="paragraph"/>
        <w:spacing w:before="0" w:beforeAutospacing="0" w:after="0" w:afterAutospacing="0"/>
        <w:ind w:left="1080"/>
      </w:pPr>
      <w:r>
        <w:t>  </w:t>
      </w:r>
    </w:p>
    <w:p w14:paraId="2DA16469" w14:textId="5771186E" w:rsidR="2B47F0BC" w:rsidRDefault="2B47F0BC" w:rsidP="33874C41">
      <w:pPr>
        <w:pStyle w:val="paragraph"/>
        <w:spacing w:before="0" w:beforeAutospacing="0" w:after="0" w:afterAutospacing="0"/>
        <w:ind w:left="992"/>
      </w:pPr>
      <w:r>
        <w:t xml:space="preserve">Tidsåtgång: Cirka 10 minuter före planerat strömavbrott och cirka 20 minuter </w:t>
      </w:r>
      <w:r>
        <w:br/>
        <w:t xml:space="preserve">efter strömavbrottet, därför senarelägger vi bokningen med 30 minuter vid </w:t>
      </w:r>
      <w:r>
        <w:br/>
        <w:t>planerade strömavbrott. </w:t>
      </w:r>
    </w:p>
    <w:p w14:paraId="7BF92C7D" w14:textId="450FFB30" w:rsidR="33874C41" w:rsidRDefault="33874C41"/>
    <w:p w14:paraId="777AD2A0" w14:textId="77777777" w:rsidR="00454917" w:rsidRDefault="0045491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  <w:r>
        <w:br w:type="page"/>
      </w:r>
    </w:p>
    <w:p w14:paraId="7EA14EA7" w14:textId="77777777" w:rsidR="00307F7A" w:rsidRDefault="00307F7A" w:rsidP="00307F7A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ptos" w:hAnsi="Aptos" w:cs="Segoe UI"/>
          <w:bdr w:val="none" w:sz="0" w:space="0" w:color="auto" w:frame="1"/>
          <w:shd w:val="clear" w:color="auto" w:fill="C6C6C6"/>
        </w:rPr>
        <w:t> </w:t>
      </w:r>
    </w:p>
    <w:p w14:paraId="0D535395" w14:textId="495BDCFF" w:rsidR="00307F7A" w:rsidRPr="00307F7A" w:rsidRDefault="00307F7A" w:rsidP="00307F7A">
      <w:pPr>
        <w:pStyle w:val="Heading2"/>
      </w:pPr>
      <w:r w:rsidRPr="00307F7A">
        <w:t>MR</w:t>
      </w:r>
      <w:r w:rsidR="00FD4BF6">
        <w:t xml:space="preserve"> </w:t>
      </w:r>
      <w:r w:rsidRPr="00307F7A">
        <w:t>1 (Philips) </w:t>
      </w:r>
    </w:p>
    <w:p w14:paraId="03E0F7C6" w14:textId="77777777" w:rsidR="00D42880" w:rsidRDefault="00307F7A" w:rsidP="00307F7A">
      <w:pPr>
        <w:pStyle w:val="paragraph"/>
        <w:spacing w:before="0" w:beforeAutospacing="0" w:after="0" w:afterAutospacing="0"/>
        <w:ind w:firstLine="992"/>
        <w:textAlignment w:val="baseline"/>
      </w:pPr>
      <w:r w:rsidRPr="00307F7A">
        <w:t>Vi gör full nedstängning både vid planerade och oplanerade strömavbrott.</w:t>
      </w:r>
    </w:p>
    <w:p w14:paraId="50BA38CB" w14:textId="606E55DD" w:rsidR="00307F7A" w:rsidRPr="00307F7A" w:rsidRDefault="00307F7A" w:rsidP="00307F7A">
      <w:pPr>
        <w:pStyle w:val="paragraph"/>
        <w:spacing w:before="0" w:beforeAutospacing="0" w:after="0" w:afterAutospacing="0"/>
        <w:ind w:firstLine="992"/>
        <w:textAlignment w:val="baseline"/>
      </w:pPr>
      <w:r w:rsidRPr="00307F7A">
        <w:t>  </w:t>
      </w:r>
    </w:p>
    <w:p w14:paraId="1321B065" w14:textId="77777777" w:rsidR="00307F7A" w:rsidRPr="00307F7A" w:rsidRDefault="00307F7A" w:rsidP="00307F7A">
      <w:pPr>
        <w:pStyle w:val="paragraph"/>
        <w:numPr>
          <w:ilvl w:val="0"/>
          <w:numId w:val="30"/>
        </w:numPr>
        <w:spacing w:before="0" w:beforeAutospacing="0" w:after="0" w:afterAutospacing="0"/>
        <w:ind w:left="1080" w:firstLine="0"/>
        <w:textAlignment w:val="baseline"/>
      </w:pPr>
      <w:r w:rsidRPr="00307F7A">
        <w:t>Stäng av datorn i manöverrummet (välj ”Exit” och sedan ”Shutdown”) </w:t>
      </w:r>
    </w:p>
    <w:p w14:paraId="0E78D4B5" w14:textId="6CE93324" w:rsidR="00307F7A" w:rsidRPr="00307F7A" w:rsidRDefault="00307F7A" w:rsidP="00307F7A">
      <w:pPr>
        <w:pStyle w:val="paragraph"/>
        <w:numPr>
          <w:ilvl w:val="0"/>
          <w:numId w:val="31"/>
        </w:numPr>
        <w:spacing w:before="0" w:beforeAutospacing="0" w:after="0" w:afterAutospacing="0"/>
        <w:ind w:left="1080" w:firstLine="0"/>
        <w:textAlignment w:val="baseline"/>
      </w:pPr>
      <w:r w:rsidRPr="00307F7A">
        <w:t>Stäng av systemet genom att följa lathund i MR</w:t>
      </w:r>
      <w:r w:rsidR="00FD4BF6">
        <w:t xml:space="preserve"> </w:t>
      </w:r>
      <w:r w:rsidRPr="00307F7A">
        <w:t>1’s teknikrum.  </w:t>
      </w:r>
    </w:p>
    <w:p w14:paraId="4C84D834" w14:textId="4E8A4B53" w:rsidR="00307F7A" w:rsidRPr="00307F7A" w:rsidRDefault="00307F7A" w:rsidP="00307F7A">
      <w:pPr>
        <w:pStyle w:val="paragraph"/>
        <w:numPr>
          <w:ilvl w:val="0"/>
          <w:numId w:val="32"/>
        </w:numPr>
        <w:spacing w:before="0" w:beforeAutospacing="0" w:after="0" w:afterAutospacing="0"/>
        <w:ind w:left="1080" w:firstLine="0"/>
        <w:textAlignment w:val="baseline"/>
      </w:pPr>
      <w:r w:rsidRPr="00307F7A">
        <w:t>Vänta i två minuter innan återstart enligt samma lathund.  </w:t>
      </w:r>
    </w:p>
    <w:p w14:paraId="1F67226D" w14:textId="489267BE" w:rsidR="00307F7A" w:rsidRPr="00307F7A" w:rsidRDefault="00307F7A" w:rsidP="00307F7A">
      <w:pPr>
        <w:pStyle w:val="paragraph"/>
        <w:numPr>
          <w:ilvl w:val="0"/>
          <w:numId w:val="33"/>
        </w:numPr>
        <w:spacing w:before="0" w:beforeAutospacing="0" w:after="0" w:afterAutospacing="0"/>
        <w:ind w:left="1080" w:firstLine="0"/>
        <w:textAlignment w:val="baseline"/>
      </w:pPr>
      <w:r w:rsidRPr="00307F7A">
        <w:t>Vänta i 5 minuter med att logga in på manöverrummet.  </w:t>
      </w:r>
    </w:p>
    <w:p w14:paraId="716C9A63" w14:textId="6A7EBB5C" w:rsidR="00307F7A" w:rsidRPr="00307F7A" w:rsidRDefault="00307F7A" w:rsidP="00307F7A">
      <w:pPr>
        <w:pStyle w:val="paragraph"/>
        <w:numPr>
          <w:ilvl w:val="0"/>
          <w:numId w:val="34"/>
        </w:numPr>
        <w:spacing w:before="0" w:beforeAutospacing="0" w:after="0" w:afterAutospacing="0"/>
        <w:ind w:left="1080" w:firstLine="0"/>
        <w:textAlignment w:val="baseline"/>
      </w:pPr>
      <w:r w:rsidRPr="00307F7A">
        <w:t>Vänta ytterligare 5 minuter med att starta en undersökning.  </w:t>
      </w:r>
    </w:p>
    <w:bookmarkEnd w:id="0"/>
    <w:bookmarkEnd w:id="3"/>
    <w:p w14:paraId="3995E352" w14:textId="77777777" w:rsidR="00454917" w:rsidRDefault="00454917" w:rsidP="00454917">
      <w:pPr>
        <w:pStyle w:val="Heading2"/>
      </w:pPr>
      <w:r w:rsidRPr="00307F7A">
        <w:t>MR 2 (Siemens)</w:t>
      </w:r>
    </w:p>
    <w:p w14:paraId="463E8F9D" w14:textId="77777777" w:rsidR="00454917" w:rsidRDefault="00454917" w:rsidP="00454917">
      <w:pPr>
        <w:pStyle w:val="paragraph"/>
        <w:spacing w:before="0" w:beforeAutospacing="0" w:after="0" w:afterAutospacing="0"/>
        <w:ind w:left="992"/>
      </w:pPr>
      <w:r>
        <w:t xml:space="preserve">Vid planerade strömavbrott görs systemet strömlöst i 5 minuter innan arbetet påbörjas, </w:t>
      </w:r>
      <w:r>
        <w:br/>
        <w:t xml:space="preserve">följ steg 1 – 6. </w:t>
      </w:r>
    </w:p>
    <w:p w14:paraId="6918572B" w14:textId="77777777" w:rsidR="00454917" w:rsidRPr="00307F7A" w:rsidRDefault="00454917" w:rsidP="00454917">
      <w:pPr>
        <w:pStyle w:val="paragraph"/>
        <w:spacing w:before="0" w:beforeAutospacing="0" w:after="0" w:afterAutospacing="0"/>
        <w:ind w:left="992"/>
        <w:textAlignment w:val="baseline"/>
      </w:pPr>
      <w:r>
        <w:t>Om modaliteten är avstängt sedan dagen innan så vi går direkt till steg 2.) </w:t>
      </w:r>
    </w:p>
    <w:p w14:paraId="65D5045B" w14:textId="77777777" w:rsidR="00454917" w:rsidRDefault="00454917" w:rsidP="00454917">
      <w:pPr>
        <w:pStyle w:val="paragraph"/>
        <w:spacing w:before="0" w:beforeAutospacing="0" w:after="0" w:afterAutospacing="0"/>
        <w:ind w:left="992"/>
      </w:pPr>
    </w:p>
    <w:p w14:paraId="3814FAF0" w14:textId="688E1D67" w:rsidR="00454917" w:rsidRPr="00307F7A" w:rsidRDefault="00454917" w:rsidP="00454917">
      <w:pPr>
        <w:pStyle w:val="paragraph"/>
        <w:numPr>
          <w:ilvl w:val="0"/>
          <w:numId w:val="24"/>
        </w:numPr>
        <w:spacing w:before="0" w:beforeAutospacing="0" w:after="0" w:afterAutospacing="0"/>
        <w:ind w:left="1080" w:firstLine="0"/>
        <w:textAlignment w:val="baseline"/>
      </w:pPr>
      <w:r w:rsidRPr="00307F7A">
        <w:t xml:space="preserve">Stäng av modaliteten som vanligt och vänta till systemet är helt av innan </w:t>
      </w:r>
      <w:r>
        <w:t xml:space="preserve">du </w:t>
      </w:r>
      <w:r w:rsidRPr="00307F7A">
        <w:t xml:space="preserve">trycker </w:t>
      </w:r>
      <w:r w:rsidR="00D42880">
        <w:br/>
      </w:r>
      <w:r w:rsidRPr="00307F7A">
        <w:t>på ”System off”. </w:t>
      </w:r>
    </w:p>
    <w:p w14:paraId="17EBA7E6" w14:textId="77777777" w:rsidR="00454917" w:rsidRPr="00307F7A" w:rsidRDefault="00454917" w:rsidP="00454917">
      <w:pPr>
        <w:pStyle w:val="paragraph"/>
        <w:numPr>
          <w:ilvl w:val="0"/>
          <w:numId w:val="25"/>
        </w:numPr>
        <w:spacing w:before="0" w:beforeAutospacing="0" w:after="0" w:afterAutospacing="0"/>
        <w:ind w:left="1080" w:firstLine="0"/>
        <w:textAlignment w:val="baseline"/>
      </w:pPr>
      <w:r w:rsidRPr="00307F7A">
        <w:t>Ring Västfastigheter</w:t>
      </w:r>
      <w:r>
        <w:t>s</w:t>
      </w:r>
      <w:r w:rsidRPr="00307F7A">
        <w:t xml:space="preserve"> beredskaps</w:t>
      </w:r>
      <w:r>
        <w:t>telefon</w:t>
      </w:r>
      <w:r w:rsidRPr="00307F7A">
        <w:t xml:space="preserve"> </w:t>
      </w:r>
      <w:r w:rsidRPr="00307F7A">
        <w:rPr>
          <w:b/>
          <w:bCs/>
        </w:rPr>
        <w:t>070-556 57 61</w:t>
      </w:r>
      <w:r>
        <w:t xml:space="preserve">, </w:t>
      </w:r>
      <w:r w:rsidRPr="00307F7A">
        <w:rPr>
          <w:b/>
          <w:bCs/>
        </w:rPr>
        <w:t>används bara vid strömavbrott</w:t>
      </w:r>
      <w:r w:rsidRPr="00307F7A">
        <w:t xml:space="preserve"> för att meddela att vi stänger av MR2</w:t>
      </w:r>
      <w:r>
        <w:t>. Västfastigheter</w:t>
      </w:r>
      <w:r w:rsidRPr="00307F7A">
        <w:t xml:space="preserve"> får larm när vi bryter strömmen. </w:t>
      </w:r>
    </w:p>
    <w:p w14:paraId="4694ECCF" w14:textId="77777777" w:rsidR="00454917" w:rsidRPr="00307F7A" w:rsidRDefault="00454917" w:rsidP="00454917">
      <w:pPr>
        <w:pStyle w:val="paragraph"/>
        <w:numPr>
          <w:ilvl w:val="0"/>
          <w:numId w:val="26"/>
        </w:numPr>
        <w:spacing w:before="0" w:beforeAutospacing="0" w:after="0" w:afterAutospacing="0"/>
        <w:ind w:left="1080" w:firstLine="0"/>
        <w:textAlignment w:val="baseline"/>
      </w:pPr>
      <w:r w:rsidRPr="00307F7A">
        <w:t>Följ lathund på insidan av teknikskåp 3. </w:t>
      </w:r>
    </w:p>
    <w:p w14:paraId="5A4D9B43" w14:textId="77777777" w:rsidR="00454917" w:rsidRPr="00307F7A" w:rsidRDefault="00454917" w:rsidP="00454917">
      <w:pPr>
        <w:pStyle w:val="paragraph"/>
        <w:numPr>
          <w:ilvl w:val="0"/>
          <w:numId w:val="27"/>
        </w:numPr>
        <w:spacing w:before="0" w:beforeAutospacing="0" w:after="0" w:afterAutospacing="0"/>
        <w:ind w:left="1080" w:firstLine="0"/>
        <w:textAlignment w:val="baseline"/>
      </w:pPr>
      <w:r w:rsidRPr="00307F7A">
        <w:t>Vänta 5 minuter  </w:t>
      </w:r>
    </w:p>
    <w:p w14:paraId="6E4A3FEA" w14:textId="77777777" w:rsidR="00454917" w:rsidRPr="00307F7A" w:rsidRDefault="00454917" w:rsidP="00454917">
      <w:pPr>
        <w:pStyle w:val="paragraph"/>
        <w:numPr>
          <w:ilvl w:val="0"/>
          <w:numId w:val="28"/>
        </w:numPr>
        <w:spacing w:before="0" w:beforeAutospacing="0" w:after="0" w:afterAutospacing="0"/>
        <w:ind w:left="1080" w:firstLine="0"/>
        <w:textAlignment w:val="baseline"/>
      </w:pPr>
      <w:r w:rsidRPr="00307F7A">
        <w:t>Starta modaliteten i manöverrum. </w:t>
      </w:r>
    </w:p>
    <w:p w14:paraId="3182E766" w14:textId="2EF93B8B" w:rsidR="00454917" w:rsidRPr="00307F7A" w:rsidRDefault="00454917" w:rsidP="00454917">
      <w:pPr>
        <w:pStyle w:val="paragraph"/>
        <w:numPr>
          <w:ilvl w:val="0"/>
          <w:numId w:val="29"/>
        </w:numPr>
        <w:spacing w:before="0" w:beforeAutospacing="0" w:after="0" w:afterAutospacing="0"/>
        <w:ind w:left="1080" w:firstLine="0"/>
        <w:textAlignment w:val="baseline"/>
      </w:pPr>
      <w:r w:rsidRPr="00307F7A">
        <w:t>Invänta att uppstart är klar, tar c</w:t>
      </w:r>
      <w:r w:rsidR="00D42880">
        <w:t>irka</w:t>
      </w:r>
      <w:r w:rsidRPr="00307F7A">
        <w:t xml:space="preserve"> 6 minuter. </w:t>
      </w:r>
    </w:p>
    <w:p w14:paraId="580410AA" w14:textId="67B02667" w:rsidR="005B7FAD" w:rsidRDefault="005B7FAD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40"/>
          <w:szCs w:val="26"/>
        </w:rPr>
      </w:pPr>
    </w:p>
    <w:sectPr w:rsidR="005B7FAD" w:rsidSect="000A5F3A"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C0FDF" w14:textId="77777777" w:rsidR="006F0EDB" w:rsidRDefault="006F0EDB">
      <w:r>
        <w:separator/>
      </w:r>
    </w:p>
  </w:endnote>
  <w:endnote w:type="continuationSeparator" w:id="0">
    <w:p w14:paraId="75648DFF" w14:textId="77777777" w:rsidR="006F0EDB" w:rsidRDefault="006F0EDB">
      <w:r>
        <w:continuationSeparator/>
      </w:r>
    </w:p>
  </w:endnote>
  <w:endnote w:type="continuationNotice" w:id="1">
    <w:p w14:paraId="2F257BE4" w14:textId="77777777" w:rsidR="006F0EDB" w:rsidRDefault="006F0E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ptos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3" name="Bildobjekt 2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15C6E" w14:textId="77777777" w:rsidR="006F0EDB" w:rsidRDefault="006F0EDB"/>
  </w:footnote>
  <w:footnote w:type="continuationSeparator" w:id="0">
    <w:p w14:paraId="33D42CB9" w14:textId="77777777" w:rsidR="006F0EDB" w:rsidRDefault="006F0EDB">
      <w:r>
        <w:continuationSeparator/>
      </w:r>
    </w:p>
  </w:footnote>
  <w:footnote w:type="continuationNotice" w:id="1">
    <w:p w14:paraId="276E9F84" w14:textId="77777777" w:rsidR="006F0EDB" w:rsidRDefault="006F0E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w16cei="http://schemas.microsoft.com/office/word/2026/wordml/cei">
          <w:pict w14:anchorId="2A279C4B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16cei="http://schemas.microsoft.com/office/word/2026/wordml/cei">
          <w:pict w14:anchorId="28711932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2" name="Bildobjekt 2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B9FA62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B614534"/>
    <w:multiLevelType w:val="multilevel"/>
    <w:tmpl w:val="2522E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13189C"/>
    <w:multiLevelType w:val="multilevel"/>
    <w:tmpl w:val="A58690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71221ED"/>
    <w:multiLevelType w:val="multilevel"/>
    <w:tmpl w:val="589A7DC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EE65E72"/>
    <w:multiLevelType w:val="hybridMultilevel"/>
    <w:tmpl w:val="120A7E2C"/>
    <w:lvl w:ilvl="0" w:tplc="041D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2" w15:restartNumberingAfterBreak="0">
    <w:nsid w:val="36896FE2"/>
    <w:multiLevelType w:val="multilevel"/>
    <w:tmpl w:val="00AC34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392725"/>
    <w:multiLevelType w:val="multilevel"/>
    <w:tmpl w:val="C2CCA1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772463"/>
    <w:multiLevelType w:val="multilevel"/>
    <w:tmpl w:val="65560F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C636AC"/>
    <w:multiLevelType w:val="multilevel"/>
    <w:tmpl w:val="42169E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D60FC6"/>
    <w:multiLevelType w:val="hybridMultilevel"/>
    <w:tmpl w:val="D2BABA4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4EBE13F9"/>
    <w:multiLevelType w:val="multilevel"/>
    <w:tmpl w:val="F5D0CD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5F952CAA"/>
    <w:multiLevelType w:val="multilevel"/>
    <w:tmpl w:val="8468F2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3795D04"/>
    <w:multiLevelType w:val="hybridMultilevel"/>
    <w:tmpl w:val="7862C4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4400C35"/>
    <w:multiLevelType w:val="hybridMultilevel"/>
    <w:tmpl w:val="F1EC8A92"/>
    <w:lvl w:ilvl="0" w:tplc="FFFFFFFF">
      <w:start w:val="1"/>
      <w:numFmt w:val="decimal"/>
      <w:lvlText w:val="%1."/>
      <w:lvlJc w:val="left"/>
      <w:pPr>
        <w:ind w:left="1352" w:hanging="360"/>
      </w:pPr>
    </w:lvl>
    <w:lvl w:ilvl="1" w:tplc="FFFFFFFF" w:tentative="1">
      <w:start w:val="1"/>
      <w:numFmt w:val="lowerLetter"/>
      <w:lvlText w:val="%2."/>
      <w:lvlJc w:val="left"/>
      <w:pPr>
        <w:ind w:left="2072" w:hanging="360"/>
      </w:pPr>
    </w:lvl>
    <w:lvl w:ilvl="2" w:tplc="FFFFFFFF" w:tentative="1">
      <w:start w:val="1"/>
      <w:numFmt w:val="lowerRoman"/>
      <w:lvlText w:val="%3."/>
      <w:lvlJc w:val="right"/>
      <w:pPr>
        <w:ind w:left="2792" w:hanging="180"/>
      </w:pPr>
    </w:lvl>
    <w:lvl w:ilvl="3" w:tplc="FFFFFFFF" w:tentative="1">
      <w:start w:val="1"/>
      <w:numFmt w:val="decimal"/>
      <w:lvlText w:val="%4."/>
      <w:lvlJc w:val="left"/>
      <w:pPr>
        <w:ind w:left="3512" w:hanging="360"/>
      </w:pPr>
    </w:lvl>
    <w:lvl w:ilvl="4" w:tplc="FFFFFFFF" w:tentative="1">
      <w:start w:val="1"/>
      <w:numFmt w:val="lowerLetter"/>
      <w:lvlText w:val="%5."/>
      <w:lvlJc w:val="left"/>
      <w:pPr>
        <w:ind w:left="4232" w:hanging="360"/>
      </w:pPr>
    </w:lvl>
    <w:lvl w:ilvl="5" w:tplc="FFFFFFFF" w:tentative="1">
      <w:start w:val="1"/>
      <w:numFmt w:val="lowerRoman"/>
      <w:lvlText w:val="%6."/>
      <w:lvlJc w:val="right"/>
      <w:pPr>
        <w:ind w:left="4952" w:hanging="180"/>
      </w:pPr>
    </w:lvl>
    <w:lvl w:ilvl="6" w:tplc="FFFFFFFF" w:tentative="1">
      <w:start w:val="1"/>
      <w:numFmt w:val="decimal"/>
      <w:lvlText w:val="%7."/>
      <w:lvlJc w:val="left"/>
      <w:pPr>
        <w:ind w:left="5672" w:hanging="360"/>
      </w:pPr>
    </w:lvl>
    <w:lvl w:ilvl="7" w:tplc="FFFFFFFF" w:tentative="1">
      <w:start w:val="1"/>
      <w:numFmt w:val="lowerLetter"/>
      <w:lvlText w:val="%8."/>
      <w:lvlJc w:val="left"/>
      <w:pPr>
        <w:ind w:left="6392" w:hanging="360"/>
      </w:pPr>
    </w:lvl>
    <w:lvl w:ilvl="8" w:tplc="FFFFFFFF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29" w15:restartNumberingAfterBreak="0">
    <w:nsid w:val="75CA25BA"/>
    <w:multiLevelType w:val="multilevel"/>
    <w:tmpl w:val="F4C255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2" w15:restartNumberingAfterBreak="0">
    <w:nsid w:val="7F693F38"/>
    <w:multiLevelType w:val="multilevel"/>
    <w:tmpl w:val="F620E9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45855220">
    <w:abstractNumId w:val="31"/>
  </w:num>
  <w:num w:numId="2" w16cid:durableId="992608970">
    <w:abstractNumId w:val="24"/>
  </w:num>
  <w:num w:numId="3" w16cid:durableId="1215897810">
    <w:abstractNumId w:val="0"/>
  </w:num>
  <w:num w:numId="4" w16cid:durableId="1451556972">
    <w:abstractNumId w:val="7"/>
  </w:num>
  <w:num w:numId="5" w16cid:durableId="448550054">
    <w:abstractNumId w:val="27"/>
  </w:num>
  <w:num w:numId="6" w16cid:durableId="356470023">
    <w:abstractNumId w:val="2"/>
  </w:num>
  <w:num w:numId="7" w16cid:durableId="441919725">
    <w:abstractNumId w:val="16"/>
  </w:num>
  <w:num w:numId="8" w16cid:durableId="676687162">
    <w:abstractNumId w:val="13"/>
  </w:num>
  <w:num w:numId="9" w16cid:durableId="52892063">
    <w:abstractNumId w:val="1"/>
  </w:num>
  <w:num w:numId="10" w16cid:durableId="844200788">
    <w:abstractNumId w:val="1"/>
  </w:num>
  <w:num w:numId="11" w16cid:durableId="599068634">
    <w:abstractNumId w:val="3"/>
  </w:num>
  <w:num w:numId="12" w16cid:durableId="1188831829">
    <w:abstractNumId w:val="5"/>
  </w:num>
  <w:num w:numId="13" w16cid:durableId="1861819293">
    <w:abstractNumId w:val="23"/>
  </w:num>
  <w:num w:numId="14" w16cid:durableId="1498957469">
    <w:abstractNumId w:val="14"/>
  </w:num>
  <w:num w:numId="15" w16cid:durableId="1353268038">
    <w:abstractNumId w:val="9"/>
  </w:num>
  <w:num w:numId="16" w16cid:durableId="342098367">
    <w:abstractNumId w:val="22"/>
  </w:num>
  <w:num w:numId="17" w16cid:durableId="481000306">
    <w:abstractNumId w:val="6"/>
  </w:num>
  <w:num w:numId="18" w16cid:durableId="1383283881">
    <w:abstractNumId w:val="15"/>
  </w:num>
  <w:num w:numId="19" w16cid:durableId="291786204">
    <w:abstractNumId w:val="30"/>
  </w:num>
  <w:num w:numId="20" w16cid:durableId="1292788780">
    <w:abstractNumId w:val="26"/>
  </w:num>
  <w:num w:numId="21" w16cid:durableId="803423438">
    <w:abstractNumId w:val="28"/>
  </w:num>
  <w:num w:numId="22" w16cid:durableId="2086950861">
    <w:abstractNumId w:val="11"/>
  </w:num>
  <w:num w:numId="23" w16cid:durableId="1464154448">
    <w:abstractNumId w:val="20"/>
  </w:num>
  <w:num w:numId="24" w16cid:durableId="1918053000">
    <w:abstractNumId w:val="4"/>
  </w:num>
  <w:num w:numId="25" w16cid:durableId="1018041667">
    <w:abstractNumId w:val="21"/>
  </w:num>
  <w:num w:numId="26" w16cid:durableId="1660115002">
    <w:abstractNumId w:val="25"/>
  </w:num>
  <w:num w:numId="27" w16cid:durableId="293365514">
    <w:abstractNumId w:val="29"/>
  </w:num>
  <w:num w:numId="28" w16cid:durableId="1773937502">
    <w:abstractNumId w:val="10"/>
  </w:num>
  <w:num w:numId="29" w16cid:durableId="1414351340">
    <w:abstractNumId w:val="32"/>
  </w:num>
  <w:num w:numId="30" w16cid:durableId="1286231747">
    <w:abstractNumId w:val="12"/>
  </w:num>
  <w:num w:numId="31" w16cid:durableId="1000621739">
    <w:abstractNumId w:val="19"/>
  </w:num>
  <w:num w:numId="32" w16cid:durableId="871115346">
    <w:abstractNumId w:val="18"/>
  </w:num>
  <w:num w:numId="33" w16cid:durableId="10954424">
    <w:abstractNumId w:val="17"/>
  </w:num>
  <w:num w:numId="34" w16cid:durableId="15561155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3467E"/>
    <w:rsid w:val="00050500"/>
    <w:rsid w:val="00052870"/>
    <w:rsid w:val="0005691C"/>
    <w:rsid w:val="00056ECB"/>
    <w:rsid w:val="00056ED5"/>
    <w:rsid w:val="000655CC"/>
    <w:rsid w:val="000700AE"/>
    <w:rsid w:val="00071422"/>
    <w:rsid w:val="00084024"/>
    <w:rsid w:val="0009062C"/>
    <w:rsid w:val="00095368"/>
    <w:rsid w:val="000954C4"/>
    <w:rsid w:val="000A09DD"/>
    <w:rsid w:val="000A4C35"/>
    <w:rsid w:val="000A5F3A"/>
    <w:rsid w:val="000A611A"/>
    <w:rsid w:val="000B12D9"/>
    <w:rsid w:val="000B4536"/>
    <w:rsid w:val="000B7715"/>
    <w:rsid w:val="000D6B34"/>
    <w:rsid w:val="000D77A6"/>
    <w:rsid w:val="000E463B"/>
    <w:rsid w:val="000E5A7E"/>
    <w:rsid w:val="000F43A3"/>
    <w:rsid w:val="000F7681"/>
    <w:rsid w:val="00102999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18D8"/>
    <w:rsid w:val="001522AE"/>
    <w:rsid w:val="001562C6"/>
    <w:rsid w:val="00157D5B"/>
    <w:rsid w:val="00161FE6"/>
    <w:rsid w:val="00163DFC"/>
    <w:rsid w:val="001647EA"/>
    <w:rsid w:val="00164C3D"/>
    <w:rsid w:val="00166D3A"/>
    <w:rsid w:val="00181FDC"/>
    <w:rsid w:val="001860B9"/>
    <w:rsid w:val="00186F2B"/>
    <w:rsid w:val="001874D6"/>
    <w:rsid w:val="00194283"/>
    <w:rsid w:val="0019632A"/>
    <w:rsid w:val="001A4E7C"/>
    <w:rsid w:val="001B0B79"/>
    <w:rsid w:val="001B16AA"/>
    <w:rsid w:val="001B762C"/>
    <w:rsid w:val="001C4D0A"/>
    <w:rsid w:val="001C5FEF"/>
    <w:rsid w:val="001C770F"/>
    <w:rsid w:val="0020351E"/>
    <w:rsid w:val="002106F6"/>
    <w:rsid w:val="00211487"/>
    <w:rsid w:val="00211D91"/>
    <w:rsid w:val="00213A2D"/>
    <w:rsid w:val="00217DEC"/>
    <w:rsid w:val="0022251C"/>
    <w:rsid w:val="00224F38"/>
    <w:rsid w:val="00235B57"/>
    <w:rsid w:val="00241BD5"/>
    <w:rsid w:val="00250F24"/>
    <w:rsid w:val="002523C5"/>
    <w:rsid w:val="0025380B"/>
    <w:rsid w:val="0025540F"/>
    <w:rsid w:val="0025703A"/>
    <w:rsid w:val="00262F3D"/>
    <w:rsid w:val="00263281"/>
    <w:rsid w:val="002651D6"/>
    <w:rsid w:val="0026551F"/>
    <w:rsid w:val="00275468"/>
    <w:rsid w:val="00280A85"/>
    <w:rsid w:val="00284119"/>
    <w:rsid w:val="00290B5C"/>
    <w:rsid w:val="00294791"/>
    <w:rsid w:val="00296486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1F80"/>
    <w:rsid w:val="002F2CFF"/>
    <w:rsid w:val="002F568B"/>
    <w:rsid w:val="002F7818"/>
    <w:rsid w:val="003066D0"/>
    <w:rsid w:val="00307F7A"/>
    <w:rsid w:val="00311401"/>
    <w:rsid w:val="00311D66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4446"/>
    <w:rsid w:val="003854F1"/>
    <w:rsid w:val="003878EF"/>
    <w:rsid w:val="0039118E"/>
    <w:rsid w:val="00393F5D"/>
    <w:rsid w:val="00394608"/>
    <w:rsid w:val="00397F54"/>
    <w:rsid w:val="003A0D43"/>
    <w:rsid w:val="003A78A0"/>
    <w:rsid w:val="003B2A4B"/>
    <w:rsid w:val="003B3173"/>
    <w:rsid w:val="003C0338"/>
    <w:rsid w:val="003C57CF"/>
    <w:rsid w:val="003C7313"/>
    <w:rsid w:val="003D099E"/>
    <w:rsid w:val="003D21A2"/>
    <w:rsid w:val="003D29D2"/>
    <w:rsid w:val="003E0705"/>
    <w:rsid w:val="003E2FF7"/>
    <w:rsid w:val="003F1013"/>
    <w:rsid w:val="003F16B1"/>
    <w:rsid w:val="003F1ACF"/>
    <w:rsid w:val="00404948"/>
    <w:rsid w:val="00404CDB"/>
    <w:rsid w:val="00406BEA"/>
    <w:rsid w:val="00413A60"/>
    <w:rsid w:val="004230F7"/>
    <w:rsid w:val="0043167E"/>
    <w:rsid w:val="0043409A"/>
    <w:rsid w:val="004400C0"/>
    <w:rsid w:val="00443C1E"/>
    <w:rsid w:val="00446255"/>
    <w:rsid w:val="00451935"/>
    <w:rsid w:val="00454917"/>
    <w:rsid w:val="00460ED0"/>
    <w:rsid w:val="00465651"/>
    <w:rsid w:val="004664A3"/>
    <w:rsid w:val="00470CE7"/>
    <w:rsid w:val="00470F4F"/>
    <w:rsid w:val="00472482"/>
    <w:rsid w:val="00480DC7"/>
    <w:rsid w:val="004876F6"/>
    <w:rsid w:val="0049236A"/>
    <w:rsid w:val="00492718"/>
    <w:rsid w:val="004968EA"/>
    <w:rsid w:val="004A355D"/>
    <w:rsid w:val="004A4970"/>
    <w:rsid w:val="004B2183"/>
    <w:rsid w:val="004B2A01"/>
    <w:rsid w:val="004C0821"/>
    <w:rsid w:val="004C2559"/>
    <w:rsid w:val="004C601A"/>
    <w:rsid w:val="004D4861"/>
    <w:rsid w:val="004D5A10"/>
    <w:rsid w:val="004D7BA3"/>
    <w:rsid w:val="004F4518"/>
    <w:rsid w:val="004F4C62"/>
    <w:rsid w:val="004F6CD7"/>
    <w:rsid w:val="00501433"/>
    <w:rsid w:val="00511CC4"/>
    <w:rsid w:val="00517271"/>
    <w:rsid w:val="00531E60"/>
    <w:rsid w:val="00532DA1"/>
    <w:rsid w:val="00536A5A"/>
    <w:rsid w:val="005371EF"/>
    <w:rsid w:val="005416C3"/>
    <w:rsid w:val="0054174A"/>
    <w:rsid w:val="00541D07"/>
    <w:rsid w:val="00544BAB"/>
    <w:rsid w:val="00544E93"/>
    <w:rsid w:val="00545F31"/>
    <w:rsid w:val="005578FA"/>
    <w:rsid w:val="00565129"/>
    <w:rsid w:val="00565CD0"/>
    <w:rsid w:val="00567820"/>
    <w:rsid w:val="00571A2D"/>
    <w:rsid w:val="005770AD"/>
    <w:rsid w:val="00581414"/>
    <w:rsid w:val="00581BF6"/>
    <w:rsid w:val="00582490"/>
    <w:rsid w:val="005826FA"/>
    <w:rsid w:val="00597E28"/>
    <w:rsid w:val="005A2E3B"/>
    <w:rsid w:val="005A54ED"/>
    <w:rsid w:val="005A5D5B"/>
    <w:rsid w:val="005A6081"/>
    <w:rsid w:val="005A627D"/>
    <w:rsid w:val="005B53DB"/>
    <w:rsid w:val="005B7FAD"/>
    <w:rsid w:val="005C0045"/>
    <w:rsid w:val="005C084E"/>
    <w:rsid w:val="005C4606"/>
    <w:rsid w:val="005D09F7"/>
    <w:rsid w:val="005D0B0C"/>
    <w:rsid w:val="005E02B3"/>
    <w:rsid w:val="005E1E24"/>
    <w:rsid w:val="0060596B"/>
    <w:rsid w:val="00606D97"/>
    <w:rsid w:val="00614B46"/>
    <w:rsid w:val="00614E64"/>
    <w:rsid w:val="00617710"/>
    <w:rsid w:val="00617831"/>
    <w:rsid w:val="00617EE6"/>
    <w:rsid w:val="0062184C"/>
    <w:rsid w:val="00623724"/>
    <w:rsid w:val="00627BEA"/>
    <w:rsid w:val="006319DB"/>
    <w:rsid w:val="006430AC"/>
    <w:rsid w:val="0065595B"/>
    <w:rsid w:val="00660269"/>
    <w:rsid w:val="00665F89"/>
    <w:rsid w:val="00673C92"/>
    <w:rsid w:val="006753EC"/>
    <w:rsid w:val="006767FE"/>
    <w:rsid w:val="006820EE"/>
    <w:rsid w:val="00685235"/>
    <w:rsid w:val="006A2789"/>
    <w:rsid w:val="006A4978"/>
    <w:rsid w:val="006A5919"/>
    <w:rsid w:val="006A5E97"/>
    <w:rsid w:val="006A7261"/>
    <w:rsid w:val="006B0D29"/>
    <w:rsid w:val="006B1819"/>
    <w:rsid w:val="006B44F6"/>
    <w:rsid w:val="006B5DE7"/>
    <w:rsid w:val="006C5048"/>
    <w:rsid w:val="006C6A4B"/>
    <w:rsid w:val="006C779F"/>
    <w:rsid w:val="006D01F5"/>
    <w:rsid w:val="006D0B0E"/>
    <w:rsid w:val="006D0CFB"/>
    <w:rsid w:val="006D1919"/>
    <w:rsid w:val="006D30C0"/>
    <w:rsid w:val="006D7535"/>
    <w:rsid w:val="006E450B"/>
    <w:rsid w:val="006E540E"/>
    <w:rsid w:val="006F0D7E"/>
    <w:rsid w:val="006F0EDB"/>
    <w:rsid w:val="00703E9A"/>
    <w:rsid w:val="00710B77"/>
    <w:rsid w:val="007137E9"/>
    <w:rsid w:val="0072075B"/>
    <w:rsid w:val="007221C2"/>
    <w:rsid w:val="00725816"/>
    <w:rsid w:val="00730955"/>
    <w:rsid w:val="00733A9C"/>
    <w:rsid w:val="007346B9"/>
    <w:rsid w:val="00736574"/>
    <w:rsid w:val="007367E0"/>
    <w:rsid w:val="00737215"/>
    <w:rsid w:val="00754905"/>
    <w:rsid w:val="00760038"/>
    <w:rsid w:val="00761DD7"/>
    <w:rsid w:val="00762EE0"/>
    <w:rsid w:val="00765C41"/>
    <w:rsid w:val="007669AE"/>
    <w:rsid w:val="00771100"/>
    <w:rsid w:val="007759DD"/>
    <w:rsid w:val="00775B60"/>
    <w:rsid w:val="0078609F"/>
    <w:rsid w:val="007917BA"/>
    <w:rsid w:val="007A4622"/>
    <w:rsid w:val="007A5C6F"/>
    <w:rsid w:val="007B0847"/>
    <w:rsid w:val="007B17FF"/>
    <w:rsid w:val="007C43AE"/>
    <w:rsid w:val="007C5F95"/>
    <w:rsid w:val="007D4241"/>
    <w:rsid w:val="007D4317"/>
    <w:rsid w:val="007D4EA3"/>
    <w:rsid w:val="007D5A7D"/>
    <w:rsid w:val="007F1CFF"/>
    <w:rsid w:val="007F5DD5"/>
    <w:rsid w:val="00811541"/>
    <w:rsid w:val="008176EF"/>
    <w:rsid w:val="00821A1B"/>
    <w:rsid w:val="00821FCF"/>
    <w:rsid w:val="008262E9"/>
    <w:rsid w:val="00827E69"/>
    <w:rsid w:val="00835C4D"/>
    <w:rsid w:val="00843F48"/>
    <w:rsid w:val="00851423"/>
    <w:rsid w:val="00856936"/>
    <w:rsid w:val="00857848"/>
    <w:rsid w:val="008654B6"/>
    <w:rsid w:val="0086629F"/>
    <w:rsid w:val="0087139C"/>
    <w:rsid w:val="00880E83"/>
    <w:rsid w:val="00882A20"/>
    <w:rsid w:val="00892F28"/>
    <w:rsid w:val="008A0C5F"/>
    <w:rsid w:val="008A3DEA"/>
    <w:rsid w:val="008A4EB9"/>
    <w:rsid w:val="008A74C0"/>
    <w:rsid w:val="008B1694"/>
    <w:rsid w:val="008B45EE"/>
    <w:rsid w:val="008C4B27"/>
    <w:rsid w:val="008C7F2A"/>
    <w:rsid w:val="008E36F8"/>
    <w:rsid w:val="008E46B2"/>
    <w:rsid w:val="008E682C"/>
    <w:rsid w:val="008E78A1"/>
    <w:rsid w:val="008F1765"/>
    <w:rsid w:val="008F589F"/>
    <w:rsid w:val="00906238"/>
    <w:rsid w:val="00907EF9"/>
    <w:rsid w:val="0091295C"/>
    <w:rsid w:val="00914D58"/>
    <w:rsid w:val="00921F47"/>
    <w:rsid w:val="009228AB"/>
    <w:rsid w:val="009265A6"/>
    <w:rsid w:val="0093085B"/>
    <w:rsid w:val="00931C57"/>
    <w:rsid w:val="0093474E"/>
    <w:rsid w:val="009347A5"/>
    <w:rsid w:val="009353C1"/>
    <w:rsid w:val="00942257"/>
    <w:rsid w:val="009471BF"/>
    <w:rsid w:val="00950E4E"/>
    <w:rsid w:val="009529BD"/>
    <w:rsid w:val="009533B4"/>
    <w:rsid w:val="00971D93"/>
    <w:rsid w:val="009765DD"/>
    <w:rsid w:val="00977638"/>
    <w:rsid w:val="0099485C"/>
    <w:rsid w:val="0099512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126C"/>
    <w:rsid w:val="009F4A56"/>
    <w:rsid w:val="009F4E65"/>
    <w:rsid w:val="00A006A5"/>
    <w:rsid w:val="00A05942"/>
    <w:rsid w:val="00A07BEC"/>
    <w:rsid w:val="00A07F6A"/>
    <w:rsid w:val="00A2522D"/>
    <w:rsid w:val="00A264BE"/>
    <w:rsid w:val="00A272CA"/>
    <w:rsid w:val="00A27665"/>
    <w:rsid w:val="00A33051"/>
    <w:rsid w:val="00A407AD"/>
    <w:rsid w:val="00A40923"/>
    <w:rsid w:val="00A41C05"/>
    <w:rsid w:val="00A42426"/>
    <w:rsid w:val="00A514B7"/>
    <w:rsid w:val="00A54A0B"/>
    <w:rsid w:val="00A64CE5"/>
    <w:rsid w:val="00A65FD4"/>
    <w:rsid w:val="00A731A6"/>
    <w:rsid w:val="00A73B9D"/>
    <w:rsid w:val="00A81198"/>
    <w:rsid w:val="00A8123C"/>
    <w:rsid w:val="00A81E48"/>
    <w:rsid w:val="00A82035"/>
    <w:rsid w:val="00A82983"/>
    <w:rsid w:val="00A90D77"/>
    <w:rsid w:val="00A92E07"/>
    <w:rsid w:val="00A964A3"/>
    <w:rsid w:val="00AA0B3A"/>
    <w:rsid w:val="00AA6EB4"/>
    <w:rsid w:val="00AA767D"/>
    <w:rsid w:val="00AB0CC9"/>
    <w:rsid w:val="00AB3A5E"/>
    <w:rsid w:val="00AB7AF5"/>
    <w:rsid w:val="00AC3FF6"/>
    <w:rsid w:val="00AD73EC"/>
    <w:rsid w:val="00AE5BC7"/>
    <w:rsid w:val="00AE66AC"/>
    <w:rsid w:val="00AF5642"/>
    <w:rsid w:val="00AF5AAF"/>
    <w:rsid w:val="00B046D8"/>
    <w:rsid w:val="00B13F4C"/>
    <w:rsid w:val="00B16219"/>
    <w:rsid w:val="00B16C59"/>
    <w:rsid w:val="00B30898"/>
    <w:rsid w:val="00B33FDD"/>
    <w:rsid w:val="00B359CC"/>
    <w:rsid w:val="00B36107"/>
    <w:rsid w:val="00B41789"/>
    <w:rsid w:val="00B46C03"/>
    <w:rsid w:val="00B51539"/>
    <w:rsid w:val="00B60C6C"/>
    <w:rsid w:val="00B619A9"/>
    <w:rsid w:val="00B65A9D"/>
    <w:rsid w:val="00B66D60"/>
    <w:rsid w:val="00B7486D"/>
    <w:rsid w:val="00B75EDE"/>
    <w:rsid w:val="00B77D88"/>
    <w:rsid w:val="00B77FAF"/>
    <w:rsid w:val="00B84336"/>
    <w:rsid w:val="00B851B9"/>
    <w:rsid w:val="00B86453"/>
    <w:rsid w:val="00B90054"/>
    <w:rsid w:val="00B92C14"/>
    <w:rsid w:val="00B965C3"/>
    <w:rsid w:val="00BA0066"/>
    <w:rsid w:val="00BA3949"/>
    <w:rsid w:val="00BB02E6"/>
    <w:rsid w:val="00BB69DB"/>
    <w:rsid w:val="00BC0E65"/>
    <w:rsid w:val="00BC322E"/>
    <w:rsid w:val="00BC44CD"/>
    <w:rsid w:val="00BC48A6"/>
    <w:rsid w:val="00BE4175"/>
    <w:rsid w:val="00BE7978"/>
    <w:rsid w:val="00C01B8C"/>
    <w:rsid w:val="00C07DDB"/>
    <w:rsid w:val="00C3548F"/>
    <w:rsid w:val="00C4115D"/>
    <w:rsid w:val="00C41D14"/>
    <w:rsid w:val="00C43BDD"/>
    <w:rsid w:val="00C47778"/>
    <w:rsid w:val="00C5011E"/>
    <w:rsid w:val="00C50C4B"/>
    <w:rsid w:val="00C50EE5"/>
    <w:rsid w:val="00C5240A"/>
    <w:rsid w:val="00C5398F"/>
    <w:rsid w:val="00C54AA7"/>
    <w:rsid w:val="00C556F5"/>
    <w:rsid w:val="00C60B78"/>
    <w:rsid w:val="00C616FE"/>
    <w:rsid w:val="00C70E19"/>
    <w:rsid w:val="00C72574"/>
    <w:rsid w:val="00C73B38"/>
    <w:rsid w:val="00C7430C"/>
    <w:rsid w:val="00C83EAC"/>
    <w:rsid w:val="00C85DA1"/>
    <w:rsid w:val="00C9071C"/>
    <w:rsid w:val="00C908FF"/>
    <w:rsid w:val="00C97BD3"/>
    <w:rsid w:val="00CA39EF"/>
    <w:rsid w:val="00CA41AA"/>
    <w:rsid w:val="00CA521F"/>
    <w:rsid w:val="00CB0493"/>
    <w:rsid w:val="00CB17FF"/>
    <w:rsid w:val="00CB1ED7"/>
    <w:rsid w:val="00CC167C"/>
    <w:rsid w:val="00CC52D9"/>
    <w:rsid w:val="00CD6647"/>
    <w:rsid w:val="00CE4B73"/>
    <w:rsid w:val="00CF3C98"/>
    <w:rsid w:val="00CF70BB"/>
    <w:rsid w:val="00D05DF8"/>
    <w:rsid w:val="00D074DB"/>
    <w:rsid w:val="00D12DD4"/>
    <w:rsid w:val="00D139CF"/>
    <w:rsid w:val="00D13C88"/>
    <w:rsid w:val="00D165A2"/>
    <w:rsid w:val="00D37E7F"/>
    <w:rsid w:val="00D42880"/>
    <w:rsid w:val="00D47AD7"/>
    <w:rsid w:val="00D51529"/>
    <w:rsid w:val="00D609DC"/>
    <w:rsid w:val="00D85218"/>
    <w:rsid w:val="00D85927"/>
    <w:rsid w:val="00D915B1"/>
    <w:rsid w:val="00D97567"/>
    <w:rsid w:val="00DA299D"/>
    <w:rsid w:val="00DA65C4"/>
    <w:rsid w:val="00DD2BE0"/>
    <w:rsid w:val="00DD35AF"/>
    <w:rsid w:val="00DE4447"/>
    <w:rsid w:val="00DE5DA2"/>
    <w:rsid w:val="00DF0033"/>
    <w:rsid w:val="00DF2336"/>
    <w:rsid w:val="00DF631E"/>
    <w:rsid w:val="00E026BF"/>
    <w:rsid w:val="00E04E96"/>
    <w:rsid w:val="00E07B1B"/>
    <w:rsid w:val="00E11853"/>
    <w:rsid w:val="00E11A43"/>
    <w:rsid w:val="00E155F7"/>
    <w:rsid w:val="00E16695"/>
    <w:rsid w:val="00E27B72"/>
    <w:rsid w:val="00E31D3C"/>
    <w:rsid w:val="00E52A86"/>
    <w:rsid w:val="00E5468A"/>
    <w:rsid w:val="00E54B47"/>
    <w:rsid w:val="00E553BF"/>
    <w:rsid w:val="00E55D93"/>
    <w:rsid w:val="00E61294"/>
    <w:rsid w:val="00E7237C"/>
    <w:rsid w:val="00E77C46"/>
    <w:rsid w:val="00E86CE8"/>
    <w:rsid w:val="00E90E82"/>
    <w:rsid w:val="00E9633E"/>
    <w:rsid w:val="00EA00CB"/>
    <w:rsid w:val="00EA1BAA"/>
    <w:rsid w:val="00EA3FCD"/>
    <w:rsid w:val="00EA42A0"/>
    <w:rsid w:val="00EA62C8"/>
    <w:rsid w:val="00EB0C6D"/>
    <w:rsid w:val="00EB2D20"/>
    <w:rsid w:val="00EB61CA"/>
    <w:rsid w:val="00EB6714"/>
    <w:rsid w:val="00EB78FA"/>
    <w:rsid w:val="00EC0A68"/>
    <w:rsid w:val="00EC5006"/>
    <w:rsid w:val="00EC6CC1"/>
    <w:rsid w:val="00ED49C3"/>
    <w:rsid w:val="00ED6CE8"/>
    <w:rsid w:val="00ED7AA6"/>
    <w:rsid w:val="00EE2A56"/>
    <w:rsid w:val="00EE3818"/>
    <w:rsid w:val="00EF3640"/>
    <w:rsid w:val="00EF5924"/>
    <w:rsid w:val="00F04F58"/>
    <w:rsid w:val="00F053A7"/>
    <w:rsid w:val="00F05C5B"/>
    <w:rsid w:val="00F211AD"/>
    <w:rsid w:val="00F22264"/>
    <w:rsid w:val="00F23357"/>
    <w:rsid w:val="00F2564D"/>
    <w:rsid w:val="00F35B05"/>
    <w:rsid w:val="00F413D9"/>
    <w:rsid w:val="00F42965"/>
    <w:rsid w:val="00F5135F"/>
    <w:rsid w:val="00F51F78"/>
    <w:rsid w:val="00F816B1"/>
    <w:rsid w:val="00F865F4"/>
    <w:rsid w:val="00F86F47"/>
    <w:rsid w:val="00F90B64"/>
    <w:rsid w:val="00F96875"/>
    <w:rsid w:val="00FB2F0F"/>
    <w:rsid w:val="00FB5086"/>
    <w:rsid w:val="00FB5411"/>
    <w:rsid w:val="00FB6392"/>
    <w:rsid w:val="00FD3C70"/>
    <w:rsid w:val="00FD4BF6"/>
    <w:rsid w:val="00FD6820"/>
    <w:rsid w:val="00FE12D8"/>
    <w:rsid w:val="00FF5D9D"/>
    <w:rsid w:val="00FF642B"/>
    <w:rsid w:val="00FF7C02"/>
    <w:rsid w:val="024801E3"/>
    <w:rsid w:val="055E2C2C"/>
    <w:rsid w:val="0B9BA135"/>
    <w:rsid w:val="0CC1B198"/>
    <w:rsid w:val="0E0F0F3C"/>
    <w:rsid w:val="0EBEA51E"/>
    <w:rsid w:val="12C76F92"/>
    <w:rsid w:val="17A87FEC"/>
    <w:rsid w:val="1B39BDC1"/>
    <w:rsid w:val="2B47F0BC"/>
    <w:rsid w:val="33874C41"/>
    <w:rsid w:val="3B454103"/>
    <w:rsid w:val="4475A2A6"/>
    <w:rsid w:val="4BD963E4"/>
    <w:rsid w:val="4F979D95"/>
    <w:rsid w:val="524351DE"/>
    <w:rsid w:val="54194020"/>
    <w:rsid w:val="647B2B65"/>
    <w:rsid w:val="6B2CF8ED"/>
    <w:rsid w:val="6F17BDA0"/>
    <w:rsid w:val="743D9295"/>
    <w:rsid w:val="747A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2184F731-9295-43A3-B1A5-9A8599416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B3173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07F7A"/>
    <w:pPr>
      <w:spacing w:before="100" w:beforeAutospacing="1" w:after="100" w:afterAutospacing="1" w:line="240" w:lineRule="auto"/>
      <w:ind w:left="0" w:right="0"/>
    </w:pPr>
  </w:style>
  <w:style w:type="character" w:customStyle="1" w:styleId="normaltextrun">
    <w:name w:val="normaltextrun"/>
    <w:basedOn w:val="DefaultParagraphFont"/>
    <w:rsid w:val="00307F7A"/>
  </w:style>
  <w:style w:type="character" w:customStyle="1" w:styleId="eop">
    <w:name w:val="eop"/>
    <w:basedOn w:val="DefaultParagraphFont"/>
    <w:rsid w:val="00307F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</TotalTime>
  <Pages>1</Pages>
  <Words>267</Words>
  <Characters>1527</Characters>
  <Application>Microsoft Office Word</Application>
  <DocSecurity>4</DocSecurity>
  <Lines>12</Lines>
  <Paragraphs>3</Paragraphs>
  <ScaleCrop>false</ScaleCrop>
  <Manager/>
  <Company/>
  <LinksUpToDate>false</LinksUpToDate>
  <CharactersWithSpaces>1791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 - Rutin vid strömavbrott - Uddevalla</dc:title>
  <dc:subject/>
  <dc:creator>patrik.jens.johansson@vgregion.se</dc:creator>
  <keywords/>
  <lastModifiedBy>Ulrica Sehlberg</lastModifiedBy>
  <revision>8</revision>
  <lastPrinted>2026-08-24T18:22:00.0000000Z</lastPrinted>
  <dcterms:created xsi:type="dcterms:W3CDTF">2026-08-24T18:36:00.0000000Z</dcterms:created>
  <dcterms:modified xsi:type="dcterms:W3CDTF">2026-09-01T12:02:00.0000000Z</dcterms:modified>
</coreProperties>
</file>