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F60E1C2" w:rsidR="00184167" w:rsidRDefault="00A264BE" w:rsidP="00184167">
      <w:pPr>
        <w:pStyle w:val="Rubrik1"/>
      </w:pPr>
      <w:r w:rsidRPr="005A627D">
        <w:t>R</w:t>
      </w:r>
      <w:bookmarkStart w:id="0" w:name="_Toc321146591"/>
      <w:r w:rsidR="000A6EBA">
        <w:t>öntgenremiss på patienter som ej tillhör NU-sjukvårdens upptagningsområde</w:t>
      </w:r>
    </w:p>
    <w:p w14:paraId="3402B1AE" w14:textId="77777777" w:rsidR="0099026B" w:rsidRPr="0099026B" w:rsidRDefault="0099026B" w:rsidP="0099026B"/>
    <w:p w14:paraId="3480BFA1" w14:textId="6F1CE83A" w:rsidR="000A6EBA" w:rsidRDefault="00EB69EE" w:rsidP="00EB69EE">
      <w:pPr>
        <w:pStyle w:val="Rubrik2"/>
      </w:pPr>
      <w:r>
        <w:t>Sammanfattning</w:t>
      </w:r>
    </w:p>
    <w:p w14:paraId="18071085" w14:textId="1D66E28B" w:rsidR="00EB69EE" w:rsidRDefault="00EB69EE" w:rsidP="00EB69EE">
      <w:r>
        <w:t>Rutin gällande röntgenremisser på patienter som ej tillhör NU-sjukvårdens upptagningsområde.</w:t>
      </w:r>
    </w:p>
    <w:p w14:paraId="6FE6BD2A" w14:textId="77777777" w:rsidR="0099026B" w:rsidRDefault="0099026B" w:rsidP="0099026B">
      <w:pPr>
        <w:pStyle w:val="Rubrik2"/>
      </w:pPr>
      <w:r>
        <w:t>Förändringar sedan föregående version</w:t>
      </w:r>
    </w:p>
    <w:p w14:paraId="07005E47" w14:textId="1460E986" w:rsidR="0099026B" w:rsidRDefault="00716E15" w:rsidP="0099026B">
      <w:r>
        <w:t>Inga förändringar.</w:t>
      </w:r>
    </w:p>
    <w:p w14:paraId="14B60614" w14:textId="37CE0B0D" w:rsidR="005B33F6" w:rsidRDefault="005B33F6" w:rsidP="005B33F6">
      <w:pPr>
        <w:pStyle w:val="Rubrik2"/>
      </w:pPr>
      <w:r>
        <w:t>Bakgrund</w:t>
      </w:r>
    </w:p>
    <w:p w14:paraId="3A7952A8" w14:textId="785431F3" w:rsidR="005B33F6" w:rsidRDefault="003C3CE5" w:rsidP="005B33F6">
      <w:r>
        <w:t>Handhavande för i</w:t>
      </w:r>
      <w:r w:rsidR="00B438CE">
        <w:t>nkommande remisser d</w:t>
      </w:r>
      <w:r w:rsidR="001173E1">
        <w:t xml:space="preserve">å </w:t>
      </w:r>
      <w:r w:rsidR="005B33F6">
        <w:t xml:space="preserve">patienter </w:t>
      </w:r>
      <w:r w:rsidR="00B438CE">
        <w:t xml:space="preserve">inte </w:t>
      </w:r>
      <w:r w:rsidR="00040D15">
        <w:t>bor</w:t>
      </w:r>
      <w:r w:rsidR="005B33F6">
        <w:t xml:space="preserve"> </w:t>
      </w:r>
      <w:r w:rsidR="00040D15">
        <w:t>i</w:t>
      </w:r>
      <w:r w:rsidR="00B438CE">
        <w:t xml:space="preserve"> </w:t>
      </w:r>
      <w:r w:rsidR="005B33F6">
        <w:t>NU-sjukvårdens upptagningsområde.</w:t>
      </w:r>
      <w:r w:rsidR="00BE54BA">
        <w:t xml:space="preserve"> </w:t>
      </w:r>
      <w:r w:rsidR="002D0914">
        <w:t>Remisse</w:t>
      </w:r>
      <w:r w:rsidR="00FA6AA6">
        <w:t>r</w:t>
      </w:r>
      <w:r w:rsidR="002D0914">
        <w:t xml:space="preserve"> s</w:t>
      </w:r>
      <w:r>
        <w:t xml:space="preserve">kickas enligt rutin </w:t>
      </w:r>
      <w:r w:rsidR="002D0914">
        <w:t xml:space="preserve">nedan </w:t>
      </w:r>
      <w:r>
        <w:t>till rätt röntgenenhet.</w:t>
      </w:r>
      <w:r>
        <w:br/>
      </w:r>
      <w:r w:rsidR="00BE54BA">
        <w:t>D</w:t>
      </w:r>
      <w:r w:rsidR="00D30043">
        <w:t xml:space="preserve">å </w:t>
      </w:r>
      <w:r w:rsidR="00BE54BA">
        <w:t xml:space="preserve">NU-sjukvårds remittenter har </w:t>
      </w:r>
      <w:r w:rsidR="008D7CD2">
        <w:t xml:space="preserve">kö-kortat åt andra förvaltningar </w:t>
      </w:r>
      <w:r w:rsidR="00D30043">
        <w:t xml:space="preserve">finns det en vana att </w:t>
      </w:r>
      <w:r w:rsidR="008D7CD2">
        <w:t>skicka remissen till oss</w:t>
      </w:r>
      <w:r w:rsidR="00D30043">
        <w:t xml:space="preserve"> – oftast </w:t>
      </w:r>
      <w:r w:rsidR="008D7CD2">
        <w:t>enklast så.</w:t>
      </w:r>
    </w:p>
    <w:p w14:paraId="41A6D933" w14:textId="77777777" w:rsidR="005F58D0" w:rsidRDefault="00226810" w:rsidP="005B33F6">
      <w:r>
        <w:t xml:space="preserve">Vi har önskemål </w:t>
      </w:r>
      <w:r w:rsidR="00B44DC5">
        <w:t xml:space="preserve">om </w:t>
      </w:r>
      <w:r>
        <w:t xml:space="preserve">att kunna flytta över dessa remisser till rätt röntgenavdelning utan att </w:t>
      </w:r>
      <w:r w:rsidR="00D87018">
        <w:t>remisser</w:t>
      </w:r>
      <w:r w:rsidR="00B44DC5">
        <w:t>na</w:t>
      </w:r>
      <w:r w:rsidR="00D87018">
        <w:t xml:space="preserve"> prioriteras av våra läkare</w:t>
      </w:r>
      <w:r w:rsidR="003D0432">
        <w:t xml:space="preserve"> eller </w:t>
      </w:r>
      <w:r w:rsidR="00DB7777">
        <w:t xml:space="preserve">att </w:t>
      </w:r>
      <w:r w:rsidR="00D87018">
        <w:t xml:space="preserve">dubbelremisser </w:t>
      </w:r>
      <w:r w:rsidR="005F58D0">
        <w:t xml:space="preserve">behöver skapas </w:t>
      </w:r>
      <w:r w:rsidR="00D87018">
        <w:t xml:space="preserve">för </w:t>
      </w:r>
      <w:r w:rsidR="00E754C1">
        <w:t xml:space="preserve">efterdebitering ect. </w:t>
      </w:r>
    </w:p>
    <w:p w14:paraId="6B6C7667" w14:textId="0CF51C3E" w:rsidR="00226810" w:rsidRPr="005B33F6" w:rsidRDefault="00051B20" w:rsidP="005B33F6">
      <w:r>
        <w:t>Beslut t</w:t>
      </w:r>
      <w:r w:rsidR="00640D7F">
        <w:t xml:space="preserve">ogs </w:t>
      </w:r>
      <w:r>
        <w:t xml:space="preserve">av </w:t>
      </w:r>
      <w:r w:rsidR="00E01DA1">
        <w:t>Produktionsrådet i NU-sjukvården, Olof Ekre</w:t>
      </w:r>
      <w:r w:rsidR="00452384">
        <w:t xml:space="preserve"> och</w:t>
      </w:r>
      <w:r w:rsidR="00E01DA1">
        <w:t xml:space="preserve"> Chefsläkare</w:t>
      </w:r>
      <w:r w:rsidR="00452384">
        <w:t xml:space="preserve"> område III </w:t>
      </w:r>
      <w:r w:rsidR="00640D7F">
        <w:t xml:space="preserve">i </w:t>
      </w:r>
      <w:r w:rsidR="009F7530">
        <w:t>april 2023</w:t>
      </w:r>
      <w:r w:rsidR="003D0432">
        <w:t xml:space="preserve">, </w:t>
      </w:r>
      <w:r w:rsidR="00640D7F">
        <w:t>att vi får</w:t>
      </w:r>
      <w:r w:rsidR="00452384">
        <w:t xml:space="preserve"> lov att ändra utförande enhet och skicka </w:t>
      </w:r>
      <w:r w:rsidR="009C5D63">
        <w:t>remissen till rätt röntgenenhet</w:t>
      </w:r>
      <w:r w:rsidR="00991F0F">
        <w:t xml:space="preserve">. </w:t>
      </w:r>
      <w:r w:rsidR="009C5D63">
        <w:t>Faktura skickas av utförande röntgenavdelning</w:t>
      </w:r>
      <w:r w:rsidR="00B304F0">
        <w:t xml:space="preserve"> direkt till remitterande enhet.</w:t>
      </w:r>
      <w:r w:rsidR="00E01DA1">
        <w:t xml:space="preserve"> </w:t>
      </w:r>
    </w:p>
    <w:p w14:paraId="0AFB613C" w14:textId="77777777" w:rsidR="00987D94" w:rsidRDefault="00987D94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64FDDF7D" w14:textId="626D023A" w:rsidR="005B33F6" w:rsidRDefault="005B33F6" w:rsidP="005B33F6">
      <w:pPr>
        <w:pStyle w:val="Rubrik2"/>
      </w:pPr>
      <w:r>
        <w:lastRenderedPageBreak/>
        <w:t>Rutin</w:t>
      </w:r>
    </w:p>
    <w:p w14:paraId="1F58E4B4" w14:textId="6ED79E49" w:rsidR="008A19CF" w:rsidRDefault="008A19CF" w:rsidP="008A19CF">
      <w:r>
        <w:t>Rutinen gäller elektiva undersökningar, ej akuta eller inneliggande</w:t>
      </w:r>
      <w:r w:rsidR="00FE3797">
        <w:t>.</w:t>
      </w:r>
      <w:r w:rsidR="00FE3797">
        <w:br/>
        <w:t xml:space="preserve">Vi har inte rätt att neka fritt vårdval, så detta måste tas i beaktande. </w:t>
      </w:r>
      <w:r w:rsidR="00270B76">
        <w:br/>
      </w:r>
      <w:r w:rsidR="00FE3797">
        <w:t xml:space="preserve">Läs all information noga </w:t>
      </w:r>
      <w:r w:rsidR="00987D94">
        <w:t>på remissen innan nedanstående åtgärder görs.</w:t>
      </w:r>
    </w:p>
    <w:p w14:paraId="4F5952FF" w14:textId="77777777" w:rsidR="0061485F" w:rsidRPr="008A19CF" w:rsidRDefault="0061485F" w:rsidP="008A19CF"/>
    <w:p w14:paraId="713E543B" w14:textId="086EA89C" w:rsidR="00264CF5" w:rsidRPr="0061485F" w:rsidRDefault="00264CF5" w:rsidP="00264CF5">
      <w:pPr>
        <w:rPr>
          <w:b/>
          <w:bCs/>
        </w:rPr>
      </w:pPr>
      <w:r w:rsidRPr="0061485F">
        <w:rPr>
          <w:b/>
          <w:bCs/>
        </w:rPr>
        <w:t>Om patienten tillhör SKAS, SÄS, Sjukhusen i Väster:</w:t>
      </w:r>
    </w:p>
    <w:p w14:paraId="10BA1DDB" w14:textId="77777777" w:rsidR="00A31B10" w:rsidRDefault="00A30AB8" w:rsidP="00A30AB8">
      <w:pPr>
        <w:pStyle w:val="Liststycke"/>
        <w:numPr>
          <w:ilvl w:val="0"/>
          <w:numId w:val="20"/>
        </w:numPr>
      </w:pPr>
      <w:r>
        <w:t xml:space="preserve">Sekreteraren </w:t>
      </w:r>
      <w:r w:rsidR="002C097D">
        <w:t>läser in remissen och flyttar undersökningen direkt till rätt röntgenenhet i RIS.</w:t>
      </w:r>
      <w:r w:rsidR="00A31B10">
        <w:t xml:space="preserve"> </w:t>
      </w:r>
    </w:p>
    <w:p w14:paraId="6074FD5E" w14:textId="708A9D1C" w:rsidR="00A30AB8" w:rsidRDefault="00A31B10" w:rsidP="00A30AB8">
      <w:pPr>
        <w:pStyle w:val="Liststycke"/>
        <w:numPr>
          <w:ilvl w:val="0"/>
          <w:numId w:val="20"/>
        </w:numPr>
      </w:pPr>
      <w:r>
        <w:t>Skriv en remissanteckning om att patientens remiss flyttas då han/hon inte tillhör NU-sjukvårdens upptagningsområde.</w:t>
      </w:r>
    </w:p>
    <w:p w14:paraId="22B258AD" w14:textId="77777777" w:rsidR="00C33CEB" w:rsidRDefault="00C33CEB" w:rsidP="00C33CEB">
      <w:pPr>
        <w:pStyle w:val="Liststycke"/>
        <w:numPr>
          <w:ilvl w:val="0"/>
          <w:numId w:val="0"/>
        </w:numPr>
        <w:ind w:left="1712"/>
      </w:pPr>
    </w:p>
    <w:p w14:paraId="1AEC350B" w14:textId="5C284F52" w:rsidR="00831B14" w:rsidRPr="0061485F" w:rsidRDefault="00831B14" w:rsidP="00831B14">
      <w:pPr>
        <w:rPr>
          <w:b/>
          <w:bCs/>
        </w:rPr>
      </w:pPr>
      <w:r w:rsidRPr="0061485F">
        <w:rPr>
          <w:b/>
          <w:bCs/>
        </w:rPr>
        <w:t xml:space="preserve">Om patienten tillhör Göteborgsområdet </w:t>
      </w:r>
      <w:r w:rsidR="007C3574">
        <w:rPr>
          <w:b/>
          <w:bCs/>
        </w:rPr>
        <w:t>eller annan region</w:t>
      </w:r>
      <w:r w:rsidR="007F4EBA">
        <w:rPr>
          <w:b/>
          <w:bCs/>
        </w:rPr>
        <w:t>,</w:t>
      </w:r>
      <w:r w:rsidR="007C3574">
        <w:rPr>
          <w:b/>
          <w:bCs/>
        </w:rPr>
        <w:t xml:space="preserve"> </w:t>
      </w:r>
      <w:r w:rsidR="007F4EBA">
        <w:rPr>
          <w:b/>
          <w:bCs/>
        </w:rPr>
        <w:t xml:space="preserve">måste </w:t>
      </w:r>
      <w:r w:rsidRPr="0061485F">
        <w:rPr>
          <w:b/>
          <w:bCs/>
        </w:rPr>
        <w:t>r</w:t>
      </w:r>
      <w:r w:rsidR="003A6E10">
        <w:rPr>
          <w:b/>
          <w:bCs/>
        </w:rPr>
        <w:t xml:space="preserve">emissen skrivas ut och skickas </w:t>
      </w:r>
      <w:r w:rsidRPr="0061485F">
        <w:rPr>
          <w:b/>
          <w:bCs/>
        </w:rPr>
        <w:t>till röntgen</w:t>
      </w:r>
      <w:r w:rsidR="000B0158">
        <w:rPr>
          <w:b/>
          <w:bCs/>
        </w:rPr>
        <w:t>enheten på</w:t>
      </w:r>
      <w:r w:rsidRPr="0061485F">
        <w:rPr>
          <w:b/>
          <w:bCs/>
        </w:rPr>
        <w:t xml:space="preserve"> SU</w:t>
      </w:r>
      <w:r w:rsidR="00036FE8">
        <w:rPr>
          <w:b/>
          <w:bCs/>
        </w:rPr>
        <w:t xml:space="preserve"> eller till annan röntgenenhet utanför regionen</w:t>
      </w:r>
      <w:r w:rsidRPr="0061485F">
        <w:rPr>
          <w:b/>
          <w:bCs/>
        </w:rPr>
        <w:t>:</w:t>
      </w:r>
    </w:p>
    <w:p w14:paraId="145AA209" w14:textId="42A1282A" w:rsidR="00831B14" w:rsidRDefault="008A5022" w:rsidP="00831B14">
      <w:pPr>
        <w:pStyle w:val="Liststycke"/>
        <w:numPr>
          <w:ilvl w:val="0"/>
          <w:numId w:val="20"/>
        </w:numPr>
      </w:pPr>
      <w:r>
        <w:t>Sekreteraren läser in remissen. Avslutar remissen i undersökningsfönstret</w:t>
      </w:r>
      <w:r w:rsidR="006C3D51">
        <w:t xml:space="preserve"> </w:t>
      </w:r>
      <w:r w:rsidR="00F519B7">
        <w:t xml:space="preserve">i </w:t>
      </w:r>
      <w:r w:rsidR="006C3D51">
        <w:t xml:space="preserve">PACS genom att under ”Administration” registrera koden </w:t>
      </w:r>
      <w:r w:rsidR="00E94CA3">
        <w:t xml:space="preserve">– vidarebefordrats. </w:t>
      </w:r>
      <w:r w:rsidR="00C571C3">
        <w:t xml:space="preserve">Skriv i remissanteckning vart remissen har skickats </w:t>
      </w:r>
      <w:r w:rsidR="00F519B7">
        <w:br/>
      </w:r>
      <w:r w:rsidR="00C571C3">
        <w:t>t. ex Röntgen SU.</w:t>
      </w:r>
    </w:p>
    <w:p w14:paraId="7D3DB1E0" w14:textId="1CFE03F0" w:rsidR="00EE664C" w:rsidRPr="00765BDB" w:rsidRDefault="00EE664C" w:rsidP="00831B14">
      <w:pPr>
        <w:pStyle w:val="Liststycke"/>
        <w:numPr>
          <w:ilvl w:val="0"/>
          <w:numId w:val="20"/>
        </w:numPr>
      </w:pPr>
      <w:r>
        <w:t>Om patientens b</w:t>
      </w:r>
      <w:r w:rsidR="00A50B35">
        <w:t>ostadsort är utanför NU-sjukvårdens upptagningsområde</w:t>
      </w:r>
      <w:r w:rsidR="00E770C5">
        <w:t xml:space="preserve"> och upptäcks av läkare vid prioritering eller av boknings</w:t>
      </w:r>
      <w:r w:rsidR="00F519B7">
        <w:t>-</w:t>
      </w:r>
      <w:r w:rsidR="00E770C5">
        <w:t xml:space="preserve">gruppen, flaggas undersökningen </w:t>
      </w:r>
      <w:r w:rsidR="00127499">
        <w:t>till ”Åtgärdas av sekr VGR”</w:t>
      </w:r>
      <w:r w:rsidR="006325CF">
        <w:t>.</w:t>
      </w:r>
      <w:r w:rsidR="00127499">
        <w:br/>
      </w:r>
      <w:r w:rsidR="000958AE">
        <w:t>S</w:t>
      </w:r>
      <w:r w:rsidR="00F8347D">
        <w:t xml:space="preserve">ekreterarna </w:t>
      </w:r>
      <w:r w:rsidR="000958AE">
        <w:t xml:space="preserve">åtgärdar </w:t>
      </w:r>
      <w:r w:rsidR="00FD23CD">
        <w:t>remisse</w:t>
      </w:r>
      <w:r w:rsidR="00EC78FE">
        <w:t>n</w:t>
      </w:r>
      <w:r w:rsidR="00FD23CD">
        <w:t xml:space="preserve"> genom att skriva ut</w:t>
      </w:r>
      <w:r w:rsidR="00EC78FE">
        <w:t xml:space="preserve"> en pappersremiss </w:t>
      </w:r>
      <w:r w:rsidR="006325CF">
        <w:t>som</w:t>
      </w:r>
      <w:r w:rsidR="00FD23CD">
        <w:t xml:space="preserve"> skicka</w:t>
      </w:r>
      <w:r w:rsidR="006325CF">
        <w:t>s</w:t>
      </w:r>
      <w:r w:rsidR="00EC78FE">
        <w:t xml:space="preserve"> </w:t>
      </w:r>
      <w:r w:rsidR="000958AE">
        <w:t>per post</w:t>
      </w:r>
      <w:r w:rsidR="004461B1">
        <w:t xml:space="preserve"> </w:t>
      </w:r>
      <w:r w:rsidR="004461B1" w:rsidRPr="00765BDB">
        <w:t>(</w:t>
      </w:r>
      <w:r w:rsidR="009102D6" w:rsidRPr="00765BDB">
        <w:t xml:space="preserve">d.v.s. </w:t>
      </w:r>
      <w:r w:rsidR="004461B1" w:rsidRPr="00765BDB">
        <w:t>om inte remissen kan flyttas direkt</w:t>
      </w:r>
      <w:r w:rsidR="005444AD" w:rsidRPr="00765BDB">
        <w:t xml:space="preserve"> i Sectra RIS)</w:t>
      </w:r>
      <w:r w:rsidR="000958AE" w:rsidRPr="00765BDB">
        <w:t>.</w:t>
      </w:r>
      <w:r w:rsidR="00765BDB">
        <w:br/>
      </w:r>
      <w:r w:rsidR="00F003F4">
        <w:t>Obs, att eventuell prioritering tas bort innan remissen flyttas.</w:t>
      </w:r>
    </w:p>
    <w:p w14:paraId="3C1D91E7" w14:textId="5A8E18B9" w:rsidR="009F61F6" w:rsidRDefault="009F61F6" w:rsidP="00831B14">
      <w:pPr>
        <w:pStyle w:val="Liststycke"/>
        <w:numPr>
          <w:ilvl w:val="0"/>
          <w:numId w:val="20"/>
        </w:numPr>
      </w:pPr>
      <w:r>
        <w:t>Dynamisk lista</w:t>
      </w:r>
      <w:r w:rsidR="00065838">
        <w:t xml:space="preserve"> (</w:t>
      </w:r>
      <w:r w:rsidR="00765BDB">
        <w:t>Åtgärdas av sekr VGR)</w:t>
      </w:r>
      <w:r>
        <w:t xml:space="preserve"> i RIS</w:t>
      </w:r>
      <w:r w:rsidR="00065838">
        <w:t>.</w:t>
      </w:r>
    </w:p>
    <w:p w14:paraId="067572A6" w14:textId="0D77CCFB" w:rsidR="006A480D" w:rsidRDefault="002C2975" w:rsidP="00831B14">
      <w:pPr>
        <w:pStyle w:val="Liststycke"/>
        <w:numPr>
          <w:ilvl w:val="0"/>
          <w:numId w:val="20"/>
        </w:numPr>
      </w:pPr>
      <w:r>
        <w:t xml:space="preserve">Undantag: </w:t>
      </w:r>
      <w:r w:rsidR="006A480D">
        <w:t>Om remissen kommer från Kriminalvården</w:t>
      </w:r>
      <w:r w:rsidR="001E397C">
        <w:t xml:space="preserve"> och patientens bostadsort</w:t>
      </w:r>
      <w:r w:rsidR="00EE6F9A">
        <w:t xml:space="preserve"> (enligt folkbokföringen)</w:t>
      </w:r>
      <w:r w:rsidR="001E397C">
        <w:t xml:space="preserve"> ligger utanför upptagningsområdet</w:t>
      </w:r>
      <w:r w:rsidR="00D31CB0">
        <w:t xml:space="preserve">, </w:t>
      </w:r>
      <w:r>
        <w:t xml:space="preserve">behålls </w:t>
      </w:r>
      <w:r w:rsidR="00D31CB0">
        <w:t xml:space="preserve">remissen </w:t>
      </w:r>
      <w:r w:rsidR="0074341F">
        <w:t>hos oss och vi utför undersökningen.</w:t>
      </w:r>
    </w:p>
    <w:p w14:paraId="3B2DDC60" w14:textId="013C2D15" w:rsidR="00B369D4" w:rsidRDefault="00676FE9" w:rsidP="00676FE9">
      <w:pPr>
        <w:ind w:firstLine="1"/>
      </w:pPr>
      <w:r>
        <w:t>Observera: Om remisser ligger på väntelistan, måste man först flytta den till bokningslistan. Om inte detta görs hamnar den på mottagande klinikens väntelista och de ser den inte.</w:t>
      </w:r>
    </w:p>
    <w:p w14:paraId="7B99585F" w14:textId="77777777" w:rsidR="008614F7" w:rsidRPr="00264CF5" w:rsidRDefault="008614F7" w:rsidP="00B369D4">
      <w:pPr>
        <w:ind w:left="0"/>
      </w:pPr>
    </w:p>
    <w:p w14:paraId="248825F3" w14:textId="77777777" w:rsidR="005B33F6" w:rsidRPr="005B33F6" w:rsidRDefault="005B33F6" w:rsidP="005B33F6"/>
    <w:bookmarkEnd w:id="0"/>
    <w:p w14:paraId="11010C13" w14:textId="2F00BB3E" w:rsidR="00747066" w:rsidRPr="00747066" w:rsidRDefault="00747066" w:rsidP="00C33CEB">
      <w:pPr>
        <w:ind w:left="0"/>
      </w:pPr>
    </w:p>
    <w:sectPr w:rsidR="00747066" w:rsidRPr="00747066" w:rsidSect="006653A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127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58A5" w14:textId="77777777" w:rsidR="009E4C2B" w:rsidRDefault="009E4C2B">
      <w:r>
        <w:separator/>
      </w:r>
    </w:p>
  </w:endnote>
  <w:endnote w:type="continuationSeparator" w:id="0">
    <w:p w14:paraId="46DBEB11" w14:textId="77777777" w:rsidR="009E4C2B" w:rsidRDefault="009E4C2B">
      <w:r>
        <w:continuationSeparator/>
      </w:r>
    </w:p>
  </w:endnote>
  <w:endnote w:type="continuationNotice" w:id="1">
    <w:p w14:paraId="0C1985F5" w14:textId="77777777" w:rsidR="009E4C2B" w:rsidRDefault="009E4C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00DD4" w14:textId="77777777" w:rsidR="009E4C2B" w:rsidRDefault="009E4C2B"/>
  </w:footnote>
  <w:footnote w:type="continuationSeparator" w:id="0">
    <w:p w14:paraId="5ED0B043" w14:textId="77777777" w:rsidR="009E4C2B" w:rsidRDefault="009E4C2B">
      <w:r>
        <w:continuationSeparator/>
      </w:r>
    </w:p>
  </w:footnote>
  <w:footnote w:type="continuationNotice" w:id="1">
    <w:p w14:paraId="2E3FE0C7" w14:textId="77777777" w:rsidR="009E4C2B" w:rsidRDefault="009E4C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6910C80"/>
    <w:multiLevelType w:val="hybridMultilevel"/>
    <w:tmpl w:val="ADF4F37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6776088">
    <w:abstractNumId w:val="18"/>
  </w:num>
  <w:num w:numId="2" w16cid:durableId="1836457643">
    <w:abstractNumId w:val="15"/>
  </w:num>
  <w:num w:numId="3" w16cid:durableId="564880105">
    <w:abstractNumId w:val="0"/>
  </w:num>
  <w:num w:numId="4" w16cid:durableId="2049136046">
    <w:abstractNumId w:val="6"/>
  </w:num>
  <w:num w:numId="5" w16cid:durableId="2010910908">
    <w:abstractNumId w:val="16"/>
  </w:num>
  <w:num w:numId="6" w16cid:durableId="891112362">
    <w:abstractNumId w:val="2"/>
  </w:num>
  <w:num w:numId="7" w16cid:durableId="1190334227">
    <w:abstractNumId w:val="12"/>
  </w:num>
  <w:num w:numId="8" w16cid:durableId="1890410160">
    <w:abstractNumId w:val="9"/>
  </w:num>
  <w:num w:numId="9" w16cid:durableId="2069452486">
    <w:abstractNumId w:val="1"/>
  </w:num>
  <w:num w:numId="10" w16cid:durableId="1681276941">
    <w:abstractNumId w:val="1"/>
  </w:num>
  <w:num w:numId="11" w16cid:durableId="277374595">
    <w:abstractNumId w:val="3"/>
  </w:num>
  <w:num w:numId="12" w16cid:durableId="860044315">
    <w:abstractNumId w:val="4"/>
  </w:num>
  <w:num w:numId="13" w16cid:durableId="115485689">
    <w:abstractNumId w:val="14"/>
  </w:num>
  <w:num w:numId="14" w16cid:durableId="1280993766">
    <w:abstractNumId w:val="10"/>
  </w:num>
  <w:num w:numId="15" w16cid:durableId="147671771">
    <w:abstractNumId w:val="7"/>
  </w:num>
  <w:num w:numId="16" w16cid:durableId="620498790">
    <w:abstractNumId w:val="13"/>
  </w:num>
  <w:num w:numId="17" w16cid:durableId="828441010">
    <w:abstractNumId w:val="5"/>
  </w:num>
  <w:num w:numId="18" w16cid:durableId="1255936321">
    <w:abstractNumId w:val="11"/>
  </w:num>
  <w:num w:numId="19" w16cid:durableId="1734350349">
    <w:abstractNumId w:val="17"/>
  </w:num>
  <w:num w:numId="20" w16cid:durableId="14290353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240"/>
    <w:rsid w:val="00010D47"/>
    <w:rsid w:val="00016CF0"/>
    <w:rsid w:val="0002327F"/>
    <w:rsid w:val="00030DDD"/>
    <w:rsid w:val="000313BB"/>
    <w:rsid w:val="00033ED5"/>
    <w:rsid w:val="00036FE8"/>
    <w:rsid w:val="00040D15"/>
    <w:rsid w:val="00050500"/>
    <w:rsid w:val="00051B20"/>
    <w:rsid w:val="0005691C"/>
    <w:rsid w:val="00056ECB"/>
    <w:rsid w:val="00056ED5"/>
    <w:rsid w:val="000655CC"/>
    <w:rsid w:val="00065838"/>
    <w:rsid w:val="000700AE"/>
    <w:rsid w:val="00084024"/>
    <w:rsid w:val="0009062C"/>
    <w:rsid w:val="00095368"/>
    <w:rsid w:val="000954C4"/>
    <w:rsid w:val="000958AE"/>
    <w:rsid w:val="000A611A"/>
    <w:rsid w:val="000A6EBA"/>
    <w:rsid w:val="000B0158"/>
    <w:rsid w:val="000B12D9"/>
    <w:rsid w:val="000B4536"/>
    <w:rsid w:val="000B7715"/>
    <w:rsid w:val="000D4DA2"/>
    <w:rsid w:val="000E463B"/>
    <w:rsid w:val="000E5A7E"/>
    <w:rsid w:val="000F43A3"/>
    <w:rsid w:val="000F7681"/>
    <w:rsid w:val="00103031"/>
    <w:rsid w:val="001044FE"/>
    <w:rsid w:val="001139D4"/>
    <w:rsid w:val="001173E1"/>
    <w:rsid w:val="0012749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20B3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97C"/>
    <w:rsid w:val="00211487"/>
    <w:rsid w:val="00211D91"/>
    <w:rsid w:val="00217DEC"/>
    <w:rsid w:val="00226810"/>
    <w:rsid w:val="00235B57"/>
    <w:rsid w:val="00242106"/>
    <w:rsid w:val="00250F24"/>
    <w:rsid w:val="002523C5"/>
    <w:rsid w:val="0025380B"/>
    <w:rsid w:val="0025703A"/>
    <w:rsid w:val="00262F3D"/>
    <w:rsid w:val="00263281"/>
    <w:rsid w:val="00264CF5"/>
    <w:rsid w:val="002651D6"/>
    <w:rsid w:val="0026551F"/>
    <w:rsid w:val="00270B76"/>
    <w:rsid w:val="00280A85"/>
    <w:rsid w:val="00284119"/>
    <w:rsid w:val="00290B5C"/>
    <w:rsid w:val="00294791"/>
    <w:rsid w:val="002A1C4F"/>
    <w:rsid w:val="002A7450"/>
    <w:rsid w:val="002B0B30"/>
    <w:rsid w:val="002B0C78"/>
    <w:rsid w:val="002C097D"/>
    <w:rsid w:val="002C0C02"/>
    <w:rsid w:val="002C1277"/>
    <w:rsid w:val="002C2975"/>
    <w:rsid w:val="002C60AD"/>
    <w:rsid w:val="002D0914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E10"/>
    <w:rsid w:val="003B2A4B"/>
    <w:rsid w:val="003C3CE5"/>
    <w:rsid w:val="003D0432"/>
    <w:rsid w:val="003D099E"/>
    <w:rsid w:val="003D21A2"/>
    <w:rsid w:val="003D29D2"/>
    <w:rsid w:val="003D6DF1"/>
    <w:rsid w:val="003E0705"/>
    <w:rsid w:val="003E2FF7"/>
    <w:rsid w:val="003F1013"/>
    <w:rsid w:val="003F11B9"/>
    <w:rsid w:val="003F1ACF"/>
    <w:rsid w:val="00404948"/>
    <w:rsid w:val="00406BEA"/>
    <w:rsid w:val="00413A60"/>
    <w:rsid w:val="004230F7"/>
    <w:rsid w:val="0043167E"/>
    <w:rsid w:val="0043409A"/>
    <w:rsid w:val="004461B1"/>
    <w:rsid w:val="00446255"/>
    <w:rsid w:val="00451935"/>
    <w:rsid w:val="00452384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C34"/>
    <w:rsid w:val="004C3536"/>
    <w:rsid w:val="004D7BA3"/>
    <w:rsid w:val="004F4518"/>
    <w:rsid w:val="004F4C62"/>
    <w:rsid w:val="00501433"/>
    <w:rsid w:val="00511CC4"/>
    <w:rsid w:val="00531E60"/>
    <w:rsid w:val="00541D07"/>
    <w:rsid w:val="005444AD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33F6"/>
    <w:rsid w:val="005C0045"/>
    <w:rsid w:val="005C084E"/>
    <w:rsid w:val="005C4606"/>
    <w:rsid w:val="005D0B0C"/>
    <w:rsid w:val="005E02B3"/>
    <w:rsid w:val="005E1E24"/>
    <w:rsid w:val="005F0BC1"/>
    <w:rsid w:val="005F58D0"/>
    <w:rsid w:val="0060596B"/>
    <w:rsid w:val="00606D97"/>
    <w:rsid w:val="0061485F"/>
    <w:rsid w:val="00614E64"/>
    <w:rsid w:val="00617710"/>
    <w:rsid w:val="00617EE6"/>
    <w:rsid w:val="0062184C"/>
    <w:rsid w:val="00623724"/>
    <w:rsid w:val="00627BEA"/>
    <w:rsid w:val="006319DB"/>
    <w:rsid w:val="006325CF"/>
    <w:rsid w:val="00640D7F"/>
    <w:rsid w:val="0065595B"/>
    <w:rsid w:val="00656DCD"/>
    <w:rsid w:val="00660269"/>
    <w:rsid w:val="006653A3"/>
    <w:rsid w:val="00665F89"/>
    <w:rsid w:val="00673C92"/>
    <w:rsid w:val="006753EC"/>
    <w:rsid w:val="00676FE9"/>
    <w:rsid w:val="00685193"/>
    <w:rsid w:val="00690C87"/>
    <w:rsid w:val="006A2789"/>
    <w:rsid w:val="006A480D"/>
    <w:rsid w:val="006A4978"/>
    <w:rsid w:val="006A7261"/>
    <w:rsid w:val="006B0D29"/>
    <w:rsid w:val="006B1819"/>
    <w:rsid w:val="006C3D51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6E15"/>
    <w:rsid w:val="0072075B"/>
    <w:rsid w:val="007221C2"/>
    <w:rsid w:val="00730955"/>
    <w:rsid w:val="00733A9C"/>
    <w:rsid w:val="00736574"/>
    <w:rsid w:val="007367E0"/>
    <w:rsid w:val="00736E8A"/>
    <w:rsid w:val="00737215"/>
    <w:rsid w:val="0074341F"/>
    <w:rsid w:val="00747066"/>
    <w:rsid w:val="00754905"/>
    <w:rsid w:val="00760038"/>
    <w:rsid w:val="00762EE0"/>
    <w:rsid w:val="00765BDB"/>
    <w:rsid w:val="00765C41"/>
    <w:rsid w:val="00771100"/>
    <w:rsid w:val="007759DD"/>
    <w:rsid w:val="0078609F"/>
    <w:rsid w:val="007917BA"/>
    <w:rsid w:val="007A367F"/>
    <w:rsid w:val="007A5C6F"/>
    <w:rsid w:val="007C3574"/>
    <w:rsid w:val="007D4241"/>
    <w:rsid w:val="007D4317"/>
    <w:rsid w:val="007D4EA3"/>
    <w:rsid w:val="007F1CFF"/>
    <w:rsid w:val="007F4EBA"/>
    <w:rsid w:val="007F5DD5"/>
    <w:rsid w:val="00821A1B"/>
    <w:rsid w:val="008262E9"/>
    <w:rsid w:val="00827E69"/>
    <w:rsid w:val="00831B14"/>
    <w:rsid w:val="00835C4D"/>
    <w:rsid w:val="00843F48"/>
    <w:rsid w:val="00851423"/>
    <w:rsid w:val="008569C6"/>
    <w:rsid w:val="00857848"/>
    <w:rsid w:val="008614F7"/>
    <w:rsid w:val="008654B6"/>
    <w:rsid w:val="0087139C"/>
    <w:rsid w:val="00880E83"/>
    <w:rsid w:val="00892F28"/>
    <w:rsid w:val="008A0C5F"/>
    <w:rsid w:val="008A19CF"/>
    <w:rsid w:val="008A3DEA"/>
    <w:rsid w:val="008A4EB9"/>
    <w:rsid w:val="008A5022"/>
    <w:rsid w:val="008A74C0"/>
    <w:rsid w:val="008B1694"/>
    <w:rsid w:val="008B1837"/>
    <w:rsid w:val="008C4B27"/>
    <w:rsid w:val="008C7F2A"/>
    <w:rsid w:val="008D7CD2"/>
    <w:rsid w:val="008E36F8"/>
    <w:rsid w:val="008E46B2"/>
    <w:rsid w:val="008E682C"/>
    <w:rsid w:val="008E78A1"/>
    <w:rsid w:val="008F589F"/>
    <w:rsid w:val="00906238"/>
    <w:rsid w:val="00907EF9"/>
    <w:rsid w:val="009102D6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B21"/>
    <w:rsid w:val="00957D35"/>
    <w:rsid w:val="00971D93"/>
    <w:rsid w:val="00987D94"/>
    <w:rsid w:val="0099026B"/>
    <w:rsid w:val="00991F0F"/>
    <w:rsid w:val="0099708F"/>
    <w:rsid w:val="009B1F6B"/>
    <w:rsid w:val="009C0D12"/>
    <w:rsid w:val="009C192E"/>
    <w:rsid w:val="009C2E3E"/>
    <w:rsid w:val="009C5D63"/>
    <w:rsid w:val="009D6819"/>
    <w:rsid w:val="009D6D1C"/>
    <w:rsid w:val="009E0CF9"/>
    <w:rsid w:val="009E4C2B"/>
    <w:rsid w:val="009E531B"/>
    <w:rsid w:val="009E6C56"/>
    <w:rsid w:val="009E7DCF"/>
    <w:rsid w:val="009F4A56"/>
    <w:rsid w:val="009F4E65"/>
    <w:rsid w:val="009F61F6"/>
    <w:rsid w:val="009F7530"/>
    <w:rsid w:val="00A006A5"/>
    <w:rsid w:val="00A05942"/>
    <w:rsid w:val="00A07BEC"/>
    <w:rsid w:val="00A264BE"/>
    <w:rsid w:val="00A272CA"/>
    <w:rsid w:val="00A30AB8"/>
    <w:rsid w:val="00A31B10"/>
    <w:rsid w:val="00A33051"/>
    <w:rsid w:val="00A407AD"/>
    <w:rsid w:val="00A40923"/>
    <w:rsid w:val="00A41C05"/>
    <w:rsid w:val="00A42426"/>
    <w:rsid w:val="00A50B35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04F0"/>
    <w:rsid w:val="00B33FDD"/>
    <w:rsid w:val="00B359CC"/>
    <w:rsid w:val="00B36107"/>
    <w:rsid w:val="00B369D4"/>
    <w:rsid w:val="00B41789"/>
    <w:rsid w:val="00B438CE"/>
    <w:rsid w:val="00B44DC5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54BA"/>
    <w:rsid w:val="00BE7978"/>
    <w:rsid w:val="00C01F0D"/>
    <w:rsid w:val="00C07DDB"/>
    <w:rsid w:val="00C276F2"/>
    <w:rsid w:val="00C33CEB"/>
    <w:rsid w:val="00C4115D"/>
    <w:rsid w:val="00C43BDD"/>
    <w:rsid w:val="00C47778"/>
    <w:rsid w:val="00C5011E"/>
    <w:rsid w:val="00C50EE5"/>
    <w:rsid w:val="00C5240A"/>
    <w:rsid w:val="00C5398F"/>
    <w:rsid w:val="00C556F5"/>
    <w:rsid w:val="00C571C3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5F1D"/>
    <w:rsid w:val="00CF70BB"/>
    <w:rsid w:val="00D074DB"/>
    <w:rsid w:val="00D139CF"/>
    <w:rsid w:val="00D30043"/>
    <w:rsid w:val="00D31CB0"/>
    <w:rsid w:val="00D37E7F"/>
    <w:rsid w:val="00D47AD7"/>
    <w:rsid w:val="00D51529"/>
    <w:rsid w:val="00D85218"/>
    <w:rsid w:val="00D87018"/>
    <w:rsid w:val="00D915B1"/>
    <w:rsid w:val="00DA299D"/>
    <w:rsid w:val="00DA65C4"/>
    <w:rsid w:val="00DB1B2C"/>
    <w:rsid w:val="00DB7777"/>
    <w:rsid w:val="00DE4447"/>
    <w:rsid w:val="00DE5DA2"/>
    <w:rsid w:val="00DF0033"/>
    <w:rsid w:val="00E01DA1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4C1"/>
    <w:rsid w:val="00E770C5"/>
    <w:rsid w:val="00E77C46"/>
    <w:rsid w:val="00E86CE8"/>
    <w:rsid w:val="00E90E82"/>
    <w:rsid w:val="00E94CA3"/>
    <w:rsid w:val="00EA00CB"/>
    <w:rsid w:val="00EA1BAA"/>
    <w:rsid w:val="00EA3FCD"/>
    <w:rsid w:val="00EA42A0"/>
    <w:rsid w:val="00EB6714"/>
    <w:rsid w:val="00EB69EE"/>
    <w:rsid w:val="00EC0A68"/>
    <w:rsid w:val="00EC3C32"/>
    <w:rsid w:val="00EC5006"/>
    <w:rsid w:val="00EC78FE"/>
    <w:rsid w:val="00ED49C3"/>
    <w:rsid w:val="00ED6CE8"/>
    <w:rsid w:val="00ED7AA6"/>
    <w:rsid w:val="00EE2A56"/>
    <w:rsid w:val="00EE3818"/>
    <w:rsid w:val="00EE664C"/>
    <w:rsid w:val="00EE6F9A"/>
    <w:rsid w:val="00F003F4"/>
    <w:rsid w:val="00F22264"/>
    <w:rsid w:val="00F2564D"/>
    <w:rsid w:val="00F35B05"/>
    <w:rsid w:val="00F413D9"/>
    <w:rsid w:val="00F5135F"/>
    <w:rsid w:val="00F519B7"/>
    <w:rsid w:val="00F51F78"/>
    <w:rsid w:val="00F8347D"/>
    <w:rsid w:val="00F86F47"/>
    <w:rsid w:val="00F90B64"/>
    <w:rsid w:val="00FA02BD"/>
    <w:rsid w:val="00FA6AA6"/>
    <w:rsid w:val="00FB2F0F"/>
    <w:rsid w:val="00FB34EC"/>
    <w:rsid w:val="00FB5086"/>
    <w:rsid w:val="00FB5411"/>
    <w:rsid w:val="00FB6392"/>
    <w:rsid w:val="00FC4F36"/>
    <w:rsid w:val="00FD23CD"/>
    <w:rsid w:val="00FD3C70"/>
    <w:rsid w:val="00FD6820"/>
    <w:rsid w:val="00FE12D8"/>
    <w:rsid w:val="00FE3797"/>
    <w:rsid w:val="00FF4EA5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E5F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E5F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E5F1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E5F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E5F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75</TotalTime>
  <Pages>2</Pages>
  <Words>363</Words>
  <Characters>2333</Characters>
  <Application>Microsoft Office Word</Application>
  <DocSecurity>0</DocSecurity>
  <Lines>19</Lines>
  <Paragraphs>5</Paragraphs>
  <ScaleCrop>false</ScaleCrop>
  <Manager/>
  <Company/>
  <LinksUpToDate>false</LinksUpToDate>
  <CharactersWithSpaces>2691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Röntgenremisser på patienter som ej tillhör NU-sjukvårdens upptagningsområde</dc:title>
  <dc:subject/>
  <dc:creator/>
  <keywords/>
  <lastModifiedBy>Ulrica Sehlberg</lastModifiedBy>
  <revision>110</revision>
  <lastPrinted>2016-03-31T10:56:00.0000000Z</lastPrinted>
  <dcterms:created xsi:type="dcterms:W3CDTF">2021-05-27T09:25:00.0000000Z</dcterms:created>
  <dcterms:modified xsi:type="dcterms:W3CDTF">2026-05-26T06:10:00.0000000Z</dcterms:modified>
</coreProperties>
</file>