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4880DC8" w:rsidR="00184167" w:rsidRDefault="00EA7FCD" w:rsidP="00184167">
      <w:pPr>
        <w:pStyle w:val="Rubrik1"/>
      </w:pPr>
      <w:bookmarkStart w:id="0" w:name="_Toc321146591"/>
      <w:r>
        <w:t xml:space="preserve">Patient med bokad tid som åker till </w:t>
      </w:r>
      <w:r w:rsidR="00861D5C">
        <w:br/>
      </w:r>
      <w:r>
        <w:t>fel sjukhus</w:t>
      </w:r>
    </w:p>
    <w:p w14:paraId="3229BB2B" w14:textId="77777777" w:rsidR="00DD17C6" w:rsidRPr="00DD17C6" w:rsidRDefault="00DD17C6" w:rsidP="00DD17C6"/>
    <w:bookmarkEnd w:id="0"/>
    <w:p w14:paraId="037DD108" w14:textId="77777777" w:rsidR="006F21B4" w:rsidRDefault="006F21B4" w:rsidP="006F21B4">
      <w:pPr>
        <w:spacing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>När patient med bokad tid åker till fel sjukhus</w:t>
      </w:r>
      <w:r>
        <w:rPr>
          <w:bCs/>
          <w:sz w:val="28"/>
          <w:szCs w:val="28"/>
        </w:rPr>
        <w:br/>
        <w:t>eller att kallelsen inte stämmer med bokningen, ska vi i möjligaste mån erbjuda att patienten får sin undersökning utförd på det sjukhus han/hon kommit till.</w:t>
      </w:r>
      <w:r>
        <w:rPr>
          <w:bCs/>
          <w:sz w:val="28"/>
          <w:szCs w:val="28"/>
        </w:rPr>
        <w:br/>
        <w:t xml:space="preserve"> </w:t>
      </w:r>
      <w:r>
        <w:rPr>
          <w:bCs/>
          <w:sz w:val="28"/>
          <w:szCs w:val="28"/>
        </w:rPr>
        <w:br/>
        <w:t>Det kan innebära viss väntan, önskar patienten i stället ny tid för undersökningen skickas ny kallelse.</w:t>
      </w:r>
    </w:p>
    <w:p w14:paraId="0CC8E3B8" w14:textId="77777777" w:rsidR="006F21B4" w:rsidRPr="00656DCD" w:rsidRDefault="006F21B4" w:rsidP="006F21B4">
      <w:pPr>
        <w:spacing w:after="240"/>
      </w:pPr>
      <w:r>
        <w:rPr>
          <w:bCs/>
          <w:sz w:val="28"/>
          <w:szCs w:val="28"/>
        </w:rPr>
        <w:t xml:space="preserve">Undantag är patienter som har gjort förberedelser, som vi bara handhar på det ena sjukhuset såsom kolon och biopsier. </w:t>
      </w:r>
    </w:p>
    <w:p w14:paraId="11010C13" w14:textId="7B1F873F" w:rsidR="00747066" w:rsidRPr="00747066" w:rsidRDefault="00747066" w:rsidP="00747066"/>
    <w:sectPr w:rsidR="00747066" w:rsidRP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1E759" w14:textId="77777777" w:rsidR="005962D5" w:rsidRDefault="005962D5">
      <w:r>
        <w:separator/>
      </w:r>
    </w:p>
  </w:endnote>
  <w:endnote w:type="continuationSeparator" w:id="0">
    <w:p w14:paraId="13A6A04A" w14:textId="77777777" w:rsidR="005962D5" w:rsidRDefault="005962D5">
      <w:r>
        <w:continuationSeparator/>
      </w:r>
    </w:p>
  </w:endnote>
  <w:endnote w:type="continuationNotice" w:id="1">
    <w:p w14:paraId="4E91875E" w14:textId="77777777" w:rsidR="005962D5" w:rsidRDefault="005962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A2D90" w14:textId="77777777" w:rsidR="005962D5" w:rsidRDefault="005962D5"/>
  </w:footnote>
  <w:footnote w:type="continuationSeparator" w:id="0">
    <w:p w14:paraId="7B9E9DD1" w14:textId="77777777" w:rsidR="005962D5" w:rsidRDefault="005962D5">
      <w:r>
        <w:continuationSeparator/>
      </w:r>
    </w:p>
  </w:footnote>
  <w:footnote w:type="continuationNotice" w:id="1">
    <w:p w14:paraId="5A065B87" w14:textId="77777777" w:rsidR="005962D5" w:rsidRDefault="005962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58605203">
    <w:abstractNumId w:val="17"/>
  </w:num>
  <w:num w:numId="2" w16cid:durableId="244193120">
    <w:abstractNumId w:val="14"/>
  </w:num>
  <w:num w:numId="3" w16cid:durableId="1462963001">
    <w:abstractNumId w:val="0"/>
  </w:num>
  <w:num w:numId="4" w16cid:durableId="790444653">
    <w:abstractNumId w:val="6"/>
  </w:num>
  <w:num w:numId="5" w16cid:durableId="122820672">
    <w:abstractNumId w:val="15"/>
  </w:num>
  <w:num w:numId="6" w16cid:durableId="456336616">
    <w:abstractNumId w:val="2"/>
  </w:num>
  <w:num w:numId="7" w16cid:durableId="1891767920">
    <w:abstractNumId w:val="11"/>
  </w:num>
  <w:num w:numId="8" w16cid:durableId="1605334743">
    <w:abstractNumId w:val="8"/>
  </w:num>
  <w:num w:numId="9" w16cid:durableId="1752310228">
    <w:abstractNumId w:val="1"/>
  </w:num>
  <w:num w:numId="10" w16cid:durableId="841121380">
    <w:abstractNumId w:val="1"/>
  </w:num>
  <w:num w:numId="11" w16cid:durableId="1426267242">
    <w:abstractNumId w:val="3"/>
  </w:num>
  <w:num w:numId="12" w16cid:durableId="548538144">
    <w:abstractNumId w:val="4"/>
  </w:num>
  <w:num w:numId="13" w16cid:durableId="1015494583">
    <w:abstractNumId w:val="13"/>
  </w:num>
  <w:num w:numId="14" w16cid:durableId="942881939">
    <w:abstractNumId w:val="9"/>
  </w:num>
  <w:num w:numId="15" w16cid:durableId="888419781">
    <w:abstractNumId w:val="7"/>
  </w:num>
  <w:num w:numId="16" w16cid:durableId="445468828">
    <w:abstractNumId w:val="12"/>
  </w:num>
  <w:num w:numId="17" w16cid:durableId="266933607">
    <w:abstractNumId w:val="5"/>
  </w:num>
  <w:num w:numId="18" w16cid:durableId="1826970741">
    <w:abstractNumId w:val="10"/>
  </w:num>
  <w:num w:numId="19" w16cid:durableId="3444777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0D96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5756B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4CDB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62D5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077D0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1B4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3C1"/>
    <w:rsid w:val="007D4EA3"/>
    <w:rsid w:val="007F1CFF"/>
    <w:rsid w:val="007F5DD5"/>
    <w:rsid w:val="0081781F"/>
    <w:rsid w:val="00821A1B"/>
    <w:rsid w:val="008262E9"/>
    <w:rsid w:val="00827E69"/>
    <w:rsid w:val="00835C4D"/>
    <w:rsid w:val="00843F48"/>
    <w:rsid w:val="00851423"/>
    <w:rsid w:val="008569C6"/>
    <w:rsid w:val="00857848"/>
    <w:rsid w:val="00861D5C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6995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2A9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EC4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99E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0D2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352A"/>
    <w:rsid w:val="00C85DA1"/>
    <w:rsid w:val="00C9071C"/>
    <w:rsid w:val="00C908FF"/>
    <w:rsid w:val="00C97BD3"/>
    <w:rsid w:val="00CA39EF"/>
    <w:rsid w:val="00CA521F"/>
    <w:rsid w:val="00CB0493"/>
    <w:rsid w:val="00CB0B3B"/>
    <w:rsid w:val="00CB17FF"/>
    <w:rsid w:val="00CB1ED7"/>
    <w:rsid w:val="00CC167C"/>
    <w:rsid w:val="00CC52D9"/>
    <w:rsid w:val="00CD6647"/>
    <w:rsid w:val="00CE4B73"/>
    <w:rsid w:val="00CF70BB"/>
    <w:rsid w:val="00D074DB"/>
    <w:rsid w:val="00D07586"/>
    <w:rsid w:val="00D139CF"/>
    <w:rsid w:val="00D37E7F"/>
    <w:rsid w:val="00D45C38"/>
    <w:rsid w:val="00D47AD7"/>
    <w:rsid w:val="00D51529"/>
    <w:rsid w:val="00D85218"/>
    <w:rsid w:val="00D915B1"/>
    <w:rsid w:val="00DA299D"/>
    <w:rsid w:val="00DA65C4"/>
    <w:rsid w:val="00DC6A1E"/>
    <w:rsid w:val="00DD17C6"/>
    <w:rsid w:val="00DE4447"/>
    <w:rsid w:val="00DE5DA2"/>
    <w:rsid w:val="00DF0033"/>
    <w:rsid w:val="00E026BF"/>
    <w:rsid w:val="00E03679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5F08"/>
    <w:rsid w:val="00EA7FCD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25</TotalTime>
  <Pages>1</Pages>
  <Words>76</Words>
  <Characters>406</Characters>
  <Application>Microsoft Office Word</Application>
  <DocSecurity>0</DocSecurity>
  <Lines>3</Lines>
  <Paragraphs>1</Paragraphs>
  <ScaleCrop>false</ScaleCrop>
  <Manager/>
  <Company/>
  <LinksUpToDate>false</LinksUpToDate>
  <CharactersWithSpaces>481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 med bokad tid åker till fel sjukhus</dc:title>
  <dc:subject/>
  <dc:creator/>
  <keywords/>
  <lastModifiedBy>Ulrica Sehlberg</lastModifiedBy>
  <revision>40</revision>
  <lastPrinted>2016-03-31T10:56:00.0000000Z</lastPrinted>
  <dcterms:created xsi:type="dcterms:W3CDTF">2021-05-27T09:25:00.0000000Z</dcterms:created>
  <dcterms:modified xsi:type="dcterms:W3CDTF">2023-06-12T07:43:00.0000000Z</dcterms:modified>
</coreProperties>
</file>