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B1318" w14:textId="77777777" w:rsidR="00333ACC" w:rsidRDefault="00333ACC" w:rsidP="00A27B7A">
      <w:pPr>
        <w:pStyle w:val="Rubrik1"/>
        <w:sectPr w:rsidR="00333ACC" w:rsidSect="00333A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D523475" w14:textId="758FE775" w:rsidR="00333ACC" w:rsidRDefault="00A27B7A" w:rsidP="00A27B7A">
      <w:pPr>
        <w:pStyle w:val="Rubrik1"/>
        <w:ind w:left="0"/>
      </w:pPr>
      <w:bookmarkStart w:id="1" w:name="_Toc256000057"/>
      <w:bookmarkStart w:id="2" w:name="_Toc256000054"/>
      <w:bookmarkStart w:id="3" w:name="_Toc256000047"/>
      <w:bookmarkStart w:id="4" w:name="_Toc256000040"/>
      <w:bookmarkStart w:id="5" w:name="_Toc256000033"/>
      <w:bookmarkStart w:id="6" w:name="_Toc256000026"/>
      <w:bookmarkStart w:id="7" w:name="_Toc256000019"/>
      <w:bookmarkStart w:id="8" w:name="_Toc256000012"/>
      <w:bookmarkStart w:id="9" w:name="_Toc256000002"/>
      <w:bookmarkStart w:id="10" w:name="_Toc70595481"/>
      <w:bookmarkStart w:id="11" w:name="_Toc72414554"/>
      <w:r w:rsidRPr="00333ACC">
        <w:t xml:space="preserve">Apparatur Datortomografi – Siemens </w:t>
      </w:r>
      <w:proofErr w:type="spellStart"/>
      <w:r w:rsidRPr="00333ACC">
        <w:t>Somatom</w:t>
      </w:r>
      <w:proofErr w:type="spellEnd"/>
      <w:r w:rsidRPr="00333ACC">
        <w:t xml:space="preserve"> </w:t>
      </w:r>
      <w:proofErr w:type="spellStart"/>
      <w:proofErr w:type="gramStart"/>
      <w:r w:rsidRPr="00333ACC">
        <w:t>X.cite</w:t>
      </w:r>
      <w:bookmarkStart w:id="12" w:name="_Toc50144034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proofErr w:type="spellEnd"/>
      <w:proofErr w:type="gramEnd"/>
    </w:p>
    <w:p w14:paraId="0F1348DA" w14:textId="77777777" w:rsidR="00A27B7A" w:rsidRPr="00A27B7A" w:rsidRDefault="00A27B7A" w:rsidP="00A27B7A"/>
    <w:p w14:paraId="15B34D9D" w14:textId="77777777" w:rsidR="00333ACC" w:rsidRPr="00A27B7A" w:rsidRDefault="00333ACC" w:rsidP="00A27B7A">
      <w:pPr>
        <w:pStyle w:val="Rubrik2"/>
        <w:ind w:left="0"/>
      </w:pPr>
      <w:bookmarkStart w:id="13" w:name="_Toc188263087"/>
      <w:r w:rsidRPr="00A27B7A">
        <w:t>Sammanfattning/syfte</w:t>
      </w:r>
      <w:bookmarkEnd w:id="13"/>
      <w:r w:rsidRPr="00A27B7A">
        <w:t xml:space="preserve"> </w:t>
      </w:r>
    </w:p>
    <w:p w14:paraId="1AB54319" w14:textId="77777777" w:rsidR="00333ACC" w:rsidRDefault="00333ACC" w:rsidP="00333ACC">
      <w:pPr>
        <w:spacing w:after="0" w:line="240" w:lineRule="auto"/>
        <w:ind w:left="0" w:right="0"/>
        <w:rPr>
          <w:szCs w:val="20"/>
        </w:rPr>
      </w:pPr>
      <w:r w:rsidRPr="00333ACC">
        <w:rPr>
          <w:szCs w:val="20"/>
        </w:rPr>
        <w:t xml:space="preserve">Hantering av datortomografen Siemens </w:t>
      </w:r>
      <w:proofErr w:type="spellStart"/>
      <w:r w:rsidRPr="00333ACC">
        <w:rPr>
          <w:szCs w:val="20"/>
        </w:rPr>
        <w:t>Somatom</w:t>
      </w:r>
      <w:proofErr w:type="spellEnd"/>
      <w:r w:rsidRPr="00333ACC">
        <w:rPr>
          <w:szCs w:val="20"/>
        </w:rPr>
        <w:t xml:space="preserve"> </w:t>
      </w:r>
      <w:proofErr w:type="spellStart"/>
      <w:proofErr w:type="gramStart"/>
      <w:r w:rsidRPr="00333ACC">
        <w:rPr>
          <w:szCs w:val="20"/>
        </w:rPr>
        <w:t>X.cite</w:t>
      </w:r>
      <w:proofErr w:type="spellEnd"/>
      <w:proofErr w:type="gramEnd"/>
    </w:p>
    <w:p w14:paraId="624CF49E" w14:textId="1E6027ED" w:rsidR="00A27B7A" w:rsidRDefault="00A27B7A" w:rsidP="00A27B7A">
      <w:pPr>
        <w:pStyle w:val="Rubrik2"/>
        <w:ind w:left="0"/>
      </w:pPr>
      <w:bookmarkStart w:id="14" w:name="_Toc188263088"/>
      <w:r>
        <w:t>Förändringar sedan föregående version</w:t>
      </w:r>
      <w:bookmarkEnd w:id="14"/>
    </w:p>
    <w:p w14:paraId="0BB0B4E0" w14:textId="2A80D489" w:rsidR="00A27B7A" w:rsidRPr="00A27B7A" w:rsidRDefault="00A27B7A" w:rsidP="00A27B7A">
      <w:pPr>
        <w:ind w:left="0"/>
      </w:pPr>
      <w:r>
        <w:t>Inga förändringar.</w:t>
      </w:r>
    </w:p>
    <w:p w14:paraId="36DBDF5D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sdt>
      <w:sdtPr>
        <w:rPr>
          <w:rFonts w:ascii="Calibri" w:hAnsi="Calibri" w:cs="Calibri"/>
          <w:b/>
          <w:szCs w:val="20"/>
        </w:rPr>
        <w:id w:val="198011003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</w:rPr>
      </w:sdtEndPr>
      <w:sdtContent>
        <w:p w14:paraId="2C14BEFD" w14:textId="77777777" w:rsidR="00333ACC" w:rsidRPr="00333ACC" w:rsidRDefault="00333ACC" w:rsidP="00333ACC">
          <w:pPr>
            <w:keepNext/>
            <w:keepLines/>
            <w:spacing w:before="240" w:after="0" w:line="259" w:lineRule="auto"/>
            <w:ind w:left="0" w:right="0"/>
            <w:rPr>
              <w:rFonts w:ascii="Calibri" w:hAnsi="Calibri" w:cs="Calibri"/>
              <w:b/>
              <w:sz w:val="32"/>
              <w:szCs w:val="36"/>
            </w:rPr>
          </w:pPr>
          <w:r w:rsidRPr="00333ACC">
            <w:rPr>
              <w:rFonts w:ascii="Calibri" w:hAnsi="Calibri" w:cs="Calibri"/>
              <w:b/>
              <w:sz w:val="32"/>
              <w:szCs w:val="36"/>
            </w:rPr>
            <w:t>Innehåll</w:t>
          </w:r>
        </w:p>
        <w:p w14:paraId="22653550" w14:textId="119EE93D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rPr>
              <w:b/>
              <w:bCs/>
              <w:szCs w:val="20"/>
            </w:rPr>
            <w:fldChar w:fldCharType="begin"/>
          </w:r>
          <w:r>
            <w:rPr>
              <w:b/>
              <w:bCs/>
              <w:szCs w:val="20"/>
            </w:rPr>
            <w:instrText xml:space="preserve"> TOC \o "2-4" \h \z </w:instrText>
          </w:r>
          <w:r>
            <w:rPr>
              <w:b/>
              <w:bCs/>
              <w:szCs w:val="20"/>
            </w:rPr>
            <w:fldChar w:fldCharType="separate"/>
          </w:r>
          <w:hyperlink w:anchor="_Toc188263087" w:history="1">
            <w:r w:rsidRPr="00B519AE">
              <w:rPr>
                <w:rStyle w:val="Hyperlnk"/>
                <w:rFonts w:eastAsia="MS Gothic"/>
                <w:noProof/>
              </w:rPr>
              <w:t>Sammanfattning/syfte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B0DB7" w14:textId="48C9B8D4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88" w:history="1">
            <w:r w:rsidRPr="00B519AE">
              <w:rPr>
                <w:rStyle w:val="Hyperlnk"/>
                <w:rFonts w:eastAsia="MS Gothic"/>
                <w:noProof/>
              </w:rPr>
              <w:t>Förändringar sedan föregående version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9DC2D" w14:textId="071085B5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89" w:history="1">
            <w:r w:rsidRPr="00B519AE">
              <w:rPr>
                <w:rStyle w:val="Hyperlnk"/>
                <w:rFonts w:eastAsia="MS Gothic"/>
                <w:noProof/>
              </w:rPr>
              <w:t>Uppstart – Siemens Somatom X.cite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09B1E" w14:textId="520A99DA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90" w:history="1">
            <w:r w:rsidRPr="00B519AE">
              <w:rPr>
                <w:rStyle w:val="Hyperlnk"/>
                <w:rFonts w:eastAsia="MS Gothic"/>
                <w:noProof/>
              </w:rPr>
              <w:t>Måndag om inte helgdag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B8F89" w14:textId="372A8840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91" w:history="1">
            <w:r w:rsidRPr="00B519AE">
              <w:rPr>
                <w:rStyle w:val="Hyperlnk"/>
                <w:rFonts w:eastAsia="MS Gothic"/>
                <w:noProof/>
              </w:rPr>
              <w:t>Avstängning – Siemens Somatom X.cite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E591A" w14:textId="43C1CFF6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92" w:history="1">
            <w:r w:rsidRPr="00B519AE">
              <w:rPr>
                <w:rStyle w:val="Hyperlnk"/>
                <w:rFonts w:eastAsia="MS Gothic"/>
                <w:noProof/>
              </w:rPr>
              <w:t>Manuell inskrivning eller  skriva in patient med skyddad identitet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CD2E96" w14:textId="09427F12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93" w:history="1">
            <w:r w:rsidRPr="00B519AE">
              <w:rPr>
                <w:rStyle w:val="Hyperlnk"/>
                <w:rFonts w:eastAsia="MS Gothic"/>
                <w:noProof/>
              </w:rPr>
              <w:t>Ändra språk – Siemens Somatom X.cite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0F8CC" w14:textId="415E1AD0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94" w:history="1">
            <w:r w:rsidRPr="00B519AE">
              <w:rPr>
                <w:rStyle w:val="Hyperlnk"/>
                <w:rFonts w:eastAsia="MS Gothic"/>
                <w:noProof/>
              </w:rPr>
              <w:t>Segmentera undersökningar Siemens Somatom X.cite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58ED0" w14:textId="33E457B1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95" w:history="1">
            <w:r w:rsidRPr="00B519AE">
              <w:rPr>
                <w:rStyle w:val="Hyperlnk"/>
                <w:rFonts w:eastAsia="MS Gothic"/>
                <w:noProof/>
              </w:rPr>
              <w:t>Rekonstruktion – Siemens somatom X.cite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4A033" w14:textId="3D48A2C7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96" w:history="1">
            <w:r w:rsidRPr="00B519AE">
              <w:rPr>
                <w:rStyle w:val="Hyperlnk"/>
                <w:rFonts w:eastAsia="MS Gothic"/>
                <w:noProof/>
              </w:rPr>
              <w:t>Efterrekonstruktion – Siemens Somatom X.cite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287D1" w14:textId="5B503FB9" w:rsidR="002E498D" w:rsidRDefault="002E498D">
          <w:pPr>
            <w:pStyle w:val="Innehll2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8263097" w:history="1">
            <w:r w:rsidRPr="00B519AE">
              <w:rPr>
                <w:rStyle w:val="Hyperlnk"/>
                <w:rFonts w:eastAsia="MS Gothic"/>
                <w:noProof/>
              </w:rPr>
              <w:t>Komplettering av undersökning ex. (urografi del 2) – Simens Somatom X.cite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_Toc188263097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8B137" w14:textId="76F114BF" w:rsidR="00333ACC" w:rsidRPr="00333ACC" w:rsidRDefault="002E498D" w:rsidP="00333ACC">
          <w:pPr>
            <w:spacing w:after="0" w:line="240" w:lineRule="auto"/>
            <w:ind w:left="0" w:right="0"/>
            <w:rPr>
              <w:b/>
              <w:bCs/>
              <w:szCs w:val="20"/>
            </w:rPr>
          </w:pPr>
          <w:r>
            <w:rPr>
              <w:b/>
              <w:bCs/>
              <w:szCs w:val="20"/>
            </w:rPr>
            <w:fldChar w:fldCharType="end"/>
          </w:r>
        </w:p>
      </w:sdtContent>
    </w:sdt>
    <w:p w14:paraId="0CE360A0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09FEA535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  <w:r w:rsidRPr="00333ACC">
        <w:rPr>
          <w:szCs w:val="20"/>
        </w:rPr>
        <w:br w:type="page"/>
      </w:r>
    </w:p>
    <w:p w14:paraId="091495E2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75C6B858" w14:textId="77777777" w:rsidR="00333ACC" w:rsidRPr="00333ACC" w:rsidRDefault="00333ACC" w:rsidP="00A27B7A">
      <w:pPr>
        <w:pStyle w:val="Rubrik2"/>
        <w:ind w:left="0"/>
      </w:pPr>
      <w:bookmarkStart w:id="15" w:name="_Toc256000000"/>
      <w:bookmarkStart w:id="16" w:name="_Toc256000058"/>
      <w:bookmarkStart w:id="17" w:name="_Toc256000055"/>
      <w:bookmarkStart w:id="18" w:name="_Toc256000048"/>
      <w:bookmarkStart w:id="19" w:name="_Toc256000041"/>
      <w:bookmarkStart w:id="20" w:name="_Toc256000034"/>
      <w:bookmarkStart w:id="21" w:name="_Toc256000027"/>
      <w:bookmarkStart w:id="22" w:name="_Toc256000020"/>
      <w:bookmarkStart w:id="23" w:name="_Toc256000013"/>
      <w:bookmarkStart w:id="24" w:name="_Toc256000006"/>
      <w:bookmarkStart w:id="25" w:name="_Toc70595482"/>
      <w:bookmarkStart w:id="26" w:name="_Toc72414555"/>
      <w:bookmarkStart w:id="27" w:name="_Toc188263089"/>
      <w:r w:rsidRPr="00333ACC">
        <w:t>Uppstart</w:t>
      </w:r>
      <w:bookmarkEnd w:id="15"/>
      <w:r w:rsidRPr="00333ACC">
        <w:t xml:space="preserve"> – Siemens </w:t>
      </w:r>
      <w:proofErr w:type="spellStart"/>
      <w:r w:rsidRPr="00333ACC">
        <w:t>Somatom</w:t>
      </w:r>
      <w:proofErr w:type="spellEnd"/>
      <w:r w:rsidRPr="00333ACC">
        <w:t xml:space="preserve"> </w:t>
      </w:r>
      <w:proofErr w:type="spellStart"/>
      <w:proofErr w:type="gramStart"/>
      <w:r w:rsidRPr="00333ACC">
        <w:t>X.cite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proofErr w:type="spellEnd"/>
      <w:proofErr w:type="gramEnd"/>
    </w:p>
    <w:p w14:paraId="639AFF7A" w14:textId="77777777" w:rsidR="00333ACC" w:rsidRPr="00333ACC" w:rsidRDefault="00333ACC" w:rsidP="00333ACC">
      <w:pPr>
        <w:spacing w:after="0" w:line="240" w:lineRule="auto"/>
        <w:ind w:left="0" w:right="0"/>
        <w:rPr>
          <w:b/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66432" behindDoc="0" locked="0" layoutInCell="1" allowOverlap="1" wp14:anchorId="6BEE03EE" wp14:editId="2519AC03">
            <wp:simplePos x="0" y="0"/>
            <wp:positionH relativeFrom="column">
              <wp:posOffset>4705350</wp:posOffset>
            </wp:positionH>
            <wp:positionV relativeFrom="paragraph">
              <wp:posOffset>70485</wp:posOffset>
            </wp:positionV>
            <wp:extent cx="2060974" cy="1099185"/>
            <wp:effectExtent l="0" t="0" r="0" b="5715"/>
            <wp:wrapNone/>
            <wp:docPr id="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974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noProof/>
          <w:szCs w:val="20"/>
        </w:rPr>
        <w:drawing>
          <wp:anchor distT="0" distB="0" distL="114300" distR="114300" simplePos="0" relativeHeight="251659264" behindDoc="0" locked="0" layoutInCell="1" allowOverlap="1" wp14:anchorId="64E8ADF4" wp14:editId="4D6652B1">
            <wp:simplePos x="0" y="0"/>
            <wp:positionH relativeFrom="margin">
              <wp:posOffset>2670810</wp:posOffset>
            </wp:positionH>
            <wp:positionV relativeFrom="paragraph">
              <wp:posOffset>88900</wp:posOffset>
            </wp:positionV>
            <wp:extent cx="1935480" cy="1093823"/>
            <wp:effectExtent l="0" t="0" r="7620" b="0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377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093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b/>
          <w:szCs w:val="20"/>
        </w:rPr>
        <w:t>På morgonen:</w:t>
      </w:r>
      <w:r w:rsidRPr="00333ACC">
        <w:rPr>
          <w:b/>
          <w:szCs w:val="20"/>
        </w:rPr>
        <w:br/>
      </w:r>
    </w:p>
    <w:p w14:paraId="4C47E0BC" w14:textId="77777777" w:rsidR="00333ACC" w:rsidRPr="00333ACC" w:rsidRDefault="00333ACC" w:rsidP="00333ACC">
      <w:pPr>
        <w:numPr>
          <w:ilvl w:val="0"/>
          <w:numId w:val="22"/>
        </w:numPr>
        <w:spacing w:after="0" w:line="600" w:lineRule="auto"/>
        <w:ind w:right="0"/>
        <w:contextualSpacing/>
        <w:rPr>
          <w:szCs w:val="20"/>
        </w:rPr>
      </w:pPr>
      <w:r w:rsidRPr="00333ACC">
        <w:rPr>
          <w:szCs w:val="20"/>
        </w:rPr>
        <w:t>Tryck på GRÖN knapp på väggen</w:t>
      </w:r>
      <w:r w:rsidRPr="00333ACC">
        <w:rPr>
          <w:szCs w:val="20"/>
        </w:rPr>
        <w:tab/>
      </w:r>
      <w:r w:rsidRPr="00333ACC">
        <w:rPr>
          <w:szCs w:val="20"/>
        </w:rPr>
        <w:tab/>
      </w:r>
      <w:r w:rsidRPr="00333ACC">
        <w:rPr>
          <w:szCs w:val="20"/>
        </w:rPr>
        <w:tab/>
      </w:r>
    </w:p>
    <w:p w14:paraId="7C8557F9" w14:textId="77777777" w:rsidR="00333ACC" w:rsidRPr="00333ACC" w:rsidRDefault="00333ACC" w:rsidP="00333ACC">
      <w:pPr>
        <w:numPr>
          <w:ilvl w:val="0"/>
          <w:numId w:val="22"/>
        </w:numPr>
        <w:spacing w:after="0" w:line="60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Klicka på </w:t>
      </w:r>
      <w:proofErr w:type="gramStart"/>
      <w:r w:rsidRPr="00333ACC">
        <w:rPr>
          <w:b/>
          <w:bCs/>
          <w:szCs w:val="20"/>
        </w:rPr>
        <w:t>system check</w:t>
      </w:r>
      <w:proofErr w:type="gramEnd"/>
    </w:p>
    <w:p w14:paraId="228CD6D5" w14:textId="77777777" w:rsidR="00333ACC" w:rsidRPr="00333ACC" w:rsidRDefault="00333ACC" w:rsidP="00333ACC">
      <w:pPr>
        <w:numPr>
          <w:ilvl w:val="0"/>
          <w:numId w:val="22"/>
        </w:numPr>
        <w:spacing w:after="0" w:line="600" w:lineRule="auto"/>
        <w:ind w:right="0"/>
        <w:contextualSpacing/>
        <w:rPr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71552" behindDoc="0" locked="0" layoutInCell="1" allowOverlap="1" wp14:anchorId="697F1D1A" wp14:editId="4C8C4F41">
            <wp:simplePos x="0" y="0"/>
            <wp:positionH relativeFrom="column">
              <wp:posOffset>2669554</wp:posOffset>
            </wp:positionH>
            <wp:positionV relativeFrom="paragraph">
              <wp:posOffset>208943</wp:posOffset>
            </wp:positionV>
            <wp:extent cx="2573564" cy="1734785"/>
            <wp:effectExtent l="0" t="0" r="0" b="0"/>
            <wp:wrapNone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04005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564" cy="173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szCs w:val="20"/>
        </w:rPr>
        <w:t>Följ instruktionerna på skärmen</w:t>
      </w:r>
    </w:p>
    <w:p w14:paraId="101A6819" w14:textId="77777777" w:rsidR="00333ACC" w:rsidRPr="00333ACC" w:rsidRDefault="00333ACC" w:rsidP="00333ACC">
      <w:pPr>
        <w:numPr>
          <w:ilvl w:val="0"/>
          <w:numId w:val="22"/>
        </w:numPr>
        <w:spacing w:after="0" w:line="600" w:lineRule="auto"/>
        <w:ind w:right="0"/>
        <w:contextualSpacing/>
        <w:rPr>
          <w:szCs w:val="20"/>
        </w:rPr>
      </w:pPr>
      <w:r w:rsidRPr="00333ACC">
        <w:rPr>
          <w:b/>
          <w:bCs/>
          <w:szCs w:val="20"/>
        </w:rPr>
        <w:t>Go</w:t>
      </w:r>
      <w:r w:rsidRPr="00333ACC">
        <w:rPr>
          <w:szCs w:val="20"/>
        </w:rPr>
        <w:t xml:space="preserve"> (bordet rör sig)</w:t>
      </w:r>
    </w:p>
    <w:p w14:paraId="60183BD4" w14:textId="77777777" w:rsidR="00333ACC" w:rsidRPr="00333ACC" w:rsidRDefault="00333ACC" w:rsidP="00333ACC">
      <w:pPr>
        <w:numPr>
          <w:ilvl w:val="0"/>
          <w:numId w:val="22"/>
        </w:numPr>
        <w:spacing w:after="0" w:line="600" w:lineRule="auto"/>
        <w:ind w:right="0"/>
        <w:contextualSpacing/>
        <w:rPr>
          <w:b/>
          <w:bCs/>
          <w:szCs w:val="20"/>
        </w:rPr>
      </w:pPr>
      <w:r w:rsidRPr="00333AC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DC93E2A" wp14:editId="6C62AB05">
                <wp:simplePos x="0" y="0"/>
                <wp:positionH relativeFrom="rightMargin">
                  <wp:align>left</wp:align>
                </wp:positionH>
                <wp:positionV relativeFrom="page">
                  <wp:posOffset>4212424</wp:posOffset>
                </wp:positionV>
                <wp:extent cx="1165225" cy="568960"/>
                <wp:effectExtent l="19050" t="19050" r="15875" b="40640"/>
                <wp:wrapTight wrapText="bothSides">
                  <wp:wrapPolygon edited="0">
                    <wp:start x="4238" y="-723"/>
                    <wp:lineTo x="-353" y="0"/>
                    <wp:lineTo x="-353" y="11571"/>
                    <wp:lineTo x="4238" y="22420"/>
                    <wp:lineTo x="6003" y="22420"/>
                    <wp:lineTo x="13419" y="21696"/>
                    <wp:lineTo x="21541" y="16634"/>
                    <wp:lineTo x="21541" y="4339"/>
                    <wp:lineTo x="20835" y="3616"/>
                    <wp:lineTo x="6003" y="-723"/>
                    <wp:lineTo x="4238" y="-723"/>
                  </wp:wrapPolygon>
                </wp:wrapTight>
                <wp:docPr id="1" name="Pil: vänst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225" cy="56896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6742B8" w14:textId="77777777" w:rsidR="00333ACC" w:rsidRPr="005820DE" w:rsidRDefault="00333ACC" w:rsidP="00333ACC">
                            <w:pPr>
                              <w:shd w:val="clear" w:color="auto" w:fill="FFFFFF"/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5820DE">
                              <w:rPr>
                                <w:sz w:val="18"/>
                                <w:szCs w:val="14"/>
                              </w:rPr>
                              <w:t>Läs instruktioner</w:t>
                            </w:r>
                          </w:p>
                          <w:p w14:paraId="79775B11" w14:textId="77777777" w:rsidR="00333ACC" w:rsidRPr="00B80357" w:rsidRDefault="00333ACC" w:rsidP="00333ACC">
                            <w:pPr>
                              <w:jc w:val="center"/>
                            </w:pPr>
                            <w:proofErr w:type="spellStart"/>
                            <w:r>
                              <w:t>äläslöLll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93E2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l: vänster 9" o:spid="_x0000_s1026" type="#_x0000_t66" style="position:absolute;left:0;text-align:left;margin-left:0;margin-top:331.7pt;width:91.75pt;height:44.8pt;z-index:-2516428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" adj="5273" fillcolor="window" strokecolor="#41719c" strokeweight="1pt">
                <v:textbox>
                  <w:txbxContent>
                    <w:p w14:paraId="296742B8" w14:textId="77777777" w:rsidR="00333ACC" w:rsidRPr="005820DE" w:rsidRDefault="00333ACC" w:rsidP="00333ACC">
                      <w:pPr>
                        <w:shd w:val="clear" w:color="auto" w:fill="FFFFFF"/>
                        <w:jc w:val="center"/>
                        <w:rPr>
                          <w:sz w:val="18"/>
                          <w:szCs w:val="14"/>
                        </w:rPr>
                      </w:pPr>
                      <w:r w:rsidRPr="005820DE">
                        <w:rPr>
                          <w:sz w:val="18"/>
                          <w:szCs w:val="14"/>
                        </w:rPr>
                        <w:t>Läs instruktioner</w:t>
                      </w:r>
                    </w:p>
                    <w:p w14:paraId="79775B11" w14:textId="77777777" w:rsidR="00333ACC" w:rsidRPr="00B80357" w:rsidRDefault="00333ACC" w:rsidP="00333ACC">
                      <w:pPr>
                        <w:jc w:val="center"/>
                      </w:pPr>
                      <w:r>
                        <w:t>äläslöLll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333ACC">
        <w:rPr>
          <w:b/>
          <w:bCs/>
          <w:szCs w:val="20"/>
        </w:rPr>
        <w:t>Press start</w:t>
      </w:r>
      <w:r w:rsidRPr="00333ACC">
        <w:rPr>
          <w:noProof/>
          <w:szCs w:val="20"/>
        </w:rPr>
        <w:t xml:space="preserve"> </w:t>
      </w:r>
      <w:r w:rsidRPr="00333ACC">
        <w:rPr>
          <w:b/>
          <w:bCs/>
          <w:szCs w:val="20"/>
        </w:rPr>
        <w:br/>
      </w:r>
      <w:r w:rsidRPr="00333ACC">
        <w:rPr>
          <w:b/>
          <w:bCs/>
          <w:szCs w:val="20"/>
        </w:rPr>
        <w:br/>
      </w:r>
    </w:p>
    <w:p w14:paraId="1CBC2F6D" w14:textId="77777777" w:rsidR="00333ACC" w:rsidRPr="00333ACC" w:rsidRDefault="00333ACC" w:rsidP="00333ACC">
      <w:pPr>
        <w:spacing w:after="0" w:line="480" w:lineRule="auto"/>
        <w:ind w:left="0" w:right="-1134"/>
        <w:rPr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61312" behindDoc="0" locked="0" layoutInCell="1" allowOverlap="1" wp14:anchorId="2047CFE3" wp14:editId="7DFEEEAF">
            <wp:simplePos x="0" y="0"/>
            <wp:positionH relativeFrom="column">
              <wp:posOffset>3828057</wp:posOffset>
            </wp:positionH>
            <wp:positionV relativeFrom="paragraph">
              <wp:posOffset>316533</wp:posOffset>
            </wp:positionV>
            <wp:extent cx="1244174" cy="1748569"/>
            <wp:effectExtent l="0" t="0" r="0" b="4445"/>
            <wp:wrapNone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60969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891" cy="175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szCs w:val="20"/>
        </w:rPr>
        <w:t>________________________________________________________________________________</w:t>
      </w:r>
    </w:p>
    <w:p w14:paraId="7A74224A" w14:textId="77777777" w:rsidR="00333ACC" w:rsidRPr="00333ACC" w:rsidRDefault="00333ACC" w:rsidP="00333ACC">
      <w:pPr>
        <w:spacing w:after="0" w:line="480" w:lineRule="auto"/>
        <w:ind w:left="0" w:right="0"/>
        <w:rPr>
          <w:szCs w:val="20"/>
        </w:rPr>
      </w:pPr>
    </w:p>
    <w:p w14:paraId="54546BD7" w14:textId="77777777" w:rsidR="00333ACC" w:rsidRPr="00333ACC" w:rsidRDefault="00333ACC" w:rsidP="00A27B7A">
      <w:pPr>
        <w:pStyle w:val="Rubrik2"/>
        <w:ind w:left="0"/>
      </w:pPr>
      <w:bookmarkStart w:id="28" w:name="_Toc188263090"/>
      <w:r w:rsidRPr="00333ACC">
        <w:t>Måndag om inte helgdag</w:t>
      </w:r>
      <w:bookmarkEnd w:id="28"/>
    </w:p>
    <w:p w14:paraId="45B9F3CB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817AAC2" wp14:editId="7EFE9FA0">
                <wp:simplePos x="0" y="0"/>
                <wp:positionH relativeFrom="rightMargin">
                  <wp:align>left</wp:align>
                </wp:positionH>
                <wp:positionV relativeFrom="page">
                  <wp:posOffset>6379375</wp:posOffset>
                </wp:positionV>
                <wp:extent cx="1228725" cy="584835"/>
                <wp:effectExtent l="19050" t="19050" r="28575" b="43815"/>
                <wp:wrapTight wrapText="bothSides">
                  <wp:wrapPolygon edited="0">
                    <wp:start x="4353" y="-704"/>
                    <wp:lineTo x="-335" y="0"/>
                    <wp:lineTo x="-335" y="11257"/>
                    <wp:lineTo x="4353" y="22515"/>
                    <wp:lineTo x="6028" y="22515"/>
                    <wp:lineTo x="14065" y="21811"/>
                    <wp:lineTo x="21767" y="16886"/>
                    <wp:lineTo x="21767" y="3518"/>
                    <wp:lineTo x="6028" y="-704"/>
                    <wp:lineTo x="4353" y="-704"/>
                  </wp:wrapPolygon>
                </wp:wrapTight>
                <wp:docPr id="2" name="Pil: vänst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8483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52424D" w14:textId="77777777" w:rsidR="00333ACC" w:rsidRPr="005820DE" w:rsidRDefault="00333ACC" w:rsidP="00333ACC">
                            <w:pPr>
                              <w:shd w:val="clear" w:color="auto" w:fill="FFFFFF"/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  <w:r w:rsidRPr="005820DE">
                              <w:rPr>
                                <w:sz w:val="18"/>
                                <w:szCs w:val="14"/>
                              </w:rPr>
                              <w:t xml:space="preserve">Läs </w:t>
                            </w:r>
                            <w:r>
                              <w:rPr>
                                <w:sz w:val="18"/>
                                <w:szCs w:val="14"/>
                              </w:rPr>
                              <w:t>instruktioner</w:t>
                            </w:r>
                          </w:p>
                          <w:p w14:paraId="54C64589" w14:textId="77777777" w:rsidR="00333ACC" w:rsidRPr="00B80357" w:rsidRDefault="00333ACC" w:rsidP="00333ACC">
                            <w:pPr>
                              <w:jc w:val="center"/>
                            </w:pPr>
                            <w:proofErr w:type="spellStart"/>
                            <w:r>
                              <w:t>äläslöLll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7AAC2" id="Pil: vänster 10" o:spid="_x0000_s1027" type="#_x0000_t66" style="position:absolute;left:0;text-align:left;margin-left:0;margin-top:502.3pt;width:96.75pt;height:46.05pt;z-index:-25164185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" adj="5140" fillcolor="window" strokecolor="#41719c" strokeweight="1pt">
                <v:textbox>
                  <w:txbxContent>
                    <w:p w14:paraId="1E52424D" w14:textId="77777777" w:rsidR="00333ACC" w:rsidRPr="005820DE" w:rsidRDefault="00333ACC" w:rsidP="00333ACC">
                      <w:pPr>
                        <w:shd w:val="clear" w:color="auto" w:fill="FFFFFF"/>
                        <w:jc w:val="center"/>
                        <w:rPr>
                          <w:sz w:val="18"/>
                          <w:szCs w:val="14"/>
                        </w:rPr>
                      </w:pPr>
                      <w:r w:rsidRPr="005820DE">
                        <w:rPr>
                          <w:sz w:val="18"/>
                          <w:szCs w:val="14"/>
                        </w:rPr>
                        <w:t xml:space="preserve">Läs </w:t>
                      </w:r>
                      <w:r>
                        <w:rPr>
                          <w:sz w:val="18"/>
                          <w:szCs w:val="14"/>
                        </w:rPr>
                        <w:t>instruktioner</w:t>
                      </w:r>
                    </w:p>
                    <w:p w14:paraId="54C64589" w14:textId="77777777" w:rsidR="00333ACC" w:rsidRPr="00B80357" w:rsidRDefault="00333ACC" w:rsidP="00333ACC">
                      <w:pPr>
                        <w:jc w:val="center"/>
                      </w:pPr>
                      <w:r>
                        <w:t>äläslöLll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333ACC">
        <w:rPr>
          <w:szCs w:val="20"/>
        </w:rPr>
        <w:t>Utför Daily QA</w:t>
      </w:r>
    </w:p>
    <w:p w14:paraId="09CA80AD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szCs w:val="20"/>
        </w:rPr>
        <w:t>Sätt på fantomet</w:t>
      </w:r>
      <w:r w:rsidRPr="00333ACC">
        <w:rPr>
          <w:noProof/>
          <w:szCs w:val="20"/>
        </w:rPr>
        <w:t xml:space="preserve"> </w:t>
      </w:r>
    </w:p>
    <w:p w14:paraId="38B71CBA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72576" behindDoc="0" locked="0" layoutInCell="1" allowOverlap="1" wp14:anchorId="093EC473" wp14:editId="4803250D">
            <wp:simplePos x="0" y="0"/>
            <wp:positionH relativeFrom="column">
              <wp:posOffset>3847851</wp:posOffset>
            </wp:positionH>
            <wp:positionV relativeFrom="paragraph">
              <wp:posOffset>323215</wp:posOffset>
            </wp:positionV>
            <wp:extent cx="1224213" cy="1716035"/>
            <wp:effectExtent l="0" t="0" r="0" b="0"/>
            <wp:wrapNone/>
            <wp:docPr id="81858955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62776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213" cy="171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szCs w:val="20"/>
        </w:rPr>
        <w:t>Centrera på markeringar</w:t>
      </w:r>
    </w:p>
    <w:p w14:paraId="63D5E808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szCs w:val="20"/>
        </w:rPr>
        <w:t xml:space="preserve">Go </w:t>
      </w:r>
    </w:p>
    <w:p w14:paraId="20335A4B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szCs w:val="20"/>
        </w:rPr>
        <w:t>Start</w:t>
      </w:r>
    </w:p>
    <w:p w14:paraId="6D1BAB7C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szCs w:val="20"/>
        </w:rPr>
        <w:t>Tryck</w:t>
      </w:r>
      <w:r w:rsidRPr="00333ACC">
        <w:rPr>
          <w:b/>
          <w:bCs/>
          <w:szCs w:val="20"/>
        </w:rPr>
        <w:t xml:space="preserve"> </w:t>
      </w:r>
      <w:proofErr w:type="spellStart"/>
      <w:r w:rsidRPr="00333ACC">
        <w:rPr>
          <w:b/>
          <w:bCs/>
          <w:szCs w:val="20"/>
        </w:rPr>
        <w:t>close</w:t>
      </w:r>
      <w:proofErr w:type="spellEnd"/>
      <w:r w:rsidRPr="00333ACC">
        <w:rPr>
          <w:szCs w:val="20"/>
        </w:rPr>
        <w:t xml:space="preserve"> – Klart</w:t>
      </w:r>
    </w:p>
    <w:p w14:paraId="598EB5BF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szCs w:val="20"/>
        </w:rPr>
        <w:t>Hoppa över QA övriga dagar</w:t>
      </w:r>
    </w:p>
    <w:p w14:paraId="52DF4A69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60288" behindDoc="0" locked="0" layoutInCell="1" allowOverlap="1" wp14:anchorId="3BB1432F" wp14:editId="1A6B254A">
            <wp:simplePos x="0" y="0"/>
            <wp:positionH relativeFrom="column">
              <wp:posOffset>3577590</wp:posOffset>
            </wp:positionH>
            <wp:positionV relativeFrom="paragraph">
              <wp:posOffset>286385</wp:posOffset>
            </wp:positionV>
            <wp:extent cx="1939974" cy="932180"/>
            <wp:effectExtent l="0" t="0" r="3175" b="1270"/>
            <wp:wrapNone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7007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74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szCs w:val="20"/>
        </w:rPr>
        <w:t xml:space="preserve">Tryck </w:t>
      </w:r>
      <w:proofErr w:type="spellStart"/>
      <w:r w:rsidRPr="00333ACC">
        <w:rPr>
          <w:b/>
          <w:bCs/>
          <w:szCs w:val="20"/>
        </w:rPr>
        <w:t>close</w:t>
      </w:r>
      <w:proofErr w:type="spellEnd"/>
      <w:r w:rsidRPr="00333ACC">
        <w:rPr>
          <w:b/>
          <w:bCs/>
          <w:szCs w:val="20"/>
        </w:rPr>
        <w:t xml:space="preserve"> </w:t>
      </w:r>
      <w:r w:rsidRPr="00333ACC">
        <w:rPr>
          <w:szCs w:val="20"/>
        </w:rPr>
        <w:t>x 2</w:t>
      </w:r>
    </w:p>
    <w:p w14:paraId="5B3678CE" w14:textId="77777777" w:rsidR="00333ACC" w:rsidRPr="00333ACC" w:rsidRDefault="00333ACC" w:rsidP="00333ACC">
      <w:pPr>
        <w:numPr>
          <w:ilvl w:val="0"/>
          <w:numId w:val="23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b/>
          <w:bCs/>
          <w:szCs w:val="20"/>
        </w:rPr>
        <w:t>Klart</w:t>
      </w:r>
    </w:p>
    <w:p w14:paraId="53C56ECC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58385A88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04F5E5C2" w14:textId="77777777" w:rsidR="00333ACC" w:rsidRPr="00333ACC" w:rsidRDefault="00333ACC" w:rsidP="00A27B7A">
      <w:pPr>
        <w:pStyle w:val="Rubrik2"/>
        <w:ind w:left="0"/>
      </w:pPr>
      <w:bookmarkStart w:id="29" w:name="_Toc256000005"/>
      <w:bookmarkStart w:id="30" w:name="_Toc256000001"/>
      <w:bookmarkStart w:id="31" w:name="_Toc42857078"/>
      <w:bookmarkStart w:id="32" w:name="_Toc44596760"/>
      <w:bookmarkStart w:id="33" w:name="_Toc51316824"/>
      <w:bookmarkStart w:id="34" w:name="_Toc52279327"/>
      <w:bookmarkStart w:id="35" w:name="_Toc256000004"/>
      <w:r w:rsidRPr="00333ACC">
        <w:br w:type="page"/>
      </w:r>
      <w:bookmarkStart w:id="36" w:name="_Toc256000060"/>
      <w:bookmarkStart w:id="37" w:name="_Toc256000056"/>
      <w:bookmarkStart w:id="38" w:name="_Toc72414556"/>
      <w:bookmarkStart w:id="39" w:name="_Toc188263091"/>
      <w:bookmarkEnd w:id="29"/>
      <w:bookmarkEnd w:id="30"/>
      <w:bookmarkEnd w:id="31"/>
      <w:bookmarkEnd w:id="32"/>
      <w:bookmarkEnd w:id="33"/>
      <w:bookmarkEnd w:id="34"/>
      <w:bookmarkEnd w:id="35"/>
      <w:r w:rsidRPr="00333ACC">
        <w:lastRenderedPageBreak/>
        <w:t xml:space="preserve">Avstängning – Siemens </w:t>
      </w:r>
      <w:proofErr w:type="spellStart"/>
      <w:r w:rsidRPr="00333ACC">
        <w:t>Somatom</w:t>
      </w:r>
      <w:proofErr w:type="spellEnd"/>
      <w:r w:rsidRPr="00333ACC">
        <w:t xml:space="preserve"> </w:t>
      </w:r>
      <w:proofErr w:type="spellStart"/>
      <w:proofErr w:type="gramStart"/>
      <w:r w:rsidRPr="00333ACC">
        <w:t>X.cite</w:t>
      </w:r>
      <w:bookmarkEnd w:id="36"/>
      <w:bookmarkEnd w:id="37"/>
      <w:bookmarkEnd w:id="38"/>
      <w:bookmarkEnd w:id="39"/>
      <w:proofErr w:type="spellEnd"/>
      <w:proofErr w:type="gramEnd"/>
    </w:p>
    <w:p w14:paraId="687BE87D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62336" behindDoc="0" locked="0" layoutInCell="1" allowOverlap="1" wp14:anchorId="1B8238BD" wp14:editId="6DC76E9E">
            <wp:simplePos x="0" y="0"/>
            <wp:positionH relativeFrom="column">
              <wp:posOffset>3874770</wp:posOffset>
            </wp:positionH>
            <wp:positionV relativeFrom="paragraph">
              <wp:posOffset>23495</wp:posOffset>
            </wp:positionV>
            <wp:extent cx="2713234" cy="1341543"/>
            <wp:effectExtent l="0" t="0" r="0" b="0"/>
            <wp:wrapNone/>
            <wp:docPr id="199558393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370863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738" cy="1345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2F945" w14:textId="77777777" w:rsidR="00333ACC" w:rsidRPr="00333ACC" w:rsidRDefault="00333ACC" w:rsidP="00333ACC">
      <w:pPr>
        <w:numPr>
          <w:ilvl w:val="0"/>
          <w:numId w:val="24"/>
        </w:numPr>
        <w:spacing w:after="0" w:line="480" w:lineRule="auto"/>
        <w:ind w:right="0"/>
        <w:contextualSpacing/>
        <w:rPr>
          <w:szCs w:val="20"/>
        </w:rPr>
      </w:pPr>
      <w:r w:rsidRPr="00333ACC">
        <w:rPr>
          <w:szCs w:val="20"/>
        </w:rPr>
        <w:t>Stäng ner alla flikar på skärmen</w:t>
      </w:r>
    </w:p>
    <w:p w14:paraId="4571C18E" w14:textId="77777777" w:rsidR="00333ACC" w:rsidRPr="00333ACC" w:rsidRDefault="00333ACC" w:rsidP="00333ACC">
      <w:pPr>
        <w:numPr>
          <w:ilvl w:val="0"/>
          <w:numId w:val="24"/>
        </w:numPr>
        <w:spacing w:after="0" w:line="480" w:lineRule="auto"/>
        <w:ind w:right="0"/>
        <w:contextualSpacing/>
        <w:rPr>
          <w:szCs w:val="20"/>
        </w:rPr>
      </w:pPr>
      <w:r w:rsidRPr="00333ACC">
        <w:rPr>
          <w:szCs w:val="20"/>
        </w:rPr>
        <w:t>Höj upp bordet</w:t>
      </w:r>
    </w:p>
    <w:p w14:paraId="381B373C" w14:textId="77777777" w:rsidR="00333ACC" w:rsidRPr="00333ACC" w:rsidRDefault="00333ACC" w:rsidP="00333ACC">
      <w:pPr>
        <w:numPr>
          <w:ilvl w:val="0"/>
          <w:numId w:val="24"/>
        </w:numPr>
        <w:spacing w:after="0" w:line="480" w:lineRule="auto"/>
        <w:ind w:right="0"/>
        <w:contextualSpacing/>
        <w:rPr>
          <w:szCs w:val="20"/>
        </w:rPr>
      </w:pPr>
      <w:r w:rsidRPr="00333ACC">
        <w:rPr>
          <w:szCs w:val="20"/>
        </w:rPr>
        <w:t>Tryck på RÖD knapp (på väggen)</w:t>
      </w:r>
    </w:p>
    <w:p w14:paraId="0722B9B0" w14:textId="77777777" w:rsidR="00333ACC" w:rsidRPr="00333ACC" w:rsidRDefault="00333ACC" w:rsidP="00333ACC">
      <w:pPr>
        <w:numPr>
          <w:ilvl w:val="0"/>
          <w:numId w:val="24"/>
        </w:numPr>
        <w:spacing w:after="0" w:line="480" w:lineRule="auto"/>
        <w:ind w:right="0"/>
        <w:contextualSpacing/>
        <w:rPr>
          <w:b/>
          <w:bCs/>
          <w:szCs w:val="20"/>
        </w:rPr>
      </w:pPr>
      <w:r w:rsidRPr="00333ACC">
        <w:rPr>
          <w:b/>
          <w:bCs/>
          <w:szCs w:val="20"/>
        </w:rPr>
        <w:t>Klart</w:t>
      </w:r>
    </w:p>
    <w:p w14:paraId="247F5D44" w14:textId="0B2366C6" w:rsidR="00333ACC" w:rsidRPr="00A27B7A" w:rsidRDefault="00333ACC" w:rsidP="00A27B7A">
      <w:pPr>
        <w:spacing w:after="0" w:line="600" w:lineRule="auto"/>
        <w:ind w:left="0" w:right="0"/>
        <w:rPr>
          <w:szCs w:val="20"/>
        </w:rPr>
      </w:pPr>
      <w:r w:rsidRPr="00333ACC">
        <w:rPr>
          <w:szCs w:val="20"/>
        </w:rPr>
        <w:t xml:space="preserve">Viktigt att vänta 5 minuter (svara inte </w:t>
      </w:r>
      <w:proofErr w:type="spellStart"/>
      <w:r w:rsidRPr="00333ACC">
        <w:rPr>
          <w:szCs w:val="20"/>
        </w:rPr>
        <w:t>Yes</w:t>
      </w:r>
      <w:proofErr w:type="spellEnd"/>
      <w:r w:rsidRPr="00333ACC">
        <w:rPr>
          <w:szCs w:val="20"/>
        </w:rPr>
        <w:t xml:space="preserve"> eller No på system </w:t>
      </w:r>
      <w:proofErr w:type="spellStart"/>
      <w:r w:rsidRPr="00333ACC">
        <w:rPr>
          <w:szCs w:val="20"/>
        </w:rPr>
        <w:t>shutdown</w:t>
      </w:r>
      <w:proofErr w:type="spellEnd"/>
      <w:r w:rsidRPr="00333ACC">
        <w:rPr>
          <w:szCs w:val="20"/>
        </w:rPr>
        <w:t>)</w:t>
      </w:r>
    </w:p>
    <w:p w14:paraId="4529B4E6" w14:textId="77777777" w:rsidR="00333ACC" w:rsidRPr="00333ACC" w:rsidRDefault="00333ACC" w:rsidP="00A27B7A">
      <w:pPr>
        <w:pStyle w:val="Rubrik2"/>
        <w:ind w:left="0"/>
      </w:pPr>
      <w:bookmarkStart w:id="40" w:name="_Toc256000068"/>
      <w:bookmarkStart w:id="41" w:name="_Toc256000059"/>
      <w:bookmarkStart w:id="42" w:name="_Toc72414557"/>
      <w:bookmarkStart w:id="43" w:name="_Toc188263092"/>
      <w:r w:rsidRPr="00333ACC">
        <w:t xml:space="preserve">Manuell inskrivning eller </w:t>
      </w:r>
      <w:r w:rsidRPr="00333ACC">
        <w:br/>
        <w:t>skriva in patient med skyddad identitet</w:t>
      </w:r>
      <w:bookmarkEnd w:id="40"/>
      <w:bookmarkEnd w:id="41"/>
      <w:bookmarkEnd w:id="42"/>
      <w:bookmarkEnd w:id="43"/>
    </w:p>
    <w:p w14:paraId="6C0DA20F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620F16BA" w14:textId="77777777" w:rsidR="00333ACC" w:rsidRPr="00333ACC" w:rsidRDefault="00333ACC" w:rsidP="00333ACC">
      <w:pPr>
        <w:numPr>
          <w:ilvl w:val="0"/>
          <w:numId w:val="29"/>
        </w:numPr>
        <w:spacing w:after="0" w:line="240" w:lineRule="auto"/>
        <w:ind w:right="0"/>
        <w:contextualSpacing/>
        <w:rPr>
          <w:b/>
          <w:bCs/>
          <w:szCs w:val="20"/>
        </w:rPr>
      </w:pPr>
      <w:r w:rsidRPr="00333ACC">
        <w:rPr>
          <w:b/>
          <w:bCs/>
          <w:szCs w:val="20"/>
        </w:rPr>
        <w:t>Tryck på Register Patient</w:t>
      </w:r>
      <w:r w:rsidRPr="00333ACC">
        <w:rPr>
          <w:b/>
          <w:bCs/>
          <w:szCs w:val="20"/>
        </w:rPr>
        <w:br/>
      </w:r>
    </w:p>
    <w:p w14:paraId="77E7D261" w14:textId="77777777" w:rsidR="00333ACC" w:rsidRPr="00333ACC" w:rsidRDefault="00333ACC" w:rsidP="00333ACC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333ACC">
        <w:rPr>
          <w:b/>
          <w:bCs/>
          <w:szCs w:val="20"/>
        </w:rPr>
        <w:t xml:space="preserve">Last </w:t>
      </w:r>
      <w:proofErr w:type="spellStart"/>
      <w:r w:rsidRPr="00333ACC">
        <w:rPr>
          <w:b/>
          <w:bCs/>
          <w:szCs w:val="20"/>
        </w:rPr>
        <w:t>name</w:t>
      </w:r>
      <w:proofErr w:type="spellEnd"/>
      <w:r w:rsidRPr="00333ACC">
        <w:rPr>
          <w:b/>
          <w:bCs/>
          <w:szCs w:val="20"/>
        </w:rPr>
        <w:t>:</w:t>
      </w:r>
      <w:r w:rsidRPr="00333ACC">
        <w:rPr>
          <w:szCs w:val="20"/>
        </w:rPr>
        <w:t xml:space="preserve"> Skyddad identitet eller namn</w:t>
      </w:r>
      <w:r w:rsidRPr="00333ACC">
        <w:rPr>
          <w:szCs w:val="20"/>
        </w:rPr>
        <w:br/>
      </w:r>
    </w:p>
    <w:p w14:paraId="137EDA43" w14:textId="77777777" w:rsidR="00333ACC" w:rsidRPr="00333ACC" w:rsidRDefault="00333ACC" w:rsidP="00333ACC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333ACC">
        <w:rPr>
          <w:b/>
          <w:bCs/>
          <w:szCs w:val="20"/>
        </w:rPr>
        <w:t>Patient id:</w:t>
      </w:r>
      <w:r w:rsidRPr="00333ACC">
        <w:rPr>
          <w:szCs w:val="20"/>
        </w:rPr>
        <w:t xml:space="preserve"> Personnummer</w:t>
      </w:r>
      <w:r w:rsidRPr="00333ACC">
        <w:rPr>
          <w:szCs w:val="20"/>
        </w:rPr>
        <w:br/>
      </w:r>
    </w:p>
    <w:p w14:paraId="0487FC1C" w14:textId="77777777" w:rsidR="00333ACC" w:rsidRPr="00333ACC" w:rsidRDefault="00333ACC" w:rsidP="00333ACC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333ACC">
        <w:rPr>
          <w:b/>
          <w:bCs/>
          <w:szCs w:val="20"/>
        </w:rPr>
        <w:t xml:space="preserve">Date </w:t>
      </w:r>
      <w:proofErr w:type="spellStart"/>
      <w:r w:rsidRPr="00333ACC">
        <w:rPr>
          <w:b/>
          <w:bCs/>
          <w:szCs w:val="20"/>
        </w:rPr>
        <w:t>of</w:t>
      </w:r>
      <w:proofErr w:type="spellEnd"/>
      <w:r w:rsidRPr="00333ACC">
        <w:rPr>
          <w:b/>
          <w:bCs/>
          <w:szCs w:val="20"/>
        </w:rPr>
        <w:t xml:space="preserve"> </w:t>
      </w:r>
      <w:proofErr w:type="spellStart"/>
      <w:r w:rsidRPr="00333ACC">
        <w:rPr>
          <w:b/>
          <w:bCs/>
          <w:szCs w:val="20"/>
        </w:rPr>
        <w:t>birth</w:t>
      </w:r>
      <w:proofErr w:type="spellEnd"/>
      <w:r w:rsidRPr="00333ACC">
        <w:rPr>
          <w:b/>
          <w:bCs/>
          <w:szCs w:val="20"/>
        </w:rPr>
        <w:t>:</w:t>
      </w:r>
      <w:r w:rsidRPr="00333ACC">
        <w:rPr>
          <w:szCs w:val="20"/>
        </w:rPr>
        <w:t xml:space="preserve"> ex. 1910-10-10</w:t>
      </w:r>
      <w:r w:rsidRPr="00333ACC">
        <w:rPr>
          <w:szCs w:val="20"/>
        </w:rPr>
        <w:br/>
      </w:r>
    </w:p>
    <w:p w14:paraId="6FDF6163" w14:textId="77777777" w:rsidR="00333ACC" w:rsidRPr="00333ACC" w:rsidRDefault="00333ACC" w:rsidP="00333ACC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333ACC">
        <w:rPr>
          <w:b/>
          <w:bCs/>
          <w:szCs w:val="20"/>
        </w:rPr>
        <w:t>Sex:</w:t>
      </w:r>
      <w:r w:rsidRPr="00333ACC">
        <w:rPr>
          <w:szCs w:val="20"/>
        </w:rPr>
        <w:t xml:space="preserve"> Patientens kön (M eller F)</w:t>
      </w:r>
      <w:r w:rsidRPr="00333ACC">
        <w:rPr>
          <w:szCs w:val="20"/>
        </w:rPr>
        <w:br/>
      </w:r>
    </w:p>
    <w:p w14:paraId="67A7FB0A" w14:textId="77777777" w:rsidR="00333ACC" w:rsidRPr="00333ACC" w:rsidRDefault="00333ACC" w:rsidP="00333ACC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333ACC">
        <w:rPr>
          <w:b/>
          <w:bCs/>
          <w:szCs w:val="20"/>
        </w:rPr>
        <w:t>ID:</w:t>
      </w:r>
      <w:r w:rsidRPr="00333ACC">
        <w:rPr>
          <w:szCs w:val="20"/>
        </w:rPr>
        <w:t xml:space="preserve"> Remissnummer</w:t>
      </w:r>
      <w:r w:rsidRPr="00333ACC">
        <w:rPr>
          <w:szCs w:val="20"/>
        </w:rPr>
        <w:br/>
      </w:r>
    </w:p>
    <w:p w14:paraId="32569403" w14:textId="77777777" w:rsidR="00333ACC" w:rsidRPr="00333ACC" w:rsidRDefault="00333ACC" w:rsidP="00333ACC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333ACC">
        <w:rPr>
          <w:b/>
          <w:bCs/>
          <w:szCs w:val="20"/>
        </w:rPr>
        <w:t>Accession No:</w:t>
      </w:r>
      <w:r w:rsidRPr="00333ACC">
        <w:rPr>
          <w:szCs w:val="20"/>
        </w:rPr>
        <w:t xml:space="preserve"> Undersökningsnummer</w:t>
      </w:r>
      <w:r w:rsidRPr="00333ACC">
        <w:rPr>
          <w:szCs w:val="20"/>
        </w:rPr>
        <w:br/>
      </w:r>
    </w:p>
    <w:p w14:paraId="3E7907B7" w14:textId="77777777" w:rsidR="00333ACC" w:rsidRPr="00333ACC" w:rsidRDefault="00333ACC" w:rsidP="00333ACC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333ACC">
        <w:rPr>
          <w:b/>
          <w:bCs/>
          <w:szCs w:val="20"/>
        </w:rPr>
        <w:t xml:space="preserve">Klicka på </w:t>
      </w:r>
      <w:proofErr w:type="spellStart"/>
      <w:r w:rsidRPr="00333ACC">
        <w:rPr>
          <w:b/>
          <w:bCs/>
          <w:szCs w:val="20"/>
        </w:rPr>
        <w:t>Exam</w:t>
      </w:r>
      <w:proofErr w:type="spellEnd"/>
      <w:r w:rsidRPr="00333ACC">
        <w:rPr>
          <w:b/>
          <w:bCs/>
          <w:szCs w:val="20"/>
        </w:rPr>
        <w:t xml:space="preserve"> och utför undersökningen som vanligt</w:t>
      </w:r>
    </w:p>
    <w:p w14:paraId="0C73689F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428143D9" w14:textId="77777777" w:rsidR="00333ACC" w:rsidRPr="00333ACC" w:rsidRDefault="00333ACC" w:rsidP="00A27B7A">
      <w:pPr>
        <w:pStyle w:val="Rubrik2"/>
        <w:ind w:left="0"/>
      </w:pPr>
      <w:bookmarkStart w:id="44" w:name="_Toc256000071"/>
      <w:bookmarkStart w:id="45" w:name="_Toc256000062"/>
      <w:bookmarkStart w:id="46" w:name="_Toc256000049"/>
      <w:bookmarkStart w:id="47" w:name="_Toc256000042"/>
      <w:bookmarkStart w:id="48" w:name="_Toc256000035"/>
      <w:bookmarkStart w:id="49" w:name="_Toc256000028"/>
      <w:bookmarkStart w:id="50" w:name="_Toc256000021"/>
      <w:bookmarkStart w:id="51" w:name="_Toc256000014"/>
      <w:bookmarkStart w:id="52" w:name="_Toc256000007"/>
      <w:bookmarkStart w:id="53" w:name="_Toc70595483"/>
      <w:bookmarkStart w:id="54" w:name="_Toc72414558"/>
      <w:bookmarkStart w:id="55" w:name="_Toc188263093"/>
      <w:r w:rsidRPr="00333ACC">
        <w:t xml:space="preserve">Ändra språk – Siemens </w:t>
      </w:r>
      <w:proofErr w:type="spellStart"/>
      <w:r w:rsidRPr="00333ACC">
        <w:t>Somatom</w:t>
      </w:r>
      <w:proofErr w:type="spellEnd"/>
      <w:r w:rsidRPr="00333ACC">
        <w:t xml:space="preserve"> </w:t>
      </w:r>
      <w:proofErr w:type="spellStart"/>
      <w:proofErr w:type="gramStart"/>
      <w:r w:rsidRPr="00333ACC">
        <w:t>X.cite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proofErr w:type="spellEnd"/>
      <w:proofErr w:type="gramEnd"/>
    </w:p>
    <w:p w14:paraId="7414BC7D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5A8FED63" w14:textId="77777777" w:rsidR="00333ACC" w:rsidRPr="00333ACC" w:rsidRDefault="00333ACC" w:rsidP="00333ACC">
      <w:pPr>
        <w:numPr>
          <w:ilvl w:val="0"/>
          <w:numId w:val="25"/>
        </w:numPr>
        <w:spacing w:after="0" w:line="48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Högerklicka på första </w:t>
      </w:r>
      <w:proofErr w:type="spellStart"/>
      <w:r w:rsidRPr="00333ACC">
        <w:rPr>
          <w:szCs w:val="20"/>
        </w:rPr>
        <w:t>topogrammet</w:t>
      </w:r>
      <w:proofErr w:type="spellEnd"/>
      <w:r w:rsidRPr="00333ACC">
        <w:rPr>
          <w:szCs w:val="20"/>
        </w:rPr>
        <w:t xml:space="preserve"> i tidslinjen</w:t>
      </w:r>
    </w:p>
    <w:p w14:paraId="5E92D10B" w14:textId="77777777" w:rsidR="00333ACC" w:rsidRPr="00333ACC" w:rsidRDefault="00333ACC" w:rsidP="00333ACC">
      <w:pPr>
        <w:numPr>
          <w:ilvl w:val="0"/>
          <w:numId w:val="25"/>
        </w:numPr>
        <w:spacing w:after="0" w:line="480" w:lineRule="auto"/>
        <w:ind w:right="0"/>
        <w:contextualSpacing/>
        <w:rPr>
          <w:b/>
          <w:bCs/>
          <w:szCs w:val="20"/>
        </w:rPr>
      </w:pPr>
      <w:proofErr w:type="spellStart"/>
      <w:r w:rsidRPr="00333ACC">
        <w:rPr>
          <w:b/>
          <w:bCs/>
          <w:szCs w:val="20"/>
        </w:rPr>
        <w:t>Open</w:t>
      </w:r>
      <w:proofErr w:type="spellEnd"/>
      <w:r w:rsidRPr="00333ACC">
        <w:rPr>
          <w:b/>
          <w:bCs/>
          <w:szCs w:val="20"/>
        </w:rPr>
        <w:t xml:space="preserve"> </w:t>
      </w:r>
      <w:proofErr w:type="spellStart"/>
      <w:r w:rsidRPr="00333ACC">
        <w:rPr>
          <w:b/>
          <w:bCs/>
          <w:szCs w:val="20"/>
        </w:rPr>
        <w:t>edit</w:t>
      </w:r>
      <w:proofErr w:type="spellEnd"/>
      <w:r w:rsidRPr="00333ACC">
        <w:rPr>
          <w:b/>
          <w:bCs/>
          <w:szCs w:val="20"/>
        </w:rPr>
        <w:t xml:space="preserve"> mode</w:t>
      </w:r>
    </w:p>
    <w:p w14:paraId="416A8A48" w14:textId="77777777" w:rsidR="00333ACC" w:rsidRPr="00333ACC" w:rsidRDefault="00333ACC" w:rsidP="00333ACC">
      <w:pPr>
        <w:numPr>
          <w:ilvl w:val="0"/>
          <w:numId w:val="25"/>
        </w:numPr>
        <w:spacing w:after="0" w:line="480" w:lineRule="auto"/>
        <w:ind w:right="0"/>
        <w:contextualSpacing/>
        <w:rPr>
          <w:szCs w:val="20"/>
        </w:rPr>
      </w:pPr>
      <w:r w:rsidRPr="00333ACC">
        <w:rPr>
          <w:szCs w:val="20"/>
        </w:rPr>
        <w:t>Välj språk</w:t>
      </w:r>
    </w:p>
    <w:p w14:paraId="2F47CC97" w14:textId="77777777" w:rsidR="00333ACC" w:rsidRPr="00333ACC" w:rsidRDefault="00333ACC" w:rsidP="00333ACC">
      <w:pPr>
        <w:numPr>
          <w:ilvl w:val="0"/>
          <w:numId w:val="25"/>
        </w:numPr>
        <w:spacing w:after="0" w:line="48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Se efter så </w:t>
      </w:r>
      <w:proofErr w:type="spellStart"/>
      <w:r w:rsidRPr="00333ACC">
        <w:rPr>
          <w:b/>
          <w:bCs/>
          <w:szCs w:val="20"/>
        </w:rPr>
        <w:t>apply</w:t>
      </w:r>
      <w:proofErr w:type="spellEnd"/>
      <w:r w:rsidRPr="00333ACC">
        <w:rPr>
          <w:b/>
          <w:bCs/>
          <w:szCs w:val="20"/>
        </w:rPr>
        <w:t xml:space="preserve"> to all</w:t>
      </w:r>
      <w:r w:rsidRPr="00333ACC">
        <w:rPr>
          <w:szCs w:val="20"/>
        </w:rPr>
        <w:t xml:space="preserve"> är markerat</w:t>
      </w:r>
    </w:p>
    <w:p w14:paraId="70808DED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0ED1AB78" w14:textId="77777777" w:rsidR="00333ACC" w:rsidRPr="00333ACC" w:rsidRDefault="00333ACC" w:rsidP="00333ACC">
      <w:pPr>
        <w:spacing w:after="0" w:line="240" w:lineRule="auto"/>
        <w:ind w:left="0" w:right="0"/>
        <w:rPr>
          <w:rFonts w:ascii="Calibri" w:hAnsi="Calibri" w:cs="Calibri"/>
          <w:b/>
          <w:bCs/>
          <w:kern w:val="32"/>
          <w:sz w:val="32"/>
          <w:szCs w:val="36"/>
        </w:rPr>
      </w:pPr>
      <w:r w:rsidRPr="00333ACC">
        <w:rPr>
          <w:sz w:val="32"/>
          <w:szCs w:val="20"/>
        </w:rPr>
        <w:br w:type="page"/>
      </w:r>
    </w:p>
    <w:p w14:paraId="1CABE380" w14:textId="77777777" w:rsidR="00333ACC" w:rsidRPr="00333ACC" w:rsidRDefault="00333ACC" w:rsidP="00A27B7A">
      <w:pPr>
        <w:pStyle w:val="Rubrik2"/>
        <w:ind w:left="0"/>
      </w:pPr>
      <w:bookmarkStart w:id="56" w:name="_Toc256000072"/>
      <w:bookmarkStart w:id="57" w:name="_Toc256000063"/>
      <w:bookmarkStart w:id="58" w:name="_Toc256000050"/>
      <w:bookmarkStart w:id="59" w:name="_Toc256000043"/>
      <w:bookmarkStart w:id="60" w:name="_Toc256000036"/>
      <w:bookmarkStart w:id="61" w:name="_Toc256000029"/>
      <w:bookmarkStart w:id="62" w:name="_Toc256000022"/>
      <w:bookmarkStart w:id="63" w:name="_Toc256000015"/>
      <w:bookmarkStart w:id="64" w:name="_Toc256000008"/>
      <w:bookmarkStart w:id="65" w:name="_Toc70595484"/>
      <w:bookmarkStart w:id="66" w:name="_Toc72414559"/>
      <w:bookmarkStart w:id="67" w:name="_Toc256000003"/>
      <w:bookmarkStart w:id="68" w:name="_Toc44596762"/>
      <w:bookmarkStart w:id="69" w:name="_Toc42857080"/>
      <w:bookmarkStart w:id="70" w:name="_Toc188263094"/>
      <w:r w:rsidRPr="00333ACC">
        <w:lastRenderedPageBreak/>
        <w:t xml:space="preserve">Segmentera undersökningar Siemens </w:t>
      </w:r>
      <w:proofErr w:type="spellStart"/>
      <w:r w:rsidRPr="00333ACC">
        <w:t>Somatom</w:t>
      </w:r>
      <w:proofErr w:type="spellEnd"/>
      <w:r w:rsidRPr="00333ACC">
        <w:t xml:space="preserve"> </w:t>
      </w:r>
      <w:proofErr w:type="spellStart"/>
      <w:proofErr w:type="gramStart"/>
      <w:r w:rsidRPr="00333ACC">
        <w:t>X.cite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70"/>
      <w:proofErr w:type="spellEnd"/>
      <w:proofErr w:type="gramEnd"/>
    </w:p>
    <w:p w14:paraId="0943753A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67456" behindDoc="0" locked="0" layoutInCell="1" allowOverlap="1" wp14:anchorId="16EB99F0" wp14:editId="677D4D73">
            <wp:simplePos x="0" y="0"/>
            <wp:positionH relativeFrom="column">
              <wp:posOffset>3757838</wp:posOffset>
            </wp:positionH>
            <wp:positionV relativeFrom="paragraph">
              <wp:posOffset>85725</wp:posOffset>
            </wp:positionV>
            <wp:extent cx="2755358" cy="1257300"/>
            <wp:effectExtent l="0" t="0" r="6985" b="0"/>
            <wp:wrapNone/>
            <wp:docPr id="85562070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7716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584" cy="1260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szCs w:val="20"/>
        </w:rPr>
        <w:t>Gå in via</w:t>
      </w:r>
      <w:r w:rsidRPr="00333ACC">
        <w:rPr>
          <w:b/>
          <w:bCs/>
          <w:szCs w:val="20"/>
        </w:rPr>
        <w:t xml:space="preserve"> </w:t>
      </w:r>
      <w:proofErr w:type="spellStart"/>
      <w:r w:rsidRPr="00333ACC">
        <w:rPr>
          <w:b/>
          <w:bCs/>
          <w:szCs w:val="20"/>
        </w:rPr>
        <w:t>scheduler</w:t>
      </w:r>
      <w:proofErr w:type="spellEnd"/>
    </w:p>
    <w:p w14:paraId="7BF4EFBC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szCs w:val="20"/>
        </w:rPr>
      </w:pPr>
      <w:r w:rsidRPr="00333ACC">
        <w:rPr>
          <w:bCs/>
          <w:szCs w:val="20"/>
        </w:rPr>
        <w:t xml:space="preserve">Markera alla aktuella undersökningskort med </w:t>
      </w:r>
      <w:proofErr w:type="spellStart"/>
      <w:r w:rsidRPr="00333ACC">
        <w:rPr>
          <w:b/>
          <w:szCs w:val="20"/>
        </w:rPr>
        <w:t>Ctrl</w:t>
      </w:r>
      <w:proofErr w:type="spellEnd"/>
    </w:p>
    <w:p w14:paraId="7E9DEBF0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bCs/>
          <w:szCs w:val="20"/>
        </w:rPr>
      </w:pPr>
      <w:r w:rsidRPr="00333ACC">
        <w:rPr>
          <w:bCs/>
          <w:szCs w:val="20"/>
        </w:rPr>
        <w:t>Högerklicka på något av dem</w:t>
      </w:r>
    </w:p>
    <w:p w14:paraId="0B716514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bCs/>
          <w:szCs w:val="20"/>
        </w:rPr>
      </w:pPr>
      <w:r w:rsidRPr="00333ACC">
        <w:rPr>
          <w:bCs/>
          <w:szCs w:val="20"/>
        </w:rPr>
        <w:t xml:space="preserve">Välj </w:t>
      </w:r>
      <w:r w:rsidRPr="00333ACC">
        <w:rPr>
          <w:b/>
          <w:szCs w:val="20"/>
        </w:rPr>
        <w:t>Group</w:t>
      </w:r>
    </w:p>
    <w:p w14:paraId="183F72BB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bCs/>
          <w:szCs w:val="20"/>
        </w:rPr>
      </w:pPr>
      <w:r w:rsidRPr="00333ACC">
        <w:rPr>
          <w:bCs/>
          <w:szCs w:val="20"/>
        </w:rPr>
        <w:t xml:space="preserve">Välj </w:t>
      </w:r>
      <w:proofErr w:type="spellStart"/>
      <w:r w:rsidRPr="00333ACC">
        <w:rPr>
          <w:b/>
          <w:szCs w:val="20"/>
        </w:rPr>
        <w:t>Exam</w:t>
      </w:r>
      <w:proofErr w:type="spellEnd"/>
    </w:p>
    <w:p w14:paraId="552127D4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bCs/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68480" behindDoc="0" locked="0" layoutInCell="1" allowOverlap="1" wp14:anchorId="4D1116A2" wp14:editId="239E273C">
            <wp:simplePos x="0" y="0"/>
            <wp:positionH relativeFrom="column">
              <wp:posOffset>3829050</wp:posOffset>
            </wp:positionH>
            <wp:positionV relativeFrom="paragraph">
              <wp:posOffset>4445</wp:posOffset>
            </wp:positionV>
            <wp:extent cx="2723515" cy="1550035"/>
            <wp:effectExtent l="0" t="0" r="635" b="0"/>
            <wp:wrapNone/>
            <wp:docPr id="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33608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bCs/>
          <w:szCs w:val="20"/>
        </w:rPr>
        <w:t>Klicka på undersökningens namn överst på skärmen</w:t>
      </w:r>
    </w:p>
    <w:p w14:paraId="7401DD2F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 xml:space="preserve">Välj </w:t>
      </w:r>
      <w:proofErr w:type="spellStart"/>
      <w:r w:rsidRPr="00333ACC">
        <w:rPr>
          <w:b/>
          <w:bCs/>
          <w:szCs w:val="20"/>
        </w:rPr>
        <w:t>Protocol</w:t>
      </w:r>
      <w:proofErr w:type="spellEnd"/>
      <w:r w:rsidRPr="00333ACC">
        <w:rPr>
          <w:b/>
          <w:bCs/>
          <w:szCs w:val="20"/>
        </w:rPr>
        <w:t xml:space="preserve"> parameters</w:t>
      </w:r>
    </w:p>
    <w:p w14:paraId="068F46DE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>Markera</w:t>
      </w:r>
      <w:r w:rsidRPr="00333ACC">
        <w:rPr>
          <w:b/>
          <w:bCs/>
          <w:szCs w:val="20"/>
        </w:rPr>
        <w:t xml:space="preserve"> Autotasking</w:t>
      </w:r>
      <w:r w:rsidRPr="00333ACC">
        <w:rPr>
          <w:szCs w:val="20"/>
        </w:rPr>
        <w:t xml:space="preserve"> och avmarkera övriga rubriker</w:t>
      </w:r>
    </w:p>
    <w:p w14:paraId="419E709D" w14:textId="77777777" w:rsidR="00333ACC" w:rsidRPr="00333ACC" w:rsidRDefault="00333ACC" w:rsidP="00333ACC">
      <w:pPr>
        <w:numPr>
          <w:ilvl w:val="0"/>
          <w:numId w:val="21"/>
        </w:numPr>
        <w:spacing w:before="120" w:after="0" w:line="60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 xml:space="preserve">Välj alternativet </w:t>
      </w:r>
      <w:proofErr w:type="spellStart"/>
      <w:r w:rsidRPr="00333ACC">
        <w:rPr>
          <w:b/>
          <w:bCs/>
          <w:szCs w:val="20"/>
        </w:rPr>
        <w:t>Requested</w:t>
      </w:r>
      <w:proofErr w:type="spellEnd"/>
      <w:r w:rsidRPr="00333ACC">
        <w:rPr>
          <w:b/>
          <w:bCs/>
          <w:szCs w:val="20"/>
        </w:rPr>
        <w:t xml:space="preserve"> </w:t>
      </w:r>
      <w:proofErr w:type="spellStart"/>
      <w:r w:rsidRPr="00333ACC">
        <w:rPr>
          <w:b/>
          <w:bCs/>
          <w:szCs w:val="20"/>
        </w:rPr>
        <w:t>procedure</w:t>
      </w:r>
      <w:proofErr w:type="spellEnd"/>
      <w:r w:rsidRPr="00333ACC">
        <w:rPr>
          <w:szCs w:val="20"/>
        </w:rPr>
        <w:br/>
        <w:t xml:space="preserve">(Välj rätt undersökningskort till respektive rekonstruktion </w:t>
      </w:r>
      <w:proofErr w:type="gramStart"/>
      <w:r w:rsidRPr="00333ACC">
        <w:rPr>
          <w:szCs w:val="20"/>
        </w:rPr>
        <w:t>t.ex.</w:t>
      </w:r>
      <w:proofErr w:type="gramEnd"/>
      <w:r w:rsidRPr="00333ACC">
        <w:rPr>
          <w:szCs w:val="20"/>
        </w:rPr>
        <w:t xml:space="preserve"> DT THORAX)</w:t>
      </w:r>
    </w:p>
    <w:p w14:paraId="76531930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  <w:r w:rsidRPr="00333ACC">
        <w:rPr>
          <w:szCs w:val="20"/>
        </w:rPr>
        <w:br w:type="page"/>
      </w:r>
    </w:p>
    <w:p w14:paraId="6CFA44B0" w14:textId="77777777" w:rsidR="00333ACC" w:rsidRPr="00333ACC" w:rsidRDefault="00333ACC" w:rsidP="00A27B7A">
      <w:pPr>
        <w:pStyle w:val="Rubrik2"/>
        <w:ind w:left="0"/>
      </w:pPr>
      <w:bookmarkStart w:id="71" w:name="_Toc70595485"/>
      <w:bookmarkStart w:id="72" w:name="_Toc72414560"/>
      <w:bookmarkStart w:id="73" w:name="_Toc188263095"/>
      <w:bookmarkEnd w:id="67"/>
      <w:bookmarkEnd w:id="68"/>
      <w:bookmarkEnd w:id="69"/>
      <w:r w:rsidRPr="00333ACC">
        <w:rPr>
          <w:noProof/>
          <w:sz w:val="36"/>
        </w:rPr>
        <w:lastRenderedPageBreak/>
        <w:drawing>
          <wp:anchor distT="0" distB="0" distL="114300" distR="114300" simplePos="0" relativeHeight="251669504" behindDoc="0" locked="0" layoutInCell="1" allowOverlap="1" wp14:anchorId="0553EF3C" wp14:editId="000D7A63">
            <wp:simplePos x="0" y="0"/>
            <wp:positionH relativeFrom="column">
              <wp:posOffset>4362450</wp:posOffset>
            </wp:positionH>
            <wp:positionV relativeFrom="paragraph">
              <wp:posOffset>323674</wp:posOffset>
            </wp:positionV>
            <wp:extent cx="1379220" cy="3743501"/>
            <wp:effectExtent l="0" t="0" r="0" b="9525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7242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657" cy="3752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noProof/>
          <w:sz w:val="36"/>
        </w:rPr>
        <w:drawing>
          <wp:anchor distT="0" distB="0" distL="114300" distR="114300" simplePos="0" relativeHeight="251663360" behindDoc="0" locked="0" layoutInCell="1" allowOverlap="1" wp14:anchorId="201CD42D" wp14:editId="0D047C46">
            <wp:simplePos x="0" y="0"/>
            <wp:positionH relativeFrom="column">
              <wp:posOffset>2213610</wp:posOffset>
            </wp:positionH>
            <wp:positionV relativeFrom="paragraph">
              <wp:posOffset>409575</wp:posOffset>
            </wp:positionV>
            <wp:extent cx="323850" cy="314325"/>
            <wp:effectExtent l="0" t="0" r="0" b="9525"/>
            <wp:wrapNone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7406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74" w:name="_Toc256000073"/>
      <w:bookmarkStart w:id="75" w:name="_Toc256000064"/>
      <w:bookmarkStart w:id="76" w:name="_Toc256000051"/>
      <w:bookmarkStart w:id="77" w:name="_Toc256000044"/>
      <w:bookmarkStart w:id="78" w:name="_Toc256000037"/>
      <w:bookmarkStart w:id="79" w:name="_Toc256000030"/>
      <w:bookmarkStart w:id="80" w:name="_Toc256000023"/>
      <w:bookmarkStart w:id="81" w:name="_Toc256000016"/>
      <w:bookmarkStart w:id="82" w:name="_Toc256000009"/>
      <w:r w:rsidRPr="00333ACC">
        <w:t xml:space="preserve">Rekonstruktion – Siemens </w:t>
      </w:r>
      <w:proofErr w:type="spellStart"/>
      <w:r w:rsidRPr="00333ACC">
        <w:t>somatom</w:t>
      </w:r>
      <w:proofErr w:type="spellEnd"/>
      <w:r w:rsidRPr="00333ACC">
        <w:t xml:space="preserve"> </w:t>
      </w:r>
      <w:proofErr w:type="spellStart"/>
      <w:proofErr w:type="gramStart"/>
      <w:r w:rsidRPr="00333ACC">
        <w:t>X.cite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proofErr w:type="spellEnd"/>
      <w:proofErr w:type="gramEnd"/>
      <w:r w:rsidRPr="00333ACC">
        <w:br/>
      </w:r>
    </w:p>
    <w:p w14:paraId="582A16B0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 xml:space="preserve">Öppna </w:t>
      </w:r>
      <w:r w:rsidRPr="00333ACC">
        <w:rPr>
          <w:b/>
          <w:bCs/>
          <w:szCs w:val="20"/>
        </w:rPr>
        <w:t>browsern</w:t>
      </w:r>
      <w:r w:rsidRPr="00333ACC">
        <w:rPr>
          <w:b/>
          <w:bCs/>
          <w:noProof/>
          <w:szCs w:val="20"/>
        </w:rPr>
        <w:t xml:space="preserve"> </w:t>
      </w:r>
      <w:r w:rsidRPr="00333ACC">
        <w:rPr>
          <w:szCs w:val="20"/>
        </w:rPr>
        <w:br/>
      </w:r>
    </w:p>
    <w:p w14:paraId="61B5366D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>Ta fram rätt patient</w:t>
      </w:r>
      <w:r w:rsidRPr="00333ACC">
        <w:rPr>
          <w:szCs w:val="20"/>
        </w:rPr>
        <w:br/>
      </w:r>
    </w:p>
    <w:p w14:paraId="7FF5E14A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>Högerklicka på undersökning</w:t>
      </w:r>
      <w:r w:rsidRPr="00333ACC">
        <w:rPr>
          <w:szCs w:val="20"/>
        </w:rPr>
        <w:br/>
      </w:r>
    </w:p>
    <w:p w14:paraId="16D0D117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 xml:space="preserve">Välj </w:t>
      </w:r>
      <w:proofErr w:type="spellStart"/>
      <w:r w:rsidRPr="00333ACC">
        <w:rPr>
          <w:b/>
          <w:bCs/>
          <w:szCs w:val="20"/>
        </w:rPr>
        <w:t>Recon</w:t>
      </w:r>
      <w:proofErr w:type="spellEnd"/>
      <w:r w:rsidRPr="00333ACC">
        <w:rPr>
          <w:szCs w:val="20"/>
        </w:rPr>
        <w:t xml:space="preserve"> (längst ner)</w:t>
      </w:r>
      <w:r w:rsidRPr="00333ACC">
        <w:rPr>
          <w:szCs w:val="20"/>
        </w:rPr>
        <w:br/>
      </w:r>
    </w:p>
    <w:p w14:paraId="63F226E9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 xml:space="preserve">Välj </w:t>
      </w:r>
      <w:proofErr w:type="spellStart"/>
      <w:r w:rsidRPr="00333ACC">
        <w:rPr>
          <w:b/>
          <w:bCs/>
          <w:szCs w:val="20"/>
        </w:rPr>
        <w:t>Reconstruction</w:t>
      </w:r>
      <w:proofErr w:type="spellEnd"/>
      <w:r w:rsidRPr="00333ACC">
        <w:rPr>
          <w:szCs w:val="20"/>
        </w:rPr>
        <w:t xml:space="preserve"> (till vänster)</w:t>
      </w:r>
      <w:r w:rsidRPr="00333ACC">
        <w:rPr>
          <w:szCs w:val="20"/>
        </w:rPr>
        <w:br/>
      </w:r>
    </w:p>
    <w:p w14:paraId="5BCBA464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>Välj serie (boxarna till höger) högerklick</w:t>
      </w:r>
      <w:r w:rsidRPr="00333ACC">
        <w:rPr>
          <w:b/>
          <w:bCs/>
          <w:szCs w:val="20"/>
        </w:rPr>
        <w:t xml:space="preserve"> </w:t>
      </w:r>
      <w:proofErr w:type="spellStart"/>
      <w:r w:rsidRPr="00333ACC">
        <w:rPr>
          <w:b/>
          <w:bCs/>
          <w:szCs w:val="20"/>
        </w:rPr>
        <w:t>Repeat</w:t>
      </w:r>
      <w:proofErr w:type="spellEnd"/>
      <w:r w:rsidRPr="00333ACC">
        <w:rPr>
          <w:szCs w:val="20"/>
        </w:rPr>
        <w:br/>
      </w:r>
    </w:p>
    <w:p w14:paraId="2E6E71D0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>Gör ändringarna</w:t>
      </w:r>
    </w:p>
    <w:p w14:paraId="5E10F81A" w14:textId="77777777" w:rsidR="00333ACC" w:rsidRPr="00333ACC" w:rsidRDefault="00333ACC" w:rsidP="00333ACC">
      <w:pPr>
        <w:spacing w:before="60" w:after="0" w:line="240" w:lineRule="auto"/>
        <w:ind w:left="714" w:right="0"/>
        <w:contextualSpacing/>
        <w:rPr>
          <w:szCs w:val="20"/>
        </w:rPr>
      </w:pPr>
    </w:p>
    <w:p w14:paraId="4C0AD87C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 xml:space="preserve">Tryck </w:t>
      </w:r>
      <w:proofErr w:type="spellStart"/>
      <w:r w:rsidRPr="00333ACC">
        <w:rPr>
          <w:b/>
          <w:bCs/>
          <w:szCs w:val="20"/>
        </w:rPr>
        <w:t>Recon</w:t>
      </w:r>
      <w:proofErr w:type="spellEnd"/>
      <w:r w:rsidRPr="00333ACC">
        <w:rPr>
          <w:szCs w:val="20"/>
        </w:rPr>
        <w:br/>
      </w:r>
    </w:p>
    <w:p w14:paraId="571FDB1F" w14:textId="77777777" w:rsidR="00333ACC" w:rsidRPr="00333ACC" w:rsidRDefault="00333ACC" w:rsidP="00333ACC">
      <w:pPr>
        <w:numPr>
          <w:ilvl w:val="0"/>
          <w:numId w:val="20"/>
        </w:numPr>
        <w:spacing w:before="60" w:after="0" w:line="240" w:lineRule="auto"/>
        <w:ind w:left="714" w:right="0" w:hanging="357"/>
        <w:contextualSpacing/>
        <w:rPr>
          <w:szCs w:val="20"/>
        </w:rPr>
      </w:pPr>
      <w:r w:rsidRPr="00333ACC">
        <w:rPr>
          <w:b/>
          <w:bCs/>
          <w:szCs w:val="20"/>
        </w:rPr>
        <w:t>Close</w:t>
      </w:r>
      <w:r w:rsidRPr="00333ACC">
        <w:rPr>
          <w:szCs w:val="20"/>
        </w:rPr>
        <w:t xml:space="preserve"> x 2</w:t>
      </w:r>
      <w:r w:rsidRPr="00333ACC">
        <w:rPr>
          <w:szCs w:val="20"/>
        </w:rPr>
        <w:br/>
      </w:r>
    </w:p>
    <w:p w14:paraId="7C261870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5C847B45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6179E633" w14:textId="77777777" w:rsidR="00333ACC" w:rsidRPr="00333ACC" w:rsidRDefault="00333ACC" w:rsidP="00A27B7A">
      <w:pPr>
        <w:pStyle w:val="Rubrik2"/>
        <w:ind w:left="0"/>
        <w:rPr>
          <w:sz w:val="36"/>
          <w:szCs w:val="36"/>
        </w:rPr>
      </w:pPr>
      <w:bookmarkStart w:id="83" w:name="_Toc70595486"/>
      <w:bookmarkStart w:id="84" w:name="_Toc72414561"/>
      <w:bookmarkStart w:id="85" w:name="_Toc188263096"/>
      <w:r w:rsidRPr="00333ACC">
        <w:rPr>
          <w:noProof/>
        </w:rPr>
        <w:drawing>
          <wp:anchor distT="0" distB="0" distL="114300" distR="114300" simplePos="0" relativeHeight="251664384" behindDoc="0" locked="0" layoutInCell="1" allowOverlap="1" wp14:anchorId="002033D8" wp14:editId="6E719199">
            <wp:simplePos x="0" y="0"/>
            <wp:positionH relativeFrom="column">
              <wp:posOffset>2125980</wp:posOffset>
            </wp:positionH>
            <wp:positionV relativeFrom="paragraph">
              <wp:posOffset>439420</wp:posOffset>
            </wp:positionV>
            <wp:extent cx="323850" cy="314325"/>
            <wp:effectExtent l="0" t="0" r="0" b="9525"/>
            <wp:wrapNone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88054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86" w:name="_Toc256000074"/>
      <w:bookmarkStart w:id="87" w:name="_Toc256000065"/>
      <w:bookmarkStart w:id="88" w:name="_Toc256000052"/>
      <w:bookmarkStart w:id="89" w:name="_Toc256000045"/>
      <w:bookmarkStart w:id="90" w:name="_Toc256000038"/>
      <w:bookmarkStart w:id="91" w:name="_Toc256000031"/>
      <w:bookmarkStart w:id="92" w:name="_Toc256000024"/>
      <w:bookmarkStart w:id="93" w:name="_Toc256000017"/>
      <w:bookmarkStart w:id="94" w:name="_Toc256000010"/>
      <w:r w:rsidRPr="00333ACC">
        <w:t xml:space="preserve">Efterrekonstruktion – Siemens </w:t>
      </w:r>
      <w:proofErr w:type="spellStart"/>
      <w:r w:rsidRPr="00333ACC">
        <w:t>Somatom</w:t>
      </w:r>
      <w:proofErr w:type="spellEnd"/>
      <w:r w:rsidRPr="00333ACC">
        <w:t xml:space="preserve"> </w:t>
      </w:r>
      <w:proofErr w:type="spellStart"/>
      <w:proofErr w:type="gramStart"/>
      <w:r w:rsidRPr="00333ACC">
        <w:t>X.cite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proofErr w:type="spellEnd"/>
      <w:proofErr w:type="gramEnd"/>
      <w:r w:rsidRPr="00333ACC">
        <w:rPr>
          <w:sz w:val="36"/>
          <w:szCs w:val="36"/>
        </w:rPr>
        <w:br/>
      </w:r>
    </w:p>
    <w:p w14:paraId="1C810E18" w14:textId="77777777" w:rsidR="00333ACC" w:rsidRPr="00333ACC" w:rsidRDefault="00333ACC" w:rsidP="00333ACC">
      <w:pPr>
        <w:numPr>
          <w:ilvl w:val="0"/>
          <w:numId w:val="26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Öppna </w:t>
      </w:r>
      <w:r w:rsidRPr="00333ACC">
        <w:rPr>
          <w:b/>
          <w:bCs/>
          <w:szCs w:val="20"/>
        </w:rPr>
        <w:t xml:space="preserve">Browser </w:t>
      </w:r>
    </w:p>
    <w:p w14:paraId="1E0660D9" w14:textId="77777777" w:rsidR="00333ACC" w:rsidRPr="00333ACC" w:rsidRDefault="00333ACC" w:rsidP="00333ACC">
      <w:pPr>
        <w:numPr>
          <w:ilvl w:val="0"/>
          <w:numId w:val="26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>Högerklicka på aktuell patient i listan</w:t>
      </w:r>
    </w:p>
    <w:p w14:paraId="75BE2C29" w14:textId="77777777" w:rsidR="00333ACC" w:rsidRPr="00333ACC" w:rsidRDefault="00333ACC" w:rsidP="00333ACC">
      <w:pPr>
        <w:numPr>
          <w:ilvl w:val="0"/>
          <w:numId w:val="26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Välj </w:t>
      </w:r>
      <w:proofErr w:type="spellStart"/>
      <w:r w:rsidRPr="00333ACC">
        <w:rPr>
          <w:b/>
          <w:bCs/>
          <w:szCs w:val="20"/>
        </w:rPr>
        <w:t>Recon</w:t>
      </w:r>
      <w:proofErr w:type="spellEnd"/>
    </w:p>
    <w:p w14:paraId="1BB11E1A" w14:textId="77777777" w:rsidR="00333ACC" w:rsidRPr="00333ACC" w:rsidRDefault="00333ACC" w:rsidP="00333ACC">
      <w:pPr>
        <w:numPr>
          <w:ilvl w:val="0"/>
          <w:numId w:val="26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>Klicka på aktuell befintlig rekonstruktion</w:t>
      </w:r>
    </w:p>
    <w:p w14:paraId="74DC9300" w14:textId="77777777" w:rsidR="00333ACC" w:rsidRPr="00333ACC" w:rsidRDefault="00333ACC" w:rsidP="00333ACC">
      <w:pPr>
        <w:numPr>
          <w:ilvl w:val="0"/>
          <w:numId w:val="26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Välj </w:t>
      </w:r>
      <w:proofErr w:type="spellStart"/>
      <w:r w:rsidRPr="00333ACC">
        <w:rPr>
          <w:b/>
          <w:bCs/>
          <w:szCs w:val="20"/>
        </w:rPr>
        <w:t>Repeat</w:t>
      </w:r>
      <w:proofErr w:type="spellEnd"/>
    </w:p>
    <w:p w14:paraId="4D0052BF" w14:textId="77777777" w:rsidR="00333ACC" w:rsidRPr="00333ACC" w:rsidRDefault="00333ACC" w:rsidP="00333ACC">
      <w:pPr>
        <w:numPr>
          <w:ilvl w:val="0"/>
          <w:numId w:val="26"/>
        </w:numPr>
        <w:spacing w:before="120" w:after="0" w:line="240" w:lineRule="auto"/>
        <w:ind w:left="714" w:right="0" w:hanging="357"/>
        <w:contextualSpacing/>
        <w:rPr>
          <w:szCs w:val="20"/>
        </w:rPr>
      </w:pPr>
      <w:r w:rsidRPr="00333ACC">
        <w:rPr>
          <w:szCs w:val="20"/>
        </w:rPr>
        <w:t>Ställ in vinkel och boxens storlek för din nya rekonstruktion. Önskar du ändra</w:t>
      </w:r>
      <w:r w:rsidRPr="00333ACC">
        <w:rPr>
          <w:szCs w:val="20"/>
        </w:rPr>
        <w:br/>
        <w:t xml:space="preserve">fönstersättning, </w:t>
      </w:r>
      <w:proofErr w:type="spellStart"/>
      <w:r w:rsidRPr="00333ACC">
        <w:rPr>
          <w:szCs w:val="20"/>
        </w:rPr>
        <w:t>kernel</w:t>
      </w:r>
      <w:proofErr w:type="spellEnd"/>
      <w:r w:rsidRPr="00333ACC">
        <w:rPr>
          <w:szCs w:val="20"/>
        </w:rPr>
        <w:t xml:space="preserve">, </w:t>
      </w:r>
      <w:proofErr w:type="spellStart"/>
      <w:r w:rsidRPr="00333ACC">
        <w:rPr>
          <w:szCs w:val="20"/>
        </w:rPr>
        <w:t>snittjocklek</w:t>
      </w:r>
      <w:proofErr w:type="spellEnd"/>
      <w:r w:rsidRPr="00333ACC">
        <w:rPr>
          <w:szCs w:val="20"/>
        </w:rPr>
        <w:t xml:space="preserve"> </w:t>
      </w:r>
      <w:proofErr w:type="gramStart"/>
      <w:r w:rsidRPr="00333ACC">
        <w:rPr>
          <w:szCs w:val="20"/>
        </w:rPr>
        <w:t>etc.</w:t>
      </w:r>
      <w:proofErr w:type="gramEnd"/>
      <w:r w:rsidRPr="00333ACC">
        <w:rPr>
          <w:szCs w:val="20"/>
        </w:rPr>
        <w:t xml:space="preserve"> högerklicka på din nya rekonstruktion </w:t>
      </w:r>
      <w:r w:rsidRPr="00333ACC">
        <w:rPr>
          <w:szCs w:val="20"/>
        </w:rPr>
        <w:br/>
        <w:t xml:space="preserve">och välj </w:t>
      </w:r>
      <w:r w:rsidRPr="00333ACC">
        <w:rPr>
          <w:b/>
          <w:bCs/>
          <w:szCs w:val="20"/>
        </w:rPr>
        <w:t>Show parameters</w:t>
      </w:r>
      <w:r w:rsidRPr="00333ACC">
        <w:rPr>
          <w:szCs w:val="20"/>
        </w:rPr>
        <w:t>.</w:t>
      </w:r>
      <w:r w:rsidRPr="00333ACC">
        <w:rPr>
          <w:szCs w:val="20"/>
        </w:rPr>
        <w:br/>
      </w:r>
    </w:p>
    <w:p w14:paraId="20734B05" w14:textId="77777777" w:rsidR="00333ACC" w:rsidRPr="00333ACC" w:rsidRDefault="00333ACC" w:rsidP="00333ACC">
      <w:pPr>
        <w:numPr>
          <w:ilvl w:val="0"/>
          <w:numId w:val="26"/>
        </w:numPr>
        <w:spacing w:after="0" w:line="24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Kontrollera i </w:t>
      </w:r>
      <w:r w:rsidRPr="00333ACC">
        <w:rPr>
          <w:b/>
          <w:bCs/>
          <w:szCs w:val="20"/>
        </w:rPr>
        <w:t xml:space="preserve">Autotasking – Transfer </w:t>
      </w:r>
      <w:proofErr w:type="spellStart"/>
      <w:r w:rsidRPr="00333ACC">
        <w:rPr>
          <w:b/>
          <w:bCs/>
          <w:szCs w:val="20"/>
        </w:rPr>
        <w:t>nodes</w:t>
      </w:r>
      <w:proofErr w:type="spellEnd"/>
      <w:r w:rsidRPr="00333ACC">
        <w:rPr>
          <w:szCs w:val="20"/>
        </w:rPr>
        <w:t xml:space="preserve"> att bilderna förs över</w:t>
      </w:r>
      <w:r w:rsidRPr="00333ACC">
        <w:rPr>
          <w:szCs w:val="20"/>
        </w:rPr>
        <w:br/>
        <w:t xml:space="preserve">till rätt ställe, PACS alternativt </w:t>
      </w:r>
      <w:proofErr w:type="spellStart"/>
      <w:r w:rsidRPr="00333ACC">
        <w:rPr>
          <w:szCs w:val="20"/>
        </w:rPr>
        <w:t>syngovia</w:t>
      </w:r>
      <w:proofErr w:type="spellEnd"/>
      <w:r w:rsidRPr="00333ACC">
        <w:rPr>
          <w:szCs w:val="20"/>
        </w:rPr>
        <w:t>.</w:t>
      </w:r>
      <w:r w:rsidRPr="00333ACC">
        <w:rPr>
          <w:szCs w:val="20"/>
        </w:rPr>
        <w:br/>
      </w:r>
    </w:p>
    <w:p w14:paraId="0211CC4C" w14:textId="77777777" w:rsidR="00333ACC" w:rsidRPr="00333ACC" w:rsidRDefault="00333ACC" w:rsidP="00333ACC">
      <w:pPr>
        <w:numPr>
          <w:ilvl w:val="0"/>
          <w:numId w:val="26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>Välj</w:t>
      </w:r>
      <w:r w:rsidRPr="00333ACC">
        <w:rPr>
          <w:b/>
          <w:bCs/>
          <w:szCs w:val="20"/>
        </w:rPr>
        <w:t xml:space="preserve"> </w:t>
      </w:r>
      <w:proofErr w:type="spellStart"/>
      <w:r w:rsidRPr="00333ACC">
        <w:rPr>
          <w:b/>
          <w:bCs/>
          <w:szCs w:val="20"/>
        </w:rPr>
        <w:t>Recon</w:t>
      </w:r>
      <w:proofErr w:type="spellEnd"/>
    </w:p>
    <w:p w14:paraId="7FD72C0A" w14:textId="77777777" w:rsidR="00333ACC" w:rsidRPr="00333ACC" w:rsidRDefault="00333ACC" w:rsidP="00333ACC">
      <w:pPr>
        <w:numPr>
          <w:ilvl w:val="0"/>
          <w:numId w:val="26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Klicka </w:t>
      </w:r>
      <w:r w:rsidRPr="00333ACC">
        <w:rPr>
          <w:b/>
          <w:bCs/>
          <w:szCs w:val="20"/>
        </w:rPr>
        <w:t>Close</w:t>
      </w:r>
      <w:r w:rsidRPr="00333ACC">
        <w:rPr>
          <w:szCs w:val="20"/>
        </w:rPr>
        <w:t xml:space="preserve"> x 2 (grön knapp)</w:t>
      </w:r>
    </w:p>
    <w:p w14:paraId="7CC170D2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24121C81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</w:p>
    <w:p w14:paraId="65DC5036" w14:textId="77777777" w:rsidR="00333ACC" w:rsidRPr="00333ACC" w:rsidRDefault="00333ACC" w:rsidP="00A27B7A">
      <w:pPr>
        <w:pStyle w:val="Rubrik2"/>
        <w:ind w:left="0"/>
      </w:pPr>
      <w:bookmarkStart w:id="95" w:name="_Toc256000075"/>
      <w:bookmarkStart w:id="96" w:name="_Toc256000066"/>
      <w:bookmarkStart w:id="97" w:name="_Toc256000053"/>
      <w:bookmarkStart w:id="98" w:name="_Toc256000046"/>
      <w:bookmarkStart w:id="99" w:name="_Toc256000039"/>
      <w:bookmarkStart w:id="100" w:name="_Toc256000032"/>
      <w:bookmarkStart w:id="101" w:name="_Toc256000025"/>
      <w:bookmarkStart w:id="102" w:name="_Toc256000018"/>
      <w:bookmarkStart w:id="103" w:name="_Toc256000011"/>
      <w:bookmarkStart w:id="104" w:name="_Toc70595487"/>
      <w:bookmarkStart w:id="105" w:name="_Toc72414562"/>
      <w:bookmarkStart w:id="106" w:name="_Toc188263097"/>
      <w:bookmarkEnd w:id="12"/>
      <w:r w:rsidRPr="00333ACC">
        <w:lastRenderedPageBreak/>
        <w:t xml:space="preserve">Komplettering av undersökning ex. (urografi del 2) – </w:t>
      </w:r>
      <w:proofErr w:type="spellStart"/>
      <w:r w:rsidRPr="00333ACC">
        <w:t>Simens</w:t>
      </w:r>
      <w:proofErr w:type="spellEnd"/>
      <w:r w:rsidRPr="00333ACC">
        <w:t xml:space="preserve"> </w:t>
      </w:r>
      <w:proofErr w:type="spellStart"/>
      <w:r w:rsidRPr="00333ACC">
        <w:t>Somatom</w:t>
      </w:r>
      <w:proofErr w:type="spellEnd"/>
      <w:r w:rsidRPr="00333ACC">
        <w:t xml:space="preserve"> </w:t>
      </w:r>
      <w:proofErr w:type="spellStart"/>
      <w:proofErr w:type="gramStart"/>
      <w:r w:rsidRPr="00333ACC">
        <w:t>X.cite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proofErr w:type="spellEnd"/>
      <w:proofErr w:type="gramEnd"/>
    </w:p>
    <w:p w14:paraId="4FFE0F2B" w14:textId="77777777" w:rsidR="00333ACC" w:rsidRPr="00333ACC" w:rsidRDefault="00333ACC" w:rsidP="00333ACC">
      <w:pPr>
        <w:spacing w:after="0" w:line="240" w:lineRule="auto"/>
        <w:ind w:left="0" w:right="0"/>
        <w:rPr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65408" behindDoc="0" locked="0" layoutInCell="1" allowOverlap="1" wp14:anchorId="15EB9A44" wp14:editId="0A89D1FD">
            <wp:simplePos x="0" y="0"/>
            <wp:positionH relativeFrom="margin">
              <wp:posOffset>2606675</wp:posOffset>
            </wp:positionH>
            <wp:positionV relativeFrom="paragraph">
              <wp:posOffset>152400</wp:posOffset>
            </wp:positionV>
            <wp:extent cx="323850" cy="314325"/>
            <wp:effectExtent l="0" t="0" r="0" b="9525"/>
            <wp:wrapNone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819742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8BF82" w14:textId="77777777" w:rsidR="00333ACC" w:rsidRPr="00333ACC" w:rsidRDefault="00333ACC" w:rsidP="00333ACC">
      <w:pPr>
        <w:numPr>
          <w:ilvl w:val="0"/>
          <w:numId w:val="27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Öppna </w:t>
      </w:r>
      <w:r w:rsidRPr="00333ACC">
        <w:rPr>
          <w:b/>
          <w:bCs/>
          <w:szCs w:val="20"/>
        </w:rPr>
        <w:t>Browsern</w:t>
      </w:r>
      <w:r w:rsidRPr="00333ACC">
        <w:rPr>
          <w:szCs w:val="20"/>
        </w:rPr>
        <w:tab/>
      </w:r>
    </w:p>
    <w:p w14:paraId="5EF7C4BA" w14:textId="77777777" w:rsidR="00333ACC" w:rsidRPr="00333ACC" w:rsidRDefault="00333ACC" w:rsidP="00333ACC">
      <w:pPr>
        <w:numPr>
          <w:ilvl w:val="0"/>
          <w:numId w:val="27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noProof/>
          <w:szCs w:val="20"/>
        </w:rPr>
        <w:drawing>
          <wp:anchor distT="0" distB="0" distL="114300" distR="114300" simplePos="0" relativeHeight="251670528" behindDoc="0" locked="0" layoutInCell="1" allowOverlap="1" wp14:anchorId="64497BA0" wp14:editId="7218831C">
            <wp:simplePos x="0" y="0"/>
            <wp:positionH relativeFrom="column">
              <wp:posOffset>3691890</wp:posOffset>
            </wp:positionH>
            <wp:positionV relativeFrom="paragraph">
              <wp:posOffset>5715</wp:posOffset>
            </wp:positionV>
            <wp:extent cx="2537460" cy="2691765"/>
            <wp:effectExtent l="0" t="0" r="0" b="0"/>
            <wp:wrapNone/>
            <wp:docPr id="140065202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49235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CC">
        <w:rPr>
          <w:szCs w:val="20"/>
        </w:rPr>
        <w:t>Välj rätt patient</w:t>
      </w:r>
    </w:p>
    <w:p w14:paraId="6242FFFD" w14:textId="77777777" w:rsidR="00333ACC" w:rsidRPr="00333ACC" w:rsidRDefault="00333ACC" w:rsidP="00333ACC">
      <w:pPr>
        <w:numPr>
          <w:ilvl w:val="0"/>
          <w:numId w:val="27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>Markera namn</w:t>
      </w:r>
    </w:p>
    <w:p w14:paraId="3F6386BE" w14:textId="77777777" w:rsidR="00333ACC" w:rsidRPr="00333ACC" w:rsidRDefault="00333ACC" w:rsidP="00333ACC">
      <w:pPr>
        <w:numPr>
          <w:ilvl w:val="0"/>
          <w:numId w:val="27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>Klicka på serien</w:t>
      </w:r>
    </w:p>
    <w:p w14:paraId="68350E33" w14:textId="77777777" w:rsidR="00333ACC" w:rsidRPr="00333ACC" w:rsidRDefault="00333ACC" w:rsidP="00333ACC">
      <w:pPr>
        <w:numPr>
          <w:ilvl w:val="0"/>
          <w:numId w:val="27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Högerklicka </w:t>
      </w:r>
      <w:proofErr w:type="spellStart"/>
      <w:r w:rsidRPr="00333ACC">
        <w:rPr>
          <w:b/>
          <w:bCs/>
          <w:szCs w:val="20"/>
        </w:rPr>
        <w:t>Resume</w:t>
      </w:r>
      <w:proofErr w:type="spellEnd"/>
      <w:r w:rsidRPr="00333ACC">
        <w:rPr>
          <w:b/>
          <w:bCs/>
          <w:szCs w:val="20"/>
        </w:rPr>
        <w:t xml:space="preserve"> examination</w:t>
      </w:r>
    </w:p>
    <w:p w14:paraId="566E98F0" w14:textId="77777777" w:rsidR="00333ACC" w:rsidRPr="00333ACC" w:rsidRDefault="00333ACC" w:rsidP="00333ACC">
      <w:pPr>
        <w:numPr>
          <w:ilvl w:val="0"/>
          <w:numId w:val="27"/>
        </w:numPr>
        <w:spacing w:after="0" w:line="360" w:lineRule="auto"/>
        <w:ind w:right="0"/>
        <w:contextualSpacing/>
        <w:rPr>
          <w:szCs w:val="20"/>
        </w:rPr>
      </w:pPr>
      <w:r w:rsidRPr="00333ACC">
        <w:rPr>
          <w:szCs w:val="20"/>
        </w:rPr>
        <w:t xml:space="preserve">Välj </w:t>
      </w:r>
      <w:proofErr w:type="spellStart"/>
      <w:r w:rsidRPr="00333ACC">
        <w:rPr>
          <w:b/>
          <w:bCs/>
          <w:szCs w:val="20"/>
        </w:rPr>
        <w:t>Exam</w:t>
      </w:r>
      <w:proofErr w:type="spellEnd"/>
      <w:r w:rsidRPr="00333ACC">
        <w:rPr>
          <w:szCs w:val="20"/>
        </w:rPr>
        <w:t xml:space="preserve"> (gröna knappen längst ner till höger)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33A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98C51" w14:textId="77777777" w:rsidR="00522B0C" w:rsidRDefault="00522B0C">
      <w:r>
        <w:separator/>
      </w:r>
    </w:p>
  </w:endnote>
  <w:endnote w:type="continuationSeparator" w:id="0">
    <w:p w14:paraId="2D38C3B8" w14:textId="77777777" w:rsidR="00522B0C" w:rsidRDefault="00522B0C">
      <w:r>
        <w:continuationSeparator/>
      </w:r>
    </w:p>
  </w:endnote>
  <w:endnote w:type="continuationNotice" w:id="1">
    <w:p w14:paraId="5D7238BF" w14:textId="77777777" w:rsidR="00522B0C" w:rsidRDefault="00522B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949EE" w14:textId="77777777" w:rsidR="00522B0C" w:rsidRDefault="00522B0C"/>
  </w:footnote>
  <w:footnote w:type="continuationSeparator" w:id="0">
    <w:p w14:paraId="46A4782F" w14:textId="77777777" w:rsidR="00522B0C" w:rsidRDefault="00522B0C">
      <w:r>
        <w:continuationSeparator/>
      </w:r>
    </w:p>
  </w:footnote>
  <w:footnote w:type="continuationNotice" w:id="1">
    <w:p w14:paraId="4E558D33" w14:textId="77777777" w:rsidR="00522B0C" w:rsidRDefault="00522B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95FFD"/>
    <w:multiLevelType w:val="hybridMultilevel"/>
    <w:tmpl w:val="8FC4FB54"/>
    <w:lvl w:ilvl="0" w:tplc="B6C63748">
      <w:start w:val="1"/>
      <w:numFmt w:val="decimal"/>
      <w:lvlText w:val="%1."/>
      <w:lvlJc w:val="left"/>
      <w:pPr>
        <w:ind w:left="1440" w:hanging="360"/>
      </w:pPr>
    </w:lvl>
    <w:lvl w:ilvl="1" w:tplc="2BF6EE2C" w:tentative="1">
      <w:start w:val="1"/>
      <w:numFmt w:val="lowerLetter"/>
      <w:lvlText w:val="%2."/>
      <w:lvlJc w:val="left"/>
      <w:pPr>
        <w:ind w:left="2160" w:hanging="360"/>
      </w:pPr>
    </w:lvl>
    <w:lvl w:ilvl="2" w:tplc="BA38849A" w:tentative="1">
      <w:start w:val="1"/>
      <w:numFmt w:val="lowerRoman"/>
      <w:lvlText w:val="%3."/>
      <w:lvlJc w:val="right"/>
      <w:pPr>
        <w:ind w:left="2880" w:hanging="180"/>
      </w:pPr>
    </w:lvl>
    <w:lvl w:ilvl="3" w:tplc="7602BEA2" w:tentative="1">
      <w:start w:val="1"/>
      <w:numFmt w:val="decimal"/>
      <w:lvlText w:val="%4."/>
      <w:lvlJc w:val="left"/>
      <w:pPr>
        <w:ind w:left="3600" w:hanging="360"/>
      </w:pPr>
    </w:lvl>
    <w:lvl w:ilvl="4" w:tplc="C21ADBDA" w:tentative="1">
      <w:start w:val="1"/>
      <w:numFmt w:val="lowerLetter"/>
      <w:lvlText w:val="%5."/>
      <w:lvlJc w:val="left"/>
      <w:pPr>
        <w:ind w:left="4320" w:hanging="360"/>
      </w:pPr>
    </w:lvl>
    <w:lvl w:ilvl="5" w:tplc="CB4A4BF8" w:tentative="1">
      <w:start w:val="1"/>
      <w:numFmt w:val="lowerRoman"/>
      <w:lvlText w:val="%6."/>
      <w:lvlJc w:val="right"/>
      <w:pPr>
        <w:ind w:left="5040" w:hanging="180"/>
      </w:pPr>
    </w:lvl>
    <w:lvl w:ilvl="6" w:tplc="CFA47910" w:tentative="1">
      <w:start w:val="1"/>
      <w:numFmt w:val="decimal"/>
      <w:lvlText w:val="%7."/>
      <w:lvlJc w:val="left"/>
      <w:pPr>
        <w:ind w:left="5760" w:hanging="360"/>
      </w:pPr>
    </w:lvl>
    <w:lvl w:ilvl="7" w:tplc="BA8E5140" w:tentative="1">
      <w:start w:val="1"/>
      <w:numFmt w:val="lowerLetter"/>
      <w:lvlText w:val="%8."/>
      <w:lvlJc w:val="left"/>
      <w:pPr>
        <w:ind w:left="6480" w:hanging="360"/>
      </w:pPr>
    </w:lvl>
    <w:lvl w:ilvl="8" w:tplc="83D624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C7305F"/>
    <w:multiLevelType w:val="hybridMultilevel"/>
    <w:tmpl w:val="F26CD3F6"/>
    <w:lvl w:ilvl="0" w:tplc="27A2C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298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D839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E03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0A5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02C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82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E2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06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94A27"/>
    <w:multiLevelType w:val="hybridMultilevel"/>
    <w:tmpl w:val="153E3684"/>
    <w:lvl w:ilvl="0" w:tplc="D9E47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88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CAD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4D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8F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54AD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28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A66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A41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B253F0D"/>
    <w:multiLevelType w:val="hybridMultilevel"/>
    <w:tmpl w:val="1928908E"/>
    <w:lvl w:ilvl="0" w:tplc="91444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DA6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6F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C1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46D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687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8D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BA0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663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4A4FEF"/>
    <w:multiLevelType w:val="hybridMultilevel"/>
    <w:tmpl w:val="B61E2BB4"/>
    <w:lvl w:ilvl="0" w:tplc="39A6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26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3A8E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62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2C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9E4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A60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4F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C83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27E6271"/>
    <w:multiLevelType w:val="hybridMultilevel"/>
    <w:tmpl w:val="C17893B8"/>
    <w:lvl w:ilvl="0" w:tplc="FFD0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A484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E5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A7A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CAE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C9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4D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E5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C8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0DE4365"/>
    <w:multiLevelType w:val="hybridMultilevel"/>
    <w:tmpl w:val="82BCF936"/>
    <w:lvl w:ilvl="0" w:tplc="50203704">
      <w:start w:val="1"/>
      <w:numFmt w:val="decimal"/>
      <w:lvlText w:val="%1."/>
      <w:lvlJc w:val="left"/>
      <w:pPr>
        <w:ind w:left="720" w:hanging="360"/>
      </w:pPr>
    </w:lvl>
    <w:lvl w:ilvl="1" w:tplc="16D8A386" w:tentative="1">
      <w:start w:val="1"/>
      <w:numFmt w:val="lowerLetter"/>
      <w:lvlText w:val="%2."/>
      <w:lvlJc w:val="left"/>
      <w:pPr>
        <w:ind w:left="1440" w:hanging="360"/>
      </w:pPr>
    </w:lvl>
    <w:lvl w:ilvl="2" w:tplc="CF6C1B3E" w:tentative="1">
      <w:start w:val="1"/>
      <w:numFmt w:val="lowerRoman"/>
      <w:lvlText w:val="%3."/>
      <w:lvlJc w:val="right"/>
      <w:pPr>
        <w:ind w:left="2160" w:hanging="180"/>
      </w:pPr>
    </w:lvl>
    <w:lvl w:ilvl="3" w:tplc="7DC6882E" w:tentative="1">
      <w:start w:val="1"/>
      <w:numFmt w:val="decimal"/>
      <w:lvlText w:val="%4."/>
      <w:lvlJc w:val="left"/>
      <w:pPr>
        <w:ind w:left="2880" w:hanging="360"/>
      </w:pPr>
    </w:lvl>
    <w:lvl w:ilvl="4" w:tplc="EED04FF2" w:tentative="1">
      <w:start w:val="1"/>
      <w:numFmt w:val="lowerLetter"/>
      <w:lvlText w:val="%5."/>
      <w:lvlJc w:val="left"/>
      <w:pPr>
        <w:ind w:left="3600" w:hanging="360"/>
      </w:pPr>
    </w:lvl>
    <w:lvl w:ilvl="5" w:tplc="8326B890" w:tentative="1">
      <w:start w:val="1"/>
      <w:numFmt w:val="lowerRoman"/>
      <w:lvlText w:val="%6."/>
      <w:lvlJc w:val="right"/>
      <w:pPr>
        <w:ind w:left="4320" w:hanging="180"/>
      </w:pPr>
    </w:lvl>
    <w:lvl w:ilvl="6" w:tplc="FFCE1B04" w:tentative="1">
      <w:start w:val="1"/>
      <w:numFmt w:val="decimal"/>
      <w:lvlText w:val="%7."/>
      <w:lvlJc w:val="left"/>
      <w:pPr>
        <w:ind w:left="5040" w:hanging="360"/>
      </w:pPr>
    </w:lvl>
    <w:lvl w:ilvl="7" w:tplc="CB82B5AC" w:tentative="1">
      <w:start w:val="1"/>
      <w:numFmt w:val="lowerLetter"/>
      <w:lvlText w:val="%8."/>
      <w:lvlJc w:val="left"/>
      <w:pPr>
        <w:ind w:left="5760" w:hanging="360"/>
      </w:pPr>
    </w:lvl>
    <w:lvl w:ilvl="8" w:tplc="17CA1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C66E8"/>
    <w:multiLevelType w:val="hybridMultilevel"/>
    <w:tmpl w:val="4AF27368"/>
    <w:lvl w:ilvl="0" w:tplc="F18C2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8C8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F8D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ED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02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D6E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402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28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9CB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11A8C"/>
    <w:multiLevelType w:val="hybridMultilevel"/>
    <w:tmpl w:val="3D44B06A"/>
    <w:lvl w:ilvl="0" w:tplc="F9BC6E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F7C25E5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35E4F3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56D6E7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F718D7E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6F16FC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B8AC57B8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B8983EF8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266D1AE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06255A6"/>
    <w:multiLevelType w:val="hybridMultilevel"/>
    <w:tmpl w:val="0040D4DE"/>
    <w:lvl w:ilvl="0" w:tplc="F2A67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4DE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017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65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6E0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529B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A7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65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2A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10675728">
    <w:abstractNumId w:val="27"/>
  </w:num>
  <w:num w:numId="2" w16cid:durableId="962074018">
    <w:abstractNumId w:val="23"/>
  </w:num>
  <w:num w:numId="3" w16cid:durableId="43482220">
    <w:abstractNumId w:val="0"/>
  </w:num>
  <w:num w:numId="4" w16cid:durableId="1902328755">
    <w:abstractNumId w:val="11"/>
  </w:num>
  <w:num w:numId="5" w16cid:durableId="133446565">
    <w:abstractNumId w:val="25"/>
  </w:num>
  <w:num w:numId="6" w16cid:durableId="518355143">
    <w:abstractNumId w:val="5"/>
  </w:num>
  <w:num w:numId="7" w16cid:durableId="2119332716">
    <w:abstractNumId w:val="18"/>
  </w:num>
  <w:num w:numId="8" w16cid:durableId="1825198575">
    <w:abstractNumId w:val="14"/>
  </w:num>
  <w:num w:numId="9" w16cid:durableId="178589531">
    <w:abstractNumId w:val="1"/>
  </w:num>
  <w:num w:numId="10" w16cid:durableId="87119317">
    <w:abstractNumId w:val="1"/>
  </w:num>
  <w:num w:numId="11" w16cid:durableId="1466040628">
    <w:abstractNumId w:val="6"/>
  </w:num>
  <w:num w:numId="12" w16cid:durableId="1874072923">
    <w:abstractNumId w:val="9"/>
  </w:num>
  <w:num w:numId="13" w16cid:durableId="1750540811">
    <w:abstractNumId w:val="22"/>
  </w:num>
  <w:num w:numId="14" w16cid:durableId="616912100">
    <w:abstractNumId w:val="15"/>
  </w:num>
  <w:num w:numId="15" w16cid:durableId="699819661">
    <w:abstractNumId w:val="12"/>
  </w:num>
  <w:num w:numId="16" w16cid:durableId="1619526288">
    <w:abstractNumId w:val="21"/>
  </w:num>
  <w:num w:numId="17" w16cid:durableId="41441322">
    <w:abstractNumId w:val="10"/>
  </w:num>
  <w:num w:numId="18" w16cid:durableId="1111314357">
    <w:abstractNumId w:val="16"/>
  </w:num>
  <w:num w:numId="19" w16cid:durableId="1392654161">
    <w:abstractNumId w:val="26"/>
  </w:num>
  <w:num w:numId="20" w16cid:durableId="1087576666">
    <w:abstractNumId w:val="24"/>
  </w:num>
  <w:num w:numId="21" w16cid:durableId="917398316">
    <w:abstractNumId w:val="4"/>
  </w:num>
  <w:num w:numId="22" w16cid:durableId="1643392046">
    <w:abstractNumId w:val="19"/>
  </w:num>
  <w:num w:numId="23" w16cid:durableId="381637966">
    <w:abstractNumId w:val="13"/>
  </w:num>
  <w:num w:numId="24" w16cid:durableId="1798991964">
    <w:abstractNumId w:val="2"/>
  </w:num>
  <w:num w:numId="25" w16cid:durableId="1412390419">
    <w:abstractNumId w:val="17"/>
  </w:num>
  <w:num w:numId="26" w16cid:durableId="1267034567">
    <w:abstractNumId w:val="7"/>
  </w:num>
  <w:num w:numId="27" w16cid:durableId="1002851199">
    <w:abstractNumId w:val="3"/>
  </w:num>
  <w:num w:numId="28" w16cid:durableId="2042052737">
    <w:abstractNumId w:val="20"/>
  </w:num>
  <w:num w:numId="29" w16cid:durableId="1131947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98D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ACC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2B0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C5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27B7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3ACC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12.png" Id="rId26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image" Target="media/image11.png" Id="rId25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0.png" Id="rId24" /><Relationship Type="http://schemas.openxmlformats.org/officeDocument/2006/relationships/header" Target="header2.xml" Id="rId15" /><Relationship Type="http://schemas.openxmlformats.org/officeDocument/2006/relationships/image" Target="media/image9.png" Id="rId23" /><Relationship Type="http://schemas.openxmlformats.org/officeDocument/2006/relationships/image" Target="media/image14.png" Id="rId28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png" Id="rId22" /><Relationship Type="http://schemas.openxmlformats.org/officeDocument/2006/relationships/image" Target="media/image13.png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6</Pages>
  <Words>623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3920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Apparatur Datortomografi - Siemens Somatom X.cite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2022-05-18T03:58:00.0000000Z</dcterms:created>
  <dcterms:modified xsi:type="dcterms:W3CDTF">2025-01-20T09:58:00.0000000Z</dcterms:modified>
</coreProperties>
</file>