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CE58" w14:textId="77777777" w:rsidR="008B309A" w:rsidRDefault="008B309A" w:rsidP="008B309A">
      <w:pPr>
        <w:pStyle w:val="Rubrik1"/>
      </w:pPr>
      <w:r>
        <w:t xml:space="preserve">Reservrutin Mobilett 1 och 2 – NÄL </w:t>
      </w:r>
    </w:p>
    <w:p w14:paraId="5DFB0667" w14:textId="64BF5447" w:rsidR="008E374F" w:rsidRDefault="008E374F" w:rsidP="00E426DC">
      <w:pPr>
        <w:pStyle w:val="Rubrik2"/>
      </w:pPr>
      <w:r>
        <w:t>Sammanfattning/Syfte</w:t>
      </w:r>
    </w:p>
    <w:p w14:paraId="7B9A1A6B" w14:textId="5C1F6CFF" w:rsidR="008E374F" w:rsidRDefault="008E374F" w:rsidP="008E374F">
      <w:r>
        <w:t>Manuell inskrivning av patientdata i mobiletter 1 och 2 (IVA, akutmottagningen, avdelning 34)</w:t>
      </w:r>
      <w:r w:rsidR="003339E6">
        <w:t>.</w:t>
      </w:r>
    </w:p>
    <w:p w14:paraId="2D7C2A18" w14:textId="70EB4F9A" w:rsidR="003339E6" w:rsidRDefault="003339E6" w:rsidP="003339E6">
      <w:pPr>
        <w:pStyle w:val="Rubrik2"/>
      </w:pPr>
      <w:r>
        <w:t>Förändringar sedan föregående version</w:t>
      </w:r>
    </w:p>
    <w:p w14:paraId="2473778D" w14:textId="1AEEEA11" w:rsidR="003339E6" w:rsidRDefault="00B82BC0" w:rsidP="008E374F">
      <w:r>
        <w:t>Inga förändringar.</w:t>
      </w:r>
    </w:p>
    <w:p w14:paraId="4569AC2F" w14:textId="78F9A532" w:rsidR="003339E6" w:rsidRDefault="006A7A90" w:rsidP="000C0132">
      <w:pPr>
        <w:pStyle w:val="Rubrik2"/>
      </w:pPr>
      <w:r>
        <w:t>Starta apparaten</w:t>
      </w:r>
    </w:p>
    <w:p w14:paraId="60A44B72" w14:textId="055C61CB" w:rsidR="006A7A90" w:rsidRDefault="006A7A90" w:rsidP="006A7A90">
      <w:pPr>
        <w:pStyle w:val="Liststycke"/>
        <w:numPr>
          <w:ilvl w:val="0"/>
          <w:numId w:val="20"/>
        </w:numPr>
      </w:pPr>
      <w:r>
        <w:t>Arbetslista (Worklist)</w:t>
      </w:r>
    </w:p>
    <w:p w14:paraId="228026A0" w14:textId="5E6AADDE" w:rsidR="003E55F5" w:rsidRDefault="003E55F5" w:rsidP="00677D2A">
      <w:pPr>
        <w:pStyle w:val="Liststycke"/>
        <w:numPr>
          <w:ilvl w:val="0"/>
          <w:numId w:val="21"/>
        </w:numPr>
        <w:ind w:left="1985"/>
      </w:pPr>
      <w:r>
        <w:t xml:space="preserve">Tryck på </w:t>
      </w:r>
      <w:r w:rsidRPr="008A28D9">
        <w:rPr>
          <w:b/>
          <w:bCs/>
        </w:rPr>
        <w:t>New</w:t>
      </w:r>
      <w:r>
        <w:t xml:space="preserve"> (längst ner till vänster)</w:t>
      </w:r>
    </w:p>
    <w:p w14:paraId="355AF066" w14:textId="7BA41762" w:rsidR="00010C6E" w:rsidRDefault="00010C6E" w:rsidP="00677D2A">
      <w:pPr>
        <w:pStyle w:val="Liststycke"/>
        <w:numPr>
          <w:ilvl w:val="0"/>
          <w:numId w:val="21"/>
        </w:numPr>
        <w:ind w:left="1985"/>
      </w:pPr>
      <w:r>
        <w:t>Skriv in ID och patientens namn</w:t>
      </w:r>
    </w:p>
    <w:p w14:paraId="717E441F" w14:textId="14F09FB3" w:rsidR="00010C6E" w:rsidRDefault="00010C6E" w:rsidP="00677D2A">
      <w:pPr>
        <w:pStyle w:val="Liststycke"/>
        <w:numPr>
          <w:ilvl w:val="0"/>
          <w:numId w:val="21"/>
        </w:numPr>
        <w:ind w:left="1985"/>
      </w:pPr>
      <w:r>
        <w:t xml:space="preserve">Tryck på </w:t>
      </w:r>
      <w:r w:rsidRPr="008A28D9">
        <w:rPr>
          <w:b/>
          <w:bCs/>
        </w:rPr>
        <w:t>Start Exam</w:t>
      </w:r>
      <w:r>
        <w:br/>
      </w:r>
    </w:p>
    <w:p w14:paraId="0188F938" w14:textId="2FC1ECEA" w:rsidR="00010C6E" w:rsidRDefault="003A7D47" w:rsidP="00010C6E">
      <w:pPr>
        <w:pStyle w:val="Liststycke"/>
        <w:numPr>
          <w:ilvl w:val="0"/>
          <w:numId w:val="20"/>
        </w:numPr>
      </w:pPr>
      <w:r>
        <w:t xml:space="preserve">Välj (+) och lägg till </w:t>
      </w:r>
      <w:r w:rsidR="008A28D9">
        <w:t>protokoll</w:t>
      </w:r>
      <w:r>
        <w:t xml:space="preserve">, tryck </w:t>
      </w:r>
      <w:r w:rsidRPr="0069565B">
        <w:rPr>
          <w:b/>
          <w:bCs/>
        </w:rPr>
        <w:t>Close</w:t>
      </w:r>
      <w:r w:rsidR="00824E0B">
        <w:t>.</w:t>
      </w:r>
    </w:p>
    <w:p w14:paraId="6DBDC567" w14:textId="1D15CCE8" w:rsidR="00824E0B" w:rsidRDefault="00824E0B" w:rsidP="00677D2A">
      <w:pPr>
        <w:pStyle w:val="Liststycke"/>
        <w:numPr>
          <w:ilvl w:val="0"/>
          <w:numId w:val="23"/>
        </w:numPr>
        <w:ind w:left="2127"/>
      </w:pPr>
      <w:r>
        <w:t>Exponera</w:t>
      </w:r>
      <w:r>
        <w:br/>
      </w:r>
    </w:p>
    <w:p w14:paraId="292D06C1" w14:textId="31ABCC8D" w:rsidR="00824E0B" w:rsidRDefault="0080338C" w:rsidP="00824E0B">
      <w:pPr>
        <w:pStyle w:val="Liststycke"/>
        <w:numPr>
          <w:ilvl w:val="0"/>
          <w:numId w:val="20"/>
        </w:numPr>
      </w:pPr>
      <w:r>
        <w:t>Kontrollera bilden</w:t>
      </w:r>
    </w:p>
    <w:p w14:paraId="27B41C70" w14:textId="3EC9114C" w:rsidR="009E6CEB" w:rsidRDefault="009E6CEB" w:rsidP="00677D2A">
      <w:pPr>
        <w:pStyle w:val="Liststycke"/>
        <w:numPr>
          <w:ilvl w:val="0"/>
          <w:numId w:val="24"/>
        </w:numPr>
        <w:ind w:left="2127"/>
      </w:pPr>
      <w:r>
        <w:t xml:space="preserve">Tryck </w:t>
      </w:r>
      <w:r w:rsidRPr="0069565B">
        <w:rPr>
          <w:b/>
          <w:bCs/>
        </w:rPr>
        <w:t>Auto Send</w:t>
      </w:r>
      <w:r>
        <w:br/>
        <w:t>Bilderna skickas nu till PACS.</w:t>
      </w:r>
    </w:p>
    <w:p w14:paraId="7693E466" w14:textId="712AB0EA" w:rsidR="009E6CEB" w:rsidRDefault="00F240C2" w:rsidP="00677D2A">
      <w:pPr>
        <w:pStyle w:val="Rubrik2"/>
      </w:pPr>
      <w:r>
        <w:t>S</w:t>
      </w:r>
      <w:r w:rsidR="009E6CEB">
        <w:t>kicka bilderna till Syngo.via</w:t>
      </w:r>
    </w:p>
    <w:p w14:paraId="4991484D" w14:textId="15C4B30A" w:rsidR="00F240C2" w:rsidRDefault="00F240C2" w:rsidP="00F240C2">
      <w:pPr>
        <w:pStyle w:val="Liststycke"/>
        <w:numPr>
          <w:ilvl w:val="0"/>
          <w:numId w:val="23"/>
        </w:numPr>
      </w:pPr>
      <w:r>
        <w:t xml:space="preserve">Gå till </w:t>
      </w:r>
      <w:r w:rsidRPr="00372FFE">
        <w:rPr>
          <w:b/>
          <w:bCs/>
        </w:rPr>
        <w:t>Revi</w:t>
      </w:r>
      <w:r w:rsidR="00F931F5" w:rsidRPr="00372FFE">
        <w:rPr>
          <w:b/>
          <w:bCs/>
        </w:rPr>
        <w:t>ew</w:t>
      </w:r>
    </w:p>
    <w:p w14:paraId="68296CEB" w14:textId="24CB1B62" w:rsidR="00F931F5" w:rsidRDefault="00F931F5" w:rsidP="00F240C2">
      <w:pPr>
        <w:pStyle w:val="Liststycke"/>
        <w:numPr>
          <w:ilvl w:val="0"/>
          <w:numId w:val="23"/>
        </w:numPr>
      </w:pPr>
      <w:r>
        <w:t>Markera aktuell patient</w:t>
      </w:r>
    </w:p>
    <w:p w14:paraId="03BC712B" w14:textId="16AF7396" w:rsidR="00F931F5" w:rsidRDefault="00F931F5" w:rsidP="00F240C2">
      <w:pPr>
        <w:pStyle w:val="Liststycke"/>
        <w:numPr>
          <w:ilvl w:val="0"/>
          <w:numId w:val="23"/>
        </w:numPr>
      </w:pPr>
      <w:r>
        <w:t xml:space="preserve">Tryck på </w:t>
      </w:r>
      <w:r w:rsidRPr="00943199">
        <w:rPr>
          <w:b/>
          <w:bCs/>
        </w:rPr>
        <w:t>Send to</w:t>
      </w:r>
      <w:r>
        <w:t xml:space="preserve"> (längst ner till vänster)</w:t>
      </w:r>
    </w:p>
    <w:p w14:paraId="56FBC0FC" w14:textId="350C7A56" w:rsidR="00F931F5" w:rsidRPr="006A7A90" w:rsidRDefault="00F931F5" w:rsidP="00F240C2">
      <w:pPr>
        <w:pStyle w:val="Liststycke"/>
        <w:numPr>
          <w:ilvl w:val="0"/>
          <w:numId w:val="23"/>
        </w:numPr>
      </w:pPr>
      <w:r>
        <w:t xml:space="preserve">Välj </w:t>
      </w:r>
      <w:r w:rsidR="00677D2A">
        <w:t xml:space="preserve">Syngo.via och </w:t>
      </w:r>
      <w:r w:rsidR="00677D2A" w:rsidRPr="00372FFE">
        <w:rPr>
          <w:b/>
          <w:bCs/>
        </w:rPr>
        <w:t>OK</w:t>
      </w:r>
    </w:p>
    <w:p w14:paraId="5D0869BC" w14:textId="77777777" w:rsidR="008E374F" w:rsidRPr="008E374F" w:rsidRDefault="008E374F" w:rsidP="008E374F"/>
    <w:sectPr w:rsidR="008E374F" w:rsidRPr="008E374F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C99B" w14:textId="77777777" w:rsidR="00AE4BB5" w:rsidRDefault="00AE4BB5">
      <w:r>
        <w:separator/>
      </w:r>
    </w:p>
  </w:endnote>
  <w:endnote w:type="continuationSeparator" w:id="0">
    <w:p w14:paraId="0567BA91" w14:textId="77777777" w:rsidR="00AE4BB5" w:rsidRDefault="00AE4BB5">
      <w:r>
        <w:continuationSeparator/>
      </w:r>
    </w:p>
  </w:endnote>
  <w:endnote w:type="continuationNotice" w:id="1">
    <w:p w14:paraId="2AFC51BB" w14:textId="77777777" w:rsidR="00AE4BB5" w:rsidRDefault="00AE4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30F0" w14:textId="77777777" w:rsidR="00AE4BB5" w:rsidRDefault="00AE4BB5"/>
  </w:footnote>
  <w:footnote w:type="continuationSeparator" w:id="0">
    <w:p w14:paraId="712BE0C6" w14:textId="77777777" w:rsidR="00AE4BB5" w:rsidRDefault="00AE4BB5">
      <w:r>
        <w:continuationSeparator/>
      </w:r>
    </w:p>
  </w:footnote>
  <w:footnote w:type="continuationNotice" w:id="1">
    <w:p w14:paraId="2CAE5FF7" w14:textId="77777777" w:rsidR="00AE4BB5" w:rsidRDefault="00AE4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975D4D"/>
    <w:multiLevelType w:val="hybridMultilevel"/>
    <w:tmpl w:val="9FD8B35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1C1F32"/>
    <w:multiLevelType w:val="hybridMultilevel"/>
    <w:tmpl w:val="A0A68F9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D037409"/>
    <w:multiLevelType w:val="hybridMultilevel"/>
    <w:tmpl w:val="08B0AF4E"/>
    <w:lvl w:ilvl="0" w:tplc="041D000F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5DD27A7A"/>
    <w:multiLevelType w:val="hybridMultilevel"/>
    <w:tmpl w:val="2D2683E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211"/>
    <w:multiLevelType w:val="hybridMultilevel"/>
    <w:tmpl w:val="89003E82"/>
    <w:lvl w:ilvl="0" w:tplc="041D000F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2425078">
    <w:abstractNumId w:val="22"/>
  </w:num>
  <w:num w:numId="2" w16cid:durableId="258871856">
    <w:abstractNumId w:val="16"/>
  </w:num>
  <w:num w:numId="3" w16cid:durableId="753016002">
    <w:abstractNumId w:val="0"/>
  </w:num>
  <w:num w:numId="4" w16cid:durableId="1588880350">
    <w:abstractNumId w:val="7"/>
  </w:num>
  <w:num w:numId="5" w16cid:durableId="1059668561">
    <w:abstractNumId w:val="19"/>
  </w:num>
  <w:num w:numId="6" w16cid:durableId="267541375">
    <w:abstractNumId w:val="2"/>
  </w:num>
  <w:num w:numId="7" w16cid:durableId="856506346">
    <w:abstractNumId w:val="13"/>
  </w:num>
  <w:num w:numId="8" w16cid:durableId="470442399">
    <w:abstractNumId w:val="10"/>
  </w:num>
  <w:num w:numId="9" w16cid:durableId="736244916">
    <w:abstractNumId w:val="1"/>
  </w:num>
  <w:num w:numId="10" w16cid:durableId="756949392">
    <w:abstractNumId w:val="1"/>
  </w:num>
  <w:num w:numId="11" w16cid:durableId="304508392">
    <w:abstractNumId w:val="3"/>
  </w:num>
  <w:num w:numId="12" w16cid:durableId="2113628267">
    <w:abstractNumId w:val="5"/>
  </w:num>
  <w:num w:numId="13" w16cid:durableId="1479804085">
    <w:abstractNumId w:val="15"/>
  </w:num>
  <w:num w:numId="14" w16cid:durableId="749742011">
    <w:abstractNumId w:val="11"/>
  </w:num>
  <w:num w:numId="15" w16cid:durableId="1059092532">
    <w:abstractNumId w:val="8"/>
  </w:num>
  <w:num w:numId="16" w16cid:durableId="2123256559">
    <w:abstractNumId w:val="14"/>
  </w:num>
  <w:num w:numId="17" w16cid:durableId="224031940">
    <w:abstractNumId w:val="6"/>
  </w:num>
  <w:num w:numId="18" w16cid:durableId="1049038591">
    <w:abstractNumId w:val="12"/>
  </w:num>
  <w:num w:numId="19" w16cid:durableId="958030420">
    <w:abstractNumId w:val="21"/>
  </w:num>
  <w:num w:numId="20" w16cid:durableId="263925192">
    <w:abstractNumId w:val="20"/>
  </w:num>
  <w:num w:numId="21" w16cid:durableId="19477352">
    <w:abstractNumId w:val="9"/>
  </w:num>
  <w:num w:numId="22" w16cid:durableId="1053191282">
    <w:abstractNumId w:val="17"/>
  </w:num>
  <w:num w:numId="23" w16cid:durableId="1588035430">
    <w:abstractNumId w:val="18"/>
  </w:num>
  <w:num w:numId="24" w16cid:durableId="34786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C6E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013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39E6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FFE"/>
    <w:rsid w:val="00384019"/>
    <w:rsid w:val="003854F1"/>
    <w:rsid w:val="0039118E"/>
    <w:rsid w:val="00397F54"/>
    <w:rsid w:val="003A0D43"/>
    <w:rsid w:val="003A7D47"/>
    <w:rsid w:val="003B2A4B"/>
    <w:rsid w:val="003D099E"/>
    <w:rsid w:val="003D21A2"/>
    <w:rsid w:val="003D29D2"/>
    <w:rsid w:val="003D6DF1"/>
    <w:rsid w:val="003E0705"/>
    <w:rsid w:val="003E2FF7"/>
    <w:rsid w:val="003E55F5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57C08"/>
    <w:rsid w:val="00660269"/>
    <w:rsid w:val="00665F89"/>
    <w:rsid w:val="00673C92"/>
    <w:rsid w:val="006753EC"/>
    <w:rsid w:val="00677D2A"/>
    <w:rsid w:val="00685193"/>
    <w:rsid w:val="0069565B"/>
    <w:rsid w:val="006A2789"/>
    <w:rsid w:val="006A4978"/>
    <w:rsid w:val="006A7261"/>
    <w:rsid w:val="006A7A90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338C"/>
    <w:rsid w:val="00821A1B"/>
    <w:rsid w:val="00824E0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28D9"/>
    <w:rsid w:val="008A3DEA"/>
    <w:rsid w:val="008A4EB9"/>
    <w:rsid w:val="008A74C0"/>
    <w:rsid w:val="008B1694"/>
    <w:rsid w:val="008B309A"/>
    <w:rsid w:val="008C4B27"/>
    <w:rsid w:val="008C7F2A"/>
    <w:rsid w:val="008E36F8"/>
    <w:rsid w:val="008E374F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3199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6CEB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BB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2BC0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426D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40C2"/>
    <w:rsid w:val="00F2564D"/>
    <w:rsid w:val="00F35B05"/>
    <w:rsid w:val="00F413D9"/>
    <w:rsid w:val="00F5135F"/>
    <w:rsid w:val="00F51F78"/>
    <w:rsid w:val="00F86F47"/>
    <w:rsid w:val="00F90B64"/>
    <w:rsid w:val="00F931F5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91</Words>
  <Characters>509</Characters>
  <Application>Microsoft Office Word</Application>
  <DocSecurity>0</DocSecurity>
  <Lines>4</Lines>
  <Paragraphs>1</Paragraphs>
  <ScaleCrop>false</ScaleCrop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Mobilett 1 och 2 – NÄL</dc:title>
  <dc:subject/>
  <dc:creator/>
  <keywords/>
  <lastModifiedBy>Ulrica Sehlberg</lastModifiedBy>
  <revision>41</revision>
  <lastPrinted>2016-03-31T10:56:00.0000000Z</lastPrinted>
  <dcterms:created xsi:type="dcterms:W3CDTF">2021-05-27T09:25:00.0000000Z</dcterms:created>
  <dcterms:modified xsi:type="dcterms:W3CDTF">2025-01-16T12:03:00.0000000Z</dcterms:modified>
</coreProperties>
</file>