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ED222A" w14:textId="77777777" w:rsidR="00032FEA" w:rsidRDefault="00032FEA" w:rsidP="00032FEA">
      <w:pPr>
        <w:pStyle w:val="Rubrik2"/>
        <w:sectPr w:rsidR="00032FEA" w:rsidSect="007B72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449ECB" w14:textId="22BF54FD" w:rsidR="00032FEA" w:rsidRPr="007B7225" w:rsidRDefault="00032FEA" w:rsidP="00032FEA">
      <w:pPr>
        <w:pStyle w:val="Rubrik1"/>
        <w:rPr>
          <w:szCs w:val="20"/>
        </w:rPr>
      </w:pPr>
      <w:r w:rsidRPr="007B7225">
        <w:t xml:space="preserve">Reservrutin </w:t>
      </w:r>
      <w:r w:rsidR="004807DB">
        <w:t xml:space="preserve">Philips </w:t>
      </w:r>
      <w:r w:rsidRPr="007B7225">
        <w:t xml:space="preserve">MR </w:t>
      </w:r>
      <w:r>
        <w:t>1</w:t>
      </w:r>
      <w:r w:rsidRPr="007B7225">
        <w:t xml:space="preserve"> </w:t>
      </w:r>
      <w:r>
        <w:t>-</w:t>
      </w:r>
      <w:r w:rsidRPr="007B7225">
        <w:t xml:space="preserve"> Manuell inskrivning av patientdata </w:t>
      </w:r>
    </w:p>
    <w:p w14:paraId="0B8C9D34" w14:textId="77777777" w:rsidR="00032FEA" w:rsidRPr="007B7225" w:rsidRDefault="00032FEA" w:rsidP="00032FEA">
      <w:pPr>
        <w:pStyle w:val="Rubrik2"/>
      </w:pPr>
      <w:r w:rsidRPr="007B7225">
        <w:t xml:space="preserve">Bakgrund </w:t>
      </w:r>
    </w:p>
    <w:p w14:paraId="2C7783FF" w14:textId="77777777" w:rsidR="00032FEA" w:rsidRPr="007B7225" w:rsidRDefault="00032FEA" w:rsidP="00032FEA">
      <w:r w:rsidRPr="007B7225">
        <w:t>Reservrutinerna träder i kraft när något av våra system, RIS och/eller PACS inte fungerar.</w:t>
      </w:r>
    </w:p>
    <w:p w14:paraId="000F98A5" w14:textId="77777777" w:rsidR="00032FEA" w:rsidRPr="007B7225" w:rsidRDefault="00032FEA" w:rsidP="00032FEA">
      <w:pPr>
        <w:pStyle w:val="Rubrik2"/>
      </w:pPr>
      <w:r>
        <w:t>Förändringar sedan föregående</w:t>
      </w:r>
      <w:r w:rsidRPr="007B7225">
        <w:t xml:space="preserve"> version</w:t>
      </w:r>
    </w:p>
    <w:p w14:paraId="715F9E99" w14:textId="5C2FC45E" w:rsidR="00032FEA" w:rsidRPr="007B7225" w:rsidRDefault="00574590" w:rsidP="00032FEA">
      <w:r>
        <w:t>Gemensam rutin för Uddevalla och NÄL.</w:t>
      </w:r>
    </w:p>
    <w:p w14:paraId="7C54374F" w14:textId="77777777" w:rsidR="00032FEA" w:rsidRPr="007B7225" w:rsidRDefault="00032FEA" w:rsidP="00032FEA">
      <w:pPr>
        <w:pStyle w:val="Rubrik2"/>
      </w:pPr>
      <w:r w:rsidRPr="007B7225">
        <w:t>Reservrutiner då RIS inte fungerar.</w:t>
      </w:r>
    </w:p>
    <w:p w14:paraId="45DAD68C" w14:textId="3D2D1C9C" w:rsidR="00032FEA" w:rsidRPr="00EE6FC8" w:rsidRDefault="00032FEA" w:rsidP="00032FEA">
      <w:pPr>
        <w:pStyle w:val="Liststycke"/>
        <w:numPr>
          <w:ilvl w:val="0"/>
          <w:numId w:val="20"/>
        </w:numPr>
        <w:rPr>
          <w:szCs w:val="20"/>
        </w:rPr>
      </w:pPr>
      <w:r w:rsidRPr="007B7225">
        <w:t xml:space="preserve">Registrera patienten manuellt i </w:t>
      </w:r>
      <w:r>
        <w:t>Patients – New Examination</w:t>
      </w:r>
      <w:r w:rsidRPr="007B7225">
        <w:t>.</w:t>
      </w:r>
      <w:r>
        <w:br/>
      </w:r>
      <w:r w:rsidRPr="00EE6FC8">
        <w:rPr>
          <w:szCs w:val="20"/>
        </w:rPr>
        <w:t xml:space="preserve">Alla uppgifter med </w:t>
      </w:r>
      <w:r w:rsidR="00BB7CFC">
        <w:rPr>
          <w:szCs w:val="20"/>
        </w:rPr>
        <w:t>röd</w:t>
      </w:r>
      <w:r w:rsidRPr="00EE6FC8">
        <w:rPr>
          <w:szCs w:val="20"/>
        </w:rPr>
        <w:t xml:space="preserve"> stjärna måste fyllas i.</w:t>
      </w:r>
    </w:p>
    <w:p w14:paraId="776594A5" w14:textId="35A66DF1" w:rsidR="00032FEA" w:rsidRPr="007B7225" w:rsidRDefault="00BB7CFC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Patient</w:t>
      </w:r>
      <w:r w:rsidR="00032FEA" w:rsidRPr="007B7225">
        <w:rPr>
          <w:szCs w:val="20"/>
          <w:lang w:val="en-US"/>
        </w:rPr>
        <w:t xml:space="preserve"> Name</w:t>
      </w:r>
      <w:r w:rsidR="00032FEA" w:rsidRPr="007B7225">
        <w:rPr>
          <w:szCs w:val="20"/>
          <w:lang w:val="en-US"/>
        </w:rPr>
        <w:tab/>
      </w:r>
      <w:r w:rsidR="004807DB">
        <w:rPr>
          <w:szCs w:val="20"/>
          <w:lang w:val="en-US"/>
        </w:rPr>
        <w:t>Namn</w:t>
      </w:r>
    </w:p>
    <w:p w14:paraId="0F046B57" w14:textId="77777777" w:rsidR="00032FEA" w:rsidRPr="007B7225" w:rsidRDefault="00032FEA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>Patient I</w:t>
      </w:r>
      <w:r>
        <w:rPr>
          <w:szCs w:val="20"/>
          <w:lang w:val="en-US"/>
        </w:rPr>
        <w:t>D</w:t>
      </w:r>
      <w:r w:rsidRPr="007B7225">
        <w:rPr>
          <w:szCs w:val="20"/>
          <w:lang w:val="en-US"/>
        </w:rPr>
        <w:tab/>
        <w:t>191010101010</w:t>
      </w:r>
    </w:p>
    <w:p w14:paraId="3796A393" w14:textId="77777777" w:rsidR="00032FEA" w:rsidRPr="007B7225" w:rsidRDefault="00032FEA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 w:rsidRPr="007B7225">
        <w:rPr>
          <w:szCs w:val="20"/>
          <w:lang w:val="en-US"/>
        </w:rPr>
        <w:t xml:space="preserve">Date </w:t>
      </w:r>
      <w:r>
        <w:rPr>
          <w:szCs w:val="20"/>
          <w:lang w:val="en-US"/>
        </w:rPr>
        <w:t>o</w:t>
      </w:r>
      <w:r w:rsidRPr="007B7225">
        <w:rPr>
          <w:szCs w:val="20"/>
          <w:lang w:val="en-US"/>
        </w:rPr>
        <w:t>f Birth</w:t>
      </w:r>
      <w:r w:rsidRPr="007B7225">
        <w:rPr>
          <w:szCs w:val="20"/>
          <w:lang w:val="en-US"/>
        </w:rPr>
        <w:tab/>
        <w:t>1910-10-10 (</w:t>
      </w:r>
      <w:r>
        <w:rPr>
          <w:szCs w:val="20"/>
          <w:lang w:val="en-US"/>
        </w:rPr>
        <w:t>åååå</w:t>
      </w:r>
      <w:r w:rsidRPr="007B7225">
        <w:rPr>
          <w:szCs w:val="20"/>
          <w:lang w:val="en-US"/>
        </w:rPr>
        <w:t>-m</w:t>
      </w:r>
      <w:r>
        <w:rPr>
          <w:szCs w:val="20"/>
          <w:lang w:val="en-US"/>
        </w:rPr>
        <w:t>m</w:t>
      </w:r>
      <w:r w:rsidRPr="007B7225">
        <w:rPr>
          <w:szCs w:val="20"/>
          <w:lang w:val="en-US"/>
        </w:rPr>
        <w:t>-d</w:t>
      </w:r>
      <w:r>
        <w:rPr>
          <w:szCs w:val="20"/>
          <w:lang w:val="en-US"/>
        </w:rPr>
        <w:t>d</w:t>
      </w:r>
      <w:r w:rsidRPr="007B7225">
        <w:rPr>
          <w:szCs w:val="20"/>
          <w:lang w:val="en-US"/>
        </w:rPr>
        <w:t>)</w:t>
      </w:r>
    </w:p>
    <w:p w14:paraId="290E165F" w14:textId="77777777" w:rsidR="00032FEA" w:rsidRDefault="00032FEA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Age</w:t>
      </w:r>
    </w:p>
    <w:p w14:paraId="1C7CF76E" w14:textId="27877EF2" w:rsidR="00032FEA" w:rsidRDefault="00BB7CFC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Gender</w:t>
      </w:r>
      <w:r>
        <w:rPr>
          <w:szCs w:val="20"/>
          <w:lang w:val="en-US"/>
        </w:rPr>
        <w:tab/>
        <w:t>Male/Female</w:t>
      </w:r>
    </w:p>
    <w:p w14:paraId="0548676F" w14:textId="49289C15" w:rsidR="00F564A7" w:rsidRDefault="00F564A7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Pregnant</w:t>
      </w:r>
      <w:r>
        <w:rPr>
          <w:szCs w:val="20"/>
          <w:lang w:val="en-US"/>
        </w:rPr>
        <w:tab/>
        <w:t>Yes/No</w:t>
      </w:r>
    </w:p>
    <w:p w14:paraId="1E06B11E" w14:textId="1CA78CFC" w:rsidR="00F564A7" w:rsidRPr="007B7225" w:rsidRDefault="00F564A7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Implant</w:t>
      </w:r>
      <w:r>
        <w:rPr>
          <w:szCs w:val="20"/>
          <w:lang w:val="en-US"/>
        </w:rPr>
        <w:tab/>
        <w:t>Yes/No</w:t>
      </w:r>
    </w:p>
    <w:p w14:paraId="370A4FBE" w14:textId="65D4EBFF" w:rsidR="00032FEA" w:rsidRPr="007B7225" w:rsidRDefault="00F564A7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Patient w</w:t>
      </w:r>
      <w:r w:rsidR="00032FEA" w:rsidRPr="007B7225">
        <w:rPr>
          <w:szCs w:val="20"/>
          <w:lang w:val="en-US"/>
        </w:rPr>
        <w:t>eight</w:t>
      </w:r>
    </w:p>
    <w:p w14:paraId="3220B2B0" w14:textId="77777777" w:rsidR="00032FEA" w:rsidRDefault="00032FEA" w:rsidP="00032FEA">
      <w:pPr>
        <w:tabs>
          <w:tab w:val="left" w:pos="1701"/>
          <w:tab w:val="left" w:pos="4253"/>
        </w:tabs>
        <w:spacing w:after="0"/>
        <w:ind w:left="1701" w:right="-852"/>
        <w:rPr>
          <w:szCs w:val="20"/>
          <w:lang w:val="en-US"/>
        </w:rPr>
      </w:pPr>
      <w:r>
        <w:rPr>
          <w:szCs w:val="20"/>
          <w:lang w:val="en-US"/>
        </w:rPr>
        <w:t>Accession nr</w:t>
      </w:r>
      <w:r>
        <w:rPr>
          <w:szCs w:val="20"/>
          <w:lang w:val="en-US"/>
        </w:rPr>
        <w:tab/>
        <w:t>Fyll i SERNAL och undersökningsnummer om det finns</w:t>
      </w:r>
    </w:p>
    <w:p w14:paraId="2B73D17F" w14:textId="77777777" w:rsidR="00032FEA" w:rsidRPr="007B7225" w:rsidRDefault="00032FEA" w:rsidP="00032FEA">
      <w:pPr>
        <w:spacing w:after="0"/>
        <w:rPr>
          <w:szCs w:val="20"/>
          <w:lang w:val="en-US"/>
        </w:rPr>
      </w:pPr>
    </w:p>
    <w:p w14:paraId="1538BA86" w14:textId="77777777" w:rsidR="00032FEA" w:rsidRPr="007B7225" w:rsidRDefault="00032FEA" w:rsidP="00032FEA">
      <w:pPr>
        <w:pStyle w:val="Punktlista"/>
      </w:pPr>
      <w:r w:rsidRPr="007B7225">
        <w:t>Utför undersökningen.</w:t>
      </w:r>
    </w:p>
    <w:p w14:paraId="3C5861CC" w14:textId="77777777" w:rsidR="00032FEA" w:rsidRPr="007B7225" w:rsidRDefault="00032FEA" w:rsidP="00032FEA">
      <w:pPr>
        <w:pStyle w:val="Punktlista"/>
      </w:pPr>
      <w:r w:rsidRPr="007B7225">
        <w:t>Skicka undersökningen till PACS.</w:t>
      </w:r>
    </w:p>
    <w:p w14:paraId="25ACB504" w14:textId="77777777" w:rsidR="00032FEA" w:rsidRPr="007B7225" w:rsidRDefault="00032FEA" w:rsidP="00032FEA">
      <w:pPr>
        <w:spacing w:after="0" w:line="240" w:lineRule="auto"/>
        <w:ind w:left="0" w:right="0"/>
        <w:rPr>
          <w:szCs w:val="20"/>
        </w:rPr>
      </w:pPr>
    </w:p>
    <w:p w14:paraId="6DA90F20" w14:textId="77777777" w:rsidR="00032FEA" w:rsidRPr="007B7225" w:rsidRDefault="00032FEA" w:rsidP="00032FEA">
      <w:pPr>
        <w:pStyle w:val="Rubrik2"/>
        <w:rPr>
          <w:rFonts w:ascii="Calibri" w:hAnsi="Calibri"/>
          <w:b/>
          <w:sz w:val="28"/>
          <w:szCs w:val="28"/>
        </w:rPr>
      </w:pPr>
      <w:r w:rsidRPr="007B7225">
        <w:lastRenderedPageBreak/>
        <w:t>Reservrutiner då PACS inte fungerar</w:t>
      </w:r>
    </w:p>
    <w:p w14:paraId="09B63311" w14:textId="17F25801" w:rsidR="00032FEA" w:rsidRPr="007B7225" w:rsidRDefault="00032FEA" w:rsidP="00032FEA">
      <w:r w:rsidRPr="00907C70">
        <w:t>Om RIS fungerar boka in undersökningen i RIS, då kommer aktuella uppgifter automatiskt i patientregistreringen.</w:t>
      </w:r>
      <w:r w:rsidRPr="00907C70">
        <w:br/>
        <w:t>Fyll i</w:t>
      </w:r>
      <w:r w:rsidR="00A43F32">
        <w:t xml:space="preserve"> Patient</w:t>
      </w:r>
      <w:r w:rsidRPr="00907C70">
        <w:t xml:space="preserve"> </w:t>
      </w:r>
      <w:r w:rsidR="000D1A02">
        <w:t>we</w:t>
      </w:r>
      <w:r w:rsidRPr="00907C70">
        <w:t>ight</w:t>
      </w:r>
      <w:r w:rsidRPr="007B7225">
        <w:t xml:space="preserve">, </w:t>
      </w:r>
      <w:r w:rsidR="000D1A02">
        <w:t>P</w:t>
      </w:r>
      <w:r w:rsidR="00A43F32">
        <w:t>regnant</w:t>
      </w:r>
      <w:r w:rsidR="000D1A02">
        <w:t xml:space="preserve"> och Implant</w:t>
      </w:r>
      <w:r w:rsidRPr="007B7225">
        <w:t>.</w:t>
      </w:r>
    </w:p>
    <w:p w14:paraId="2DD1D125" w14:textId="77777777" w:rsidR="00032FEA" w:rsidRPr="007B7225" w:rsidRDefault="00032FEA" w:rsidP="00032FEA">
      <w:pPr>
        <w:pStyle w:val="Punktlista"/>
      </w:pPr>
      <w:r w:rsidRPr="007B7225">
        <w:t>Utför undersökningen.</w:t>
      </w:r>
    </w:p>
    <w:p w14:paraId="6551343B" w14:textId="77777777" w:rsidR="00032FEA" w:rsidRPr="00536A5A" w:rsidRDefault="00032FEA" w:rsidP="00032FEA">
      <w:pPr>
        <w:pStyle w:val="Punktlista"/>
      </w:pPr>
      <w:r w:rsidRPr="007B7225">
        <w:t>Skicka undersökningen till Syngo.via från modaliteten.</w:t>
      </w:r>
      <w:bookmarkEnd w:id="0"/>
    </w:p>
    <w:p w14:paraId="11010C13" w14:textId="795E3BFF" w:rsidR="00747066" w:rsidRPr="00032FEA" w:rsidRDefault="00747066" w:rsidP="00032FEA"/>
    <w:sectPr w:rsidR="00747066" w:rsidRPr="00032FEA" w:rsidSect="00330F6A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7BAF5E0" w14:textId="77777777" w:rsidR="002B296A" w:rsidRDefault="002B296A">
      <w:r>
        <w:separator/>
      </w:r>
    </w:p>
  </w:endnote>
  <w:endnote w:type="continuationSeparator" w:id="0">
    <w:p w14:paraId="043CD79C" w14:textId="77777777" w:rsidR="002B296A" w:rsidRDefault="002B296A">
      <w:r>
        <w:continuationSeparator/>
      </w:r>
    </w:p>
  </w:endnote>
  <w:endnote w:type="continuationNotice" w:id="1">
    <w:p w14:paraId="7B96E01A" w14:textId="77777777" w:rsidR="002B296A" w:rsidRDefault="002B296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475C32" w14:textId="77777777" w:rsidR="00032FEA" w:rsidRDefault="00032FEA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6A8D23F" w14:textId="77777777" w:rsidR="00032FEA" w:rsidRDefault="00032FEA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078676029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67F3E2E" w14:textId="77777777" w:rsidR="00032FEA" w:rsidRPr="00EC0A68" w:rsidRDefault="00032FEA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1CD60B" w14:textId="77777777" w:rsidR="00032FEA" w:rsidRDefault="00032FEA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9E2D8BA" wp14:editId="1EA139CE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449AC8" w14:textId="77777777" w:rsidR="002B296A" w:rsidRDefault="002B296A"/>
  </w:footnote>
  <w:footnote w:type="continuationSeparator" w:id="0">
    <w:p w14:paraId="42BE7087" w14:textId="77777777" w:rsidR="002B296A" w:rsidRDefault="002B296A">
      <w:r>
        <w:continuationSeparator/>
      </w:r>
    </w:p>
  </w:footnote>
  <w:footnote w:type="continuationNotice" w:id="1">
    <w:p w14:paraId="7140EE2C" w14:textId="77777777" w:rsidR="002B296A" w:rsidRDefault="002B296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E13A19" w14:textId="77777777" w:rsidR="00032FEA" w:rsidRPr="00DA65C4" w:rsidRDefault="00032FEA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5DF017CB" wp14:editId="5ECDB184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ED6140D" w14:textId="77777777" w:rsidR="00032FEA" w:rsidRDefault="00032FEA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DF017CB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2ED6140D" w14:textId="77777777" w:rsidR="00032FEA" w:rsidRDefault="00032FEA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7CC0DF" w14:textId="77777777" w:rsidR="00032FEA" w:rsidRDefault="00032FEA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14200EF0" wp14:editId="2CE9DBF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DBE9759" w14:textId="77777777" w:rsidR="00032FEA" w:rsidRDefault="00032FE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14200EF0" id="_x0000_t202" coordsize="21600,21600" o:spt="202" path="m,l,21600r21600,l21600,xe">
              <v:stroke joinstyle="miter"/>
              <v:path gradientshapeok="t" o:connecttype="rect"/>
            </v:shapetype>
            <v:shape id="Textruta 2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DBE9759" w14:textId="77777777" w:rsidR="00032FEA" w:rsidRDefault="00032FE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22A75C5B" wp14:editId="098EE48E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CC61A5B"/>
    <w:multiLevelType w:val="hybridMultilevel"/>
    <w:tmpl w:val="7B083E3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67612561">
    <w:abstractNumId w:val="18"/>
  </w:num>
  <w:num w:numId="2" w16cid:durableId="629359163">
    <w:abstractNumId w:val="14"/>
  </w:num>
  <w:num w:numId="3" w16cid:durableId="1341272948">
    <w:abstractNumId w:val="0"/>
  </w:num>
  <w:num w:numId="4" w16cid:durableId="955449844">
    <w:abstractNumId w:val="6"/>
  </w:num>
  <w:num w:numId="5" w16cid:durableId="100489324">
    <w:abstractNumId w:val="15"/>
  </w:num>
  <w:num w:numId="6" w16cid:durableId="1350914443">
    <w:abstractNumId w:val="2"/>
  </w:num>
  <w:num w:numId="7" w16cid:durableId="1212762428">
    <w:abstractNumId w:val="11"/>
  </w:num>
  <w:num w:numId="8" w16cid:durableId="3947940">
    <w:abstractNumId w:val="8"/>
  </w:num>
  <w:num w:numId="9" w16cid:durableId="1919708141">
    <w:abstractNumId w:val="1"/>
  </w:num>
  <w:num w:numId="10" w16cid:durableId="1880511276">
    <w:abstractNumId w:val="1"/>
  </w:num>
  <w:num w:numId="11" w16cid:durableId="427851644">
    <w:abstractNumId w:val="3"/>
  </w:num>
  <w:num w:numId="12" w16cid:durableId="1997413778">
    <w:abstractNumId w:val="4"/>
  </w:num>
  <w:num w:numId="13" w16cid:durableId="508720219">
    <w:abstractNumId w:val="13"/>
  </w:num>
  <w:num w:numId="14" w16cid:durableId="1824620269">
    <w:abstractNumId w:val="9"/>
  </w:num>
  <w:num w:numId="15" w16cid:durableId="487357407">
    <w:abstractNumId w:val="7"/>
  </w:num>
  <w:num w:numId="16" w16cid:durableId="31392416">
    <w:abstractNumId w:val="12"/>
  </w:num>
  <w:num w:numId="17" w16cid:durableId="1613243648">
    <w:abstractNumId w:val="5"/>
  </w:num>
  <w:num w:numId="18" w16cid:durableId="29109213">
    <w:abstractNumId w:val="10"/>
  </w:num>
  <w:num w:numId="19" w16cid:durableId="1302883612">
    <w:abstractNumId w:val="16"/>
  </w:num>
  <w:num w:numId="20" w16cid:durableId="187572724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2FEA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D1A02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21D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296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7DB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459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103B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F32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6A80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B7CFC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64A7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32FE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32FEA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sid w:val="00032F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</TotalTime>
  <Pages>2</Pages>
  <Words>125</Words>
  <Characters>800</Characters>
  <Application>Microsoft Office Word</Application>
  <DocSecurity>0</DocSecurity>
  <Lines>6</Lines>
  <Paragraphs>1</Paragraphs>
  <ScaleCrop>false</ScaleCrop>
  <Manager/>
  <Company/>
  <LinksUpToDate>false</LinksUpToDate>
  <CharactersWithSpaces>924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Philips MR 1 - Manuell inskrivning av patientdata</dc:title>
  <dc:subject/>
  <dc:creator/>
  <keywords/>
  <lastModifiedBy>Ulrica Sehlberg</lastModifiedBy>
  <revision>28</revision>
  <lastPrinted>2016-03-31T10:56:00.0000000Z</lastPrinted>
  <dcterms:created xsi:type="dcterms:W3CDTF">2021-05-27T09:25:00.0000000Z</dcterms:created>
  <dcterms:modified xsi:type="dcterms:W3CDTF">2024-03-12T08:45:00.0000000Z</dcterms:modified>
</coreProperties>
</file>