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64AE" w14:textId="14A5C10B" w:rsidR="00163E32" w:rsidRDefault="00163E32" w:rsidP="00726AB1">
      <w:pPr>
        <w:pStyle w:val="Rubrik1"/>
      </w:pPr>
      <w:bookmarkStart w:id="0" w:name="_Hlk117842091"/>
      <w:r>
        <w:t xml:space="preserve">Kontrastmedel – </w:t>
      </w:r>
      <w:r w:rsidRPr="005C3727">
        <w:t>Peroral och rektal kontrast inför datortomografiundersökning</w:t>
      </w:r>
      <w:bookmarkEnd w:id="0"/>
    </w:p>
    <w:p w14:paraId="409AF115" w14:textId="77777777" w:rsidR="00163E32" w:rsidRPr="00726AB1" w:rsidRDefault="00163E32" w:rsidP="00726AB1">
      <w:pPr>
        <w:pStyle w:val="Rubrik2"/>
      </w:pPr>
      <w:bookmarkStart w:id="1" w:name="_1314629194"/>
      <w:bookmarkStart w:id="2" w:name="Rubrik"/>
      <w:bookmarkEnd w:id="1"/>
      <w:bookmarkEnd w:id="2"/>
      <w:r w:rsidRPr="00726AB1">
        <w:t xml:space="preserve">Sammanfattning/syfte </w:t>
      </w:r>
    </w:p>
    <w:p w14:paraId="131F7C23" w14:textId="77777777" w:rsidR="00163E32" w:rsidRDefault="00163E32" w:rsidP="00163E32">
      <w:r>
        <w:t>Översikt över dos och administreringssätt för peroral kontrast/dryck samt övriga åtgärder inför undersökning med datortomografi.</w:t>
      </w:r>
    </w:p>
    <w:p w14:paraId="61CF3C8A" w14:textId="4466A819" w:rsidR="00163E32" w:rsidRDefault="00163E32" w:rsidP="00726AB1">
      <w:pPr>
        <w:pStyle w:val="Rubrik2"/>
      </w:pPr>
      <w:r>
        <w:t>Förändringar sedan föregående</w:t>
      </w:r>
      <w:r w:rsidRPr="00167820">
        <w:t xml:space="preserve"> version</w:t>
      </w:r>
    </w:p>
    <w:p w14:paraId="0F795519" w14:textId="2E471C44" w:rsidR="006B3C50" w:rsidRPr="006B3C50" w:rsidRDefault="006B3C50" w:rsidP="006B3C50">
      <w:r>
        <w:t xml:space="preserve">Reviderad: </w:t>
      </w:r>
      <w:r w:rsidR="008C4C41">
        <w:br/>
      </w:r>
      <w:proofErr w:type="spellStart"/>
      <w:r>
        <w:t>Elektiv</w:t>
      </w:r>
      <w:proofErr w:type="spellEnd"/>
      <w:r>
        <w:t xml:space="preserve"> njursten dricka 5 dl vatten </w:t>
      </w:r>
      <w:r w:rsidR="00B819A7">
        <w:t>30 min innan undersökning.</w:t>
      </w:r>
      <w:r w:rsidR="00B819A7">
        <w:br/>
        <w:t>Urografi dricka 5 dl vatten 30 min innan undersökning</w:t>
      </w:r>
      <w:r w:rsidR="0039596E">
        <w:t>.</w:t>
      </w:r>
    </w:p>
    <w:p w14:paraId="4176C3A4" w14:textId="2D3FFF3C" w:rsidR="00163E32" w:rsidRPr="001332D4" w:rsidRDefault="00163E32" w:rsidP="00163E32">
      <w:pPr>
        <w:rPr>
          <w:sz w:val="16"/>
          <w:szCs w:val="16"/>
        </w:rPr>
      </w:pPr>
    </w:p>
    <w:tbl>
      <w:tblPr>
        <w:tblStyle w:val="VGRtabell"/>
        <w:tblW w:w="989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260"/>
        <w:gridCol w:w="2410"/>
        <w:gridCol w:w="2126"/>
        <w:gridCol w:w="2103"/>
      </w:tblGrid>
      <w:tr w:rsidR="00FA0F01" w:rsidRPr="00E54C02" w14:paraId="5089323C" w14:textId="77777777" w:rsidTr="00915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 w:val="restart"/>
            <w:shd w:val="clear" w:color="auto" w:fill="D9D9D9" w:themeFill="background1" w:themeFillShade="D9"/>
          </w:tcPr>
          <w:p w14:paraId="0E7221A5" w14:textId="0B7849AF" w:rsidR="00FA0F01" w:rsidRPr="00E54C02" w:rsidRDefault="00FA0F01" w:rsidP="004603A6">
            <w:pPr>
              <w:spacing w:after="0" w:line="240" w:lineRule="auto"/>
              <w:ind w:left="34"/>
            </w:pPr>
            <w:r w:rsidRPr="00E54C02">
              <w:t>DT-Undersökning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14:paraId="3F71D5D1" w14:textId="3BC6DCAF" w:rsidR="00FA0F01" w:rsidRPr="00E54C02" w:rsidRDefault="00FA0F01" w:rsidP="009C7560">
            <w:pPr>
              <w:spacing w:after="0" w:line="240" w:lineRule="auto"/>
              <w:ind w:left="0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54C02">
              <w:t>PO kontrast/dryck</w:t>
            </w:r>
          </w:p>
        </w:tc>
        <w:tc>
          <w:tcPr>
            <w:tcW w:w="2103" w:type="dxa"/>
            <w:vMerge w:val="restart"/>
            <w:shd w:val="clear" w:color="auto" w:fill="D9D9D9" w:themeFill="background1" w:themeFillShade="D9"/>
          </w:tcPr>
          <w:p w14:paraId="0D249C34" w14:textId="58D80FF7" w:rsidR="00FA0F01" w:rsidRPr="00E54C02" w:rsidRDefault="00FA0F01" w:rsidP="009C7560">
            <w:pPr>
              <w:spacing w:after="0" w:line="240" w:lineRule="auto"/>
              <w:ind w:left="0" w:right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54C02">
              <w:t>Övrigt</w:t>
            </w:r>
          </w:p>
        </w:tc>
      </w:tr>
      <w:tr w:rsidR="00222919" w:rsidRPr="00E54C02" w14:paraId="7A23FA48" w14:textId="77777777" w:rsidTr="009C7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shd w:val="clear" w:color="auto" w:fill="D9D9D9" w:themeFill="background1" w:themeFillShade="D9"/>
          </w:tcPr>
          <w:p w14:paraId="2819D700" w14:textId="77777777" w:rsidR="00222919" w:rsidRPr="00E54C02" w:rsidRDefault="00222919" w:rsidP="004603A6">
            <w:pPr>
              <w:spacing w:after="0" w:line="240" w:lineRule="auto"/>
              <w:ind w:left="34"/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2BA2E8F" w14:textId="0A071ACB" w:rsidR="00222919" w:rsidRPr="00E54C02" w:rsidRDefault="00FA0F01" w:rsidP="009C7560">
            <w:pPr>
              <w:spacing w:after="0" w:line="240" w:lineRule="auto"/>
              <w:ind w:left="0"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54C02">
              <w:rPr>
                <w:b/>
                <w:bCs/>
              </w:rPr>
              <w:t>Dos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259DF30" w14:textId="73BB5E20" w:rsidR="00222919" w:rsidRPr="00E54C02" w:rsidRDefault="00FA0F01" w:rsidP="009C7560">
            <w:pPr>
              <w:spacing w:after="0" w:line="240" w:lineRule="auto"/>
              <w:ind w:left="0" w:right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54C02">
              <w:rPr>
                <w:b/>
                <w:bCs/>
              </w:rPr>
              <w:t>Administration</w:t>
            </w:r>
          </w:p>
        </w:tc>
        <w:tc>
          <w:tcPr>
            <w:tcW w:w="2103" w:type="dxa"/>
            <w:vMerge/>
            <w:shd w:val="clear" w:color="auto" w:fill="D9D9D9" w:themeFill="background1" w:themeFillShade="D9"/>
          </w:tcPr>
          <w:p w14:paraId="4CD3F327" w14:textId="77777777" w:rsidR="00222919" w:rsidRPr="00E54C02" w:rsidRDefault="00222919" w:rsidP="00EF1FD4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7681" w:rsidRPr="00E54C02" w14:paraId="170F9FC0" w14:textId="77777777" w:rsidTr="008A51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</w:tcPr>
          <w:p w14:paraId="22220320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 K-/K+</w:t>
            </w:r>
          </w:p>
          <w:p w14:paraId="0DDEB606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Elektiv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</w:t>
            </w:r>
          </w:p>
          <w:p w14:paraId="33F9BE07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Hals/thorax/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</w:t>
            </w:r>
          </w:p>
          <w:p w14:paraId="0EFBCEB7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Hals/thorax/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</w:t>
            </w:r>
          </w:p>
          <w:p w14:paraId="6D35F07C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</w:t>
            </w:r>
          </w:p>
          <w:p w14:paraId="4957B31E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</w:t>
            </w:r>
          </w:p>
          <w:p w14:paraId="447F594B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övre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</w:t>
            </w:r>
          </w:p>
          <w:p w14:paraId="64917274" w14:textId="77777777" w:rsidR="00AF7054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Övre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</w:t>
            </w:r>
          </w:p>
          <w:p w14:paraId="656FD3F0" w14:textId="3AE0AEAC" w:rsidR="006D511D" w:rsidRPr="00E54C02" w:rsidRDefault="00AF7054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Övre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</w:t>
            </w:r>
          </w:p>
        </w:tc>
        <w:tc>
          <w:tcPr>
            <w:tcW w:w="2410" w:type="dxa"/>
            <w:shd w:val="clear" w:color="auto" w:fill="FFFFFF" w:themeFill="background1"/>
          </w:tcPr>
          <w:p w14:paraId="0E22927B" w14:textId="3C9A0731" w:rsidR="006D511D" w:rsidRPr="00E54C02" w:rsidRDefault="00AF7054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2 glas vatten</w:t>
            </w:r>
          </w:p>
        </w:tc>
        <w:tc>
          <w:tcPr>
            <w:tcW w:w="2126" w:type="dxa"/>
            <w:shd w:val="clear" w:color="auto" w:fill="FFFFFF" w:themeFill="background1"/>
          </w:tcPr>
          <w:p w14:paraId="5F5A3F90" w14:textId="3BFDE082" w:rsidR="006D511D" w:rsidRPr="00E54C02" w:rsidRDefault="00465AE3" w:rsidP="003E2540">
            <w:pPr>
              <w:spacing w:after="0" w:line="240" w:lineRule="auto"/>
              <w:ind w:left="0" w:righ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Precis innan undersökningen</w:t>
            </w:r>
          </w:p>
        </w:tc>
        <w:tc>
          <w:tcPr>
            <w:tcW w:w="2103" w:type="dxa"/>
            <w:shd w:val="clear" w:color="auto" w:fill="FFFFFF" w:themeFill="background1"/>
          </w:tcPr>
          <w:p w14:paraId="24457113" w14:textId="77777777" w:rsidR="006D511D" w:rsidRPr="00E54C02" w:rsidRDefault="006D511D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C705E" w:rsidRPr="00E54C02" w14:paraId="174A3B71" w14:textId="77777777" w:rsidTr="008A5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 w:val="restart"/>
          </w:tcPr>
          <w:p w14:paraId="7CF42728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 K-/K+ PO</w:t>
            </w:r>
          </w:p>
          <w:p w14:paraId="3D8F1EA5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Elektiv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 PO</w:t>
            </w:r>
          </w:p>
          <w:p w14:paraId="3697762F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Elektiv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 PO</w:t>
            </w:r>
          </w:p>
          <w:p w14:paraId="6B9DC589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Hals/thorax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 PO</w:t>
            </w:r>
          </w:p>
          <w:p w14:paraId="1EAFF828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Hals/thorax/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 PO</w:t>
            </w:r>
          </w:p>
          <w:p w14:paraId="5FCFD2D9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lastRenderedPageBreak/>
              <w:t>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 PO</w:t>
            </w:r>
          </w:p>
          <w:p w14:paraId="42D8B123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Thorax/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 PO</w:t>
            </w:r>
          </w:p>
          <w:p w14:paraId="53B2E964" w14:textId="6E0D2232" w:rsidR="00BC705E" w:rsidRPr="00E54C02" w:rsidRDefault="00BC705E" w:rsidP="0007193F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Övre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K-/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helbuk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K+</w:t>
            </w:r>
            <w:r w:rsidRPr="00E54C02">
              <w:rPr>
                <w:b w:val="0"/>
                <w:bCs w:val="0"/>
                <w:sz w:val="22"/>
                <w:szCs w:val="22"/>
              </w:rPr>
              <w:t xml:space="preserve"> PO</w:t>
            </w:r>
          </w:p>
        </w:tc>
        <w:tc>
          <w:tcPr>
            <w:tcW w:w="2410" w:type="dxa"/>
            <w:vAlign w:val="top"/>
          </w:tcPr>
          <w:p w14:paraId="4739A244" w14:textId="77777777" w:rsidR="00BC705E" w:rsidRPr="00E54C02" w:rsidRDefault="00BC705E" w:rsidP="007F70D6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lastRenderedPageBreak/>
              <w:t>20 ml Omnipaque 300 mg I/ml blandat med 1 liter vatten</w:t>
            </w:r>
          </w:p>
          <w:p w14:paraId="00191773" w14:textId="77777777" w:rsidR="00BC705E" w:rsidRPr="00E54C02" w:rsidRDefault="00BC705E" w:rsidP="007F70D6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B07B2C" w14:textId="3AD13D23" w:rsidR="00BC705E" w:rsidRPr="00E54C02" w:rsidRDefault="00BC705E" w:rsidP="007F70D6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718D89" w14:textId="77777777" w:rsidR="00BC705E" w:rsidRPr="00E54C02" w:rsidRDefault="00BC705E" w:rsidP="005C3256">
            <w:pPr>
              <w:spacing w:after="0" w:line="240" w:lineRule="auto"/>
              <w:ind w:left="0" w:righ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2 timmar före undersökningen </w:t>
            </w:r>
          </w:p>
          <w:p w14:paraId="3A71F24B" w14:textId="55ACAAD3" w:rsidR="00BC705E" w:rsidRPr="00E54C02" w:rsidRDefault="00BC705E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03" w:type="dxa"/>
            <w:vMerge w:val="restart"/>
          </w:tcPr>
          <w:p w14:paraId="406900A3" w14:textId="77777777" w:rsidR="00BC705E" w:rsidRPr="00E54C02" w:rsidRDefault="00BC705E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C705E" w:rsidRPr="00E54C02" w14:paraId="136D1B6C" w14:textId="77777777" w:rsidTr="008A516B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shd w:val="clear" w:color="auto" w:fill="F2F2F2" w:themeFill="background1" w:themeFillShade="F2"/>
          </w:tcPr>
          <w:p w14:paraId="5206AEBF" w14:textId="77777777" w:rsidR="00BC705E" w:rsidRPr="00E54C02" w:rsidRDefault="00BC705E" w:rsidP="004603A6">
            <w:pPr>
              <w:spacing w:after="0" w:line="240" w:lineRule="auto"/>
              <w:ind w:left="34" w:right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top"/>
          </w:tcPr>
          <w:p w14:paraId="656ABC69" w14:textId="082341C8" w:rsidR="00BC705E" w:rsidRPr="00E54C02" w:rsidRDefault="00BC705E" w:rsidP="007F70D6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2 glas vatten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ACAFEFB" w14:textId="5C224B33" w:rsidR="00BC705E" w:rsidRPr="00E54C02" w:rsidRDefault="00BC705E" w:rsidP="005C3256">
            <w:pPr>
              <w:spacing w:after="0" w:line="240" w:lineRule="auto"/>
              <w:ind w:left="0" w:righ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Precis innan undersökningen</w:t>
            </w:r>
          </w:p>
        </w:tc>
        <w:tc>
          <w:tcPr>
            <w:tcW w:w="2103" w:type="dxa"/>
            <w:vMerge/>
            <w:shd w:val="clear" w:color="auto" w:fill="F2F2F2" w:themeFill="background1" w:themeFillShade="F2"/>
          </w:tcPr>
          <w:p w14:paraId="68A4C02B" w14:textId="77777777" w:rsidR="00BC705E" w:rsidRPr="00E54C02" w:rsidRDefault="00BC705E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23CCA" w:rsidRPr="00E54C02" w14:paraId="7D0B13FD" w14:textId="77777777" w:rsidTr="00530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</w:tcPr>
          <w:p w14:paraId="001C47D3" w14:textId="755CC075" w:rsidR="00723CCA" w:rsidRPr="00E54C02" w:rsidRDefault="00723CCA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Colon</w:t>
            </w:r>
          </w:p>
        </w:tc>
        <w:tc>
          <w:tcPr>
            <w:tcW w:w="2410" w:type="dxa"/>
            <w:shd w:val="clear" w:color="auto" w:fill="auto"/>
          </w:tcPr>
          <w:p w14:paraId="57FC0839" w14:textId="7B51B298" w:rsidR="00723CCA" w:rsidRPr="00E54C02" w:rsidRDefault="00DE3777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225 ml x 2 E-Z Cat blandas med vatten till 1 liter</w:t>
            </w:r>
          </w:p>
        </w:tc>
        <w:tc>
          <w:tcPr>
            <w:tcW w:w="2126" w:type="dxa"/>
            <w:shd w:val="clear" w:color="auto" w:fill="auto"/>
          </w:tcPr>
          <w:p w14:paraId="7AD450BE" w14:textId="69107894" w:rsidR="00723CCA" w:rsidRPr="00E54C02" w:rsidRDefault="009649BF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2 dl x 5 enligt hemskickade instruktioner</w:t>
            </w:r>
          </w:p>
        </w:tc>
        <w:tc>
          <w:tcPr>
            <w:tcW w:w="2103" w:type="dxa"/>
            <w:shd w:val="clear" w:color="auto" w:fill="auto"/>
          </w:tcPr>
          <w:p w14:paraId="3E2A6FAD" w14:textId="102CFAF4" w:rsidR="00723CCA" w:rsidRPr="00E54C02" w:rsidRDefault="00092742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Koldioxid via </w:t>
            </w:r>
            <w:proofErr w:type="spellStart"/>
            <w:r w:rsidRPr="00E54C02">
              <w:rPr>
                <w:sz w:val="22"/>
                <w:szCs w:val="22"/>
              </w:rPr>
              <w:t>insufflator</w:t>
            </w:r>
            <w:proofErr w:type="spellEnd"/>
            <w:r w:rsidRPr="00E54C02">
              <w:rPr>
                <w:sz w:val="22"/>
                <w:szCs w:val="22"/>
              </w:rPr>
              <w:t xml:space="preserve"> </w:t>
            </w:r>
            <w:r w:rsidR="00530117" w:rsidRPr="00E54C02">
              <w:rPr>
                <w:sz w:val="22"/>
                <w:szCs w:val="22"/>
              </w:rPr>
              <w:br/>
            </w:r>
            <w:r w:rsidRPr="00E54C02">
              <w:rPr>
                <w:sz w:val="22"/>
                <w:szCs w:val="22"/>
              </w:rPr>
              <w:t>(se metodboken)</w:t>
            </w:r>
          </w:p>
        </w:tc>
      </w:tr>
      <w:tr w:rsidR="00574ECA" w:rsidRPr="00E54C02" w14:paraId="2201B832" w14:textId="77777777" w:rsidTr="00530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F2F2F2" w:themeFill="background1" w:themeFillShade="F2"/>
          </w:tcPr>
          <w:p w14:paraId="3CF090CB" w14:textId="3BBBDB33" w:rsidR="00574ECA" w:rsidRPr="00E54C02" w:rsidRDefault="00574ECA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Elektiv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njursten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</w:tcPr>
          <w:p w14:paraId="73EF8FF6" w14:textId="52691DCE" w:rsidR="00574ECA" w:rsidRPr="00E54C02" w:rsidRDefault="00EA6262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74ECA" w:rsidRPr="00E54C02">
              <w:rPr>
                <w:sz w:val="22"/>
                <w:szCs w:val="22"/>
              </w:rPr>
              <w:t xml:space="preserve"> dl vatten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0265B01" w14:textId="77777777" w:rsidR="00574ECA" w:rsidRPr="00E54C02" w:rsidRDefault="00574ECA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30 minuter före undersökningen. </w:t>
            </w:r>
          </w:p>
          <w:p w14:paraId="4872D6DD" w14:textId="7C93B40F" w:rsidR="00574ECA" w:rsidRPr="00E54C02" w:rsidRDefault="00574ECA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Ej kissa 1 timme före undersökningen.</w:t>
            </w:r>
          </w:p>
        </w:tc>
        <w:tc>
          <w:tcPr>
            <w:tcW w:w="2103" w:type="dxa"/>
            <w:shd w:val="clear" w:color="auto" w:fill="F2F2F2" w:themeFill="background1" w:themeFillShade="F2"/>
          </w:tcPr>
          <w:p w14:paraId="78A9B7EB" w14:textId="77777777" w:rsidR="00574ECA" w:rsidRPr="00E54C02" w:rsidRDefault="00574ECA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C1120" w:rsidRPr="00E54C02" w14:paraId="229F8800" w14:textId="77777777" w:rsidTr="00530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</w:tcPr>
          <w:p w14:paraId="783124C6" w14:textId="2749168C" w:rsidR="00CC1120" w:rsidRPr="00E54C02" w:rsidRDefault="00A25D58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Esofagusperforation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05CC6BB" w14:textId="2BD263A3" w:rsidR="00CC1120" w:rsidRPr="00E54C02" w:rsidRDefault="00C0298E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10 ml Omnipaque 240 mg I/ml blandas med 60 ml vatten Av detta ges </w:t>
            </w:r>
            <w:proofErr w:type="gramStart"/>
            <w:r w:rsidRPr="00E54C02">
              <w:rPr>
                <w:sz w:val="22"/>
                <w:szCs w:val="22"/>
              </w:rPr>
              <w:t>30-50</w:t>
            </w:r>
            <w:proofErr w:type="gramEnd"/>
            <w:r w:rsidRPr="00E54C02">
              <w:rPr>
                <w:sz w:val="22"/>
                <w:szCs w:val="22"/>
              </w:rPr>
              <w:t xml:space="preserve"> ml med sugrör</w:t>
            </w:r>
          </w:p>
        </w:tc>
        <w:tc>
          <w:tcPr>
            <w:tcW w:w="2126" w:type="dxa"/>
            <w:shd w:val="clear" w:color="auto" w:fill="FFFFFF" w:themeFill="background1"/>
          </w:tcPr>
          <w:p w14:paraId="52409EB8" w14:textId="698056F5" w:rsidR="00CC1120" w:rsidRPr="00E54C02" w:rsidRDefault="00A25D58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Precis innan serie 2</w:t>
            </w:r>
          </w:p>
        </w:tc>
        <w:tc>
          <w:tcPr>
            <w:tcW w:w="2103" w:type="dxa"/>
            <w:shd w:val="clear" w:color="auto" w:fill="FFFFFF" w:themeFill="background1"/>
          </w:tcPr>
          <w:p w14:paraId="1415C7D2" w14:textId="77777777" w:rsidR="00CC1120" w:rsidRPr="00E54C02" w:rsidRDefault="00CC1120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25D58" w:rsidRPr="00E54C02" w14:paraId="1425A0BF" w14:textId="77777777" w:rsidTr="00530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F2F2F2" w:themeFill="background1" w:themeFillShade="F2"/>
          </w:tcPr>
          <w:p w14:paraId="1D76C929" w14:textId="3031B43A" w:rsidR="00A25D58" w:rsidRPr="00E54C02" w:rsidRDefault="00A25D58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Gastric bypass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10FF8DE" w14:textId="6837E4F8" w:rsidR="00A25D58" w:rsidRPr="00E54C02" w:rsidRDefault="00A9229D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10 ml Omnipaque 300 mg I/ml blandat med ½ glas vatten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CCB47B9" w14:textId="561CAA37" w:rsidR="00A25D58" w:rsidRPr="00E54C02" w:rsidRDefault="00892537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1 timme före undersökningen + samma dos strax innan undersökning</w:t>
            </w:r>
          </w:p>
        </w:tc>
        <w:tc>
          <w:tcPr>
            <w:tcW w:w="2103" w:type="dxa"/>
            <w:shd w:val="clear" w:color="auto" w:fill="F2F2F2" w:themeFill="background1" w:themeFillShade="F2"/>
          </w:tcPr>
          <w:p w14:paraId="6D8B4D69" w14:textId="77777777" w:rsidR="00A25D58" w:rsidRPr="00E54C02" w:rsidRDefault="00A25D58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1EC9" w:rsidRPr="00E54C02" w14:paraId="7E45DDF0" w14:textId="77777777" w:rsidTr="00530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 w:val="restart"/>
            <w:shd w:val="clear" w:color="auto" w:fill="FFFFFF" w:themeFill="background1"/>
          </w:tcPr>
          <w:p w14:paraId="271575A8" w14:textId="5923A47E" w:rsidR="008C1EC9" w:rsidRPr="00E54C02" w:rsidRDefault="008C1EC9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E54C02">
              <w:rPr>
                <w:b w:val="0"/>
                <w:bCs w:val="0"/>
                <w:sz w:val="22"/>
                <w:szCs w:val="22"/>
                <w:lang w:val="en-US"/>
              </w:rPr>
              <w:t>Gynbuk</w:t>
            </w:r>
            <w:proofErr w:type="spellEnd"/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7D4F7163" w14:textId="4C1FABC8" w:rsidR="008C1EC9" w:rsidRPr="00E54C02" w:rsidRDefault="008C1EC9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20 ml Omnipaque 300 mg I/ml blandat med </w:t>
            </w:r>
            <w:r w:rsidRPr="00E54C02">
              <w:rPr>
                <w:sz w:val="22"/>
                <w:szCs w:val="22"/>
              </w:rPr>
              <w:br/>
              <w:t>1 liter vatten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6BBDEE7B" w14:textId="5C27CE07" w:rsidR="008C1EC9" w:rsidRPr="00E54C02" w:rsidRDefault="008C1EC9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4 timmar före undersökningen</w:t>
            </w:r>
          </w:p>
        </w:tc>
        <w:tc>
          <w:tcPr>
            <w:tcW w:w="2103" w:type="dxa"/>
            <w:shd w:val="clear" w:color="auto" w:fill="FFFFFF" w:themeFill="background1"/>
          </w:tcPr>
          <w:p w14:paraId="68EF3BA6" w14:textId="77777777" w:rsidR="008C1EC9" w:rsidRPr="00E54C02" w:rsidRDefault="008C1EC9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Rektal kontrast</w:t>
            </w:r>
            <w:r w:rsidRPr="00E54C02">
              <w:rPr>
                <w:sz w:val="22"/>
                <w:szCs w:val="22"/>
              </w:rPr>
              <w:br/>
              <w:t xml:space="preserve">10 ml Omnipaque 300 mg I/ml blandat med </w:t>
            </w:r>
            <w:r w:rsidRPr="00E54C02">
              <w:rPr>
                <w:sz w:val="22"/>
                <w:szCs w:val="22"/>
              </w:rPr>
              <w:br/>
              <w:t>½ liter vatten, uppdelat 2,5+2,5 dl</w:t>
            </w:r>
          </w:p>
          <w:p w14:paraId="7072C6E9" w14:textId="71B48CF0" w:rsidR="008C1EC9" w:rsidRPr="00E54C02" w:rsidRDefault="008C1EC9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Vaginal tampong</w:t>
            </w:r>
          </w:p>
        </w:tc>
      </w:tr>
      <w:tr w:rsidR="005C3256" w:rsidRPr="00E54C02" w14:paraId="06457456" w14:textId="77777777" w:rsidTr="00530117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</w:tcPr>
          <w:p w14:paraId="353D01D3" w14:textId="77777777" w:rsidR="008C1EC9" w:rsidRPr="00E54C02" w:rsidRDefault="008C1EC9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</w:tcPr>
          <w:p w14:paraId="007BC469" w14:textId="77777777" w:rsidR="008C1EC9" w:rsidRPr="00E54C02" w:rsidRDefault="008C1EC9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72AB1EF" w14:textId="77777777" w:rsidR="008C1EC9" w:rsidRPr="00E54C02" w:rsidRDefault="008C1EC9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03" w:type="dxa"/>
            <w:shd w:val="clear" w:color="auto" w:fill="FFFFFF" w:themeFill="background1"/>
          </w:tcPr>
          <w:p w14:paraId="2BF8E3BC" w14:textId="77777777" w:rsidR="008C1EC9" w:rsidRPr="00E54C02" w:rsidRDefault="008C1EC9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Microlax 2 timmar före undersökningen</w:t>
            </w:r>
          </w:p>
        </w:tc>
      </w:tr>
      <w:tr w:rsidR="008C1EC9" w:rsidRPr="00E54C02" w14:paraId="23FCF7F0" w14:textId="77777777" w:rsidTr="00530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C830EF9" w14:textId="77777777" w:rsidR="00174AC7" w:rsidRPr="00E54C02" w:rsidRDefault="00174AC7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Lever/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</w:rPr>
              <w:t>pancreas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</w:rPr>
              <w:t xml:space="preserve"> 3-fas</w:t>
            </w:r>
          </w:p>
          <w:p w14:paraId="5AE2428B" w14:textId="77777777" w:rsidR="00174AC7" w:rsidRPr="00E54C02" w:rsidRDefault="00174AC7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Lever/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</w:rPr>
              <w:t>pancreas</w:t>
            </w:r>
            <w:proofErr w:type="spellEnd"/>
            <w:r w:rsidRPr="00E54C02">
              <w:rPr>
                <w:b w:val="0"/>
                <w:bCs w:val="0"/>
                <w:sz w:val="22"/>
                <w:szCs w:val="22"/>
              </w:rPr>
              <w:t xml:space="preserve"> 3-fas med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</w:rPr>
              <w:t>helbuk</w:t>
            </w:r>
            <w:proofErr w:type="spellEnd"/>
          </w:p>
          <w:p w14:paraId="19278CE6" w14:textId="351FB167" w:rsidR="008C1EC9" w:rsidRPr="00E54C02" w:rsidRDefault="00174AC7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Thorax/buk 3-fas</w:t>
            </w:r>
          </w:p>
        </w:tc>
        <w:tc>
          <w:tcPr>
            <w:tcW w:w="2410" w:type="dxa"/>
          </w:tcPr>
          <w:p w14:paraId="6DC803EB" w14:textId="77777777" w:rsidR="008C1EC9" w:rsidRPr="00E54C02" w:rsidRDefault="001875C5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5 dl vatten</w:t>
            </w:r>
          </w:p>
          <w:p w14:paraId="1D551C2A" w14:textId="3C7D97C2" w:rsidR="001875C5" w:rsidRPr="00E54C02" w:rsidRDefault="001875C5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2 glas vatten</w:t>
            </w:r>
          </w:p>
        </w:tc>
        <w:tc>
          <w:tcPr>
            <w:tcW w:w="2126" w:type="dxa"/>
          </w:tcPr>
          <w:p w14:paraId="2502B7C0" w14:textId="77777777" w:rsidR="008C1EC9" w:rsidRPr="00E54C02" w:rsidRDefault="001875C5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30 minuter före undersökningen</w:t>
            </w:r>
          </w:p>
          <w:p w14:paraId="65262B1B" w14:textId="200530EC" w:rsidR="001875C5" w:rsidRPr="00E54C02" w:rsidRDefault="001875C5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Precis innan undersökningen</w:t>
            </w:r>
          </w:p>
        </w:tc>
        <w:tc>
          <w:tcPr>
            <w:tcW w:w="2103" w:type="dxa"/>
          </w:tcPr>
          <w:p w14:paraId="04509F53" w14:textId="3255D269" w:rsidR="008C1EC9" w:rsidRPr="00E54C02" w:rsidRDefault="001875C5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Fasta 6 timmar</w:t>
            </w:r>
          </w:p>
        </w:tc>
      </w:tr>
      <w:tr w:rsidR="001875C5" w:rsidRPr="00E54C02" w14:paraId="7A701EEB" w14:textId="77777777" w:rsidTr="0053011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</w:tcPr>
          <w:p w14:paraId="6FD0C010" w14:textId="77777777" w:rsidR="003D35B9" w:rsidRPr="00E54C02" w:rsidRDefault="003D35B9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Lever 4-fas</w:t>
            </w:r>
          </w:p>
          <w:p w14:paraId="36650DE4" w14:textId="77777777" w:rsidR="003D35B9" w:rsidRPr="00E54C02" w:rsidRDefault="003D35B9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 xml:space="preserve">Lever 4-fas med </w:t>
            </w:r>
            <w:proofErr w:type="spellStart"/>
            <w:r w:rsidRPr="00E54C02">
              <w:rPr>
                <w:b w:val="0"/>
                <w:bCs w:val="0"/>
                <w:sz w:val="22"/>
                <w:szCs w:val="22"/>
              </w:rPr>
              <w:t>helbuk</w:t>
            </w:r>
            <w:proofErr w:type="spellEnd"/>
          </w:p>
          <w:p w14:paraId="2F015160" w14:textId="5DD2A2D7" w:rsidR="001875C5" w:rsidRPr="00E54C02" w:rsidRDefault="003D35B9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Thorax/buk 4-fas</w:t>
            </w:r>
          </w:p>
        </w:tc>
        <w:tc>
          <w:tcPr>
            <w:tcW w:w="2410" w:type="dxa"/>
            <w:shd w:val="clear" w:color="auto" w:fill="FFFFFF" w:themeFill="background1"/>
          </w:tcPr>
          <w:p w14:paraId="609BADAF" w14:textId="794EE099" w:rsidR="001875C5" w:rsidRPr="00E54C02" w:rsidRDefault="003D35B9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2 glas vatten</w:t>
            </w:r>
          </w:p>
        </w:tc>
        <w:tc>
          <w:tcPr>
            <w:tcW w:w="2126" w:type="dxa"/>
            <w:shd w:val="clear" w:color="auto" w:fill="FFFFFF" w:themeFill="background1"/>
          </w:tcPr>
          <w:p w14:paraId="4F62FC4C" w14:textId="1ADE3F32" w:rsidR="001875C5" w:rsidRPr="00E54C02" w:rsidRDefault="003D35B9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Precis innan undersökningen</w:t>
            </w:r>
          </w:p>
        </w:tc>
        <w:tc>
          <w:tcPr>
            <w:tcW w:w="2103" w:type="dxa"/>
            <w:shd w:val="clear" w:color="auto" w:fill="FFFFFF" w:themeFill="background1"/>
          </w:tcPr>
          <w:p w14:paraId="2375D4C4" w14:textId="33C94F94" w:rsidR="001875C5" w:rsidRPr="00E54C02" w:rsidRDefault="003D35B9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Fasta 6 timmar</w:t>
            </w:r>
          </w:p>
        </w:tc>
      </w:tr>
      <w:tr w:rsidR="003D35B9" w:rsidRPr="00E54C02" w14:paraId="5498285A" w14:textId="77777777" w:rsidTr="00530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106C8220" w14:textId="4154BD0B" w:rsidR="003D35B9" w:rsidRPr="00E54C02" w:rsidRDefault="003D35B9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Nedre buk K+ PO</w:t>
            </w:r>
          </w:p>
        </w:tc>
        <w:tc>
          <w:tcPr>
            <w:tcW w:w="2410" w:type="dxa"/>
          </w:tcPr>
          <w:p w14:paraId="2DC8CA8F" w14:textId="44B549F1" w:rsidR="003D35B9" w:rsidRPr="00E54C02" w:rsidRDefault="006A4B9A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20 ml Omnipaque 300 mg I/ml blandat med </w:t>
            </w:r>
            <w:r w:rsidRPr="00E54C02">
              <w:rPr>
                <w:sz w:val="22"/>
                <w:szCs w:val="22"/>
              </w:rPr>
              <w:br/>
              <w:t>1 liter vatten</w:t>
            </w:r>
          </w:p>
        </w:tc>
        <w:tc>
          <w:tcPr>
            <w:tcW w:w="2126" w:type="dxa"/>
          </w:tcPr>
          <w:p w14:paraId="0B0FADFD" w14:textId="05C2E2C2" w:rsidR="003D35B9" w:rsidRPr="00E54C02" w:rsidRDefault="006A4B9A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4 timmar före undersö</w:t>
            </w:r>
            <w:r w:rsidR="00E44C94" w:rsidRPr="00E54C02">
              <w:rPr>
                <w:sz w:val="22"/>
                <w:szCs w:val="22"/>
              </w:rPr>
              <w:t>k</w:t>
            </w:r>
            <w:r w:rsidRPr="00E54C02">
              <w:rPr>
                <w:sz w:val="22"/>
                <w:szCs w:val="22"/>
              </w:rPr>
              <w:t>ningen</w:t>
            </w:r>
          </w:p>
        </w:tc>
        <w:tc>
          <w:tcPr>
            <w:tcW w:w="2103" w:type="dxa"/>
          </w:tcPr>
          <w:p w14:paraId="739274CF" w14:textId="77777777" w:rsidR="003D35B9" w:rsidRPr="00E54C02" w:rsidRDefault="003D35B9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C3256" w:rsidRPr="00E54C02" w14:paraId="70E6F1AE" w14:textId="77777777" w:rsidTr="00530117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64D47591" w14:textId="77777777" w:rsidR="00DC00C8" w:rsidRPr="00E54C02" w:rsidRDefault="00DC00C8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lastRenderedPageBreak/>
              <w:t>Tunntarm IBD</w:t>
            </w:r>
          </w:p>
          <w:p w14:paraId="079D25C3" w14:textId="45AF2806" w:rsidR="006A4B9A" w:rsidRPr="00E54C02" w:rsidRDefault="00DC00C8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Tunntarm tumör</w:t>
            </w:r>
          </w:p>
        </w:tc>
        <w:tc>
          <w:tcPr>
            <w:tcW w:w="2410" w:type="dxa"/>
          </w:tcPr>
          <w:p w14:paraId="32BE4FD4" w14:textId="162D1F97" w:rsidR="006A4B9A" w:rsidRPr="00E54C02" w:rsidRDefault="00BE026F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 xml:space="preserve">250 ml </w:t>
            </w:r>
            <w:proofErr w:type="spellStart"/>
            <w:r w:rsidRPr="00E54C02">
              <w:rPr>
                <w:sz w:val="22"/>
                <w:szCs w:val="22"/>
              </w:rPr>
              <w:t>Mannitol</w:t>
            </w:r>
            <w:proofErr w:type="spellEnd"/>
            <w:r w:rsidRPr="00E54C02">
              <w:rPr>
                <w:sz w:val="22"/>
                <w:szCs w:val="22"/>
              </w:rPr>
              <w:t xml:space="preserve"> 150 mg/ml blandat med 1,25 liter vatten</w:t>
            </w:r>
          </w:p>
        </w:tc>
        <w:tc>
          <w:tcPr>
            <w:tcW w:w="2126" w:type="dxa"/>
          </w:tcPr>
          <w:p w14:paraId="4A095560" w14:textId="31A4B2A6" w:rsidR="006A4B9A" w:rsidRPr="00E54C02" w:rsidRDefault="00784F54" w:rsidP="00EF1FD4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Under 1 timme före undersökningen (på röntgen).</w:t>
            </w:r>
          </w:p>
        </w:tc>
        <w:tc>
          <w:tcPr>
            <w:tcW w:w="2103" w:type="dxa"/>
          </w:tcPr>
          <w:p w14:paraId="631D2A26" w14:textId="5E60A2F8" w:rsidR="006A4B9A" w:rsidRPr="00E54C02" w:rsidRDefault="00784F54" w:rsidP="00EF1FD4">
            <w:pPr>
              <w:spacing w:after="0" w:line="240" w:lineRule="auto"/>
              <w:ind w:left="0"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C02">
              <w:rPr>
                <w:sz w:val="22"/>
                <w:szCs w:val="22"/>
              </w:rPr>
              <w:t>Fasta 6 timmar</w:t>
            </w:r>
          </w:p>
        </w:tc>
      </w:tr>
      <w:tr w:rsidR="005C3256" w:rsidRPr="00E54C02" w14:paraId="2A271C60" w14:textId="77777777" w:rsidTr="00530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B1067B9" w14:textId="77777777" w:rsidR="001B1265" w:rsidRPr="00E54C02" w:rsidRDefault="001B1265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Urografi 3-fas</w:t>
            </w:r>
          </w:p>
          <w:p w14:paraId="4F680BE8" w14:textId="77777777" w:rsidR="001B1265" w:rsidRPr="00E54C02" w:rsidRDefault="001B1265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Urografi 4-fas</w:t>
            </w:r>
          </w:p>
          <w:p w14:paraId="659DAC1B" w14:textId="77777777" w:rsidR="001B1265" w:rsidRPr="00E54C02" w:rsidRDefault="001B1265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Njurar donator 4-fas</w:t>
            </w:r>
          </w:p>
          <w:p w14:paraId="093777B5" w14:textId="6CE06611" w:rsidR="00784F54" w:rsidRPr="00E54C02" w:rsidRDefault="001B1265" w:rsidP="004603A6">
            <w:pPr>
              <w:spacing w:after="0" w:line="240" w:lineRule="auto"/>
              <w:ind w:left="34" w:right="0"/>
              <w:rPr>
                <w:b w:val="0"/>
                <w:bCs w:val="0"/>
                <w:sz w:val="22"/>
                <w:szCs w:val="22"/>
              </w:rPr>
            </w:pPr>
            <w:r w:rsidRPr="00E54C02">
              <w:rPr>
                <w:b w:val="0"/>
                <w:bCs w:val="0"/>
                <w:sz w:val="22"/>
                <w:szCs w:val="22"/>
              </w:rPr>
              <w:t>Njurar tumör 4-fas</w:t>
            </w:r>
          </w:p>
        </w:tc>
        <w:tc>
          <w:tcPr>
            <w:tcW w:w="2410" w:type="dxa"/>
          </w:tcPr>
          <w:p w14:paraId="2FF80ED5" w14:textId="04B03427" w:rsidR="00784F54" w:rsidRPr="00E54C02" w:rsidRDefault="005D06F7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dl</w:t>
            </w:r>
            <w:r w:rsidR="001B1265" w:rsidRPr="00E54C02">
              <w:rPr>
                <w:sz w:val="22"/>
                <w:szCs w:val="22"/>
              </w:rPr>
              <w:t xml:space="preserve"> vatten</w:t>
            </w:r>
          </w:p>
        </w:tc>
        <w:tc>
          <w:tcPr>
            <w:tcW w:w="2126" w:type="dxa"/>
          </w:tcPr>
          <w:p w14:paraId="5A5DBE12" w14:textId="7D9DC231" w:rsidR="00784F54" w:rsidRPr="00E54C02" w:rsidRDefault="00C62CB6" w:rsidP="00EF1FD4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min</w:t>
            </w:r>
            <w:r w:rsidR="00895619" w:rsidRPr="00E54C02">
              <w:rPr>
                <w:sz w:val="22"/>
                <w:szCs w:val="22"/>
              </w:rPr>
              <w:t xml:space="preserve"> före undersökningen. </w:t>
            </w:r>
            <w:r w:rsidR="00895619" w:rsidRPr="00E54C02">
              <w:rPr>
                <w:sz w:val="22"/>
                <w:szCs w:val="22"/>
              </w:rPr>
              <w:br/>
              <w:t>Ej kissa 1,5 timme före undersökningen.</w:t>
            </w:r>
          </w:p>
        </w:tc>
        <w:tc>
          <w:tcPr>
            <w:tcW w:w="2103" w:type="dxa"/>
          </w:tcPr>
          <w:p w14:paraId="59519752" w14:textId="77777777" w:rsidR="00784F54" w:rsidRPr="00E54C02" w:rsidRDefault="00784F54" w:rsidP="00EF1FD4">
            <w:pPr>
              <w:spacing w:after="0" w:line="240" w:lineRule="auto"/>
              <w:ind w:left="0"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0AA233F" w14:textId="1E2A3CAC" w:rsidR="009C6C0C" w:rsidRPr="00E54C02" w:rsidRDefault="009C6C0C" w:rsidP="00163E32">
      <w:pPr>
        <w:rPr>
          <w:sz w:val="22"/>
          <w:szCs w:val="22"/>
        </w:rPr>
      </w:pPr>
    </w:p>
    <w:sectPr w:rsidR="009C6C0C" w:rsidRPr="00E54C02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30008" w14:textId="77777777" w:rsidR="00F83F45" w:rsidRDefault="00F83F45">
      <w:r>
        <w:separator/>
      </w:r>
    </w:p>
  </w:endnote>
  <w:endnote w:type="continuationSeparator" w:id="0">
    <w:p w14:paraId="73349F7A" w14:textId="77777777" w:rsidR="00F83F45" w:rsidRDefault="00F83F45">
      <w:r>
        <w:continuationSeparator/>
      </w:r>
    </w:p>
  </w:endnote>
  <w:endnote w:type="continuationNotice" w:id="1">
    <w:p w14:paraId="073598C6" w14:textId="77777777" w:rsidR="00F83F45" w:rsidRDefault="00F83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A7A7" w14:textId="77777777" w:rsidR="00F83F45" w:rsidRDefault="00F83F45"/>
  </w:footnote>
  <w:footnote w:type="continuationSeparator" w:id="0">
    <w:p w14:paraId="78FECDDA" w14:textId="77777777" w:rsidR="00F83F45" w:rsidRDefault="00F83F45">
      <w:r>
        <w:continuationSeparator/>
      </w:r>
    </w:p>
  </w:footnote>
  <w:footnote w:type="continuationNotice" w:id="1">
    <w:p w14:paraId="52E8F9FD" w14:textId="77777777" w:rsidR="00F83F45" w:rsidRDefault="00F83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8717981">
    <w:abstractNumId w:val="17"/>
  </w:num>
  <w:num w:numId="2" w16cid:durableId="455754145">
    <w:abstractNumId w:val="14"/>
  </w:num>
  <w:num w:numId="3" w16cid:durableId="1819346739">
    <w:abstractNumId w:val="0"/>
  </w:num>
  <w:num w:numId="4" w16cid:durableId="447284583">
    <w:abstractNumId w:val="6"/>
  </w:num>
  <w:num w:numId="5" w16cid:durableId="1848403223">
    <w:abstractNumId w:val="15"/>
  </w:num>
  <w:num w:numId="6" w16cid:durableId="410272279">
    <w:abstractNumId w:val="2"/>
  </w:num>
  <w:num w:numId="7" w16cid:durableId="496658183">
    <w:abstractNumId w:val="11"/>
  </w:num>
  <w:num w:numId="8" w16cid:durableId="328488480">
    <w:abstractNumId w:val="8"/>
  </w:num>
  <w:num w:numId="9" w16cid:durableId="215819021">
    <w:abstractNumId w:val="1"/>
  </w:num>
  <w:num w:numId="10" w16cid:durableId="1545677653">
    <w:abstractNumId w:val="1"/>
  </w:num>
  <w:num w:numId="11" w16cid:durableId="1318151731">
    <w:abstractNumId w:val="3"/>
  </w:num>
  <w:num w:numId="12" w16cid:durableId="201987382">
    <w:abstractNumId w:val="4"/>
  </w:num>
  <w:num w:numId="13" w16cid:durableId="676077553">
    <w:abstractNumId w:val="13"/>
  </w:num>
  <w:num w:numId="14" w16cid:durableId="1252856540">
    <w:abstractNumId w:val="9"/>
  </w:num>
  <w:num w:numId="15" w16cid:durableId="1895118950">
    <w:abstractNumId w:val="7"/>
  </w:num>
  <w:num w:numId="16" w16cid:durableId="841506573">
    <w:abstractNumId w:val="12"/>
  </w:num>
  <w:num w:numId="17" w16cid:durableId="356200334">
    <w:abstractNumId w:val="5"/>
  </w:num>
  <w:num w:numId="18" w16cid:durableId="1770421970">
    <w:abstractNumId w:val="10"/>
  </w:num>
  <w:num w:numId="19" w16cid:durableId="17944465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193F"/>
    <w:rsid w:val="00084024"/>
    <w:rsid w:val="0009062C"/>
    <w:rsid w:val="00092742"/>
    <w:rsid w:val="00095368"/>
    <w:rsid w:val="000954C4"/>
    <w:rsid w:val="000A611A"/>
    <w:rsid w:val="000A79A4"/>
    <w:rsid w:val="000A7F3D"/>
    <w:rsid w:val="000B12D9"/>
    <w:rsid w:val="000B4536"/>
    <w:rsid w:val="000B5421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E32"/>
    <w:rsid w:val="00164C3D"/>
    <w:rsid w:val="00166D3A"/>
    <w:rsid w:val="0017411A"/>
    <w:rsid w:val="00174AC7"/>
    <w:rsid w:val="0017508E"/>
    <w:rsid w:val="00181FDC"/>
    <w:rsid w:val="00184167"/>
    <w:rsid w:val="001860B9"/>
    <w:rsid w:val="00186F2B"/>
    <w:rsid w:val="001874D6"/>
    <w:rsid w:val="001875C5"/>
    <w:rsid w:val="0019632A"/>
    <w:rsid w:val="001A4891"/>
    <w:rsid w:val="001A4E7C"/>
    <w:rsid w:val="001B1265"/>
    <w:rsid w:val="001B762C"/>
    <w:rsid w:val="001C3568"/>
    <w:rsid w:val="001C4D0A"/>
    <w:rsid w:val="001C5FEF"/>
    <w:rsid w:val="001E3789"/>
    <w:rsid w:val="00211487"/>
    <w:rsid w:val="00211D91"/>
    <w:rsid w:val="00216639"/>
    <w:rsid w:val="00217DEC"/>
    <w:rsid w:val="0022291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72FE"/>
    <w:rsid w:val="002C0C02"/>
    <w:rsid w:val="002C1277"/>
    <w:rsid w:val="002C60AD"/>
    <w:rsid w:val="002D0E0E"/>
    <w:rsid w:val="002D6023"/>
    <w:rsid w:val="002D64E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469"/>
    <w:rsid w:val="00337F99"/>
    <w:rsid w:val="003410BD"/>
    <w:rsid w:val="0034307B"/>
    <w:rsid w:val="00345EB1"/>
    <w:rsid w:val="00350CC4"/>
    <w:rsid w:val="00356BC0"/>
    <w:rsid w:val="00360E0D"/>
    <w:rsid w:val="0036357D"/>
    <w:rsid w:val="0036594C"/>
    <w:rsid w:val="00367D19"/>
    <w:rsid w:val="00371BED"/>
    <w:rsid w:val="00384019"/>
    <w:rsid w:val="003854F1"/>
    <w:rsid w:val="00385A20"/>
    <w:rsid w:val="0039118E"/>
    <w:rsid w:val="0039596E"/>
    <w:rsid w:val="00397F54"/>
    <w:rsid w:val="003A0D43"/>
    <w:rsid w:val="003B2A4B"/>
    <w:rsid w:val="003D099E"/>
    <w:rsid w:val="003D21A2"/>
    <w:rsid w:val="003D29D2"/>
    <w:rsid w:val="003D35B9"/>
    <w:rsid w:val="003D6DF1"/>
    <w:rsid w:val="003E0705"/>
    <w:rsid w:val="003E2540"/>
    <w:rsid w:val="003E2FF7"/>
    <w:rsid w:val="003F1013"/>
    <w:rsid w:val="003F1ACF"/>
    <w:rsid w:val="00404948"/>
    <w:rsid w:val="00406BEA"/>
    <w:rsid w:val="00413A60"/>
    <w:rsid w:val="004206BB"/>
    <w:rsid w:val="004230F7"/>
    <w:rsid w:val="0043167E"/>
    <w:rsid w:val="0043409A"/>
    <w:rsid w:val="00446255"/>
    <w:rsid w:val="00451935"/>
    <w:rsid w:val="004603A6"/>
    <w:rsid w:val="00460ED0"/>
    <w:rsid w:val="00465651"/>
    <w:rsid w:val="00465AE3"/>
    <w:rsid w:val="00470CE7"/>
    <w:rsid w:val="00470F4F"/>
    <w:rsid w:val="00472482"/>
    <w:rsid w:val="00480DC7"/>
    <w:rsid w:val="004876F6"/>
    <w:rsid w:val="0049236A"/>
    <w:rsid w:val="00492718"/>
    <w:rsid w:val="004A308A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117"/>
    <w:rsid w:val="00531E60"/>
    <w:rsid w:val="00541D07"/>
    <w:rsid w:val="00544BAB"/>
    <w:rsid w:val="00545F31"/>
    <w:rsid w:val="005578FA"/>
    <w:rsid w:val="00565129"/>
    <w:rsid w:val="00565CD0"/>
    <w:rsid w:val="00567820"/>
    <w:rsid w:val="00574ECA"/>
    <w:rsid w:val="005770AD"/>
    <w:rsid w:val="00581414"/>
    <w:rsid w:val="00582490"/>
    <w:rsid w:val="00597E28"/>
    <w:rsid w:val="005A477B"/>
    <w:rsid w:val="005A54ED"/>
    <w:rsid w:val="005A5D5B"/>
    <w:rsid w:val="005A6081"/>
    <w:rsid w:val="005A627D"/>
    <w:rsid w:val="005C0045"/>
    <w:rsid w:val="005C084E"/>
    <w:rsid w:val="005C3256"/>
    <w:rsid w:val="005C4606"/>
    <w:rsid w:val="005D06F7"/>
    <w:rsid w:val="005D0B0C"/>
    <w:rsid w:val="005E02B3"/>
    <w:rsid w:val="005E1E24"/>
    <w:rsid w:val="005F07A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4B9A"/>
    <w:rsid w:val="006A7261"/>
    <w:rsid w:val="006B0D29"/>
    <w:rsid w:val="006B1819"/>
    <w:rsid w:val="006B3C50"/>
    <w:rsid w:val="006C5048"/>
    <w:rsid w:val="006C6A4B"/>
    <w:rsid w:val="006C779F"/>
    <w:rsid w:val="006D01F5"/>
    <w:rsid w:val="006D0CFB"/>
    <w:rsid w:val="006D30C0"/>
    <w:rsid w:val="006D511D"/>
    <w:rsid w:val="006D7535"/>
    <w:rsid w:val="006E0202"/>
    <w:rsid w:val="006E1362"/>
    <w:rsid w:val="006E1E67"/>
    <w:rsid w:val="006E450B"/>
    <w:rsid w:val="006F0D7E"/>
    <w:rsid w:val="00710B77"/>
    <w:rsid w:val="007155D5"/>
    <w:rsid w:val="0072075B"/>
    <w:rsid w:val="007221C2"/>
    <w:rsid w:val="00723CCA"/>
    <w:rsid w:val="00726AB1"/>
    <w:rsid w:val="00730955"/>
    <w:rsid w:val="00733A9C"/>
    <w:rsid w:val="00736574"/>
    <w:rsid w:val="007367E0"/>
    <w:rsid w:val="00737215"/>
    <w:rsid w:val="00747114"/>
    <w:rsid w:val="00754905"/>
    <w:rsid w:val="00760038"/>
    <w:rsid w:val="00762EE0"/>
    <w:rsid w:val="00765C41"/>
    <w:rsid w:val="00771100"/>
    <w:rsid w:val="007759DD"/>
    <w:rsid w:val="00784F54"/>
    <w:rsid w:val="0078609F"/>
    <w:rsid w:val="007917BA"/>
    <w:rsid w:val="007A334E"/>
    <w:rsid w:val="007A5C6F"/>
    <w:rsid w:val="007A7A98"/>
    <w:rsid w:val="007D4241"/>
    <w:rsid w:val="007D4317"/>
    <w:rsid w:val="007D4EA3"/>
    <w:rsid w:val="007F1CFF"/>
    <w:rsid w:val="007F5DD5"/>
    <w:rsid w:val="007F70D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54DF"/>
    <w:rsid w:val="0087139C"/>
    <w:rsid w:val="00873419"/>
    <w:rsid w:val="00880E83"/>
    <w:rsid w:val="00892537"/>
    <w:rsid w:val="00892F28"/>
    <w:rsid w:val="00895619"/>
    <w:rsid w:val="008A0C5F"/>
    <w:rsid w:val="008A3DEA"/>
    <w:rsid w:val="008A4EB9"/>
    <w:rsid w:val="008A516B"/>
    <w:rsid w:val="008A74C0"/>
    <w:rsid w:val="008B1694"/>
    <w:rsid w:val="008C1EC9"/>
    <w:rsid w:val="008C2AE7"/>
    <w:rsid w:val="008C4B27"/>
    <w:rsid w:val="008C4C41"/>
    <w:rsid w:val="008C7F0C"/>
    <w:rsid w:val="008C7F2A"/>
    <w:rsid w:val="008D0DE1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542F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CAD"/>
    <w:rsid w:val="00957D35"/>
    <w:rsid w:val="009649BF"/>
    <w:rsid w:val="00971D93"/>
    <w:rsid w:val="00990829"/>
    <w:rsid w:val="009A07DC"/>
    <w:rsid w:val="009A32ED"/>
    <w:rsid w:val="009A33AF"/>
    <w:rsid w:val="009B1F6B"/>
    <w:rsid w:val="009B3550"/>
    <w:rsid w:val="009C0D12"/>
    <w:rsid w:val="009C192E"/>
    <w:rsid w:val="009C2E3E"/>
    <w:rsid w:val="009C6C0C"/>
    <w:rsid w:val="009C756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D5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29D"/>
    <w:rsid w:val="00A92E07"/>
    <w:rsid w:val="00AA0B3A"/>
    <w:rsid w:val="00AA6EB4"/>
    <w:rsid w:val="00AA767D"/>
    <w:rsid w:val="00AB0CC9"/>
    <w:rsid w:val="00AC3FF6"/>
    <w:rsid w:val="00AD73EC"/>
    <w:rsid w:val="00AD7AD5"/>
    <w:rsid w:val="00AE30E2"/>
    <w:rsid w:val="00AE5BC7"/>
    <w:rsid w:val="00AF5AAF"/>
    <w:rsid w:val="00AF7054"/>
    <w:rsid w:val="00B01584"/>
    <w:rsid w:val="00B02060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22F7"/>
    <w:rsid w:val="00B65A9D"/>
    <w:rsid w:val="00B66D60"/>
    <w:rsid w:val="00B75EDE"/>
    <w:rsid w:val="00B77D88"/>
    <w:rsid w:val="00B77FAF"/>
    <w:rsid w:val="00B819A7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3E6F"/>
    <w:rsid w:val="00BC44CD"/>
    <w:rsid w:val="00BC48A6"/>
    <w:rsid w:val="00BC705E"/>
    <w:rsid w:val="00BE026F"/>
    <w:rsid w:val="00BE7978"/>
    <w:rsid w:val="00C01F0D"/>
    <w:rsid w:val="00C0298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CB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C0F"/>
    <w:rsid w:val="00CB0493"/>
    <w:rsid w:val="00CB17FF"/>
    <w:rsid w:val="00CB1ED7"/>
    <w:rsid w:val="00CB2622"/>
    <w:rsid w:val="00CC0F37"/>
    <w:rsid w:val="00CC1120"/>
    <w:rsid w:val="00CC167C"/>
    <w:rsid w:val="00CC52D9"/>
    <w:rsid w:val="00CD6647"/>
    <w:rsid w:val="00CE4B73"/>
    <w:rsid w:val="00CF33A6"/>
    <w:rsid w:val="00CF70BB"/>
    <w:rsid w:val="00D074DB"/>
    <w:rsid w:val="00D139CF"/>
    <w:rsid w:val="00D20779"/>
    <w:rsid w:val="00D37E7F"/>
    <w:rsid w:val="00D429C5"/>
    <w:rsid w:val="00D47AD7"/>
    <w:rsid w:val="00D51529"/>
    <w:rsid w:val="00D55640"/>
    <w:rsid w:val="00D67C88"/>
    <w:rsid w:val="00D74053"/>
    <w:rsid w:val="00D85218"/>
    <w:rsid w:val="00D915B1"/>
    <w:rsid w:val="00DA299D"/>
    <w:rsid w:val="00DA65C4"/>
    <w:rsid w:val="00DC00C8"/>
    <w:rsid w:val="00DE3777"/>
    <w:rsid w:val="00DE4447"/>
    <w:rsid w:val="00DE5DA2"/>
    <w:rsid w:val="00DE63C6"/>
    <w:rsid w:val="00DF0033"/>
    <w:rsid w:val="00DF4314"/>
    <w:rsid w:val="00E026BF"/>
    <w:rsid w:val="00E07B1B"/>
    <w:rsid w:val="00E11853"/>
    <w:rsid w:val="00E27681"/>
    <w:rsid w:val="00E44C94"/>
    <w:rsid w:val="00E52A86"/>
    <w:rsid w:val="00E54B47"/>
    <w:rsid w:val="00E54C02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262"/>
    <w:rsid w:val="00EB44C5"/>
    <w:rsid w:val="00EB6714"/>
    <w:rsid w:val="00EC0A68"/>
    <w:rsid w:val="00EC3C32"/>
    <w:rsid w:val="00EC5006"/>
    <w:rsid w:val="00ED4831"/>
    <w:rsid w:val="00ED49C3"/>
    <w:rsid w:val="00ED6CE8"/>
    <w:rsid w:val="00ED7AA6"/>
    <w:rsid w:val="00EE2A56"/>
    <w:rsid w:val="00EE3818"/>
    <w:rsid w:val="00EF1FD4"/>
    <w:rsid w:val="00F22264"/>
    <w:rsid w:val="00F2564D"/>
    <w:rsid w:val="00F35B05"/>
    <w:rsid w:val="00F413D9"/>
    <w:rsid w:val="00F468E5"/>
    <w:rsid w:val="00F47A7D"/>
    <w:rsid w:val="00F5135F"/>
    <w:rsid w:val="00F51F78"/>
    <w:rsid w:val="00F83F45"/>
    <w:rsid w:val="00F86F47"/>
    <w:rsid w:val="00F90B64"/>
    <w:rsid w:val="00FA0F01"/>
    <w:rsid w:val="00FB2F0F"/>
    <w:rsid w:val="00FB5086"/>
    <w:rsid w:val="00FB5411"/>
    <w:rsid w:val="00FB6392"/>
    <w:rsid w:val="00FC4F36"/>
    <w:rsid w:val="00FD3C70"/>
    <w:rsid w:val="00FD6820"/>
    <w:rsid w:val="00FE12D8"/>
    <w:rsid w:val="00FF234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163</TotalTime>
  <Pages>3</Pages>
  <Words>375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Kontrastmedel – Peroral och rektal kontrast inför datortomografiundersökning</dc:title>
  <dc:subject/>
  <dc:creator/>
  <keywords/>
  <lastModifiedBy>Ulrica Sehlberg</lastModifiedBy>
  <revision>106</revision>
  <lastPrinted>2016-03-31T10:56:00.0000000Z</lastPrinted>
  <dcterms:created xsi:type="dcterms:W3CDTF">2021-05-27T09:47:00.0000000Z</dcterms:created>
  <dcterms:modified xsi:type="dcterms:W3CDTF">2024-11-12T12:31:00.0000000Z</dcterms:modified>
</coreProperties>
</file>