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B91E9" w14:textId="79D1BD1C" w:rsidR="00EA19F8" w:rsidRDefault="00EA19F8" w:rsidP="00655B1E">
      <w:pPr>
        <w:pStyle w:val="Rubrik1"/>
      </w:pPr>
      <w:r>
        <w:t>Introduktion nyanställd – Uddevalla</w:t>
      </w:r>
    </w:p>
    <w:p w14:paraId="5A09529D" w14:textId="77777777" w:rsidR="00EA19F8" w:rsidRDefault="00EA19F8" w:rsidP="00655B1E">
      <w:pPr>
        <w:ind w:right="0"/>
      </w:pPr>
    </w:p>
    <w:p w14:paraId="41256759" w14:textId="28F5DB1D" w:rsidR="00EA19F8" w:rsidRPr="00617EC5" w:rsidRDefault="00EA19F8" w:rsidP="00617EC5">
      <w:pPr>
        <w:pStyle w:val="Rubrik2"/>
        <w:ind w:right="1560"/>
        <w:rPr>
          <w:szCs w:val="24"/>
        </w:rPr>
      </w:pPr>
      <w:bookmarkStart w:id="0" w:name="_1314629194"/>
      <w:bookmarkStart w:id="1" w:name="Rubrik"/>
      <w:bookmarkEnd w:id="0"/>
      <w:bookmarkEnd w:id="1"/>
      <w:r w:rsidRPr="00617EC5">
        <w:rPr>
          <w:szCs w:val="24"/>
        </w:rPr>
        <w:t xml:space="preserve">Varmt välkommen till oss på Radiologiska mottagningen, </w:t>
      </w:r>
      <w:r w:rsidR="008F2373" w:rsidRPr="00617EC5">
        <w:rPr>
          <w:szCs w:val="24"/>
        </w:rPr>
        <w:br/>
      </w:r>
      <w:r w:rsidRPr="00617EC5">
        <w:rPr>
          <w:szCs w:val="24"/>
        </w:rPr>
        <w:t>Uddevalla sjukhus!</w:t>
      </w:r>
    </w:p>
    <w:p w14:paraId="52FA9DB8" w14:textId="77777777" w:rsidR="00EA19F8" w:rsidRDefault="00EA19F8" w:rsidP="00655B1E">
      <w:pPr>
        <w:ind w:right="0"/>
      </w:pPr>
    </w:p>
    <w:p w14:paraId="73817442" w14:textId="77777777" w:rsidR="00EA19F8" w:rsidRPr="005A0E03" w:rsidRDefault="00EA19F8" w:rsidP="00655B1E">
      <w:pPr>
        <w:pStyle w:val="Rubrik2"/>
        <w:ind w:right="0"/>
      </w:pPr>
      <w:r w:rsidRPr="005A0E03">
        <w:t xml:space="preserve">Sammanfattning/syfte </w:t>
      </w:r>
    </w:p>
    <w:p w14:paraId="4855EEB4" w14:textId="77777777" w:rsidR="00EA19F8" w:rsidRDefault="00EA19F8" w:rsidP="00655B1E">
      <w:pPr>
        <w:ind w:right="0"/>
      </w:pPr>
      <w:r>
        <w:t>Information till nyanställda på Radiologiska mottagningen i Uddevalla.</w:t>
      </w:r>
    </w:p>
    <w:p w14:paraId="23B34A6E" w14:textId="77777777" w:rsidR="00EA19F8" w:rsidRPr="008801DB" w:rsidRDefault="00EA19F8" w:rsidP="00655B1E">
      <w:pPr>
        <w:pStyle w:val="Rubrik2"/>
        <w:ind w:right="0"/>
      </w:pPr>
      <w:r w:rsidRPr="008801DB">
        <w:t>Bakgrund</w:t>
      </w:r>
    </w:p>
    <w:p w14:paraId="69153972" w14:textId="3CC9C147" w:rsidR="00EA19F8" w:rsidRDefault="00EA19F8" w:rsidP="00655B1E">
      <w:pPr>
        <w:ind w:right="0"/>
      </w:pPr>
      <w:r>
        <w:t>I Klinik för Bild- och funktionsmedicin ingår Radiologi, Klinisk fysiologi och Mammografi. Radiologin inom NU-sjukvården består av en enhet i Uddevalla och en enhet på NÄL. NÄL är akutsjukhuset inom NU-sjukvården och Uddevalla sjukhus är det elektiva sjukhuset.</w:t>
      </w:r>
    </w:p>
    <w:p w14:paraId="1F174AC6" w14:textId="1787BB2D" w:rsidR="00EA19F8" w:rsidRDefault="00EA19F8" w:rsidP="00655B1E">
      <w:pPr>
        <w:ind w:right="0"/>
      </w:pPr>
      <w:r>
        <w:t>På avdelningen i Uddevalla utförs datortomografi-, magnetkamera- och ultraljudsundersökningar samt skelettröntgen och viss intervention och genomlysningsundersökningar. Här utförs främst tidbokade (elektiva) undersökningar men det görs även en del akuta undersökningar från avdelningar/mottagningar på sjukhuset.</w:t>
      </w:r>
    </w:p>
    <w:p w14:paraId="14CB015A" w14:textId="08D61540" w:rsidR="00EA19F8" w:rsidRDefault="00EA19F8" w:rsidP="00655B1E">
      <w:pPr>
        <w:ind w:right="0"/>
      </w:pPr>
      <w:r>
        <w:t xml:space="preserve">En vanlig dag utförs </w:t>
      </w:r>
      <w:r w:rsidR="00A70E0C">
        <w:t>150–200</w:t>
      </w:r>
      <w:r>
        <w:t xml:space="preserve"> undersökningar.</w:t>
      </w:r>
    </w:p>
    <w:p w14:paraId="4AFF9CE8" w14:textId="77777777" w:rsidR="00EA19F8" w:rsidRPr="00991983" w:rsidRDefault="00EA19F8" w:rsidP="00655B1E">
      <w:pPr>
        <w:ind w:right="0"/>
      </w:pPr>
      <w:r>
        <w:t xml:space="preserve">På avdelningen arbetar drygt 40 personer inom olika kategorier som röntgensjuksköterska, undersköterska, medicinsk sekreterare och annan administrativ personal, läkare, och sjukhusfysiker med flera. </w:t>
      </w:r>
    </w:p>
    <w:p w14:paraId="66F14F41" w14:textId="77777777" w:rsidR="00057C2E" w:rsidRDefault="00057C2E" w:rsidP="00655B1E">
      <w:pPr>
        <w:spacing w:after="0" w:line="240" w:lineRule="auto"/>
        <w:ind w:left="0" w:right="0"/>
        <w:rPr>
          <w:rFonts w:asciiTheme="majorHAnsi" w:eastAsiaTheme="majorEastAsia" w:hAnsiTheme="majorHAnsi" w:cstheme="majorBidi"/>
          <w:bCs/>
          <w:color w:val="000000" w:themeColor="text1"/>
          <w:sz w:val="40"/>
          <w:szCs w:val="26"/>
        </w:rPr>
      </w:pPr>
      <w:r>
        <w:br w:type="page"/>
      </w:r>
    </w:p>
    <w:p w14:paraId="4B33477F" w14:textId="0CCB1BAC" w:rsidR="00EA19F8" w:rsidRDefault="00EA19F8" w:rsidP="00655B1E">
      <w:pPr>
        <w:pStyle w:val="Rubrik2"/>
        <w:ind w:right="0"/>
      </w:pPr>
      <w:r>
        <w:lastRenderedPageBreak/>
        <w:t>Avdelningschef</w:t>
      </w:r>
    </w:p>
    <w:p w14:paraId="094ABD77" w14:textId="77777777" w:rsidR="00EA19F8" w:rsidRDefault="00EA19F8" w:rsidP="00655B1E">
      <w:pPr>
        <w:tabs>
          <w:tab w:val="left" w:pos="1985"/>
          <w:tab w:val="left" w:pos="3544"/>
        </w:tabs>
        <w:ind w:right="0"/>
      </w:pPr>
      <w:r>
        <w:t>Hans Qvick</w:t>
      </w:r>
    </w:p>
    <w:p w14:paraId="7B68D917" w14:textId="68912055" w:rsidR="00EA19F8" w:rsidRDefault="00EA19F8" w:rsidP="00655B1E">
      <w:pPr>
        <w:ind w:right="0"/>
      </w:pPr>
      <w:r>
        <w:t>Telefon:</w:t>
      </w:r>
      <w:r w:rsidR="0082302F">
        <w:tab/>
      </w:r>
      <w:r>
        <w:t>010-435 30 19</w:t>
      </w:r>
      <w:r w:rsidR="00057C2E">
        <w:br/>
      </w:r>
      <w:r>
        <w:t>Mobil:</w:t>
      </w:r>
      <w:r>
        <w:tab/>
        <w:t>076-511 35 24</w:t>
      </w:r>
    </w:p>
    <w:p w14:paraId="6A7EA89C" w14:textId="4EC470D3" w:rsidR="00A70E0C" w:rsidRDefault="00A70E0C" w:rsidP="00A70E0C">
      <w:pPr>
        <w:pStyle w:val="Rubrik2"/>
      </w:pPr>
      <w:r>
        <w:t>Teamledare</w:t>
      </w:r>
    </w:p>
    <w:p w14:paraId="2F834898" w14:textId="3403C700" w:rsidR="00A70E0C" w:rsidRDefault="00A70E0C" w:rsidP="00A70E0C">
      <w:r>
        <w:t>Rajka Olsson Balta</w:t>
      </w:r>
    </w:p>
    <w:p w14:paraId="30D4E22F" w14:textId="22923E5D" w:rsidR="0082302F" w:rsidRPr="00A70E0C" w:rsidRDefault="00A70E0C" w:rsidP="0082302F">
      <w:r>
        <w:t xml:space="preserve">Telefon: </w:t>
      </w:r>
      <w:r>
        <w:tab/>
      </w:r>
      <w:r w:rsidR="0083664F">
        <w:t>010-435 30 51</w:t>
      </w:r>
      <w:r w:rsidR="0082302F">
        <w:br/>
        <w:t>Mobil:                076-296 83 86</w:t>
      </w:r>
    </w:p>
    <w:p w14:paraId="005D31FC" w14:textId="77777777" w:rsidR="00EA19F8" w:rsidRDefault="00EA19F8" w:rsidP="00655B1E">
      <w:pPr>
        <w:pStyle w:val="Rubrik2"/>
        <w:ind w:right="0"/>
      </w:pPr>
      <w:r>
        <w:t>Schema och arbetstider</w:t>
      </w:r>
    </w:p>
    <w:p w14:paraId="12532FF2" w14:textId="77777777" w:rsidR="00EA19F8" w:rsidRDefault="00EA19F8" w:rsidP="00655B1E">
      <w:pPr>
        <w:ind w:right="0"/>
      </w:pPr>
      <w:r>
        <w:t>Aktuellt schema lämnas av avdelningschef.</w:t>
      </w:r>
    </w:p>
    <w:p w14:paraId="1C630E84" w14:textId="77777777" w:rsidR="00EA19F8" w:rsidRDefault="00EA19F8" w:rsidP="00655B1E">
      <w:pPr>
        <w:pStyle w:val="Rubrik2"/>
        <w:ind w:right="0"/>
      </w:pPr>
      <w:r>
        <w:t>Schemaplanering</w:t>
      </w:r>
    </w:p>
    <w:p w14:paraId="26277899" w14:textId="6BF4EF8E" w:rsidR="00EA19F8" w:rsidRDefault="00EA19F8" w:rsidP="00655B1E">
      <w:pPr>
        <w:ind w:right="0"/>
      </w:pPr>
      <w:r>
        <w:t>Avdelningen har individuella scheman. Man lägger först in sitt önskeschema i Heroma webb. Under justeringsperioden anpassar gruppen sedan sina scheman så att alla turer blir täckta innan schemat fastställs.</w:t>
      </w:r>
    </w:p>
    <w:p w14:paraId="6566F8FC" w14:textId="4726FDD5" w:rsidR="00EA19F8" w:rsidRDefault="00EA19F8" w:rsidP="00655B1E">
      <w:pPr>
        <w:ind w:right="0"/>
      </w:pPr>
      <w:r>
        <w:t xml:space="preserve">Placering dag för dag finns i ett bemanningsschema som finns i Sofia/Sharepoint. Det visas även på en stor skärm i slussen på avdelningen. </w:t>
      </w:r>
    </w:p>
    <w:p w14:paraId="3A6AC87E" w14:textId="77777777" w:rsidR="00EA19F8" w:rsidRDefault="00EA19F8" w:rsidP="00655B1E">
      <w:pPr>
        <w:ind w:right="0"/>
      </w:pPr>
      <w:r>
        <w:t>Under upplärningsperioden arbetar man dagtid. Efter upplärningsperioden börjar man med kvälls- och helgturer.</w:t>
      </w:r>
    </w:p>
    <w:p w14:paraId="2D9A67A9" w14:textId="77777777" w:rsidR="00EA19F8" w:rsidRDefault="00EA19F8" w:rsidP="00655B1E">
      <w:pPr>
        <w:pStyle w:val="Rubrik3"/>
        <w:ind w:right="0"/>
      </w:pPr>
      <w:r>
        <w:t>KomoGå/Heroma webb</w:t>
      </w:r>
    </w:p>
    <w:p w14:paraId="4595023D" w14:textId="4CC9C618" w:rsidR="00EA19F8" w:rsidRDefault="00EA19F8" w:rsidP="00655B1E">
      <w:pPr>
        <w:ind w:right="0"/>
      </w:pPr>
      <w:r>
        <w:t xml:space="preserve">I systemet Kom &amp; Gå registrerar man sin arbetade tid. Genomgång av Kom &amp; Gå och Heroma webb ingår i introduktionen. </w:t>
      </w:r>
    </w:p>
    <w:p w14:paraId="0083C09F" w14:textId="77777777" w:rsidR="00EA19F8" w:rsidRDefault="00EA19F8" w:rsidP="00655B1E">
      <w:pPr>
        <w:ind w:right="0"/>
      </w:pPr>
      <w:r>
        <w:t>I Kom &amp; Gå stämplar man in och ut vid varje arbetstillfälle. Tidssaldot genererar plus- eller minustid = flex.</w:t>
      </w:r>
    </w:p>
    <w:p w14:paraId="59813ACC" w14:textId="77777777" w:rsidR="00EA19F8" w:rsidRDefault="00EA19F8" w:rsidP="00655B1E">
      <w:pPr>
        <w:ind w:right="0"/>
      </w:pPr>
      <w:r>
        <w:t xml:space="preserve">Flexram: Styrs av NU-sjukvårdens kollektivavtal. </w:t>
      </w:r>
    </w:p>
    <w:p w14:paraId="4DB9964D" w14:textId="77777777" w:rsidR="00EA19F8" w:rsidRDefault="00EA19F8" w:rsidP="00655B1E">
      <w:pPr>
        <w:ind w:right="0"/>
      </w:pPr>
      <w:r>
        <w:t xml:space="preserve">För röntgensjuksköterskor/undersköterskor gäller15 min före/efter arbetspassets början, 30 min före/efter arbetspasset slut. </w:t>
      </w:r>
    </w:p>
    <w:p w14:paraId="06DE1259" w14:textId="275848CA" w:rsidR="00EA19F8" w:rsidRDefault="00EA19F8" w:rsidP="00655B1E">
      <w:pPr>
        <w:ind w:right="0"/>
      </w:pPr>
      <w:r>
        <w:t xml:space="preserve">Flex används efter överenskommelse med kollegor och chef. </w:t>
      </w:r>
    </w:p>
    <w:p w14:paraId="191E4109" w14:textId="6289186E" w:rsidR="00EA19F8" w:rsidRDefault="00EA19F8" w:rsidP="00655B1E">
      <w:pPr>
        <w:ind w:right="0"/>
      </w:pPr>
      <w:r>
        <w:t xml:space="preserve">I Heroma webb önskar man ledigheter och annan frånvaro med mera och planerar sitt individuella schema. </w:t>
      </w:r>
    </w:p>
    <w:p w14:paraId="7E862D18" w14:textId="77777777" w:rsidR="00C21DD1" w:rsidRDefault="00C21DD1">
      <w:pPr>
        <w:spacing w:after="0" w:line="240" w:lineRule="auto"/>
        <w:ind w:left="0" w:right="0"/>
        <w:rPr>
          <w:rFonts w:asciiTheme="majorHAnsi" w:eastAsiaTheme="majorEastAsia" w:hAnsiTheme="majorHAnsi" w:cstheme="majorBidi"/>
          <w:bCs/>
          <w:color w:val="000000" w:themeColor="text1"/>
          <w:sz w:val="40"/>
          <w:szCs w:val="26"/>
        </w:rPr>
      </w:pPr>
      <w:r>
        <w:br w:type="page"/>
      </w:r>
    </w:p>
    <w:p w14:paraId="38B1AB05" w14:textId="02CFF211" w:rsidR="00EA19F8" w:rsidRDefault="00EA19F8" w:rsidP="00655B1E">
      <w:pPr>
        <w:pStyle w:val="Rubrik2"/>
        <w:tabs>
          <w:tab w:val="left" w:pos="2467"/>
        </w:tabs>
        <w:ind w:right="0"/>
      </w:pPr>
      <w:r>
        <w:lastRenderedPageBreak/>
        <w:t>Sjuk/VAB</w:t>
      </w:r>
    </w:p>
    <w:p w14:paraId="36D2DEFB" w14:textId="6AD5E67C" w:rsidR="00EA19F8" w:rsidRDefault="00EA19F8" w:rsidP="00655B1E">
      <w:pPr>
        <w:ind w:right="0"/>
      </w:pPr>
      <w:r>
        <w:t xml:space="preserve">Kontakta avdelningen snarast vid sjukdom/VAB på telefon </w:t>
      </w:r>
      <w:r w:rsidRPr="004A59B6">
        <w:rPr>
          <w:b/>
          <w:bCs/>
        </w:rPr>
        <w:t>010-435 26 80</w:t>
      </w:r>
      <w:r w:rsidRPr="00960D58">
        <w:t xml:space="preserve"> </w:t>
      </w:r>
      <w:r>
        <w:t>(slussen) samt avdelningschef på telefon/sms</w:t>
      </w:r>
      <w:r w:rsidR="004A59B6">
        <w:t xml:space="preserve"> under dagen</w:t>
      </w:r>
      <w:r>
        <w:t xml:space="preserve">. </w:t>
      </w:r>
    </w:p>
    <w:p w14:paraId="52C117C7" w14:textId="77777777" w:rsidR="00EA19F8" w:rsidRDefault="00EA19F8" w:rsidP="00655B1E">
      <w:pPr>
        <w:ind w:right="0"/>
      </w:pPr>
      <w:r>
        <w:t>Friskanmälan görs före kl 14.00 dagen innan man kan återgå i arbete.</w:t>
      </w:r>
    </w:p>
    <w:p w14:paraId="75ED5ABF" w14:textId="3E2AFF97" w:rsidR="00EC63BB" w:rsidRDefault="00EC63BB" w:rsidP="00EC63BB">
      <w:pPr>
        <w:pStyle w:val="Rubrik2"/>
        <w:ind w:right="0"/>
      </w:pPr>
      <w:r>
        <w:t xml:space="preserve">Sectra RIS/PAC </w:t>
      </w:r>
    </w:p>
    <w:p w14:paraId="2DBF594F" w14:textId="77777777" w:rsidR="00EC63BB" w:rsidRDefault="00EC63BB" w:rsidP="00EC63BB">
      <w:pPr>
        <w:ind w:right="0"/>
        <w:rPr>
          <w:sz w:val="23"/>
          <w:szCs w:val="23"/>
        </w:rPr>
      </w:pPr>
      <w:r>
        <w:t xml:space="preserve">Vi arbetar i Sectra RIS och PACS. </w:t>
      </w:r>
      <w:r>
        <w:rPr>
          <w:sz w:val="23"/>
          <w:szCs w:val="23"/>
        </w:rPr>
        <w:t>RIS-/PACS-administratörerna kommer att ha genomgång av systemen under någon av de första dagarna.</w:t>
      </w:r>
    </w:p>
    <w:p w14:paraId="20D1F25C" w14:textId="77777777" w:rsidR="00EC63BB" w:rsidRDefault="00EC63BB" w:rsidP="00EC63BB">
      <w:pPr>
        <w:pStyle w:val="Rubrik2"/>
        <w:ind w:right="0"/>
      </w:pPr>
      <w:r>
        <w:t>Tjänste-ID/inloggningar/nycklar</w:t>
      </w:r>
    </w:p>
    <w:p w14:paraId="314B71EA" w14:textId="2BAC12E5" w:rsidR="00EC63BB" w:rsidRDefault="00EC63BB" w:rsidP="00EC63BB">
      <w:pPr>
        <w:ind w:right="0"/>
      </w:pPr>
      <w:r>
        <w:t xml:space="preserve">Allt praktiskt ordnas de första dagarna. </w:t>
      </w:r>
    </w:p>
    <w:p w14:paraId="365DE437" w14:textId="77777777" w:rsidR="00EC63BB" w:rsidRDefault="00EC63BB" w:rsidP="00EC63BB">
      <w:pPr>
        <w:pStyle w:val="Rubrik2"/>
        <w:ind w:right="0"/>
      </w:pPr>
      <w:r>
        <w:t>Mejl</w:t>
      </w:r>
    </w:p>
    <w:p w14:paraId="459A4885" w14:textId="0FEACF9A" w:rsidR="00286397" w:rsidRDefault="00EC63BB" w:rsidP="00EC63BB">
      <w:pPr>
        <w:ind w:right="0"/>
      </w:pPr>
      <w:r>
        <w:t>Du kommer att få ett mejlkonto i samband med att du får ett VGR-id. Mycket information skickas ut via mejlen. Den ska kontrolleras dagligen och används för arbetsrelaterad e-post.</w:t>
      </w:r>
    </w:p>
    <w:p w14:paraId="001AD03E" w14:textId="0F1E37E3" w:rsidR="00EA19F8" w:rsidRDefault="00EA19F8" w:rsidP="00655B1E">
      <w:pPr>
        <w:pStyle w:val="Rubrik2"/>
        <w:ind w:right="0"/>
      </w:pPr>
      <w:r>
        <w:t>Introduktion/Upplärning</w:t>
      </w:r>
    </w:p>
    <w:p w14:paraId="7731C64E" w14:textId="42BC6BCC" w:rsidR="00920CF2" w:rsidRDefault="000E5AA8" w:rsidP="00C96DF3">
      <w:pPr>
        <w:ind w:right="0"/>
      </w:pPr>
      <w:r>
        <w:t xml:space="preserve">På anställningens </w:t>
      </w:r>
      <w:r w:rsidR="00EA19F8">
        <w:t>sta</w:t>
      </w:r>
      <w:r>
        <w:t xml:space="preserve">rtdag går vi </w:t>
      </w:r>
      <w:r w:rsidR="00EA19F8">
        <w:t xml:space="preserve">rundvandring på avdelningen </w:t>
      </w:r>
      <w:r>
        <w:t>för att</w:t>
      </w:r>
      <w:r w:rsidR="00A054DC">
        <w:t xml:space="preserve"> </w:t>
      </w:r>
      <w:r>
        <w:t>hälsa på kollegor och få en titt på utrustning och lokaler.</w:t>
      </w:r>
      <w:r>
        <w:br/>
        <w:t>Du kommer att träffa din mentor, som du kan vända dig till om du funderar över något särskilt.</w:t>
      </w:r>
      <w:r w:rsidR="00EC667A">
        <w:t xml:space="preserve"> </w:t>
      </w:r>
    </w:p>
    <w:p w14:paraId="28620319" w14:textId="4CD93B1E" w:rsidR="00920CF2" w:rsidRDefault="00C96DF3" w:rsidP="00C96DF3">
      <w:pPr>
        <w:pStyle w:val="Rubrik3"/>
      </w:pPr>
      <w:r>
        <w:t xml:space="preserve">Hitta till </w:t>
      </w:r>
      <w:r w:rsidR="007E0E83" w:rsidRPr="007E0E83">
        <w:t>Lärportalen</w:t>
      </w:r>
    </w:p>
    <w:p w14:paraId="42FA28EC" w14:textId="128D6E2D" w:rsidR="00C96DF3" w:rsidRPr="00C96DF3" w:rsidRDefault="00C96DF3" w:rsidP="00655B1E">
      <w:pPr>
        <w:ind w:right="0"/>
        <w:rPr>
          <w:b/>
          <w:bCs/>
          <w:sz w:val="22"/>
          <w:szCs w:val="22"/>
        </w:rPr>
      </w:pPr>
      <w:r w:rsidRPr="00C96DF3">
        <w:rPr>
          <w:color w:val="000000"/>
        </w:rPr>
        <w:t>Du hittar introduktionen på NU-sjukvårdens externa webbplats: https://www.nusjukvarden.se/ - Jobba hos oss/För medarbetare/ Introduktionsprogram – Ny i NU-sjukvården. Vid frågor kring</w:t>
      </w:r>
      <w:r w:rsidR="00B75CA6">
        <w:rPr>
          <w:color w:val="000000"/>
        </w:rPr>
        <w:t xml:space="preserve"> </w:t>
      </w:r>
      <w:r w:rsidR="00BA6869">
        <w:rPr>
          <w:color w:val="000000"/>
        </w:rPr>
        <w:br/>
      </w:r>
      <w:r w:rsidRPr="00C96DF3">
        <w:rPr>
          <w:color w:val="000000"/>
        </w:rPr>
        <w:t>introduktionen kontakta din chef.</w:t>
      </w:r>
    </w:p>
    <w:p w14:paraId="5502DC42" w14:textId="7BCB9983" w:rsidR="00EC667A" w:rsidRPr="00C928CD" w:rsidRDefault="006147D0" w:rsidP="00C96DF3">
      <w:pPr>
        <w:pStyle w:val="Rubrik3"/>
      </w:pPr>
      <w:r w:rsidRPr="00C928CD">
        <w:t>Förstärkt yrkesintroduktion för</w:t>
      </w:r>
      <w:r w:rsidR="00EC667A" w:rsidRPr="00C928CD">
        <w:t xml:space="preserve"> röntgensjuksköterskor</w:t>
      </w:r>
      <w:r w:rsidRPr="00C928CD">
        <w:t xml:space="preserve"> kliniskt basår</w:t>
      </w:r>
    </w:p>
    <w:p w14:paraId="0DC398CF" w14:textId="5864ED15" w:rsidR="006147D0" w:rsidRDefault="006147D0" w:rsidP="006147D0">
      <w:pPr>
        <w:ind w:right="0"/>
      </w:pPr>
      <w:r w:rsidRPr="006147D0">
        <w:t>Kliniskt</w:t>
      </w:r>
      <w:r>
        <w:t xml:space="preserve"> basår bedrivs i Västra Götalandsregionen och NU-sjukvården för att ge nyutexaminerade ett tryggt första år i en ny profession med fokus på lärande genom arbetslivet, reflektion och stöd på ett patientsäkert sätt.</w:t>
      </w:r>
    </w:p>
    <w:p w14:paraId="7E706236" w14:textId="5D436A70" w:rsidR="00C928CD" w:rsidRDefault="00BC6521" w:rsidP="00C928CD">
      <w:pPr>
        <w:ind w:right="0"/>
      </w:pPr>
      <w:r>
        <w:t>Kliniskt b</w:t>
      </w:r>
      <w:r w:rsidR="006147D0">
        <w:t xml:space="preserve">asår </w:t>
      </w:r>
      <w:r w:rsidR="00C928CD">
        <w:t>syftar till kompetensförsörjning på kort och lång sikt, där nyutexaminerade</w:t>
      </w:r>
      <w:r w:rsidR="00E873B6">
        <w:t xml:space="preserve"> </w:t>
      </w:r>
      <w:r w:rsidR="00C928CD">
        <w:t>kan få växa in i sin yrkesroll/utvecklas på ett tryggt sätt.</w:t>
      </w:r>
    </w:p>
    <w:p w14:paraId="19CD9A20" w14:textId="4B5F78CD" w:rsidR="00C928CD" w:rsidRDefault="00C928CD" w:rsidP="00C928CD">
      <w:pPr>
        <w:ind w:right="0"/>
      </w:pPr>
      <w:r>
        <w:t>Särskilt introduktionsprogram följs.</w:t>
      </w:r>
    </w:p>
    <w:p w14:paraId="00A9C0B9" w14:textId="77777777" w:rsidR="00711CD5" w:rsidRDefault="00711CD5" w:rsidP="00C928CD">
      <w:pPr>
        <w:ind w:right="0"/>
      </w:pPr>
    </w:p>
    <w:p w14:paraId="3F91FE7F" w14:textId="77777777" w:rsidR="00EA19F8" w:rsidRDefault="00EA19F8" w:rsidP="00C928CD">
      <w:pPr>
        <w:pStyle w:val="Rubrik3"/>
        <w:ind w:left="0" w:right="0" w:firstLine="992"/>
      </w:pPr>
      <w:r>
        <w:lastRenderedPageBreak/>
        <w:t>Placering</w:t>
      </w:r>
    </w:p>
    <w:p w14:paraId="5EDD1A30" w14:textId="77777777" w:rsidR="00EA19F8" w:rsidRPr="00F51ECD" w:rsidRDefault="00EA19F8" w:rsidP="00655B1E">
      <w:pPr>
        <w:ind w:right="0"/>
      </w:pPr>
      <w:r>
        <w:t>Anställningen inom NU-sjukvården har huvudplaceringsort i Uddevalla. Det innebär att man i praktiken arbetar främst i Uddevalla men man kan också få arbeta på NÄL.</w:t>
      </w:r>
    </w:p>
    <w:p w14:paraId="63428B49" w14:textId="77777777" w:rsidR="00EA19F8" w:rsidRDefault="00EA19F8" w:rsidP="00655B1E">
      <w:pPr>
        <w:pStyle w:val="MellanrubrikVGR"/>
        <w:ind w:right="0"/>
      </w:pPr>
      <w:r>
        <w:t>Röntgensjuksköterska/undersköterska</w:t>
      </w:r>
    </w:p>
    <w:p w14:paraId="43EEAE2D" w14:textId="6AEE3738" w:rsidR="00EA19F8" w:rsidRDefault="00EA19F8" w:rsidP="00655B1E">
      <w:pPr>
        <w:ind w:right="0"/>
      </w:pPr>
      <w:r>
        <w:t xml:space="preserve">Som nyanställd startar man med placering på skelettröntgen och går vidare med placering på övriga modaliteter. </w:t>
      </w:r>
    </w:p>
    <w:p w14:paraId="35E178AA" w14:textId="3C21D708" w:rsidR="00EA19F8" w:rsidRDefault="00EA19F8" w:rsidP="00655B1E">
      <w:pPr>
        <w:ind w:right="0"/>
      </w:pPr>
      <w:r>
        <w:t>På labben arbetar man tillsammans som ett team och roterar mellan de olika modaliteterna. Man har tät kontakt med övrig personal på röntgen och på andra avdelningar och mottagningar.</w:t>
      </w:r>
    </w:p>
    <w:p w14:paraId="25DEF33E" w14:textId="77777777" w:rsidR="00EA19F8" w:rsidRDefault="00EA19F8" w:rsidP="00655B1E">
      <w:pPr>
        <w:ind w:right="0"/>
      </w:pPr>
      <w:r>
        <w:t>Upplärningsperiodens placeringar:</w:t>
      </w:r>
    </w:p>
    <w:p w14:paraId="7526510F" w14:textId="5B11BE96" w:rsidR="00EA19F8" w:rsidRDefault="00EA19F8" w:rsidP="00655B1E">
      <w:pPr>
        <w:pStyle w:val="Liststycke"/>
        <w:numPr>
          <w:ilvl w:val="0"/>
          <w:numId w:val="26"/>
        </w:numPr>
        <w:spacing w:after="0" w:line="240" w:lineRule="auto"/>
        <w:ind w:left="1560" w:right="0"/>
      </w:pPr>
      <w:r>
        <w:t>Skelettröntgen, Adora-lab</w:t>
      </w:r>
      <w:r w:rsidR="00C21DD1">
        <w:t>.</w:t>
      </w:r>
      <w:r>
        <w:t xml:space="preserve"> 1 och 3</w:t>
      </w:r>
    </w:p>
    <w:p w14:paraId="5A00ADD9" w14:textId="77777777" w:rsidR="00EA19F8" w:rsidRDefault="00EA19F8" w:rsidP="00655B1E">
      <w:pPr>
        <w:pStyle w:val="Liststycke"/>
        <w:numPr>
          <w:ilvl w:val="0"/>
          <w:numId w:val="26"/>
        </w:numPr>
        <w:spacing w:after="0" w:line="240" w:lineRule="auto"/>
        <w:ind w:left="1560" w:right="0"/>
      </w:pPr>
      <w:r>
        <w:t>CT 2 och 3, Siemens</w:t>
      </w:r>
    </w:p>
    <w:p w14:paraId="671A5258" w14:textId="252016A7" w:rsidR="00EA19F8" w:rsidRDefault="00EA19F8" w:rsidP="00655B1E">
      <w:pPr>
        <w:pStyle w:val="Liststycke"/>
        <w:numPr>
          <w:ilvl w:val="0"/>
          <w:numId w:val="26"/>
        </w:numPr>
        <w:spacing w:after="0" w:line="240" w:lineRule="auto"/>
        <w:ind w:left="1560" w:right="0"/>
      </w:pPr>
      <w:r>
        <w:t>Intervention/genomlysning lab</w:t>
      </w:r>
      <w:r w:rsidR="00C21DD1">
        <w:t>.</w:t>
      </w:r>
      <w:r>
        <w:t xml:space="preserve"> 7, Siemens</w:t>
      </w:r>
    </w:p>
    <w:p w14:paraId="63C37FFF" w14:textId="52C969FE" w:rsidR="00EA19F8" w:rsidRDefault="00EA19F8" w:rsidP="00655B1E">
      <w:pPr>
        <w:pStyle w:val="Liststycke"/>
        <w:numPr>
          <w:ilvl w:val="0"/>
          <w:numId w:val="26"/>
        </w:numPr>
        <w:tabs>
          <w:tab w:val="left" w:pos="1134"/>
        </w:tabs>
        <w:spacing w:after="0" w:line="240" w:lineRule="auto"/>
        <w:ind w:left="1560" w:right="0"/>
      </w:pPr>
      <w:r>
        <w:t xml:space="preserve">Ultraljud </w:t>
      </w:r>
      <w:r w:rsidR="003E4F9D">
        <w:br/>
      </w:r>
    </w:p>
    <w:p w14:paraId="7C505559" w14:textId="0932F924" w:rsidR="00EA19F8" w:rsidRDefault="00EA19F8" w:rsidP="00655B1E">
      <w:pPr>
        <w:tabs>
          <w:tab w:val="left" w:pos="3969"/>
        </w:tabs>
        <w:ind w:right="0"/>
      </w:pPr>
      <w:r>
        <w:t>Avstämning görs efter hand med chef</w:t>
      </w:r>
      <w:r w:rsidR="004A59B6">
        <w:t>/me</w:t>
      </w:r>
      <w:r w:rsidR="003056FF">
        <w:t>ntor</w:t>
      </w:r>
      <w:r>
        <w:t>.</w:t>
      </w:r>
    </w:p>
    <w:p w14:paraId="30E743D3" w14:textId="1F815F23" w:rsidR="00EA19F8" w:rsidRDefault="00EA19F8" w:rsidP="00655B1E">
      <w:pPr>
        <w:ind w:right="0"/>
      </w:pPr>
      <w:r>
        <w:t>Till att börja med arbetar man dagtid. Kvälls- och helgturer startar man med så snart man känner sig redo och hunnit sätta sig in i rutinerna. Detta avgörs i samråd med ansvarig chef</w:t>
      </w:r>
      <w:r w:rsidR="003056FF">
        <w:t>/mentor</w:t>
      </w:r>
      <w:r>
        <w:t>.</w:t>
      </w:r>
    </w:p>
    <w:p w14:paraId="3321BF4F" w14:textId="77777777" w:rsidR="00EA19F8" w:rsidRDefault="00EA19F8" w:rsidP="00655B1E">
      <w:pPr>
        <w:ind w:right="0"/>
      </w:pPr>
      <w:r>
        <w:t xml:space="preserve">På kvällsturerna arbetar två lag. Lördagar och söndagar arbetar ett-två lag. </w:t>
      </w:r>
    </w:p>
    <w:p w14:paraId="2B29246C" w14:textId="52695818" w:rsidR="00EA19F8" w:rsidRDefault="00EA19F8" w:rsidP="00655B1E">
      <w:pPr>
        <w:ind w:right="0"/>
      </w:pPr>
      <w:r>
        <w:t xml:space="preserve">Ett lag innebär en röntgensjuksköterska och en undersköterska. </w:t>
      </w:r>
    </w:p>
    <w:p w14:paraId="64670D43" w14:textId="77777777" w:rsidR="00EA19F8" w:rsidRDefault="00EA19F8" w:rsidP="00655B1E">
      <w:pPr>
        <w:pStyle w:val="MellanrubrikVGR"/>
        <w:ind w:right="0"/>
      </w:pPr>
      <w:r>
        <w:t>Medicinsk sekreterare/kanslist</w:t>
      </w:r>
    </w:p>
    <w:p w14:paraId="3F536B3C" w14:textId="54193A69" w:rsidR="007E01CD" w:rsidRDefault="00EA19F8" w:rsidP="001E5306">
      <w:pPr>
        <w:tabs>
          <w:tab w:val="right" w:leader="underscore" w:pos="7371"/>
        </w:tabs>
        <w:ind w:right="0"/>
      </w:pPr>
      <w:r>
        <w:t>Som nyanställd början man med placering i receptionen. Efter hand finns placeringar även på</w:t>
      </w:r>
      <w:r w:rsidR="001E5306">
        <w:t>:</w:t>
      </w:r>
      <w:r>
        <w:t xml:space="preserve"> </w:t>
      </w:r>
    </w:p>
    <w:p w14:paraId="069768AB" w14:textId="6DA07272" w:rsidR="00A46B5E" w:rsidRDefault="00EA19F8" w:rsidP="00655B1E">
      <w:pPr>
        <w:numPr>
          <w:ilvl w:val="0"/>
          <w:numId w:val="24"/>
        </w:numPr>
        <w:tabs>
          <w:tab w:val="left" w:pos="1134"/>
        </w:tabs>
        <w:spacing w:after="0" w:line="240" w:lineRule="auto"/>
        <w:ind w:left="1560" w:right="0"/>
      </w:pPr>
      <w:r>
        <w:t>Administrativ placering</w:t>
      </w:r>
    </w:p>
    <w:p w14:paraId="73CF8E47" w14:textId="3460F4AD" w:rsidR="00EA19F8" w:rsidRDefault="00EA19F8" w:rsidP="00655B1E">
      <w:pPr>
        <w:numPr>
          <w:ilvl w:val="0"/>
          <w:numId w:val="24"/>
        </w:numPr>
        <w:tabs>
          <w:tab w:val="left" w:pos="1134"/>
        </w:tabs>
        <w:spacing w:after="0" w:line="240" w:lineRule="auto"/>
        <w:ind w:left="1560" w:right="0"/>
      </w:pPr>
      <w:r>
        <w:t>Tidbokning inneliggande patienter</w:t>
      </w:r>
      <w:r w:rsidR="00A46B5E">
        <w:br/>
      </w:r>
    </w:p>
    <w:p w14:paraId="1085A049" w14:textId="6C6EC3F4" w:rsidR="00EA19F8" w:rsidRPr="00A1209C" w:rsidRDefault="00EA19F8" w:rsidP="00655B1E">
      <w:pPr>
        <w:ind w:right="0"/>
      </w:pPr>
      <w:r>
        <w:t>Avstämning görs efter hand med chef.</w:t>
      </w:r>
    </w:p>
    <w:p w14:paraId="4B61CB4C" w14:textId="77777777" w:rsidR="00EA19F8" w:rsidRDefault="00EA19F8" w:rsidP="00655B1E">
      <w:pPr>
        <w:pStyle w:val="Rubrik2"/>
        <w:ind w:right="0"/>
      </w:pPr>
      <w:r>
        <w:t>Arbetskläder</w:t>
      </w:r>
    </w:p>
    <w:p w14:paraId="65B84165" w14:textId="1A5AEBA1" w:rsidR="00EA19F8" w:rsidRDefault="00EA19F8" w:rsidP="00655B1E">
      <w:pPr>
        <w:ind w:right="0"/>
      </w:pPr>
      <w:r>
        <w:t>Arbetskläder finns att hämta vid personalrummet i CS-blocket. Använda kläder lämnas i utsatta tvättsäckar.</w:t>
      </w:r>
      <w:r w:rsidRPr="003739F0">
        <w:t xml:space="preserve"> </w:t>
      </w:r>
      <w:r>
        <w:t>Meddela, när du börjat, vilka storlekar du behöver på byxor, skjorta etc</w:t>
      </w:r>
      <w:r w:rsidR="001E5306">
        <w:t>etera</w:t>
      </w:r>
      <w:r>
        <w:t xml:space="preserve"> så de kan beställas.</w:t>
      </w:r>
    </w:p>
    <w:p w14:paraId="18A3A084" w14:textId="50592167" w:rsidR="00EA19F8" w:rsidRPr="007A2916" w:rsidRDefault="00EA19F8" w:rsidP="000B0FC5">
      <w:pPr>
        <w:ind w:right="0"/>
      </w:pPr>
      <w:r>
        <w:t>Omklädningsrum finns på plan 01 där man tilldelas ett klädskåp. Ett eget hänglås till klädskåpet behövs. Ta med egna arbetsskor.</w:t>
      </w:r>
      <w:r w:rsidR="000B0FC5">
        <w:t xml:space="preserve"> </w:t>
      </w:r>
      <w:r w:rsidR="000B0FC5">
        <w:br/>
      </w:r>
      <w:r>
        <w:t>Följ NU-sjukvårdens basala hygienrutiner.</w:t>
      </w:r>
    </w:p>
    <w:p w14:paraId="5851B880" w14:textId="77777777" w:rsidR="00EA19F8" w:rsidRDefault="00EA19F8" w:rsidP="00655B1E">
      <w:pPr>
        <w:pStyle w:val="Rubrik2"/>
        <w:ind w:right="0"/>
      </w:pPr>
      <w:r>
        <w:lastRenderedPageBreak/>
        <w:t>Lunchrum</w:t>
      </w:r>
    </w:p>
    <w:p w14:paraId="521FF8D2" w14:textId="77777777" w:rsidR="00EA19F8" w:rsidRDefault="00EA19F8" w:rsidP="00655B1E">
      <w:pPr>
        <w:ind w:right="0"/>
      </w:pPr>
      <w:r>
        <w:t>Lunchrum finns i CS-blocket och här finns möjlighet att förvara och värma mat.</w:t>
      </w:r>
      <w:r w:rsidRPr="00F51A28">
        <w:t xml:space="preserve"> </w:t>
      </w:r>
      <w:r>
        <w:t>Det finns också ett jourpausrum på avdelningen.</w:t>
      </w:r>
    </w:p>
    <w:p w14:paraId="2DC54BED" w14:textId="256CCE9F" w:rsidR="00EA19F8" w:rsidRDefault="00EA19F8" w:rsidP="00655B1E">
      <w:pPr>
        <w:ind w:right="0"/>
      </w:pPr>
      <w:r>
        <w:t>Det finns kafeteria och matsal på sjukhuset.</w:t>
      </w:r>
    </w:p>
    <w:p w14:paraId="633F73EF" w14:textId="77777777" w:rsidR="00EA19F8" w:rsidRDefault="00EA19F8" w:rsidP="00655B1E">
      <w:pPr>
        <w:pStyle w:val="Rubrik2"/>
        <w:ind w:right="0"/>
      </w:pPr>
      <w:r>
        <w:t>Parkering</w:t>
      </w:r>
    </w:p>
    <w:p w14:paraId="4BF57CCF" w14:textId="3F525061" w:rsidR="00EA19F8" w:rsidRPr="00720128" w:rsidRDefault="00EA19F8" w:rsidP="00655B1E">
      <w:pPr>
        <w:ind w:right="0"/>
      </w:pPr>
      <w:r w:rsidRPr="00E916AB">
        <w:t xml:space="preserve">Man köper parkeringstillstånd via webben eller </w:t>
      </w:r>
      <w:r w:rsidR="001E5306">
        <w:t>a</w:t>
      </w:r>
      <w:r w:rsidRPr="00E916AB">
        <w:t>ppen Parkera VGR. Ett parkeringstillstånd är giltigt i 30 dagar från det datum du väljer. Tillstånden gäller endast på parkeringsplatser för personal. Personalparkeringar är skyltade med "Personal, Giltigt P-tillstånd erfordras".</w:t>
      </w:r>
    </w:p>
    <w:p w14:paraId="23C1FCF3" w14:textId="77777777" w:rsidR="00EA19F8" w:rsidRDefault="00EA19F8" w:rsidP="00655B1E">
      <w:pPr>
        <w:pStyle w:val="Rubrik2"/>
        <w:ind w:right="0"/>
      </w:pPr>
      <w:r>
        <w:t>Rutiner/Intranät/SOFIA/Sharepoint</w:t>
      </w:r>
    </w:p>
    <w:p w14:paraId="15CF5599" w14:textId="123ACDB0" w:rsidR="00EA19F8" w:rsidRDefault="00EA19F8" w:rsidP="006F4168">
      <w:pPr>
        <w:tabs>
          <w:tab w:val="left" w:pos="3969"/>
        </w:tabs>
        <w:ind w:right="0"/>
      </w:pPr>
      <w:r>
        <w:t>På NU-sjukvårdens intranät och i SOFIA/Sharepoint hittar man arbetsrutiner, metodböcker, placeringsschema och mycket annan information. Kort genomgång om var man hittar olika rutiner ingår i introduktionen.</w:t>
      </w:r>
    </w:p>
    <w:p w14:paraId="4E138342" w14:textId="77777777" w:rsidR="00EA19F8" w:rsidRDefault="00EA19F8" w:rsidP="00655B1E">
      <w:pPr>
        <w:pStyle w:val="Rubrik2"/>
        <w:ind w:right="0"/>
      </w:pPr>
      <w:r>
        <w:t xml:space="preserve">Möten </w:t>
      </w:r>
    </w:p>
    <w:p w14:paraId="42C25BE7" w14:textId="26CE7A67" w:rsidR="00EA19F8" w:rsidRDefault="00EA19F8" w:rsidP="00655B1E">
      <w:pPr>
        <w:ind w:right="0"/>
      </w:pPr>
      <w:r>
        <w:rPr>
          <w:b/>
        </w:rPr>
        <w:t xml:space="preserve">Informationsmöte </w:t>
      </w:r>
      <w:r w:rsidRPr="00B95EAD">
        <w:t>–</w:t>
      </w:r>
      <w:r>
        <w:rPr>
          <w:b/>
        </w:rPr>
        <w:t xml:space="preserve"> </w:t>
      </w:r>
      <w:r>
        <w:t xml:space="preserve">Onsdagar klockan 7.15. Information om nyheter och annat. Alla har möjlighet att informera eller ställa frågor. Inget möte på </w:t>
      </w:r>
      <w:r w:rsidR="003056FF">
        <w:br/>
      </w:r>
      <w:r>
        <w:t>APT-dag.</w:t>
      </w:r>
    </w:p>
    <w:p w14:paraId="5302FBD9" w14:textId="11A7985C" w:rsidR="00EA19F8" w:rsidRDefault="00EA19F8" w:rsidP="00655B1E">
      <w:pPr>
        <w:ind w:right="0"/>
        <w:rPr>
          <w:b/>
        </w:rPr>
      </w:pPr>
      <w:r w:rsidRPr="00AE4ECA">
        <w:rPr>
          <w:b/>
        </w:rPr>
        <w:t>Kategorimöte</w:t>
      </w:r>
      <w:r>
        <w:t xml:space="preserve"> – en gång/månad, torsdag efter APT. Varje kategori (sjuksköterskor/undersköterskor/administrativ personal) har möte var för sig.</w:t>
      </w:r>
      <w:r>
        <w:rPr>
          <w:b/>
        </w:rPr>
        <w:t xml:space="preserve"> </w:t>
      </w:r>
    </w:p>
    <w:p w14:paraId="5C7DEE2E" w14:textId="083AE4A9" w:rsidR="00EA19F8" w:rsidRDefault="00EA19F8" w:rsidP="00655B1E">
      <w:pPr>
        <w:ind w:right="0"/>
      </w:pPr>
      <w:r>
        <w:rPr>
          <w:b/>
        </w:rPr>
        <w:t xml:space="preserve">APT </w:t>
      </w:r>
      <w:r>
        <w:t>– onsdag en gång/månad. APT (arbetsplatsträff) för sjuksköterskor, undersköterskor och administrativ personal. APT är ett forum för dialog och gemensamt arbete med frågor som rör verksamheten, dess utveckling samt arbetsmiljö och hälsa. Datum för APT finns på klinikens mötesschema.</w:t>
      </w:r>
    </w:p>
    <w:p w14:paraId="2F85F75E" w14:textId="77777777" w:rsidR="00FC4F3F" w:rsidRDefault="00FC4F3F" w:rsidP="00FC4F3F">
      <w:pPr>
        <w:pStyle w:val="Rubrik2"/>
        <w:ind w:left="0" w:right="0" w:firstLine="992"/>
      </w:pPr>
      <w:r>
        <w:t>Friskvårdsbidrag</w:t>
      </w:r>
    </w:p>
    <w:p w14:paraId="416F9269" w14:textId="76666A0F" w:rsidR="00FC4F3F" w:rsidRDefault="00FC4F3F" w:rsidP="00FC4F3F">
      <w:pPr>
        <w:ind w:right="0"/>
      </w:pPr>
      <w:r>
        <w:t xml:space="preserve">Som anställd får man ett friskvårdsbidrag. För att använda friskvårdsbidraget används </w:t>
      </w:r>
      <w:r w:rsidRPr="007A2916">
        <w:t>friskvårdsappen ePassi</w:t>
      </w:r>
      <w:r>
        <w:t xml:space="preserve">. </w:t>
      </w:r>
      <w:r w:rsidR="00D0647C">
        <w:t xml:space="preserve">Du kan även använda ditt friskvårdsbidrag hos leverantörer som inte är anslutna till ePassi. </w:t>
      </w:r>
      <w:r>
        <w:t>Mer information finns på hemsidan.</w:t>
      </w:r>
    </w:p>
    <w:p w14:paraId="38B9F107" w14:textId="51FFB297" w:rsidR="00D0647C" w:rsidRDefault="00D0647C" w:rsidP="00FC4F3F">
      <w:pPr>
        <w:ind w:right="0"/>
      </w:pPr>
      <w:r>
        <w:rPr>
          <w:rFonts w:ascii="Helvetica" w:hAnsi="Helvetica"/>
          <w:color w:val="494746"/>
          <w:sz w:val="28"/>
          <w:szCs w:val="28"/>
          <w:shd w:val="clear" w:color="auto" w:fill="F4F4F4"/>
        </w:rPr>
        <w:t> </w:t>
      </w:r>
    </w:p>
    <w:p w14:paraId="4A2CB0C3" w14:textId="77777777" w:rsidR="00FC4F3F" w:rsidRPr="00AE4ECA" w:rsidRDefault="00FC4F3F" w:rsidP="00655B1E">
      <w:pPr>
        <w:ind w:right="0"/>
      </w:pPr>
    </w:p>
    <w:p w14:paraId="20052389" w14:textId="77777777" w:rsidR="00EC63BB" w:rsidRDefault="00EC63BB">
      <w:pPr>
        <w:spacing w:after="0" w:line="240" w:lineRule="auto"/>
        <w:ind w:left="0" w:right="0"/>
        <w:rPr>
          <w:rFonts w:asciiTheme="majorHAnsi" w:eastAsiaTheme="majorEastAsia" w:hAnsiTheme="majorHAnsi" w:cstheme="majorBidi"/>
          <w:bCs/>
          <w:color w:val="000000" w:themeColor="text1"/>
          <w:sz w:val="40"/>
          <w:szCs w:val="26"/>
        </w:rPr>
      </w:pPr>
      <w:r>
        <w:br w:type="page"/>
      </w:r>
    </w:p>
    <w:p w14:paraId="66274867" w14:textId="77777777" w:rsidR="00EA19F8" w:rsidRDefault="00EA19F8" w:rsidP="00655B1E">
      <w:pPr>
        <w:pStyle w:val="Rubrik2"/>
        <w:ind w:right="0"/>
      </w:pPr>
      <w:r>
        <w:lastRenderedPageBreak/>
        <w:t>Sektioner, sektionsledare och sektionsansvariga läkare</w:t>
      </w:r>
    </w:p>
    <w:p w14:paraId="0C1194A0" w14:textId="77777777" w:rsidR="00EA19F8" w:rsidRDefault="00EA19F8" w:rsidP="00655B1E">
      <w:pPr>
        <w:ind w:right="0"/>
      </w:pPr>
      <w:r>
        <w:t>Inom röntgen finns fem sektioner. Sektionsledarna har ansvar för utveckling av sektionen, rutiner och metodböcker med mera. Ta kontakt med dem vid frågor.</w:t>
      </w:r>
    </w:p>
    <w:p w14:paraId="43501B59" w14:textId="6A648A9A" w:rsidR="006F4168" w:rsidRDefault="006F4168" w:rsidP="008B1839">
      <w:pPr>
        <w:spacing w:after="0" w:line="240" w:lineRule="auto"/>
        <w:ind w:left="0" w:right="0"/>
      </w:pPr>
    </w:p>
    <w:tbl>
      <w:tblPr>
        <w:tblStyle w:val="Listtabell4dekorfrg6"/>
        <w:tblW w:w="8647" w:type="dxa"/>
        <w:tblInd w:w="846" w:type="dxa"/>
        <w:tblLook w:val="04A0" w:firstRow="1" w:lastRow="0" w:firstColumn="1" w:lastColumn="0" w:noHBand="0" w:noVBand="1"/>
      </w:tblPr>
      <w:tblGrid>
        <w:gridCol w:w="2126"/>
        <w:gridCol w:w="3485"/>
        <w:gridCol w:w="3036"/>
      </w:tblGrid>
      <w:tr w:rsidR="005E1CB5" w14:paraId="7633B36F" w14:textId="77777777" w:rsidTr="00553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61D893AC" w14:textId="77777777" w:rsidR="005E1CB5" w:rsidRDefault="005E1CB5" w:rsidP="00655B1E">
            <w:pPr>
              <w:ind w:left="0" w:right="0"/>
            </w:pPr>
          </w:p>
        </w:tc>
        <w:tc>
          <w:tcPr>
            <w:tcW w:w="3485" w:type="dxa"/>
          </w:tcPr>
          <w:p w14:paraId="4CA60E97" w14:textId="2B917660" w:rsidR="005E1CB5" w:rsidRDefault="006F6EF7" w:rsidP="00655B1E">
            <w:pPr>
              <w:ind w:left="0" w:right="0"/>
              <w:cnfStyle w:val="100000000000" w:firstRow="1" w:lastRow="0" w:firstColumn="0" w:lastColumn="0" w:oddVBand="0" w:evenVBand="0" w:oddHBand="0" w:evenHBand="0" w:firstRowFirstColumn="0" w:firstRowLastColumn="0" w:lastRowFirstColumn="0" w:lastRowLastColumn="0"/>
            </w:pPr>
            <w:r>
              <w:t>Röntgensjuksköterskor</w:t>
            </w:r>
          </w:p>
        </w:tc>
        <w:tc>
          <w:tcPr>
            <w:tcW w:w="3036" w:type="dxa"/>
          </w:tcPr>
          <w:p w14:paraId="198AA048" w14:textId="3952EB2E" w:rsidR="005E1CB5" w:rsidRDefault="00553641" w:rsidP="00655B1E">
            <w:pPr>
              <w:ind w:left="0" w:right="0"/>
              <w:cnfStyle w:val="100000000000" w:firstRow="1" w:lastRow="0" w:firstColumn="0" w:lastColumn="0" w:oddVBand="0" w:evenVBand="0" w:oddHBand="0" w:evenHBand="0" w:firstRowFirstColumn="0" w:firstRowLastColumn="0" w:lastRowFirstColumn="0" w:lastRowLastColumn="0"/>
            </w:pPr>
            <w:r>
              <w:t>Radiologer</w:t>
            </w:r>
          </w:p>
        </w:tc>
      </w:tr>
      <w:tr w:rsidR="005E1CB5" w14:paraId="113F683A" w14:textId="77777777" w:rsidTr="00553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38779BE4" w14:textId="27092E09" w:rsidR="005E1CB5" w:rsidRDefault="000A3B29" w:rsidP="00655B1E">
            <w:pPr>
              <w:ind w:left="0" w:right="0"/>
            </w:pPr>
            <w:r>
              <w:t>Datortomografi</w:t>
            </w:r>
          </w:p>
        </w:tc>
        <w:tc>
          <w:tcPr>
            <w:tcW w:w="3485" w:type="dxa"/>
          </w:tcPr>
          <w:p w14:paraId="5FA44953" w14:textId="54AB9C10" w:rsidR="00D123C1" w:rsidRDefault="000A3B29" w:rsidP="00655B1E">
            <w:pPr>
              <w:ind w:left="0" w:right="0"/>
              <w:cnfStyle w:val="000000100000" w:firstRow="0" w:lastRow="0" w:firstColumn="0" w:lastColumn="0" w:oddVBand="0" w:evenVBand="0" w:oddHBand="1" w:evenHBand="0" w:firstRowFirstColumn="0" w:firstRowLastColumn="0" w:lastRowFirstColumn="0" w:lastRowLastColumn="0"/>
            </w:pPr>
            <w:r>
              <w:t>Karin Nyberg, Uddevalla</w:t>
            </w:r>
            <w:r w:rsidR="00BF5358">
              <w:br/>
            </w:r>
            <w:r w:rsidR="00D123C1">
              <w:t>Macarena Zara Zara</w:t>
            </w:r>
            <w:r w:rsidR="00E52533">
              <w:t>, NÄL</w:t>
            </w:r>
            <w:r w:rsidR="00D123C1">
              <w:br/>
              <w:t>Denise</w:t>
            </w:r>
            <w:r w:rsidR="0013135B">
              <w:t xml:space="preserve"> Espindola Aros, NÄL</w:t>
            </w:r>
          </w:p>
        </w:tc>
        <w:tc>
          <w:tcPr>
            <w:tcW w:w="3036" w:type="dxa"/>
          </w:tcPr>
          <w:p w14:paraId="3C9DEAA4" w14:textId="07899D9D" w:rsidR="00024995" w:rsidRDefault="00BF5358" w:rsidP="00655B1E">
            <w:pPr>
              <w:ind w:left="0" w:right="0"/>
              <w:cnfStyle w:val="000000100000" w:firstRow="0" w:lastRow="0" w:firstColumn="0" w:lastColumn="0" w:oddVBand="0" w:evenVBand="0" w:oddHBand="1" w:evenHBand="0" w:firstRowFirstColumn="0" w:firstRowLastColumn="0" w:lastRowFirstColumn="0" w:lastRowLastColumn="0"/>
            </w:pPr>
            <w:r>
              <w:br/>
            </w:r>
          </w:p>
        </w:tc>
      </w:tr>
      <w:tr w:rsidR="005E1CB5" w14:paraId="69818EA1" w14:textId="77777777" w:rsidTr="00553641">
        <w:tc>
          <w:tcPr>
            <w:cnfStyle w:val="001000000000" w:firstRow="0" w:lastRow="0" w:firstColumn="1" w:lastColumn="0" w:oddVBand="0" w:evenVBand="0" w:oddHBand="0" w:evenHBand="0" w:firstRowFirstColumn="0" w:firstRowLastColumn="0" w:lastRowFirstColumn="0" w:lastRowLastColumn="0"/>
            <w:tcW w:w="2126" w:type="dxa"/>
          </w:tcPr>
          <w:p w14:paraId="488E39F5" w14:textId="5C4C240A" w:rsidR="005E1CB5" w:rsidRDefault="00E2014F" w:rsidP="00655B1E">
            <w:pPr>
              <w:ind w:left="0" w:right="0"/>
            </w:pPr>
            <w:r>
              <w:t>Intervention</w:t>
            </w:r>
          </w:p>
        </w:tc>
        <w:tc>
          <w:tcPr>
            <w:tcW w:w="3485" w:type="dxa"/>
          </w:tcPr>
          <w:p w14:paraId="13525163" w14:textId="24D275C6" w:rsidR="00E2014F" w:rsidRDefault="00E22FFA" w:rsidP="00655B1E">
            <w:pPr>
              <w:ind w:left="0" w:right="0"/>
              <w:cnfStyle w:val="000000000000" w:firstRow="0" w:lastRow="0" w:firstColumn="0" w:lastColumn="0" w:oddVBand="0" w:evenVBand="0" w:oddHBand="0" w:evenHBand="0" w:firstRowFirstColumn="0" w:firstRowLastColumn="0" w:lastRowFirstColumn="0" w:lastRowLastColumn="0"/>
            </w:pPr>
            <w:r>
              <w:t>Manuela Ernst</w:t>
            </w:r>
            <w:r w:rsidR="00E2014F">
              <w:t>, Uddevalla</w:t>
            </w:r>
            <w:r w:rsidR="00BF5358">
              <w:br/>
            </w:r>
            <w:r w:rsidR="00E2014F">
              <w:t>Helena Hugoson Grahn, NÄL</w:t>
            </w:r>
          </w:p>
        </w:tc>
        <w:tc>
          <w:tcPr>
            <w:tcW w:w="3036" w:type="dxa"/>
          </w:tcPr>
          <w:p w14:paraId="5808ED39" w14:textId="45BB84D0" w:rsidR="00E2014F" w:rsidRDefault="00D123C1" w:rsidP="00655B1E">
            <w:pPr>
              <w:ind w:left="0" w:right="0"/>
              <w:cnfStyle w:val="000000000000" w:firstRow="0" w:lastRow="0" w:firstColumn="0" w:lastColumn="0" w:oddVBand="0" w:evenVBand="0" w:oddHBand="0" w:evenHBand="0" w:firstRowFirstColumn="0" w:firstRowLastColumn="0" w:lastRowFirstColumn="0" w:lastRowLastColumn="0"/>
            </w:pPr>
            <w:r>
              <w:t>Malena Simonsson</w:t>
            </w:r>
            <w:r w:rsidR="00BF5358">
              <w:br/>
            </w:r>
            <w:r w:rsidR="00E2014F">
              <w:t>Sasa Kovacevic</w:t>
            </w:r>
          </w:p>
        </w:tc>
      </w:tr>
      <w:tr w:rsidR="005E1CB5" w14:paraId="5B4EF220" w14:textId="77777777" w:rsidTr="00553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2A49980C" w14:textId="4882A678" w:rsidR="005E1CB5" w:rsidRDefault="00E2014F" w:rsidP="00655B1E">
            <w:pPr>
              <w:ind w:left="0" w:right="0"/>
            </w:pPr>
            <w:r>
              <w:t>Konventionell röntgen</w:t>
            </w:r>
          </w:p>
        </w:tc>
        <w:tc>
          <w:tcPr>
            <w:tcW w:w="3485" w:type="dxa"/>
          </w:tcPr>
          <w:p w14:paraId="645ACADD" w14:textId="40A4B11D" w:rsidR="00040067" w:rsidRDefault="00040067" w:rsidP="00655B1E">
            <w:pPr>
              <w:ind w:left="0" w:right="0"/>
              <w:cnfStyle w:val="000000100000" w:firstRow="0" w:lastRow="0" w:firstColumn="0" w:lastColumn="0" w:oddVBand="0" w:evenVBand="0" w:oddHBand="1" w:evenHBand="0" w:firstRowFirstColumn="0" w:firstRowLastColumn="0" w:lastRowFirstColumn="0" w:lastRowLastColumn="0"/>
            </w:pPr>
            <w:r>
              <w:t>Sanna Axelsson, Uddevalla</w:t>
            </w:r>
            <w:r w:rsidR="00BF5358">
              <w:br/>
            </w:r>
            <w:r>
              <w:t>Margareta Jilderby, NÄL</w:t>
            </w:r>
          </w:p>
        </w:tc>
        <w:tc>
          <w:tcPr>
            <w:tcW w:w="3036" w:type="dxa"/>
          </w:tcPr>
          <w:p w14:paraId="0A257D92" w14:textId="2FFBAF9C" w:rsidR="00040067" w:rsidRDefault="00040067" w:rsidP="00655B1E">
            <w:pPr>
              <w:ind w:left="0" w:right="0"/>
              <w:cnfStyle w:val="000000100000" w:firstRow="0" w:lastRow="0" w:firstColumn="0" w:lastColumn="0" w:oddVBand="0" w:evenVBand="0" w:oddHBand="1" w:evenHBand="0" w:firstRowFirstColumn="0" w:firstRowLastColumn="0" w:lastRowFirstColumn="0" w:lastRowLastColumn="0"/>
            </w:pPr>
            <w:r>
              <w:t>Marianna Fehér</w:t>
            </w:r>
          </w:p>
        </w:tc>
      </w:tr>
      <w:tr w:rsidR="005E1CB5" w14:paraId="56D4633F" w14:textId="77777777" w:rsidTr="00553641">
        <w:tc>
          <w:tcPr>
            <w:cnfStyle w:val="001000000000" w:firstRow="0" w:lastRow="0" w:firstColumn="1" w:lastColumn="0" w:oddVBand="0" w:evenVBand="0" w:oddHBand="0" w:evenHBand="0" w:firstRowFirstColumn="0" w:firstRowLastColumn="0" w:lastRowFirstColumn="0" w:lastRowLastColumn="0"/>
            <w:tcW w:w="2126" w:type="dxa"/>
          </w:tcPr>
          <w:p w14:paraId="7EAB9647" w14:textId="59629042" w:rsidR="005E1CB5" w:rsidRDefault="00040067" w:rsidP="00655B1E">
            <w:pPr>
              <w:ind w:left="0" w:right="0"/>
            </w:pPr>
            <w:r>
              <w:t>MR</w:t>
            </w:r>
          </w:p>
        </w:tc>
        <w:tc>
          <w:tcPr>
            <w:tcW w:w="3485" w:type="dxa"/>
          </w:tcPr>
          <w:p w14:paraId="17B12E23" w14:textId="5E08AE2E" w:rsidR="00040067" w:rsidRDefault="0013135B" w:rsidP="00655B1E">
            <w:pPr>
              <w:ind w:left="0" w:right="0"/>
              <w:cnfStyle w:val="000000000000" w:firstRow="0" w:lastRow="0" w:firstColumn="0" w:lastColumn="0" w:oddVBand="0" w:evenVBand="0" w:oddHBand="0" w:evenHBand="0" w:firstRowFirstColumn="0" w:firstRowLastColumn="0" w:lastRowFirstColumn="0" w:lastRowLastColumn="0"/>
            </w:pPr>
            <w:r>
              <w:t>Stig Rörvik</w:t>
            </w:r>
            <w:r w:rsidR="00040067">
              <w:t>, Uddevalla</w:t>
            </w:r>
            <w:r w:rsidR="00BF5358">
              <w:br/>
            </w:r>
            <w:r>
              <w:t xml:space="preserve">Edvin </w:t>
            </w:r>
            <w:r w:rsidR="00501FBE">
              <w:t>Larsson</w:t>
            </w:r>
            <w:r w:rsidR="00040067">
              <w:t>, NÄL</w:t>
            </w:r>
            <w:r w:rsidR="00501FBE">
              <w:br/>
              <w:t xml:space="preserve">Marcos </w:t>
            </w:r>
            <w:r w:rsidR="00845A0D">
              <w:t>Gordon, NÄL</w:t>
            </w:r>
          </w:p>
        </w:tc>
        <w:tc>
          <w:tcPr>
            <w:tcW w:w="3036" w:type="dxa"/>
          </w:tcPr>
          <w:p w14:paraId="0343B070" w14:textId="5C53BEB1" w:rsidR="00040067" w:rsidRDefault="00040067" w:rsidP="00655B1E">
            <w:pPr>
              <w:ind w:left="0" w:right="0"/>
              <w:cnfStyle w:val="000000000000" w:firstRow="0" w:lastRow="0" w:firstColumn="0" w:lastColumn="0" w:oddVBand="0" w:evenVBand="0" w:oddHBand="0" w:evenHBand="0" w:firstRowFirstColumn="0" w:firstRowLastColumn="0" w:lastRowFirstColumn="0" w:lastRowLastColumn="0"/>
            </w:pPr>
            <w:r>
              <w:t>Peter Nilsson</w:t>
            </w:r>
            <w:r w:rsidR="00BF5358">
              <w:br/>
            </w:r>
            <w:r>
              <w:t>Ann-Christine Frendius</w:t>
            </w:r>
          </w:p>
        </w:tc>
      </w:tr>
      <w:tr w:rsidR="005E1CB5" w14:paraId="2F326283" w14:textId="77777777" w:rsidTr="005536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2CF04853" w14:textId="3760F915" w:rsidR="005E1CB5" w:rsidRDefault="00252ACE" w:rsidP="00655B1E">
            <w:pPr>
              <w:ind w:left="0" w:right="0"/>
            </w:pPr>
            <w:r>
              <w:t>Ultraljud</w:t>
            </w:r>
          </w:p>
        </w:tc>
        <w:tc>
          <w:tcPr>
            <w:tcW w:w="3485" w:type="dxa"/>
          </w:tcPr>
          <w:p w14:paraId="191359DE" w14:textId="720EE090" w:rsidR="00252ACE" w:rsidRDefault="00252ACE" w:rsidP="00655B1E">
            <w:pPr>
              <w:ind w:left="0" w:right="0"/>
              <w:cnfStyle w:val="000000100000" w:firstRow="0" w:lastRow="0" w:firstColumn="0" w:lastColumn="0" w:oddVBand="0" w:evenVBand="0" w:oddHBand="1" w:evenHBand="0" w:firstRowFirstColumn="0" w:firstRowLastColumn="0" w:lastRowFirstColumn="0" w:lastRowLastColumn="0"/>
            </w:pPr>
            <w:r>
              <w:t>Carina Granström</w:t>
            </w:r>
            <w:r w:rsidR="00C655E6">
              <w:t xml:space="preserve"> (usk), NÄL</w:t>
            </w:r>
          </w:p>
        </w:tc>
        <w:tc>
          <w:tcPr>
            <w:tcW w:w="3036" w:type="dxa"/>
          </w:tcPr>
          <w:p w14:paraId="166B5897" w14:textId="5419F46D" w:rsidR="00C655E6" w:rsidRDefault="00C655E6" w:rsidP="00655B1E">
            <w:pPr>
              <w:ind w:left="0" w:right="0"/>
              <w:cnfStyle w:val="000000100000" w:firstRow="0" w:lastRow="0" w:firstColumn="0" w:lastColumn="0" w:oddVBand="0" w:evenVBand="0" w:oddHBand="1" w:evenHBand="0" w:firstRowFirstColumn="0" w:firstRowLastColumn="0" w:lastRowFirstColumn="0" w:lastRowLastColumn="0"/>
            </w:pPr>
            <w:r>
              <w:t>Ann Örtoft</w:t>
            </w:r>
          </w:p>
        </w:tc>
      </w:tr>
    </w:tbl>
    <w:p w14:paraId="336E5534" w14:textId="77777777" w:rsidR="00EA19F8" w:rsidRDefault="00EA19F8" w:rsidP="00655B1E">
      <w:pPr>
        <w:ind w:left="0" w:right="0"/>
      </w:pPr>
    </w:p>
    <w:p w14:paraId="4872685F" w14:textId="77777777" w:rsidR="002C70B0" w:rsidRDefault="002C70B0">
      <w:pPr>
        <w:spacing w:after="0" w:line="240" w:lineRule="auto"/>
        <w:ind w:left="0" w:right="0"/>
        <w:rPr>
          <w:rFonts w:asciiTheme="majorHAnsi" w:eastAsiaTheme="majorEastAsia" w:hAnsiTheme="majorHAnsi" w:cstheme="majorBidi"/>
          <w:bCs/>
          <w:color w:val="000000" w:themeColor="text1"/>
          <w:sz w:val="40"/>
          <w:szCs w:val="26"/>
        </w:rPr>
      </w:pPr>
      <w:r>
        <w:br w:type="page"/>
      </w:r>
    </w:p>
    <w:p w14:paraId="4A92FE4C" w14:textId="38C8DEF0" w:rsidR="00A140DD" w:rsidRPr="00A140DD" w:rsidRDefault="00A140DD" w:rsidP="00A140DD">
      <w:pPr>
        <w:pStyle w:val="Rubrik2"/>
        <w:ind w:right="426"/>
      </w:pPr>
      <w:r>
        <w:lastRenderedPageBreak/>
        <w:t>Checklista</w:t>
      </w:r>
      <w:r>
        <w:tab/>
      </w:r>
      <w:r w:rsidR="005313E2" w:rsidRPr="005313E2">
        <w:rPr>
          <w:rFonts w:cstheme="majorHAnsi"/>
          <w:sz w:val="32"/>
          <w:szCs w:val="32"/>
        </w:rPr>
        <w:t>Namn:</w:t>
      </w:r>
      <w:r>
        <w:rPr>
          <w:rFonts w:cstheme="majorHAnsi"/>
          <w:sz w:val="32"/>
          <w:szCs w:val="32"/>
        </w:rPr>
        <w:t xml:space="preserve"> __________________</w:t>
      </w:r>
      <w:r w:rsidR="00482BE3">
        <w:rPr>
          <w:rFonts w:cstheme="majorHAnsi"/>
          <w:sz w:val="32"/>
          <w:szCs w:val="32"/>
        </w:rPr>
        <w:tab/>
      </w:r>
    </w:p>
    <w:p w14:paraId="7BEE3695" w14:textId="2D705C55" w:rsidR="00EA19F8" w:rsidRPr="00A140DD" w:rsidRDefault="00EA19F8" w:rsidP="00A140DD">
      <w:pPr>
        <w:pStyle w:val="Rubrik3"/>
        <w:rPr>
          <w:rFonts w:cstheme="majorHAnsi"/>
          <w:sz w:val="32"/>
          <w:szCs w:val="32"/>
        </w:rPr>
      </w:pPr>
      <w:r w:rsidRPr="005B08A7">
        <w:t xml:space="preserve">Rundvandring på avdelningen </w:t>
      </w:r>
    </w:p>
    <w:tbl>
      <w:tblPr>
        <w:tblStyle w:val="Tabellrutnt"/>
        <w:tblW w:w="9498" w:type="dxa"/>
        <w:tblInd w:w="562" w:type="dxa"/>
        <w:tblLook w:val="04A0" w:firstRow="1" w:lastRow="0" w:firstColumn="1" w:lastColumn="0" w:noHBand="0" w:noVBand="1"/>
      </w:tblPr>
      <w:tblGrid>
        <w:gridCol w:w="4962"/>
        <w:gridCol w:w="1714"/>
        <w:gridCol w:w="2822"/>
      </w:tblGrid>
      <w:tr w:rsidR="00EA19F8" w:rsidRPr="00991468" w14:paraId="3A6EDCAA" w14:textId="77777777" w:rsidTr="004C1BB8">
        <w:tc>
          <w:tcPr>
            <w:tcW w:w="4962" w:type="dxa"/>
          </w:tcPr>
          <w:p w14:paraId="7CB0FBD8" w14:textId="77777777" w:rsidR="00EA19F8" w:rsidRPr="00991468" w:rsidRDefault="00EA19F8" w:rsidP="00655B1E">
            <w:pPr>
              <w:pStyle w:val="Default"/>
              <w:spacing w:after="9"/>
              <w:ind w:left="460"/>
              <w:rPr>
                <w:rFonts w:ascii="Times New Roman" w:hAnsi="Times New Roman" w:cs="Times New Roman"/>
              </w:rPr>
            </w:pPr>
          </w:p>
        </w:tc>
        <w:tc>
          <w:tcPr>
            <w:tcW w:w="1714" w:type="dxa"/>
          </w:tcPr>
          <w:p w14:paraId="2CBA8847" w14:textId="77777777" w:rsidR="00EA19F8" w:rsidRPr="00991468" w:rsidRDefault="00EA19F8" w:rsidP="00655B1E">
            <w:pPr>
              <w:pStyle w:val="Default"/>
              <w:spacing w:after="9"/>
              <w:ind w:left="174"/>
              <w:rPr>
                <w:rFonts w:ascii="Times New Roman" w:hAnsi="Times New Roman" w:cs="Times New Roman"/>
              </w:rPr>
            </w:pPr>
            <w:r>
              <w:rPr>
                <w:rFonts w:ascii="Times New Roman" w:hAnsi="Times New Roman" w:cs="Times New Roman"/>
              </w:rPr>
              <w:t>Datum/Tid</w:t>
            </w:r>
          </w:p>
        </w:tc>
        <w:tc>
          <w:tcPr>
            <w:tcW w:w="2822" w:type="dxa"/>
          </w:tcPr>
          <w:p w14:paraId="0B0ADA8C" w14:textId="77777777" w:rsidR="00EA19F8" w:rsidRPr="00991468" w:rsidRDefault="00EA19F8" w:rsidP="00655B1E">
            <w:pPr>
              <w:pStyle w:val="Default"/>
              <w:spacing w:after="9"/>
              <w:ind w:left="166"/>
              <w:rPr>
                <w:rFonts w:ascii="Times New Roman" w:hAnsi="Times New Roman" w:cs="Times New Roman"/>
              </w:rPr>
            </w:pPr>
            <w:r>
              <w:rPr>
                <w:rFonts w:ascii="Times New Roman" w:hAnsi="Times New Roman" w:cs="Times New Roman"/>
              </w:rPr>
              <w:t>Ansvarig</w:t>
            </w:r>
          </w:p>
        </w:tc>
      </w:tr>
      <w:tr w:rsidR="00EA19F8" w:rsidRPr="00991468" w14:paraId="7212D5D3" w14:textId="77777777" w:rsidTr="004C1BB8">
        <w:tc>
          <w:tcPr>
            <w:tcW w:w="4962" w:type="dxa"/>
          </w:tcPr>
          <w:p w14:paraId="4A143B40"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 xml:space="preserve">Avdelningen; lab, reception, rondrum, MR m m. </w:t>
            </w:r>
          </w:p>
        </w:tc>
        <w:tc>
          <w:tcPr>
            <w:tcW w:w="1714" w:type="dxa"/>
          </w:tcPr>
          <w:p w14:paraId="0531E9C2"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66E17358" w14:textId="77777777" w:rsidR="00EA19F8" w:rsidRPr="00991468" w:rsidRDefault="00EA19F8" w:rsidP="00655B1E">
            <w:pPr>
              <w:pStyle w:val="Default"/>
              <w:spacing w:after="9"/>
              <w:ind w:left="360"/>
              <w:rPr>
                <w:rFonts w:ascii="Times New Roman" w:hAnsi="Times New Roman" w:cs="Times New Roman"/>
              </w:rPr>
            </w:pPr>
          </w:p>
        </w:tc>
      </w:tr>
      <w:tr w:rsidR="00EA19F8" w:rsidRPr="00991468" w14:paraId="6772D84E" w14:textId="77777777" w:rsidTr="004C1BB8">
        <w:tc>
          <w:tcPr>
            <w:tcW w:w="4962" w:type="dxa"/>
          </w:tcPr>
          <w:p w14:paraId="57A1FE35"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 xml:space="preserve">Personalrum och personalmatsal. Information om rutiner angående disk, sopsortering osv. </w:t>
            </w:r>
          </w:p>
        </w:tc>
        <w:tc>
          <w:tcPr>
            <w:tcW w:w="1714" w:type="dxa"/>
          </w:tcPr>
          <w:p w14:paraId="7CA20926"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6F45E519" w14:textId="77777777" w:rsidR="00EA19F8" w:rsidRPr="00991468" w:rsidRDefault="00EA19F8" w:rsidP="00655B1E">
            <w:pPr>
              <w:pStyle w:val="Default"/>
              <w:spacing w:after="9"/>
              <w:ind w:left="360"/>
              <w:rPr>
                <w:rFonts w:ascii="Times New Roman" w:hAnsi="Times New Roman" w:cs="Times New Roman"/>
              </w:rPr>
            </w:pPr>
          </w:p>
        </w:tc>
      </w:tr>
      <w:tr w:rsidR="00EA19F8" w:rsidRPr="00991468" w14:paraId="13B6F36C" w14:textId="77777777" w:rsidTr="004C1BB8">
        <w:tc>
          <w:tcPr>
            <w:tcW w:w="4962" w:type="dxa"/>
          </w:tcPr>
          <w:p w14:paraId="3BE11BA7"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Information om NU-sjukvårdens klädkod samt var klädförråd finns och var använda arbetskläder lämnas.</w:t>
            </w:r>
          </w:p>
        </w:tc>
        <w:tc>
          <w:tcPr>
            <w:tcW w:w="1714" w:type="dxa"/>
          </w:tcPr>
          <w:p w14:paraId="45EE9E0C"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6E321E07" w14:textId="77777777" w:rsidR="00EA19F8" w:rsidRPr="00991468" w:rsidRDefault="00EA19F8" w:rsidP="00655B1E">
            <w:pPr>
              <w:pStyle w:val="Default"/>
              <w:spacing w:after="9"/>
              <w:ind w:left="360"/>
              <w:rPr>
                <w:rFonts w:ascii="Times New Roman" w:hAnsi="Times New Roman" w:cs="Times New Roman"/>
              </w:rPr>
            </w:pPr>
          </w:p>
        </w:tc>
      </w:tr>
      <w:tr w:rsidR="00EA19F8" w:rsidRPr="00991468" w14:paraId="2F68A7B2" w14:textId="77777777" w:rsidTr="004C1BB8">
        <w:tc>
          <w:tcPr>
            <w:tcW w:w="4962" w:type="dxa"/>
          </w:tcPr>
          <w:p w14:paraId="6CA539E4"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 xml:space="preserve">Information om NU-sjukvårdens basala hygienrutiner </w:t>
            </w:r>
          </w:p>
        </w:tc>
        <w:tc>
          <w:tcPr>
            <w:tcW w:w="1714" w:type="dxa"/>
          </w:tcPr>
          <w:p w14:paraId="19AAE0DB"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4B81034E" w14:textId="77777777" w:rsidR="00EA19F8" w:rsidRPr="00991468" w:rsidRDefault="00EA19F8" w:rsidP="00655B1E">
            <w:pPr>
              <w:pStyle w:val="Default"/>
              <w:spacing w:after="9"/>
              <w:ind w:left="360"/>
              <w:rPr>
                <w:rFonts w:ascii="Times New Roman" w:hAnsi="Times New Roman" w:cs="Times New Roman"/>
              </w:rPr>
            </w:pPr>
          </w:p>
        </w:tc>
      </w:tr>
      <w:tr w:rsidR="00EA19F8" w:rsidRPr="00991468" w14:paraId="2262308A" w14:textId="77777777" w:rsidTr="004C1BB8">
        <w:tc>
          <w:tcPr>
            <w:tcW w:w="4962" w:type="dxa"/>
          </w:tcPr>
          <w:p w14:paraId="5CF621C4"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 xml:space="preserve">Personaltoaletter </w:t>
            </w:r>
          </w:p>
        </w:tc>
        <w:tc>
          <w:tcPr>
            <w:tcW w:w="1714" w:type="dxa"/>
          </w:tcPr>
          <w:p w14:paraId="697A4EB1"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1429CB1F" w14:textId="77777777" w:rsidR="00EA19F8" w:rsidRPr="00991468" w:rsidRDefault="00EA19F8" w:rsidP="00655B1E">
            <w:pPr>
              <w:pStyle w:val="Default"/>
              <w:spacing w:after="9"/>
              <w:ind w:left="360"/>
              <w:rPr>
                <w:rFonts w:ascii="Times New Roman" w:hAnsi="Times New Roman" w:cs="Times New Roman"/>
              </w:rPr>
            </w:pPr>
          </w:p>
        </w:tc>
      </w:tr>
      <w:tr w:rsidR="00EA19F8" w:rsidRPr="00991468" w14:paraId="4A0D3223" w14:textId="77777777" w:rsidTr="004C1BB8">
        <w:tc>
          <w:tcPr>
            <w:tcW w:w="4962" w:type="dxa"/>
          </w:tcPr>
          <w:p w14:paraId="2BECF487" w14:textId="77777777" w:rsidR="00EA19F8" w:rsidRPr="00991468" w:rsidRDefault="00EA19F8" w:rsidP="00655B1E">
            <w:pPr>
              <w:pStyle w:val="Default"/>
              <w:numPr>
                <w:ilvl w:val="0"/>
                <w:numId w:val="22"/>
              </w:numPr>
              <w:ind w:left="460"/>
              <w:rPr>
                <w:rFonts w:ascii="Times New Roman" w:hAnsi="Times New Roman" w:cs="Times New Roman"/>
              </w:rPr>
            </w:pPr>
            <w:r w:rsidRPr="00991468">
              <w:rPr>
                <w:rFonts w:ascii="Times New Roman" w:hAnsi="Times New Roman" w:cs="Times New Roman"/>
              </w:rPr>
              <w:t xml:space="preserve">Förvaringsskåp för värdesaker </w:t>
            </w:r>
          </w:p>
        </w:tc>
        <w:tc>
          <w:tcPr>
            <w:tcW w:w="1714" w:type="dxa"/>
          </w:tcPr>
          <w:p w14:paraId="3C6DA314" w14:textId="77777777" w:rsidR="00EA19F8" w:rsidRPr="00991468" w:rsidRDefault="00EA19F8" w:rsidP="00655B1E">
            <w:pPr>
              <w:pStyle w:val="Default"/>
              <w:ind w:left="360"/>
              <w:rPr>
                <w:rFonts w:ascii="Times New Roman" w:hAnsi="Times New Roman" w:cs="Times New Roman"/>
              </w:rPr>
            </w:pPr>
          </w:p>
        </w:tc>
        <w:tc>
          <w:tcPr>
            <w:tcW w:w="2822" w:type="dxa"/>
          </w:tcPr>
          <w:p w14:paraId="55160D68" w14:textId="77777777" w:rsidR="00EA19F8" w:rsidRPr="00991468" w:rsidRDefault="00EA19F8" w:rsidP="00655B1E">
            <w:pPr>
              <w:pStyle w:val="Default"/>
              <w:ind w:left="360"/>
              <w:rPr>
                <w:rFonts w:ascii="Times New Roman" w:hAnsi="Times New Roman" w:cs="Times New Roman"/>
              </w:rPr>
            </w:pPr>
          </w:p>
        </w:tc>
      </w:tr>
      <w:tr w:rsidR="00EA19F8" w:rsidRPr="00991468" w14:paraId="7595495E" w14:textId="77777777" w:rsidTr="004C1BB8">
        <w:tc>
          <w:tcPr>
            <w:tcW w:w="4962" w:type="dxa"/>
          </w:tcPr>
          <w:p w14:paraId="77493D02"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Omklädningsrum på plan 01</w:t>
            </w:r>
          </w:p>
        </w:tc>
        <w:tc>
          <w:tcPr>
            <w:tcW w:w="1714" w:type="dxa"/>
          </w:tcPr>
          <w:p w14:paraId="4FB65CD4"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22140876" w14:textId="77777777" w:rsidR="00EA19F8" w:rsidRPr="00991468" w:rsidRDefault="00EA19F8" w:rsidP="00655B1E">
            <w:pPr>
              <w:pStyle w:val="Default"/>
              <w:spacing w:after="9"/>
              <w:ind w:left="360"/>
              <w:rPr>
                <w:rFonts w:ascii="Times New Roman" w:hAnsi="Times New Roman" w:cs="Times New Roman"/>
              </w:rPr>
            </w:pPr>
          </w:p>
        </w:tc>
      </w:tr>
      <w:tr w:rsidR="00EA19F8" w:rsidRPr="00991468" w14:paraId="7F3DC294" w14:textId="77777777" w:rsidTr="004C1BB8">
        <w:tc>
          <w:tcPr>
            <w:tcW w:w="4962" w:type="dxa"/>
          </w:tcPr>
          <w:p w14:paraId="7B2C8552" w14:textId="77777777" w:rsidR="00EA19F8" w:rsidRPr="00991468" w:rsidRDefault="00EA19F8" w:rsidP="00655B1E">
            <w:pPr>
              <w:pStyle w:val="Default"/>
              <w:numPr>
                <w:ilvl w:val="0"/>
                <w:numId w:val="22"/>
              </w:numPr>
              <w:spacing w:after="9"/>
              <w:ind w:left="460"/>
              <w:rPr>
                <w:rFonts w:ascii="Times New Roman" w:hAnsi="Times New Roman" w:cs="Times New Roman"/>
              </w:rPr>
            </w:pPr>
            <w:r w:rsidRPr="00991468">
              <w:rPr>
                <w:rFonts w:ascii="Times New Roman" w:hAnsi="Times New Roman" w:cs="Times New Roman"/>
              </w:rPr>
              <w:t xml:space="preserve">Utrymningsvägar, brandsläckningsutrustning och återsamlingsplats. </w:t>
            </w:r>
          </w:p>
        </w:tc>
        <w:tc>
          <w:tcPr>
            <w:tcW w:w="1714" w:type="dxa"/>
          </w:tcPr>
          <w:p w14:paraId="76038376" w14:textId="77777777" w:rsidR="00EA19F8" w:rsidRPr="00991468" w:rsidRDefault="00EA19F8" w:rsidP="00655B1E">
            <w:pPr>
              <w:pStyle w:val="Default"/>
              <w:spacing w:after="9"/>
              <w:ind w:left="360"/>
              <w:rPr>
                <w:rFonts w:ascii="Times New Roman" w:hAnsi="Times New Roman" w:cs="Times New Roman"/>
              </w:rPr>
            </w:pPr>
          </w:p>
        </w:tc>
        <w:tc>
          <w:tcPr>
            <w:tcW w:w="2822" w:type="dxa"/>
          </w:tcPr>
          <w:p w14:paraId="7FD73CA0" w14:textId="77777777" w:rsidR="00EA19F8" w:rsidRPr="00991468" w:rsidRDefault="00EA19F8" w:rsidP="00655B1E">
            <w:pPr>
              <w:pStyle w:val="Default"/>
              <w:spacing w:after="9"/>
              <w:ind w:left="360"/>
              <w:rPr>
                <w:rFonts w:ascii="Times New Roman" w:hAnsi="Times New Roman" w:cs="Times New Roman"/>
              </w:rPr>
            </w:pPr>
          </w:p>
        </w:tc>
      </w:tr>
    </w:tbl>
    <w:p w14:paraId="573A8EDD" w14:textId="0B94FC60" w:rsidR="00EA19F8" w:rsidRDefault="00EA19F8" w:rsidP="00A140DD">
      <w:pPr>
        <w:pStyle w:val="Rubrik3"/>
      </w:pPr>
      <w:r>
        <w:t>Information</w:t>
      </w:r>
    </w:p>
    <w:tbl>
      <w:tblPr>
        <w:tblStyle w:val="Tabellrutnt"/>
        <w:tblW w:w="9498" w:type="dxa"/>
        <w:tblInd w:w="562" w:type="dxa"/>
        <w:tblLook w:val="04A0" w:firstRow="1" w:lastRow="0" w:firstColumn="1" w:lastColumn="0" w:noHBand="0" w:noVBand="1"/>
      </w:tblPr>
      <w:tblGrid>
        <w:gridCol w:w="4017"/>
        <w:gridCol w:w="2233"/>
        <w:gridCol w:w="3248"/>
      </w:tblGrid>
      <w:tr w:rsidR="00EA19F8" w:rsidRPr="009C3C56" w14:paraId="0578E4AA" w14:textId="77777777" w:rsidTr="004C1BB8">
        <w:tc>
          <w:tcPr>
            <w:tcW w:w="4017" w:type="dxa"/>
          </w:tcPr>
          <w:p w14:paraId="7C87A0C7" w14:textId="77777777" w:rsidR="00EA19F8" w:rsidRPr="009C3C56" w:rsidRDefault="00EA19F8" w:rsidP="00655B1E">
            <w:pPr>
              <w:ind w:left="414" w:right="0"/>
            </w:pPr>
          </w:p>
        </w:tc>
        <w:tc>
          <w:tcPr>
            <w:tcW w:w="2233" w:type="dxa"/>
          </w:tcPr>
          <w:p w14:paraId="7A2FF317" w14:textId="77777777" w:rsidR="00EA19F8" w:rsidRPr="009C3C56" w:rsidRDefault="00EA19F8" w:rsidP="00655B1E">
            <w:pPr>
              <w:ind w:left="95" w:right="0"/>
            </w:pPr>
            <w:r>
              <w:t>Datum/Tid</w:t>
            </w:r>
          </w:p>
        </w:tc>
        <w:tc>
          <w:tcPr>
            <w:tcW w:w="3248" w:type="dxa"/>
          </w:tcPr>
          <w:p w14:paraId="1C8DC2DA" w14:textId="77777777" w:rsidR="00EA19F8" w:rsidRPr="009C3C56" w:rsidRDefault="00EA19F8" w:rsidP="00655B1E">
            <w:pPr>
              <w:ind w:left="186" w:right="0"/>
            </w:pPr>
            <w:r>
              <w:t>Ansvarig</w:t>
            </w:r>
          </w:p>
        </w:tc>
      </w:tr>
      <w:tr w:rsidR="00EA19F8" w:rsidRPr="009C3C56" w14:paraId="67310228" w14:textId="77777777" w:rsidTr="004C1BB8">
        <w:tc>
          <w:tcPr>
            <w:tcW w:w="4017" w:type="dxa"/>
          </w:tcPr>
          <w:p w14:paraId="09E8FB78" w14:textId="77777777" w:rsidR="00EA19F8" w:rsidRPr="009C3C56" w:rsidRDefault="00EA19F8" w:rsidP="00655B1E">
            <w:pPr>
              <w:numPr>
                <w:ilvl w:val="0"/>
                <w:numId w:val="23"/>
              </w:numPr>
              <w:spacing w:after="0" w:line="240" w:lineRule="auto"/>
              <w:ind w:left="414" w:right="0"/>
            </w:pPr>
            <w:r w:rsidRPr="009C3C56">
              <w:t>Behörighetskort</w:t>
            </w:r>
          </w:p>
        </w:tc>
        <w:tc>
          <w:tcPr>
            <w:tcW w:w="2233" w:type="dxa"/>
          </w:tcPr>
          <w:p w14:paraId="4A03D66D" w14:textId="77777777" w:rsidR="00EA19F8" w:rsidRPr="009C3C56" w:rsidRDefault="00EA19F8" w:rsidP="00655B1E">
            <w:pPr>
              <w:ind w:left="720" w:right="0"/>
            </w:pPr>
          </w:p>
        </w:tc>
        <w:tc>
          <w:tcPr>
            <w:tcW w:w="3248" w:type="dxa"/>
          </w:tcPr>
          <w:p w14:paraId="1045F768" w14:textId="77777777" w:rsidR="00EA19F8" w:rsidRPr="009C3C56" w:rsidRDefault="00EA19F8" w:rsidP="00655B1E">
            <w:pPr>
              <w:ind w:left="720" w:right="0"/>
            </w:pPr>
          </w:p>
        </w:tc>
      </w:tr>
      <w:tr w:rsidR="00EA19F8" w:rsidRPr="009C3C56" w14:paraId="37B7C840" w14:textId="77777777" w:rsidTr="004C1BB8">
        <w:tc>
          <w:tcPr>
            <w:tcW w:w="4017" w:type="dxa"/>
          </w:tcPr>
          <w:p w14:paraId="5E2CAD45" w14:textId="77777777" w:rsidR="00EA19F8" w:rsidRPr="009C3C56" w:rsidRDefault="00EA19F8" w:rsidP="00655B1E">
            <w:pPr>
              <w:numPr>
                <w:ilvl w:val="0"/>
                <w:numId w:val="23"/>
              </w:numPr>
              <w:spacing w:after="0" w:line="240" w:lineRule="auto"/>
              <w:ind w:left="414" w:right="0"/>
            </w:pPr>
            <w:r w:rsidRPr="009C3C56">
              <w:t>Bokningsgruppen</w:t>
            </w:r>
          </w:p>
        </w:tc>
        <w:tc>
          <w:tcPr>
            <w:tcW w:w="2233" w:type="dxa"/>
          </w:tcPr>
          <w:p w14:paraId="730009C1" w14:textId="77777777" w:rsidR="00EA19F8" w:rsidRPr="009C3C56" w:rsidRDefault="00EA19F8" w:rsidP="00655B1E">
            <w:pPr>
              <w:ind w:left="720" w:right="0"/>
            </w:pPr>
          </w:p>
        </w:tc>
        <w:tc>
          <w:tcPr>
            <w:tcW w:w="3248" w:type="dxa"/>
          </w:tcPr>
          <w:p w14:paraId="63831B36" w14:textId="77777777" w:rsidR="00EA19F8" w:rsidRPr="009C3C56" w:rsidRDefault="00EA19F8" w:rsidP="00655B1E">
            <w:pPr>
              <w:ind w:left="720" w:right="0"/>
            </w:pPr>
          </w:p>
        </w:tc>
      </w:tr>
      <w:tr w:rsidR="00EA19F8" w:rsidRPr="009C3C56" w14:paraId="7E3EFF97" w14:textId="77777777" w:rsidTr="004C1BB8">
        <w:tc>
          <w:tcPr>
            <w:tcW w:w="4017" w:type="dxa"/>
          </w:tcPr>
          <w:p w14:paraId="208A0CBA" w14:textId="286AFFE1" w:rsidR="00EA19F8" w:rsidRPr="009C3C56" w:rsidRDefault="00EA19F8" w:rsidP="00655B1E">
            <w:pPr>
              <w:numPr>
                <w:ilvl w:val="0"/>
                <w:numId w:val="23"/>
              </w:numPr>
              <w:spacing w:after="0" w:line="240" w:lineRule="auto"/>
              <w:ind w:left="414" w:right="0"/>
            </w:pPr>
            <w:r w:rsidRPr="009C3C56">
              <w:t>Intranät</w:t>
            </w:r>
          </w:p>
        </w:tc>
        <w:tc>
          <w:tcPr>
            <w:tcW w:w="2233" w:type="dxa"/>
          </w:tcPr>
          <w:p w14:paraId="6B170E5D" w14:textId="77777777" w:rsidR="00EA19F8" w:rsidRPr="009C3C56" w:rsidRDefault="00EA19F8" w:rsidP="00655B1E">
            <w:pPr>
              <w:ind w:left="720" w:right="0"/>
            </w:pPr>
          </w:p>
        </w:tc>
        <w:tc>
          <w:tcPr>
            <w:tcW w:w="3248" w:type="dxa"/>
          </w:tcPr>
          <w:p w14:paraId="6E8EFAF8" w14:textId="77777777" w:rsidR="00EA19F8" w:rsidRPr="009C3C56" w:rsidRDefault="00EA19F8" w:rsidP="00655B1E">
            <w:pPr>
              <w:ind w:left="720" w:right="0"/>
            </w:pPr>
          </w:p>
        </w:tc>
      </w:tr>
      <w:tr w:rsidR="00EA19F8" w:rsidRPr="009C3C56" w14:paraId="6DFA9B12" w14:textId="77777777" w:rsidTr="004C1BB8">
        <w:tc>
          <w:tcPr>
            <w:tcW w:w="4017" w:type="dxa"/>
          </w:tcPr>
          <w:p w14:paraId="51E03BAA" w14:textId="2BE7139C" w:rsidR="00EA19F8" w:rsidRPr="009C3C56" w:rsidRDefault="00EA19F8" w:rsidP="00655B1E">
            <w:pPr>
              <w:numPr>
                <w:ilvl w:val="0"/>
                <w:numId w:val="23"/>
              </w:numPr>
              <w:spacing w:after="0" w:line="240" w:lineRule="auto"/>
              <w:ind w:left="414" w:right="0"/>
            </w:pPr>
            <w:r w:rsidRPr="009C3C56">
              <w:t>Kom &amp; Gå/Heroma webb</w:t>
            </w:r>
          </w:p>
        </w:tc>
        <w:tc>
          <w:tcPr>
            <w:tcW w:w="2233" w:type="dxa"/>
          </w:tcPr>
          <w:p w14:paraId="225DD3AF" w14:textId="77777777" w:rsidR="00EA19F8" w:rsidRPr="009C3C56" w:rsidRDefault="00EA19F8" w:rsidP="00655B1E">
            <w:pPr>
              <w:ind w:left="720" w:right="0"/>
            </w:pPr>
          </w:p>
        </w:tc>
        <w:tc>
          <w:tcPr>
            <w:tcW w:w="3248" w:type="dxa"/>
          </w:tcPr>
          <w:p w14:paraId="048E9BC6" w14:textId="77777777" w:rsidR="00EA19F8" w:rsidRPr="009C3C56" w:rsidRDefault="00EA19F8" w:rsidP="00655B1E">
            <w:pPr>
              <w:ind w:left="720" w:right="0"/>
            </w:pPr>
          </w:p>
        </w:tc>
      </w:tr>
      <w:tr w:rsidR="00FB1FFE" w:rsidRPr="009C3C56" w14:paraId="7D300523" w14:textId="77777777" w:rsidTr="004C1BB8">
        <w:tc>
          <w:tcPr>
            <w:tcW w:w="4017" w:type="dxa"/>
          </w:tcPr>
          <w:p w14:paraId="1BB94052" w14:textId="3677000A" w:rsidR="00FB1FFE" w:rsidRPr="009C3C56" w:rsidRDefault="00CE4026" w:rsidP="00655B1E">
            <w:pPr>
              <w:numPr>
                <w:ilvl w:val="0"/>
                <w:numId w:val="23"/>
              </w:numPr>
              <w:spacing w:after="0" w:line="240" w:lineRule="auto"/>
              <w:ind w:left="414" w:right="0"/>
            </w:pPr>
            <w:r>
              <w:t>Kontaktuppgifter till närstående</w:t>
            </w:r>
          </w:p>
        </w:tc>
        <w:tc>
          <w:tcPr>
            <w:tcW w:w="2233" w:type="dxa"/>
          </w:tcPr>
          <w:p w14:paraId="2CE54176" w14:textId="77777777" w:rsidR="00FB1FFE" w:rsidRPr="009C3C56" w:rsidRDefault="00FB1FFE" w:rsidP="00655B1E">
            <w:pPr>
              <w:ind w:left="720" w:right="0"/>
            </w:pPr>
          </w:p>
        </w:tc>
        <w:tc>
          <w:tcPr>
            <w:tcW w:w="3248" w:type="dxa"/>
          </w:tcPr>
          <w:p w14:paraId="720D2421" w14:textId="77777777" w:rsidR="00FB1FFE" w:rsidRPr="009C3C56" w:rsidRDefault="00FB1FFE" w:rsidP="00655B1E">
            <w:pPr>
              <w:ind w:left="720" w:right="0"/>
            </w:pPr>
          </w:p>
        </w:tc>
      </w:tr>
      <w:tr w:rsidR="00EA19F8" w:rsidRPr="009C3C56" w14:paraId="590F7C67" w14:textId="77777777" w:rsidTr="004C1BB8">
        <w:tc>
          <w:tcPr>
            <w:tcW w:w="4017" w:type="dxa"/>
          </w:tcPr>
          <w:p w14:paraId="421BFED2" w14:textId="77777777" w:rsidR="00EA19F8" w:rsidRDefault="00EA19F8" w:rsidP="00655B1E">
            <w:pPr>
              <w:numPr>
                <w:ilvl w:val="0"/>
                <w:numId w:val="23"/>
              </w:numPr>
              <w:spacing w:after="0" w:line="240" w:lineRule="auto"/>
              <w:ind w:left="414" w:right="0"/>
            </w:pPr>
            <w:r>
              <w:t>MedControl (avvikelseregistrering)</w:t>
            </w:r>
          </w:p>
        </w:tc>
        <w:tc>
          <w:tcPr>
            <w:tcW w:w="2233" w:type="dxa"/>
          </w:tcPr>
          <w:p w14:paraId="470B8CBD" w14:textId="77777777" w:rsidR="00EA19F8" w:rsidRPr="009C3C56" w:rsidRDefault="00EA19F8" w:rsidP="00655B1E">
            <w:pPr>
              <w:ind w:left="720" w:right="0"/>
            </w:pPr>
          </w:p>
        </w:tc>
        <w:tc>
          <w:tcPr>
            <w:tcW w:w="3248" w:type="dxa"/>
          </w:tcPr>
          <w:p w14:paraId="21230F52" w14:textId="77777777" w:rsidR="00EA19F8" w:rsidRPr="009C3C56" w:rsidRDefault="00EA19F8" w:rsidP="00655B1E">
            <w:pPr>
              <w:ind w:left="720" w:right="0"/>
            </w:pPr>
          </w:p>
        </w:tc>
      </w:tr>
      <w:tr w:rsidR="00EA19F8" w:rsidRPr="009C3C56" w14:paraId="48629BFE" w14:textId="77777777" w:rsidTr="004C1BB8">
        <w:tc>
          <w:tcPr>
            <w:tcW w:w="4017" w:type="dxa"/>
          </w:tcPr>
          <w:p w14:paraId="42245D6D" w14:textId="77777777" w:rsidR="00EA19F8" w:rsidRPr="009C3C56" w:rsidRDefault="00EA19F8" w:rsidP="00655B1E">
            <w:pPr>
              <w:numPr>
                <w:ilvl w:val="0"/>
                <w:numId w:val="23"/>
              </w:numPr>
              <w:spacing w:after="0" w:line="240" w:lineRule="auto"/>
              <w:ind w:left="414" w:right="0"/>
            </w:pPr>
            <w:r>
              <w:t>NU-sjukvårdens introduktionsprogam</w:t>
            </w:r>
          </w:p>
        </w:tc>
        <w:tc>
          <w:tcPr>
            <w:tcW w:w="2233" w:type="dxa"/>
          </w:tcPr>
          <w:p w14:paraId="0820E88E" w14:textId="77777777" w:rsidR="00EA19F8" w:rsidRPr="009C3C56" w:rsidRDefault="00EA19F8" w:rsidP="00655B1E">
            <w:pPr>
              <w:ind w:left="720" w:right="0"/>
            </w:pPr>
          </w:p>
        </w:tc>
        <w:tc>
          <w:tcPr>
            <w:tcW w:w="3248" w:type="dxa"/>
          </w:tcPr>
          <w:p w14:paraId="71864DC6" w14:textId="77777777" w:rsidR="00EA19F8" w:rsidRPr="009C3C56" w:rsidRDefault="00EA19F8" w:rsidP="00655B1E">
            <w:pPr>
              <w:ind w:left="720" w:right="0"/>
            </w:pPr>
          </w:p>
        </w:tc>
      </w:tr>
      <w:tr w:rsidR="00EA19F8" w:rsidRPr="009C3C56" w14:paraId="29337AA5" w14:textId="77777777" w:rsidTr="004C1BB8">
        <w:tc>
          <w:tcPr>
            <w:tcW w:w="4017" w:type="dxa"/>
          </w:tcPr>
          <w:p w14:paraId="0A072AE1" w14:textId="5AE81C57" w:rsidR="00EA19F8" w:rsidRPr="009C3C56" w:rsidRDefault="00EA19F8" w:rsidP="00655B1E">
            <w:pPr>
              <w:numPr>
                <w:ilvl w:val="0"/>
                <w:numId w:val="23"/>
              </w:numPr>
              <w:spacing w:after="0" w:line="240" w:lineRule="auto"/>
              <w:ind w:left="414" w:right="0"/>
            </w:pPr>
            <w:r w:rsidRPr="009C3C56">
              <w:t>PACS</w:t>
            </w:r>
          </w:p>
        </w:tc>
        <w:tc>
          <w:tcPr>
            <w:tcW w:w="2233" w:type="dxa"/>
          </w:tcPr>
          <w:p w14:paraId="5004B7C7" w14:textId="77777777" w:rsidR="00EA19F8" w:rsidRPr="009C3C56" w:rsidRDefault="00EA19F8" w:rsidP="00655B1E">
            <w:pPr>
              <w:ind w:left="720" w:right="0"/>
            </w:pPr>
          </w:p>
        </w:tc>
        <w:tc>
          <w:tcPr>
            <w:tcW w:w="3248" w:type="dxa"/>
          </w:tcPr>
          <w:p w14:paraId="600B366A" w14:textId="77777777" w:rsidR="00EA19F8" w:rsidRPr="009C3C56" w:rsidRDefault="00EA19F8" w:rsidP="00655B1E">
            <w:pPr>
              <w:ind w:left="720" w:right="0"/>
            </w:pPr>
          </w:p>
        </w:tc>
      </w:tr>
      <w:tr w:rsidR="00EA19F8" w:rsidRPr="009C3C56" w14:paraId="65057865" w14:textId="77777777" w:rsidTr="004C1BB8">
        <w:tc>
          <w:tcPr>
            <w:tcW w:w="4017" w:type="dxa"/>
          </w:tcPr>
          <w:p w14:paraId="36F4C244" w14:textId="77777777" w:rsidR="00EA19F8" w:rsidRPr="009C3C56" w:rsidRDefault="00EA19F8" w:rsidP="00655B1E">
            <w:pPr>
              <w:numPr>
                <w:ilvl w:val="0"/>
                <w:numId w:val="23"/>
              </w:numPr>
              <w:spacing w:after="0" w:line="240" w:lineRule="auto"/>
              <w:ind w:left="414" w:right="0"/>
            </w:pPr>
            <w:r w:rsidRPr="009C3C56">
              <w:t xml:space="preserve">Receptionen </w:t>
            </w:r>
          </w:p>
        </w:tc>
        <w:tc>
          <w:tcPr>
            <w:tcW w:w="2233" w:type="dxa"/>
          </w:tcPr>
          <w:p w14:paraId="66CD78A0" w14:textId="77777777" w:rsidR="00EA19F8" w:rsidRPr="009C3C56" w:rsidRDefault="00EA19F8" w:rsidP="00655B1E">
            <w:pPr>
              <w:ind w:left="720" w:right="0"/>
            </w:pPr>
          </w:p>
        </w:tc>
        <w:tc>
          <w:tcPr>
            <w:tcW w:w="3248" w:type="dxa"/>
          </w:tcPr>
          <w:p w14:paraId="73998EBA" w14:textId="77777777" w:rsidR="00EA19F8" w:rsidRPr="009C3C56" w:rsidRDefault="00EA19F8" w:rsidP="00655B1E">
            <w:pPr>
              <w:ind w:left="720" w:right="0"/>
            </w:pPr>
          </w:p>
        </w:tc>
      </w:tr>
      <w:tr w:rsidR="00EA19F8" w:rsidRPr="009C3C56" w14:paraId="668231BD" w14:textId="77777777" w:rsidTr="004C1BB8">
        <w:tc>
          <w:tcPr>
            <w:tcW w:w="4017" w:type="dxa"/>
          </w:tcPr>
          <w:p w14:paraId="1DE89A3A" w14:textId="77777777" w:rsidR="00EA19F8" w:rsidRPr="009C3C56" w:rsidRDefault="00EA19F8" w:rsidP="00655B1E">
            <w:pPr>
              <w:numPr>
                <w:ilvl w:val="0"/>
                <w:numId w:val="23"/>
              </w:numPr>
              <w:spacing w:after="0" w:line="240" w:lineRule="auto"/>
              <w:ind w:left="414" w:right="0"/>
            </w:pPr>
            <w:r w:rsidRPr="009C3C56">
              <w:t>Resor</w:t>
            </w:r>
          </w:p>
        </w:tc>
        <w:tc>
          <w:tcPr>
            <w:tcW w:w="2233" w:type="dxa"/>
          </w:tcPr>
          <w:p w14:paraId="7F716D3F" w14:textId="77777777" w:rsidR="00EA19F8" w:rsidRPr="009C3C56" w:rsidRDefault="00EA19F8" w:rsidP="00655B1E">
            <w:pPr>
              <w:ind w:left="720" w:right="0"/>
            </w:pPr>
          </w:p>
        </w:tc>
        <w:tc>
          <w:tcPr>
            <w:tcW w:w="3248" w:type="dxa"/>
          </w:tcPr>
          <w:p w14:paraId="3D790359" w14:textId="77777777" w:rsidR="00EA19F8" w:rsidRPr="009C3C56" w:rsidRDefault="00EA19F8" w:rsidP="00655B1E">
            <w:pPr>
              <w:ind w:left="720" w:right="0"/>
            </w:pPr>
          </w:p>
        </w:tc>
      </w:tr>
      <w:tr w:rsidR="00EA19F8" w:rsidRPr="009C3C56" w14:paraId="6F228216" w14:textId="77777777" w:rsidTr="004C1BB8">
        <w:tc>
          <w:tcPr>
            <w:tcW w:w="4017" w:type="dxa"/>
          </w:tcPr>
          <w:p w14:paraId="2BBB19A5" w14:textId="77777777" w:rsidR="00EA19F8" w:rsidRPr="009C3C56" w:rsidRDefault="00EA19F8" w:rsidP="00655B1E">
            <w:pPr>
              <w:numPr>
                <w:ilvl w:val="0"/>
                <w:numId w:val="23"/>
              </w:numPr>
              <w:spacing w:after="0" w:line="240" w:lineRule="auto"/>
              <w:ind w:left="414" w:right="0"/>
            </w:pPr>
            <w:r w:rsidRPr="009C3C56">
              <w:t>RIS</w:t>
            </w:r>
          </w:p>
        </w:tc>
        <w:tc>
          <w:tcPr>
            <w:tcW w:w="2233" w:type="dxa"/>
          </w:tcPr>
          <w:p w14:paraId="43D39DB1" w14:textId="77777777" w:rsidR="00EA19F8" w:rsidRPr="009C3C56" w:rsidRDefault="00EA19F8" w:rsidP="00655B1E">
            <w:pPr>
              <w:ind w:left="720" w:right="0"/>
            </w:pPr>
          </w:p>
        </w:tc>
        <w:tc>
          <w:tcPr>
            <w:tcW w:w="3248" w:type="dxa"/>
          </w:tcPr>
          <w:p w14:paraId="28556578" w14:textId="77777777" w:rsidR="00EA19F8" w:rsidRPr="009C3C56" w:rsidRDefault="00EA19F8" w:rsidP="00655B1E">
            <w:pPr>
              <w:ind w:left="720" w:right="0"/>
            </w:pPr>
          </w:p>
        </w:tc>
      </w:tr>
      <w:tr w:rsidR="00EA19F8" w:rsidRPr="009C3C56" w14:paraId="2C89ECEB" w14:textId="77777777" w:rsidTr="004C1BB8">
        <w:tc>
          <w:tcPr>
            <w:tcW w:w="4017" w:type="dxa"/>
          </w:tcPr>
          <w:p w14:paraId="19E56980" w14:textId="77777777" w:rsidR="00EA19F8" w:rsidRPr="009C3C56" w:rsidRDefault="00EA19F8" w:rsidP="00655B1E">
            <w:pPr>
              <w:numPr>
                <w:ilvl w:val="0"/>
                <w:numId w:val="23"/>
              </w:numPr>
              <w:spacing w:after="0" w:line="240" w:lineRule="auto"/>
              <w:ind w:left="414" w:right="0"/>
            </w:pPr>
            <w:r w:rsidRPr="009C3C56">
              <w:t>Rutiner</w:t>
            </w:r>
          </w:p>
        </w:tc>
        <w:tc>
          <w:tcPr>
            <w:tcW w:w="2233" w:type="dxa"/>
          </w:tcPr>
          <w:p w14:paraId="110D0F5F" w14:textId="77777777" w:rsidR="00EA19F8" w:rsidRPr="009C3C56" w:rsidRDefault="00EA19F8" w:rsidP="00655B1E">
            <w:pPr>
              <w:ind w:left="720" w:right="0"/>
            </w:pPr>
          </w:p>
        </w:tc>
        <w:tc>
          <w:tcPr>
            <w:tcW w:w="3248" w:type="dxa"/>
          </w:tcPr>
          <w:p w14:paraId="3D136802" w14:textId="77777777" w:rsidR="00EA19F8" w:rsidRPr="009C3C56" w:rsidRDefault="00EA19F8" w:rsidP="00655B1E">
            <w:pPr>
              <w:ind w:left="720" w:right="0"/>
            </w:pPr>
          </w:p>
        </w:tc>
      </w:tr>
      <w:tr w:rsidR="00EA19F8" w:rsidRPr="009C3C56" w14:paraId="1CB9E81C" w14:textId="77777777" w:rsidTr="004C1BB8">
        <w:tc>
          <w:tcPr>
            <w:tcW w:w="4017" w:type="dxa"/>
          </w:tcPr>
          <w:p w14:paraId="4252C531" w14:textId="77777777" w:rsidR="00EA19F8" w:rsidRPr="009C3C56" w:rsidRDefault="00EA19F8" w:rsidP="00655B1E">
            <w:pPr>
              <w:numPr>
                <w:ilvl w:val="0"/>
                <w:numId w:val="23"/>
              </w:numPr>
              <w:spacing w:after="0" w:line="240" w:lineRule="auto"/>
              <w:ind w:left="414" w:right="0"/>
            </w:pPr>
            <w:r w:rsidRPr="009C3C56">
              <w:t>SOFIA/Sharepoint</w:t>
            </w:r>
          </w:p>
        </w:tc>
        <w:tc>
          <w:tcPr>
            <w:tcW w:w="2233" w:type="dxa"/>
          </w:tcPr>
          <w:p w14:paraId="7C63D020" w14:textId="77777777" w:rsidR="00EA19F8" w:rsidRPr="009C3C56" w:rsidRDefault="00EA19F8" w:rsidP="00655B1E">
            <w:pPr>
              <w:ind w:left="720" w:right="0"/>
            </w:pPr>
          </w:p>
        </w:tc>
        <w:tc>
          <w:tcPr>
            <w:tcW w:w="3248" w:type="dxa"/>
          </w:tcPr>
          <w:p w14:paraId="1C3447F9" w14:textId="77777777" w:rsidR="00EA19F8" w:rsidRPr="009C3C56" w:rsidRDefault="00EA19F8" w:rsidP="00655B1E">
            <w:pPr>
              <w:ind w:left="720" w:right="0"/>
            </w:pPr>
          </w:p>
        </w:tc>
      </w:tr>
    </w:tbl>
    <w:p w14:paraId="11010C13" w14:textId="413938C3" w:rsidR="00747066" w:rsidRPr="00EA19F8" w:rsidRDefault="00747066" w:rsidP="008D2BA7">
      <w:pPr>
        <w:ind w:left="0" w:right="0"/>
      </w:pPr>
    </w:p>
    <w:sectPr w:rsidR="00747066" w:rsidRPr="00EA19F8" w:rsidSect="00617EC5">
      <w:headerReference w:type="default" r:id="rId12"/>
      <w:footerReference w:type="even" r:id="rId13"/>
      <w:footerReference w:type="default" r:id="rId14"/>
      <w:headerReference w:type="first" r:id="rId15"/>
      <w:footerReference w:type="first" r:id="rId16"/>
      <w:type w:val="continuous"/>
      <w:pgSz w:w="11900" w:h="16840"/>
      <w:pgMar w:top="1418" w:right="2402"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D426F" w14:textId="77777777" w:rsidR="0050282E" w:rsidRDefault="0050282E">
      <w:r>
        <w:separator/>
      </w:r>
    </w:p>
  </w:endnote>
  <w:endnote w:type="continuationSeparator" w:id="0">
    <w:p w14:paraId="5D7CE102" w14:textId="77777777" w:rsidR="0050282E" w:rsidRDefault="0050282E">
      <w:r>
        <w:continuationSeparator/>
      </w:r>
    </w:p>
  </w:endnote>
  <w:endnote w:type="continuationNotice" w:id="1">
    <w:p w14:paraId="5AEDA0E4" w14:textId="77777777" w:rsidR="0050282E" w:rsidRDefault="00502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34" name="Bildobjekt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E4842" w14:textId="77777777" w:rsidR="0050282E" w:rsidRDefault="0050282E"/>
  </w:footnote>
  <w:footnote w:type="continuationSeparator" w:id="0">
    <w:p w14:paraId="2E2F07DE" w14:textId="77777777" w:rsidR="0050282E" w:rsidRDefault="0050282E">
      <w:r>
        <w:continuationSeparator/>
      </w:r>
    </w:p>
  </w:footnote>
  <w:footnote w:type="continuationNotice" w:id="1">
    <w:p w14:paraId="07635279" w14:textId="77777777" w:rsidR="0050282E" w:rsidRDefault="005028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85936E4"/>
    <w:multiLevelType w:val="hybridMultilevel"/>
    <w:tmpl w:val="FFFFFFFF"/>
    <w:lvl w:ilvl="0" w:tplc="998E6766">
      <w:start w:val="1"/>
      <w:numFmt w:val="bullet"/>
      <w:lvlText w:val="·"/>
      <w:lvlJc w:val="left"/>
      <w:pPr>
        <w:ind w:left="720" w:hanging="360"/>
      </w:pPr>
      <w:rPr>
        <w:rFonts w:ascii="Symbol" w:hAnsi="Symbol" w:hint="default"/>
      </w:rPr>
    </w:lvl>
    <w:lvl w:ilvl="1" w:tplc="4B6A8DE6">
      <w:start w:val="1"/>
      <w:numFmt w:val="bullet"/>
      <w:lvlText w:val="o"/>
      <w:lvlJc w:val="left"/>
      <w:pPr>
        <w:ind w:left="1440" w:hanging="360"/>
      </w:pPr>
      <w:rPr>
        <w:rFonts w:ascii="Courier New" w:hAnsi="Courier New" w:hint="default"/>
      </w:rPr>
    </w:lvl>
    <w:lvl w:ilvl="2" w:tplc="4E4ABD12">
      <w:start w:val="1"/>
      <w:numFmt w:val="bullet"/>
      <w:lvlText w:val=""/>
      <w:lvlJc w:val="left"/>
      <w:pPr>
        <w:ind w:left="2160" w:hanging="360"/>
      </w:pPr>
      <w:rPr>
        <w:rFonts w:ascii="Wingdings" w:hAnsi="Wingdings" w:hint="default"/>
      </w:rPr>
    </w:lvl>
    <w:lvl w:ilvl="3" w:tplc="F724A172">
      <w:start w:val="1"/>
      <w:numFmt w:val="bullet"/>
      <w:lvlText w:val=""/>
      <w:lvlJc w:val="left"/>
      <w:pPr>
        <w:ind w:left="2880" w:hanging="360"/>
      </w:pPr>
      <w:rPr>
        <w:rFonts w:ascii="Symbol" w:hAnsi="Symbol" w:hint="default"/>
      </w:rPr>
    </w:lvl>
    <w:lvl w:ilvl="4" w:tplc="21C6217E">
      <w:start w:val="1"/>
      <w:numFmt w:val="bullet"/>
      <w:lvlText w:val="o"/>
      <w:lvlJc w:val="left"/>
      <w:pPr>
        <w:ind w:left="3600" w:hanging="360"/>
      </w:pPr>
      <w:rPr>
        <w:rFonts w:ascii="Courier New" w:hAnsi="Courier New" w:hint="default"/>
      </w:rPr>
    </w:lvl>
    <w:lvl w:ilvl="5" w:tplc="4488A1B4">
      <w:start w:val="1"/>
      <w:numFmt w:val="bullet"/>
      <w:lvlText w:val=""/>
      <w:lvlJc w:val="left"/>
      <w:pPr>
        <w:ind w:left="4320" w:hanging="360"/>
      </w:pPr>
      <w:rPr>
        <w:rFonts w:ascii="Wingdings" w:hAnsi="Wingdings" w:hint="default"/>
      </w:rPr>
    </w:lvl>
    <w:lvl w:ilvl="6" w:tplc="EDE05C0A">
      <w:start w:val="1"/>
      <w:numFmt w:val="bullet"/>
      <w:lvlText w:val=""/>
      <w:lvlJc w:val="left"/>
      <w:pPr>
        <w:ind w:left="5040" w:hanging="360"/>
      </w:pPr>
      <w:rPr>
        <w:rFonts w:ascii="Symbol" w:hAnsi="Symbol" w:hint="default"/>
      </w:rPr>
    </w:lvl>
    <w:lvl w:ilvl="7" w:tplc="46709894">
      <w:start w:val="1"/>
      <w:numFmt w:val="bullet"/>
      <w:lvlText w:val="o"/>
      <w:lvlJc w:val="left"/>
      <w:pPr>
        <w:ind w:left="5760" w:hanging="360"/>
      </w:pPr>
      <w:rPr>
        <w:rFonts w:ascii="Courier New" w:hAnsi="Courier New" w:hint="default"/>
      </w:rPr>
    </w:lvl>
    <w:lvl w:ilvl="8" w:tplc="E10AE41C">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F64768"/>
    <w:multiLevelType w:val="hybridMultilevel"/>
    <w:tmpl w:val="40DC97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stycke"/>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860505"/>
    <w:multiLevelType w:val="hybridMultilevel"/>
    <w:tmpl w:val="6EAC4D7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DC81021"/>
    <w:multiLevelType w:val="hybridMultilevel"/>
    <w:tmpl w:val="102A983C"/>
    <w:lvl w:ilvl="0" w:tplc="F7181792">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F5373A"/>
    <w:multiLevelType w:val="hybridMultilevel"/>
    <w:tmpl w:val="5336C4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6B1852"/>
    <w:multiLevelType w:val="hybridMultilevel"/>
    <w:tmpl w:val="4FB2CAB0"/>
    <w:lvl w:ilvl="0" w:tplc="041D0001">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8F7772A"/>
    <w:multiLevelType w:val="hybridMultilevel"/>
    <w:tmpl w:val="97B8E1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FAD639B"/>
    <w:multiLevelType w:val="hybridMultilevel"/>
    <w:tmpl w:val="DBE80B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25084733">
    <w:abstractNumId w:val="23"/>
  </w:num>
  <w:num w:numId="2" w16cid:durableId="322468670">
    <w:abstractNumId w:val="17"/>
  </w:num>
  <w:num w:numId="3" w16cid:durableId="1309939507">
    <w:abstractNumId w:val="0"/>
  </w:num>
  <w:num w:numId="4" w16cid:durableId="598221181">
    <w:abstractNumId w:val="6"/>
  </w:num>
  <w:num w:numId="5" w16cid:durableId="1867870123">
    <w:abstractNumId w:val="20"/>
  </w:num>
  <w:num w:numId="6" w16cid:durableId="989792847">
    <w:abstractNumId w:val="2"/>
  </w:num>
  <w:num w:numId="7" w16cid:durableId="543254016">
    <w:abstractNumId w:val="13"/>
  </w:num>
  <w:num w:numId="8" w16cid:durableId="1543444864">
    <w:abstractNumId w:val="9"/>
  </w:num>
  <w:num w:numId="9" w16cid:durableId="2069455169">
    <w:abstractNumId w:val="1"/>
  </w:num>
  <w:num w:numId="10" w16cid:durableId="1349140977">
    <w:abstractNumId w:val="1"/>
  </w:num>
  <w:num w:numId="11" w16cid:durableId="1942226346">
    <w:abstractNumId w:val="3"/>
  </w:num>
  <w:num w:numId="12" w16cid:durableId="2125801372">
    <w:abstractNumId w:val="4"/>
  </w:num>
  <w:num w:numId="13" w16cid:durableId="889608093">
    <w:abstractNumId w:val="16"/>
  </w:num>
  <w:num w:numId="14" w16cid:durableId="1849754986">
    <w:abstractNumId w:val="11"/>
  </w:num>
  <w:num w:numId="15" w16cid:durableId="1508790580">
    <w:abstractNumId w:val="7"/>
  </w:num>
  <w:num w:numId="16" w16cid:durableId="1893344637">
    <w:abstractNumId w:val="15"/>
  </w:num>
  <w:num w:numId="17" w16cid:durableId="2029794024">
    <w:abstractNumId w:val="5"/>
  </w:num>
  <w:num w:numId="18" w16cid:durableId="948661466">
    <w:abstractNumId w:val="12"/>
  </w:num>
  <w:num w:numId="19" w16cid:durableId="1038360757">
    <w:abstractNumId w:val="22"/>
  </w:num>
  <w:num w:numId="20" w16cid:durableId="2101830138">
    <w:abstractNumId w:val="19"/>
  </w:num>
  <w:num w:numId="21" w16cid:durableId="1943342636">
    <w:abstractNumId w:val="14"/>
  </w:num>
  <w:num w:numId="22" w16cid:durableId="1760909713">
    <w:abstractNumId w:val="18"/>
  </w:num>
  <w:num w:numId="23" w16cid:durableId="1309936323">
    <w:abstractNumId w:val="21"/>
  </w:num>
  <w:num w:numId="24" w16cid:durableId="419522179">
    <w:abstractNumId w:val="24"/>
  </w:num>
  <w:num w:numId="25" w16cid:durableId="16468511">
    <w:abstractNumId w:val="10"/>
  </w:num>
  <w:num w:numId="26" w16cid:durableId="1050108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4995"/>
    <w:rsid w:val="00030DDD"/>
    <w:rsid w:val="000313BB"/>
    <w:rsid w:val="00033ED5"/>
    <w:rsid w:val="00040067"/>
    <w:rsid w:val="00050500"/>
    <w:rsid w:val="0005691C"/>
    <w:rsid w:val="00056ECB"/>
    <w:rsid w:val="00056ED5"/>
    <w:rsid w:val="00057C2E"/>
    <w:rsid w:val="000655CC"/>
    <w:rsid w:val="000700AE"/>
    <w:rsid w:val="00084024"/>
    <w:rsid w:val="0009062C"/>
    <w:rsid w:val="00095368"/>
    <w:rsid w:val="000954C4"/>
    <w:rsid w:val="000A3B29"/>
    <w:rsid w:val="000A611A"/>
    <w:rsid w:val="000A7353"/>
    <w:rsid w:val="000B0FC5"/>
    <w:rsid w:val="000B12D9"/>
    <w:rsid w:val="000B4536"/>
    <w:rsid w:val="000B7715"/>
    <w:rsid w:val="000E463B"/>
    <w:rsid w:val="000E5A7E"/>
    <w:rsid w:val="000E5AA8"/>
    <w:rsid w:val="000F163C"/>
    <w:rsid w:val="000F43A3"/>
    <w:rsid w:val="000F7681"/>
    <w:rsid w:val="00103031"/>
    <w:rsid w:val="001044FE"/>
    <w:rsid w:val="001056AC"/>
    <w:rsid w:val="001139D4"/>
    <w:rsid w:val="001253B7"/>
    <w:rsid w:val="0013135B"/>
    <w:rsid w:val="00131B08"/>
    <w:rsid w:val="001320A9"/>
    <w:rsid w:val="00132A59"/>
    <w:rsid w:val="00133337"/>
    <w:rsid w:val="00133A0F"/>
    <w:rsid w:val="0013580F"/>
    <w:rsid w:val="00137B6D"/>
    <w:rsid w:val="0014070B"/>
    <w:rsid w:val="001422C1"/>
    <w:rsid w:val="00150ED9"/>
    <w:rsid w:val="00151771"/>
    <w:rsid w:val="001522AE"/>
    <w:rsid w:val="00155EB1"/>
    <w:rsid w:val="00157D5B"/>
    <w:rsid w:val="00161FE6"/>
    <w:rsid w:val="00164C3D"/>
    <w:rsid w:val="00166D3A"/>
    <w:rsid w:val="00176041"/>
    <w:rsid w:val="00181FDC"/>
    <w:rsid w:val="00181FFE"/>
    <w:rsid w:val="00184167"/>
    <w:rsid w:val="001860B9"/>
    <w:rsid w:val="00186F2B"/>
    <w:rsid w:val="001874D6"/>
    <w:rsid w:val="0019632A"/>
    <w:rsid w:val="001A4E7C"/>
    <w:rsid w:val="001B762C"/>
    <w:rsid w:val="001C4D0A"/>
    <w:rsid w:val="001C5FEF"/>
    <w:rsid w:val="001E5306"/>
    <w:rsid w:val="00211487"/>
    <w:rsid w:val="00211D91"/>
    <w:rsid w:val="00217DEC"/>
    <w:rsid w:val="002206CC"/>
    <w:rsid w:val="00230927"/>
    <w:rsid w:val="00235B57"/>
    <w:rsid w:val="00250F24"/>
    <w:rsid w:val="002523C5"/>
    <w:rsid w:val="00252ACE"/>
    <w:rsid w:val="0025380B"/>
    <w:rsid w:val="0025703A"/>
    <w:rsid w:val="00262F3D"/>
    <w:rsid w:val="00263281"/>
    <w:rsid w:val="002651D6"/>
    <w:rsid w:val="0026551F"/>
    <w:rsid w:val="00280A85"/>
    <w:rsid w:val="00284119"/>
    <w:rsid w:val="00286397"/>
    <w:rsid w:val="00290B5C"/>
    <w:rsid w:val="00294791"/>
    <w:rsid w:val="002A1C4F"/>
    <w:rsid w:val="002A7450"/>
    <w:rsid w:val="002B0B30"/>
    <w:rsid w:val="002B0C78"/>
    <w:rsid w:val="002B6A88"/>
    <w:rsid w:val="002C0C02"/>
    <w:rsid w:val="002C1277"/>
    <w:rsid w:val="002C60AD"/>
    <w:rsid w:val="002C70B0"/>
    <w:rsid w:val="002D0E0E"/>
    <w:rsid w:val="002D6023"/>
    <w:rsid w:val="002E263F"/>
    <w:rsid w:val="002E6F81"/>
    <w:rsid w:val="002F08BA"/>
    <w:rsid w:val="002F2CFF"/>
    <w:rsid w:val="002F568B"/>
    <w:rsid w:val="002F7818"/>
    <w:rsid w:val="003056FF"/>
    <w:rsid w:val="003066D0"/>
    <w:rsid w:val="00311401"/>
    <w:rsid w:val="003203D7"/>
    <w:rsid w:val="00320F86"/>
    <w:rsid w:val="00324171"/>
    <w:rsid w:val="00326C24"/>
    <w:rsid w:val="00330F6A"/>
    <w:rsid w:val="00337F99"/>
    <w:rsid w:val="003410BD"/>
    <w:rsid w:val="0034307B"/>
    <w:rsid w:val="00345EB1"/>
    <w:rsid w:val="00350CC4"/>
    <w:rsid w:val="00354280"/>
    <w:rsid w:val="00360E0D"/>
    <w:rsid w:val="003632A0"/>
    <w:rsid w:val="0036357D"/>
    <w:rsid w:val="0036594C"/>
    <w:rsid w:val="00367D19"/>
    <w:rsid w:val="00371BED"/>
    <w:rsid w:val="00384019"/>
    <w:rsid w:val="003854F1"/>
    <w:rsid w:val="003861C8"/>
    <w:rsid w:val="0039118E"/>
    <w:rsid w:val="00396BAF"/>
    <w:rsid w:val="00397F54"/>
    <w:rsid w:val="003A0D43"/>
    <w:rsid w:val="003B1206"/>
    <w:rsid w:val="003B2A4B"/>
    <w:rsid w:val="003D099E"/>
    <w:rsid w:val="003D21A2"/>
    <w:rsid w:val="003D29D2"/>
    <w:rsid w:val="003D5F2B"/>
    <w:rsid w:val="003D6DF1"/>
    <w:rsid w:val="003E0705"/>
    <w:rsid w:val="003E0A12"/>
    <w:rsid w:val="003E2FF7"/>
    <w:rsid w:val="003E4F9D"/>
    <w:rsid w:val="003F0781"/>
    <w:rsid w:val="003F1013"/>
    <w:rsid w:val="003F1ACF"/>
    <w:rsid w:val="003F2C22"/>
    <w:rsid w:val="00404948"/>
    <w:rsid w:val="00406BEA"/>
    <w:rsid w:val="00413A60"/>
    <w:rsid w:val="00420905"/>
    <w:rsid w:val="004230F7"/>
    <w:rsid w:val="0043167E"/>
    <w:rsid w:val="0043409A"/>
    <w:rsid w:val="00446255"/>
    <w:rsid w:val="00451935"/>
    <w:rsid w:val="0045776A"/>
    <w:rsid w:val="00460ED0"/>
    <w:rsid w:val="0046351A"/>
    <w:rsid w:val="00465651"/>
    <w:rsid w:val="00470CE7"/>
    <w:rsid w:val="00470F4F"/>
    <w:rsid w:val="00472482"/>
    <w:rsid w:val="00480DC7"/>
    <w:rsid w:val="00482BE3"/>
    <w:rsid w:val="004876F6"/>
    <w:rsid w:val="0049236A"/>
    <w:rsid w:val="00492718"/>
    <w:rsid w:val="004A355D"/>
    <w:rsid w:val="004A3B5D"/>
    <w:rsid w:val="004A4970"/>
    <w:rsid w:val="004A59B6"/>
    <w:rsid w:val="004B2183"/>
    <w:rsid w:val="004B2A01"/>
    <w:rsid w:val="004C1BB8"/>
    <w:rsid w:val="004C3536"/>
    <w:rsid w:val="004D7BA3"/>
    <w:rsid w:val="004E4212"/>
    <w:rsid w:val="004E7B02"/>
    <w:rsid w:val="004F4518"/>
    <w:rsid w:val="004F4C62"/>
    <w:rsid w:val="00501433"/>
    <w:rsid w:val="00501FBE"/>
    <w:rsid w:val="0050282E"/>
    <w:rsid w:val="00511080"/>
    <w:rsid w:val="00511CC4"/>
    <w:rsid w:val="005313E2"/>
    <w:rsid w:val="00531E60"/>
    <w:rsid w:val="00541D07"/>
    <w:rsid w:val="00544BAB"/>
    <w:rsid w:val="00545F31"/>
    <w:rsid w:val="00553641"/>
    <w:rsid w:val="005578FA"/>
    <w:rsid w:val="00557928"/>
    <w:rsid w:val="00565129"/>
    <w:rsid w:val="00565CD0"/>
    <w:rsid w:val="00567820"/>
    <w:rsid w:val="00573AEB"/>
    <w:rsid w:val="005770AD"/>
    <w:rsid w:val="00581414"/>
    <w:rsid w:val="00582490"/>
    <w:rsid w:val="00597E28"/>
    <w:rsid w:val="005A54ED"/>
    <w:rsid w:val="005A5D5B"/>
    <w:rsid w:val="005A6081"/>
    <w:rsid w:val="005A627D"/>
    <w:rsid w:val="005C0045"/>
    <w:rsid w:val="005C084E"/>
    <w:rsid w:val="005C4606"/>
    <w:rsid w:val="005C54F6"/>
    <w:rsid w:val="005D0B0C"/>
    <w:rsid w:val="005E02B3"/>
    <w:rsid w:val="005E1CB5"/>
    <w:rsid w:val="005E1E24"/>
    <w:rsid w:val="0060596B"/>
    <w:rsid w:val="00606D97"/>
    <w:rsid w:val="00610E26"/>
    <w:rsid w:val="006147D0"/>
    <w:rsid w:val="00614E64"/>
    <w:rsid w:val="00617710"/>
    <w:rsid w:val="00617EC5"/>
    <w:rsid w:val="00617EE6"/>
    <w:rsid w:val="0062184C"/>
    <w:rsid w:val="00622BB3"/>
    <w:rsid w:val="00623724"/>
    <w:rsid w:val="00627BEA"/>
    <w:rsid w:val="006319DB"/>
    <w:rsid w:val="00650307"/>
    <w:rsid w:val="0065595B"/>
    <w:rsid w:val="00655B1E"/>
    <w:rsid w:val="00656DCD"/>
    <w:rsid w:val="00660269"/>
    <w:rsid w:val="00665F89"/>
    <w:rsid w:val="00673C92"/>
    <w:rsid w:val="006753EC"/>
    <w:rsid w:val="006845D7"/>
    <w:rsid w:val="00685193"/>
    <w:rsid w:val="006A2789"/>
    <w:rsid w:val="006A4978"/>
    <w:rsid w:val="006A7261"/>
    <w:rsid w:val="006B0D29"/>
    <w:rsid w:val="006B1819"/>
    <w:rsid w:val="006C5048"/>
    <w:rsid w:val="006C6A4B"/>
    <w:rsid w:val="006C779F"/>
    <w:rsid w:val="006D01F5"/>
    <w:rsid w:val="006D0CFB"/>
    <w:rsid w:val="006D30C0"/>
    <w:rsid w:val="006D7535"/>
    <w:rsid w:val="006E35B3"/>
    <w:rsid w:val="006E450B"/>
    <w:rsid w:val="006F0D7E"/>
    <w:rsid w:val="006F4168"/>
    <w:rsid w:val="006F6EF7"/>
    <w:rsid w:val="00710B77"/>
    <w:rsid w:val="00711CD5"/>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4DBF"/>
    <w:rsid w:val="007759DD"/>
    <w:rsid w:val="0078609F"/>
    <w:rsid w:val="007917BA"/>
    <w:rsid w:val="00795304"/>
    <w:rsid w:val="007A5C6F"/>
    <w:rsid w:val="007D4241"/>
    <w:rsid w:val="007D4317"/>
    <w:rsid w:val="007D4EA3"/>
    <w:rsid w:val="007E01CD"/>
    <w:rsid w:val="007E0E83"/>
    <w:rsid w:val="007F0EAC"/>
    <w:rsid w:val="007F12A6"/>
    <w:rsid w:val="007F1CFF"/>
    <w:rsid w:val="007F5DD5"/>
    <w:rsid w:val="00814B25"/>
    <w:rsid w:val="00815E42"/>
    <w:rsid w:val="00815EE5"/>
    <w:rsid w:val="00821A1B"/>
    <w:rsid w:val="0082302F"/>
    <w:rsid w:val="008262E9"/>
    <w:rsid w:val="00827E69"/>
    <w:rsid w:val="008302B3"/>
    <w:rsid w:val="00835C4D"/>
    <w:rsid w:val="0083664F"/>
    <w:rsid w:val="00837303"/>
    <w:rsid w:val="00843F48"/>
    <w:rsid w:val="00845A0D"/>
    <w:rsid w:val="00847747"/>
    <w:rsid w:val="00851423"/>
    <w:rsid w:val="00855740"/>
    <w:rsid w:val="008569C6"/>
    <w:rsid w:val="00857848"/>
    <w:rsid w:val="008605E7"/>
    <w:rsid w:val="00862C6E"/>
    <w:rsid w:val="008654B6"/>
    <w:rsid w:val="0087139C"/>
    <w:rsid w:val="00880E83"/>
    <w:rsid w:val="00892F28"/>
    <w:rsid w:val="008A0C5F"/>
    <w:rsid w:val="008A3DEA"/>
    <w:rsid w:val="008A4EB9"/>
    <w:rsid w:val="008A74C0"/>
    <w:rsid w:val="008B1694"/>
    <w:rsid w:val="008B1839"/>
    <w:rsid w:val="008B26B5"/>
    <w:rsid w:val="008B6CC0"/>
    <w:rsid w:val="008C4B27"/>
    <w:rsid w:val="008C7F2A"/>
    <w:rsid w:val="008D2BA7"/>
    <w:rsid w:val="008E36F8"/>
    <w:rsid w:val="008E46B2"/>
    <w:rsid w:val="008E682C"/>
    <w:rsid w:val="008E78A1"/>
    <w:rsid w:val="008F2373"/>
    <w:rsid w:val="008F589F"/>
    <w:rsid w:val="00906238"/>
    <w:rsid w:val="00907EF9"/>
    <w:rsid w:val="00911231"/>
    <w:rsid w:val="0091295C"/>
    <w:rsid w:val="00913634"/>
    <w:rsid w:val="00914D58"/>
    <w:rsid w:val="009156BF"/>
    <w:rsid w:val="00920CF2"/>
    <w:rsid w:val="00921F47"/>
    <w:rsid w:val="009221C8"/>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C6094"/>
    <w:rsid w:val="009D1764"/>
    <w:rsid w:val="009D6819"/>
    <w:rsid w:val="009D6D1C"/>
    <w:rsid w:val="009E0CF9"/>
    <w:rsid w:val="009E531B"/>
    <w:rsid w:val="009E6C56"/>
    <w:rsid w:val="009E7DCF"/>
    <w:rsid w:val="009F4A56"/>
    <w:rsid w:val="009F4E65"/>
    <w:rsid w:val="00A006A5"/>
    <w:rsid w:val="00A054DC"/>
    <w:rsid w:val="00A05942"/>
    <w:rsid w:val="00A07BEC"/>
    <w:rsid w:val="00A140DD"/>
    <w:rsid w:val="00A264BE"/>
    <w:rsid w:val="00A272CA"/>
    <w:rsid w:val="00A33051"/>
    <w:rsid w:val="00A407AD"/>
    <w:rsid w:val="00A40923"/>
    <w:rsid w:val="00A41C05"/>
    <w:rsid w:val="00A42426"/>
    <w:rsid w:val="00A46B5E"/>
    <w:rsid w:val="00A514B7"/>
    <w:rsid w:val="00A54A0B"/>
    <w:rsid w:val="00A65FD4"/>
    <w:rsid w:val="00A70E0C"/>
    <w:rsid w:val="00A723E2"/>
    <w:rsid w:val="00A81198"/>
    <w:rsid w:val="00A81E48"/>
    <w:rsid w:val="00A82035"/>
    <w:rsid w:val="00A867D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CA6"/>
    <w:rsid w:val="00B75EDE"/>
    <w:rsid w:val="00B77D88"/>
    <w:rsid w:val="00B77FAF"/>
    <w:rsid w:val="00B83A8B"/>
    <w:rsid w:val="00B84336"/>
    <w:rsid w:val="00B844A3"/>
    <w:rsid w:val="00B851B9"/>
    <w:rsid w:val="00B86453"/>
    <w:rsid w:val="00B90054"/>
    <w:rsid w:val="00B92C14"/>
    <w:rsid w:val="00B959B6"/>
    <w:rsid w:val="00BA0066"/>
    <w:rsid w:val="00BA6869"/>
    <w:rsid w:val="00BB69DB"/>
    <w:rsid w:val="00BC322E"/>
    <w:rsid w:val="00BC44CD"/>
    <w:rsid w:val="00BC48A6"/>
    <w:rsid w:val="00BC6521"/>
    <w:rsid w:val="00BD305F"/>
    <w:rsid w:val="00BE143B"/>
    <w:rsid w:val="00BE7978"/>
    <w:rsid w:val="00BF4F86"/>
    <w:rsid w:val="00BF5358"/>
    <w:rsid w:val="00C01F0D"/>
    <w:rsid w:val="00C07DDB"/>
    <w:rsid w:val="00C21DD1"/>
    <w:rsid w:val="00C4115D"/>
    <w:rsid w:val="00C43BDD"/>
    <w:rsid w:val="00C467AB"/>
    <w:rsid w:val="00C47778"/>
    <w:rsid w:val="00C5011E"/>
    <w:rsid w:val="00C50EE5"/>
    <w:rsid w:val="00C5240A"/>
    <w:rsid w:val="00C5398F"/>
    <w:rsid w:val="00C556F5"/>
    <w:rsid w:val="00C62533"/>
    <w:rsid w:val="00C655E6"/>
    <w:rsid w:val="00C70E19"/>
    <w:rsid w:val="00C72574"/>
    <w:rsid w:val="00C7430C"/>
    <w:rsid w:val="00C85DA1"/>
    <w:rsid w:val="00C9071C"/>
    <w:rsid w:val="00C908FF"/>
    <w:rsid w:val="00C928CD"/>
    <w:rsid w:val="00C948F8"/>
    <w:rsid w:val="00C96DF3"/>
    <w:rsid w:val="00C97BD3"/>
    <w:rsid w:val="00CA39EF"/>
    <w:rsid w:val="00CA521F"/>
    <w:rsid w:val="00CB0493"/>
    <w:rsid w:val="00CB17FF"/>
    <w:rsid w:val="00CB1ED7"/>
    <w:rsid w:val="00CC167C"/>
    <w:rsid w:val="00CC52D9"/>
    <w:rsid w:val="00CD6647"/>
    <w:rsid w:val="00CD7BCF"/>
    <w:rsid w:val="00CE4026"/>
    <w:rsid w:val="00CE4B73"/>
    <w:rsid w:val="00CF1213"/>
    <w:rsid w:val="00CF70BB"/>
    <w:rsid w:val="00D0647C"/>
    <w:rsid w:val="00D074DB"/>
    <w:rsid w:val="00D123C1"/>
    <w:rsid w:val="00D139CF"/>
    <w:rsid w:val="00D32F35"/>
    <w:rsid w:val="00D37E7F"/>
    <w:rsid w:val="00D47AD7"/>
    <w:rsid w:val="00D50FB8"/>
    <w:rsid w:val="00D51529"/>
    <w:rsid w:val="00D85218"/>
    <w:rsid w:val="00D915B1"/>
    <w:rsid w:val="00DA299D"/>
    <w:rsid w:val="00DA63AE"/>
    <w:rsid w:val="00DA65C4"/>
    <w:rsid w:val="00DB0B67"/>
    <w:rsid w:val="00DB3575"/>
    <w:rsid w:val="00DE220E"/>
    <w:rsid w:val="00DE4447"/>
    <w:rsid w:val="00DE5DA2"/>
    <w:rsid w:val="00DF0033"/>
    <w:rsid w:val="00DF1814"/>
    <w:rsid w:val="00DF6D7A"/>
    <w:rsid w:val="00E026BF"/>
    <w:rsid w:val="00E07B1B"/>
    <w:rsid w:val="00E11853"/>
    <w:rsid w:val="00E1365C"/>
    <w:rsid w:val="00E2014F"/>
    <w:rsid w:val="00E22FFA"/>
    <w:rsid w:val="00E24F7F"/>
    <w:rsid w:val="00E323F8"/>
    <w:rsid w:val="00E46361"/>
    <w:rsid w:val="00E52533"/>
    <w:rsid w:val="00E52A86"/>
    <w:rsid w:val="00E54B47"/>
    <w:rsid w:val="00E553BF"/>
    <w:rsid w:val="00E55D93"/>
    <w:rsid w:val="00E57626"/>
    <w:rsid w:val="00E61294"/>
    <w:rsid w:val="00E7237C"/>
    <w:rsid w:val="00E77C46"/>
    <w:rsid w:val="00E86CE8"/>
    <w:rsid w:val="00E873B6"/>
    <w:rsid w:val="00E90E82"/>
    <w:rsid w:val="00E91BF3"/>
    <w:rsid w:val="00E92A7C"/>
    <w:rsid w:val="00EA00CB"/>
    <w:rsid w:val="00EA0EDF"/>
    <w:rsid w:val="00EA1376"/>
    <w:rsid w:val="00EA19F8"/>
    <w:rsid w:val="00EA1BAA"/>
    <w:rsid w:val="00EA3FCD"/>
    <w:rsid w:val="00EA42A0"/>
    <w:rsid w:val="00EB0D12"/>
    <w:rsid w:val="00EB6714"/>
    <w:rsid w:val="00EC0A68"/>
    <w:rsid w:val="00EC3C32"/>
    <w:rsid w:val="00EC4D96"/>
    <w:rsid w:val="00EC5006"/>
    <w:rsid w:val="00EC63BB"/>
    <w:rsid w:val="00EC667A"/>
    <w:rsid w:val="00EC7375"/>
    <w:rsid w:val="00ED49C3"/>
    <w:rsid w:val="00ED6CE8"/>
    <w:rsid w:val="00ED7AA6"/>
    <w:rsid w:val="00EE2A56"/>
    <w:rsid w:val="00EE3818"/>
    <w:rsid w:val="00F13E5C"/>
    <w:rsid w:val="00F16A4E"/>
    <w:rsid w:val="00F22264"/>
    <w:rsid w:val="00F2564D"/>
    <w:rsid w:val="00F35B05"/>
    <w:rsid w:val="00F413D9"/>
    <w:rsid w:val="00F5135F"/>
    <w:rsid w:val="00F51F78"/>
    <w:rsid w:val="00F607F0"/>
    <w:rsid w:val="00F66F90"/>
    <w:rsid w:val="00F86F47"/>
    <w:rsid w:val="00F90B64"/>
    <w:rsid w:val="00F9370C"/>
    <w:rsid w:val="00FB1083"/>
    <w:rsid w:val="00FB1FFE"/>
    <w:rsid w:val="00FB2F0F"/>
    <w:rsid w:val="00FB3AEA"/>
    <w:rsid w:val="00FB5086"/>
    <w:rsid w:val="00FB5411"/>
    <w:rsid w:val="00FB6392"/>
    <w:rsid w:val="00FC28B9"/>
    <w:rsid w:val="00FC4F36"/>
    <w:rsid w:val="00FC4F3F"/>
    <w:rsid w:val="00FD1DDE"/>
    <w:rsid w:val="00FD3C70"/>
    <w:rsid w:val="00FD6820"/>
    <w:rsid w:val="00FE12D8"/>
    <w:rsid w:val="00FF7C02"/>
    <w:rsid w:val="024801E3"/>
    <w:rsid w:val="1492EC97"/>
    <w:rsid w:val="1992C737"/>
    <w:rsid w:val="20A2DB71"/>
    <w:rsid w:val="43D095D5"/>
    <w:rsid w:val="46C7D8FD"/>
    <w:rsid w:val="49FC422B"/>
    <w:rsid w:val="5591DD12"/>
    <w:rsid w:val="647B2B65"/>
    <w:rsid w:val="6B2CF8ED"/>
    <w:rsid w:val="6E41E85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C07A366-2235-49CF-B9C3-BFEE5BA0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EA19F8"/>
    <w:pPr>
      <w:autoSpaceDE w:val="0"/>
      <w:autoSpaceDN w:val="0"/>
      <w:adjustRightInd w:val="0"/>
    </w:pPr>
    <w:rPr>
      <w:rFonts w:ascii="Calibri" w:hAnsi="Calibri" w:cs="Calibri"/>
      <w:color w:val="000000"/>
      <w:sz w:val="24"/>
      <w:szCs w:val="24"/>
    </w:rPr>
  </w:style>
  <w:style w:type="table" w:styleId="Listtabell4dekorfrg6">
    <w:name w:val="List Table 4 Accent 6"/>
    <w:basedOn w:val="Normaltabell"/>
    <w:uiPriority w:val="49"/>
    <w:rsid w:val="000A3B29"/>
    <w:tblPr>
      <w:tblStyleRowBandSize w:val="1"/>
      <w:tblStyleColBandSize w:val="1"/>
      <w:tblBorders>
        <w:top w:val="single" w:sz="4" w:space="0" w:color="A9D0DE" w:themeColor="accent6" w:themeTint="99"/>
        <w:left w:val="single" w:sz="4" w:space="0" w:color="A9D0DE" w:themeColor="accent6" w:themeTint="99"/>
        <w:bottom w:val="single" w:sz="4" w:space="0" w:color="A9D0DE" w:themeColor="accent6" w:themeTint="99"/>
        <w:right w:val="single" w:sz="4" w:space="0" w:color="A9D0DE" w:themeColor="accent6" w:themeTint="99"/>
        <w:insideH w:val="single" w:sz="4" w:space="0" w:color="A9D0DE" w:themeColor="accent6" w:themeTint="99"/>
      </w:tblBorders>
    </w:tblPr>
    <w:tblStylePr w:type="firstRow">
      <w:rPr>
        <w:b/>
        <w:bCs/>
        <w:color w:val="FFFFFF" w:themeColor="background1"/>
      </w:rPr>
      <w:tblPr/>
      <w:tcPr>
        <w:tcBorders>
          <w:top w:val="single" w:sz="4" w:space="0" w:color="71B2C9" w:themeColor="accent6"/>
          <w:left w:val="single" w:sz="4" w:space="0" w:color="71B2C9" w:themeColor="accent6"/>
          <w:bottom w:val="single" w:sz="4" w:space="0" w:color="71B2C9" w:themeColor="accent6"/>
          <w:right w:val="single" w:sz="4" w:space="0" w:color="71B2C9" w:themeColor="accent6"/>
          <w:insideH w:val="nil"/>
        </w:tcBorders>
        <w:shd w:val="clear" w:color="auto" w:fill="71B2C9" w:themeFill="accent6"/>
      </w:tcPr>
    </w:tblStylePr>
    <w:tblStylePr w:type="lastRow">
      <w:rPr>
        <w:b/>
        <w:bCs/>
      </w:rPr>
      <w:tblPr/>
      <w:tcPr>
        <w:tcBorders>
          <w:top w:val="double" w:sz="4" w:space="0" w:color="A9D0DE" w:themeColor="accent6" w:themeTint="99"/>
        </w:tcBorders>
      </w:tcPr>
    </w:tblStylePr>
    <w:tblStylePr w:type="firstCol">
      <w:rPr>
        <w:b/>
        <w:bCs/>
      </w:rPr>
    </w:tblStylePr>
    <w:tblStylePr w:type="lastCol">
      <w:rPr>
        <w:b/>
        <w:bCs/>
      </w:rPr>
    </w:tblStylePr>
    <w:tblStylePr w:type="band1Vert">
      <w:tblPr/>
      <w:tcPr>
        <w:shd w:val="clear" w:color="auto" w:fill="E2EFF4" w:themeFill="accent6" w:themeFillTint="33"/>
      </w:tcPr>
    </w:tblStylePr>
    <w:tblStylePr w:type="band1Horz">
      <w:tblPr/>
      <w:tcPr>
        <w:shd w:val="clear" w:color="auto" w:fill="E2EFF4" w:themeFill="accent6" w:themeFillTint="33"/>
      </w:tcPr>
    </w:tblStylePr>
  </w:style>
  <w:style w:type="paragraph" w:customStyle="1" w:styleId="vgr-lead">
    <w:name w:val="vgr-lead"/>
    <w:basedOn w:val="Normal"/>
    <w:rsid w:val="003D5F2B"/>
    <w:pPr>
      <w:spacing w:before="100" w:beforeAutospacing="1" w:after="100" w:afterAutospacing="1" w:line="240" w:lineRule="auto"/>
      <w:ind w:left="0" w:right="0"/>
    </w:pPr>
  </w:style>
  <w:style w:type="paragraph" w:styleId="Normalwebb">
    <w:name w:val="Normal (Web)"/>
    <w:basedOn w:val="Normal"/>
    <w:uiPriority w:val="99"/>
    <w:semiHidden/>
    <w:unhideWhenUsed/>
    <w:rsid w:val="003D5F2B"/>
    <w:pPr>
      <w:spacing w:before="100" w:beforeAutospacing="1" w:after="100" w:afterAutospacing="1" w:line="240" w:lineRule="auto"/>
      <w:ind w:left="0" w:right="0"/>
    </w:pPr>
  </w:style>
  <w:style w:type="paragraph" w:styleId="Revision">
    <w:name w:val="Revision"/>
    <w:hidden/>
    <w:uiPriority w:val="99"/>
    <w:semiHidden/>
    <w:rsid w:val="003D5F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5714537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414</TotalTime>
  <Pages>7</Pages>
  <Words>1368</Words>
  <Characters>7253</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8604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Introduktion nyanställd – Uddevalla</dc:title>
  <dc:subject/>
  <dc:creator/>
  <keywords/>
  <lastModifiedBy>Ulrica Sehlberg</lastModifiedBy>
  <revision>112</revision>
  <lastPrinted>2022-10-27T20:45:00.0000000Z</lastPrinted>
  <dcterms:created xsi:type="dcterms:W3CDTF">2021-05-27T18:25:00.0000000Z</dcterms:created>
  <dcterms:modified xsi:type="dcterms:W3CDTF">2025-03-06T12:14:00.0000000Z</dcterms:modified>
</coreProperties>
</file>