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1E1F" w:rsidR="00171E1F" w:rsidP="0108F9FE" w:rsidRDefault="00171E1F" w14:paraId="703FA051" w14:textId="6B68D970">
      <w:pPr>
        <w:pStyle w:val="Heading1"/>
      </w:pPr>
      <w:r w:rsidR="00171E1F">
        <w:rPr/>
        <w:t xml:space="preserve">Ingrepp i genomlysning/hyra av labb </w:t>
      </w:r>
    </w:p>
    <w:p w:rsidRPr="00171E1F" w:rsidR="00171E1F" w:rsidP="005602D3" w:rsidRDefault="00171E1F" w14:paraId="330D1DD4" w14:textId="48ED3269">
      <w:pPr>
        <w:pStyle w:val="Heading2"/>
        <w:ind w:right="-143"/>
      </w:pPr>
      <w:bookmarkStart w:name="_1314629194" w:id="0"/>
      <w:bookmarkStart w:name="Rubrik" w:id="1"/>
      <w:bookmarkEnd w:id="0"/>
      <w:bookmarkEnd w:id="1"/>
      <w:r w:rsidRPr="00171E1F">
        <w:t>Metodbok Konventionell röntgen</w:t>
      </w:r>
      <w:r w:rsidR="00F45023">
        <w:t>/genomlysning</w:t>
      </w:r>
      <w:r w:rsidRPr="00171E1F">
        <w:t xml:space="preserve"> </w:t>
      </w:r>
    </w:p>
    <w:p w:rsidR="00171E1F" w:rsidP="589FBDCC" w:rsidRDefault="00171E1F" w14:paraId="461CEB46" w14:textId="3BE698F2">
      <w:pPr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 w:rsidRPr="589FBDCC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:rsidR="00171E1F" w:rsidP="589FBDCC" w:rsidRDefault="002F1B6D" w14:paraId="193E2C47" w14:textId="10415DB9">
      <w:pPr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589FBDCC" w:rsidR="56CD3099">
        <w:rPr>
          <w:rFonts w:ascii="Arial" w:hAnsi="Arial" w:cs="Arial"/>
          <w:sz w:val="20"/>
          <w:szCs w:val="20"/>
        </w:rPr>
        <w:t>ydliggöra vad som ingår i hyra av röntgenresurs på interventionslabb.</w:t>
      </w:r>
      <w:r w:rsidR="00171E1F">
        <w:br/>
      </w:r>
    </w:p>
    <w:p w:rsidRPr="00BB04A4" w:rsidR="00BB04A4" w:rsidP="005602D3" w:rsidRDefault="44138892" w14:paraId="731E9CAD" w14:textId="052AA85E">
      <w:pPr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 w:rsidRPr="589FBDCC">
        <w:rPr>
          <w:rFonts w:asciiTheme="majorHAnsi" w:hAnsiTheme="majorHAnsi" w:eastAsiaTheme="majorEastAsia" w:cstheme="majorBidi"/>
          <w:color w:val="000000" w:themeColor="text2"/>
          <w:sz w:val="40"/>
          <w:szCs w:val="40"/>
        </w:rPr>
        <w:t>Ansvar</w:t>
      </w:r>
      <w:r w:rsidR="00BB04A4">
        <w:br/>
      </w:r>
      <w:r w:rsidRPr="589FBDCC" w:rsidR="00E071CF">
        <w:rPr>
          <w:rFonts w:ascii="Arial" w:hAnsi="Arial" w:cs="Arial"/>
          <w:sz w:val="20"/>
          <w:szCs w:val="20"/>
        </w:rPr>
        <w:t xml:space="preserve">Röntgensjuksköterska är behjälplig </w:t>
      </w:r>
      <w:r w:rsidRPr="589FBDCC" w:rsidR="00857369">
        <w:rPr>
          <w:rFonts w:ascii="Arial" w:hAnsi="Arial" w:cs="Arial"/>
          <w:sz w:val="20"/>
          <w:szCs w:val="20"/>
        </w:rPr>
        <w:t xml:space="preserve">vid </w:t>
      </w:r>
      <w:r w:rsidRPr="589FBDCC" w:rsidR="00E071CF">
        <w:rPr>
          <w:rFonts w:ascii="Arial" w:hAnsi="Arial" w:cs="Arial"/>
          <w:sz w:val="20"/>
          <w:szCs w:val="20"/>
        </w:rPr>
        <w:t>undersökningen</w:t>
      </w:r>
      <w:r w:rsidRPr="589FBDCC" w:rsidR="000F5335">
        <w:rPr>
          <w:rFonts w:ascii="Arial" w:hAnsi="Arial" w:cs="Arial"/>
          <w:sz w:val="20"/>
          <w:szCs w:val="20"/>
        </w:rPr>
        <w:t xml:space="preserve">. </w:t>
      </w:r>
      <w:r w:rsidR="00BB04A4">
        <w:br/>
      </w:r>
      <w:r w:rsidRPr="589FBDCC" w:rsidR="000F5335">
        <w:rPr>
          <w:rFonts w:ascii="Arial" w:hAnsi="Arial" w:cs="Arial"/>
          <w:sz w:val="20"/>
          <w:szCs w:val="20"/>
        </w:rPr>
        <w:t>Ortopeden har huvudansvar för</w:t>
      </w:r>
      <w:r w:rsidRPr="589FBDCC" w:rsidR="0065448D">
        <w:rPr>
          <w:rFonts w:ascii="Arial" w:hAnsi="Arial" w:cs="Arial"/>
          <w:sz w:val="20"/>
          <w:szCs w:val="20"/>
        </w:rPr>
        <w:t xml:space="preserve"> undersökningen </w:t>
      </w:r>
      <w:r w:rsidRPr="589FBDCC" w:rsidR="00517C41">
        <w:rPr>
          <w:rFonts w:ascii="Arial" w:hAnsi="Arial" w:cs="Arial"/>
          <w:sz w:val="20"/>
          <w:szCs w:val="20"/>
        </w:rPr>
        <w:t>och eftervård.</w:t>
      </w:r>
    </w:p>
    <w:p w:rsidRPr="00171E1F" w:rsidR="00171E1F" w:rsidP="005602D3" w:rsidRDefault="00171E1F" w14:paraId="0DEDEC9F" w14:textId="77777777">
      <w:pPr>
        <w:pStyle w:val="Heading2"/>
      </w:pPr>
      <w:r w:rsidRPr="00171E1F">
        <w:t>Förändringar sedan föregående version</w:t>
      </w:r>
    </w:p>
    <w:p w:rsidRPr="00171E1F" w:rsidR="00171E1F" w:rsidP="005602D3" w:rsidRDefault="00E0520A" w14:paraId="7B9B422F" w14:textId="3B976370">
      <w:pPr>
        <w:spacing w:after="0" w:line="240" w:lineRule="auto"/>
        <w:ind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Rutinen reviderad.</w:t>
      </w:r>
      <w:r w:rsidRPr="00171E1F" w:rsidR="00171E1F">
        <w:rPr>
          <w:rFonts w:ascii="Arial" w:hAnsi="Arial" w:cs="Arial"/>
          <w:sz w:val="20"/>
          <w:szCs w:val="20"/>
        </w:rPr>
        <w:t xml:space="preserve"> </w:t>
      </w:r>
    </w:p>
    <w:tbl>
      <w:tblPr>
        <w:tblW w:w="9180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171E1F" w:rsidR="00171E1F" w:rsidTr="00891E8E" w14:paraId="30110F7D" w14:textId="77777777">
        <w:trPr>
          <w:trHeight w:val="263"/>
        </w:trPr>
        <w:tc>
          <w:tcPr>
            <w:tcW w:w="9180" w:type="dxa"/>
            <w:gridSpan w:val="3"/>
          </w:tcPr>
          <w:p w:rsidRPr="00171E1F" w:rsidR="00171E1F" w:rsidP="005602D3" w:rsidRDefault="00171E1F" w14:paraId="342CA70B" w14:textId="77777777">
            <w:pPr>
              <w:pStyle w:val="Heading3"/>
              <w:ind w:left="0"/>
            </w:pPr>
            <w:r w:rsidRPr="00171E1F">
              <w:t>Inför undersökningen</w:t>
            </w:r>
          </w:p>
        </w:tc>
      </w:tr>
      <w:tr w:rsidRPr="00171E1F" w:rsidR="00171E1F" w:rsidTr="00891E8E" w14:paraId="528DE7C5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198BF49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</w:tcPr>
          <w:p w:rsidRPr="00171E1F" w:rsidR="00171E1F" w:rsidP="00171E1F" w:rsidRDefault="00171E1F" w14:paraId="293432C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Hyra av röntgenresurs till exempel Ländrygg Facettledsblockad</w:t>
            </w:r>
          </w:p>
        </w:tc>
      </w:tr>
      <w:tr w:rsidRPr="00171E1F" w:rsidR="00171E1F" w:rsidTr="00891E8E" w14:paraId="43372E07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29014FB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325C604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1CE61EC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4A5A557A" w14:textId="77777777">
        <w:trPr>
          <w:trHeight w:val="644"/>
        </w:trPr>
        <w:tc>
          <w:tcPr>
            <w:tcW w:w="2259" w:type="dxa"/>
          </w:tcPr>
          <w:p w:rsidRPr="00171E1F" w:rsidR="00171E1F" w:rsidP="00171E1F" w:rsidRDefault="00171E1F" w14:paraId="36EDA0C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</w:tcPr>
          <w:p w:rsidRPr="00171E1F" w:rsidR="00171E1F" w:rsidP="00171E1F" w:rsidRDefault="00171E1F" w14:paraId="553EC5A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1E1F">
              <w:rPr>
                <w:rFonts w:ascii="Arial" w:hAnsi="Arial" w:cs="Arial"/>
                <w:color w:val="000000"/>
                <w:sz w:val="20"/>
                <w:szCs w:val="20"/>
              </w:rPr>
              <w:t>Se kapitel 4.2 och 5.4 i</w:t>
            </w:r>
          </w:p>
          <w:p w:rsidRPr="00171E1F" w:rsidR="00171E1F" w:rsidP="00171E1F" w:rsidRDefault="00171E1F" w14:paraId="6431175E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w:history="1" r:id="rId12">
              <w:r w:rsidRPr="00171E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  <w:r w:rsidRPr="00171E1F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Pr="00171E1F" w:rsidR="00171E1F" w:rsidTr="00891E8E" w14:paraId="5E4D19E8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068E0B7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125B1F3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4CC936E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608EF864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4EE7C421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</w:tcPr>
          <w:p w:rsidRPr="00171E1F" w:rsidR="00171E1F" w:rsidP="00171E1F" w:rsidRDefault="00171E1F" w14:paraId="2C5C0094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Siemens Artis Zee</w:t>
            </w:r>
          </w:p>
        </w:tc>
      </w:tr>
      <w:tr w:rsidRPr="00171E1F" w:rsidR="00171E1F" w:rsidTr="00891E8E" w14:paraId="087E1957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67DC113B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008DFCC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6226E07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673E0AF7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689ED0F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Bord</w:t>
            </w:r>
          </w:p>
        </w:tc>
        <w:tc>
          <w:tcPr>
            <w:tcW w:w="3389" w:type="dxa"/>
          </w:tcPr>
          <w:p w:rsidRPr="00171E1F" w:rsidR="00171E1F" w:rsidP="00171E1F" w:rsidRDefault="00171E1F" w14:paraId="2FC3233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Liggande</w:t>
            </w:r>
          </w:p>
        </w:tc>
        <w:tc>
          <w:tcPr>
            <w:tcW w:w="3532" w:type="dxa"/>
          </w:tcPr>
          <w:p w:rsidRPr="00171E1F" w:rsidR="00171E1F" w:rsidP="00171E1F" w:rsidRDefault="00171E1F" w14:paraId="6C2BCC0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76AD127B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5237A66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3BF6D2B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06FEC3E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4D9C91BA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68AAFC0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3389" w:type="dxa"/>
          </w:tcPr>
          <w:p w:rsidRPr="00171E1F" w:rsidR="00171E1F" w:rsidP="00171E1F" w:rsidRDefault="00171E1F" w14:paraId="0293A8C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Ovan patienten</w:t>
            </w:r>
          </w:p>
          <w:p w:rsidRPr="00171E1F" w:rsidR="00171E1F" w:rsidP="00171E1F" w:rsidRDefault="00171E1F" w14:paraId="75BECD61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Strålriktning: PA</w:t>
            </w:r>
          </w:p>
        </w:tc>
        <w:tc>
          <w:tcPr>
            <w:tcW w:w="3532" w:type="dxa"/>
          </w:tcPr>
          <w:p w:rsidRPr="00171E1F" w:rsidR="00171E1F" w:rsidP="00171E1F" w:rsidRDefault="00171E1F" w14:paraId="33DA0272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44AB79E6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0A8F5CE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38EB8C3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3F6FF234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41073D40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0170519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3389" w:type="dxa"/>
          </w:tcPr>
          <w:p w:rsidRPr="00171E1F" w:rsidR="00171E1F" w:rsidP="00171E1F" w:rsidRDefault="00171E1F" w14:paraId="4CF5AF18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Oftast ingen bilddokumentation.</w:t>
            </w:r>
          </w:p>
        </w:tc>
        <w:tc>
          <w:tcPr>
            <w:tcW w:w="3532" w:type="dxa"/>
          </w:tcPr>
          <w:p w:rsidRPr="00171E1F" w:rsidR="00171E1F" w:rsidP="00171E1F" w:rsidRDefault="00171E1F" w14:paraId="084B04E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00891E8E" w14:paraId="239F7BB1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4DC59059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2F3F86D7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3324BE2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5023" w:rsidRDefault="00F45023" w14:paraId="78A759B5" w14:textId="77777777">
      <w:r>
        <w:rPr>
          <w:bCs/>
        </w:rPr>
        <w:br w:type="page"/>
      </w:r>
    </w:p>
    <w:tbl>
      <w:tblPr>
        <w:tblW w:w="9180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Pr="00171E1F" w:rsidR="005602D3" w:rsidTr="589FBDCC" w14:paraId="523D1A4A" w14:textId="77777777">
        <w:trPr>
          <w:trHeight w:val="263"/>
        </w:trPr>
        <w:tc>
          <w:tcPr>
            <w:tcW w:w="5648" w:type="dxa"/>
            <w:gridSpan w:val="2"/>
          </w:tcPr>
          <w:p w:rsidRPr="00171E1F" w:rsidR="005602D3" w:rsidP="005602D3" w:rsidRDefault="005602D3" w14:paraId="49288676" w14:textId="5ED3A680">
            <w:pPr>
              <w:pStyle w:val="Heading3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71E1F">
              <w:t>Undersökning</w:t>
            </w:r>
          </w:p>
        </w:tc>
        <w:tc>
          <w:tcPr>
            <w:tcW w:w="3532" w:type="dxa"/>
          </w:tcPr>
          <w:p w:rsidRPr="00171E1F" w:rsidR="005602D3" w:rsidP="00171E1F" w:rsidRDefault="005602D3" w14:paraId="32BB306A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1E1F" w:rsidR="00171E1F" w:rsidTr="589FBDCC" w14:paraId="3352926E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0D26632D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Tillvägagångssätt</w:t>
            </w:r>
          </w:p>
        </w:tc>
        <w:tc>
          <w:tcPr>
            <w:tcW w:w="6921" w:type="dxa"/>
            <w:gridSpan w:val="2"/>
          </w:tcPr>
          <w:p w:rsidRPr="00171E1F" w:rsidR="00171E1F" w:rsidP="00171E1F" w:rsidRDefault="00171E1F" w14:paraId="14B7641B" w14:textId="443A8028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Ortopedläkare</w:t>
            </w:r>
            <w:r w:rsidR="005F5207">
              <w:rPr>
                <w:rFonts w:ascii="Arial" w:hAnsi="Arial" w:cs="Arial"/>
                <w:sz w:val="20"/>
                <w:szCs w:val="20"/>
              </w:rPr>
              <w:t xml:space="preserve"> utför undersökningen </w:t>
            </w:r>
            <w:r w:rsidR="00925A7A">
              <w:rPr>
                <w:rFonts w:ascii="Arial" w:hAnsi="Arial" w:cs="Arial"/>
                <w:sz w:val="20"/>
                <w:szCs w:val="20"/>
              </w:rPr>
              <w:t>hos oss samt</w:t>
            </w:r>
            <w:r w:rsidRPr="00171E1F">
              <w:rPr>
                <w:rFonts w:ascii="Arial" w:hAnsi="Arial" w:cs="Arial"/>
                <w:sz w:val="20"/>
                <w:szCs w:val="20"/>
              </w:rPr>
              <w:t xml:space="preserve"> kommer med </w:t>
            </w:r>
            <w:r w:rsidR="00630E1F">
              <w:rPr>
                <w:rFonts w:ascii="Arial" w:hAnsi="Arial" w:cs="Arial"/>
                <w:sz w:val="20"/>
                <w:szCs w:val="20"/>
              </w:rPr>
              <w:t>allt</w:t>
            </w:r>
            <w:r w:rsidRPr="00171E1F">
              <w:rPr>
                <w:rFonts w:ascii="Arial" w:hAnsi="Arial" w:cs="Arial"/>
                <w:sz w:val="20"/>
                <w:szCs w:val="20"/>
              </w:rPr>
              <w:t xml:space="preserve"> material </w:t>
            </w:r>
            <w:r w:rsidR="00630E1F">
              <w:rPr>
                <w:rFonts w:ascii="Arial" w:hAnsi="Arial" w:cs="Arial"/>
                <w:sz w:val="20"/>
                <w:szCs w:val="20"/>
              </w:rPr>
              <w:t>som behövs</w:t>
            </w:r>
            <w:r w:rsidR="00925A7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71E1F" w:rsidP="00171E1F" w:rsidRDefault="00014836" w14:paraId="44DD4C4C" w14:textId="574F91DE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Placerad r</w:t>
            </w:r>
            <w:r w:rsidRPr="00171E1F" w:rsidR="00171E1F">
              <w:rPr>
                <w:rFonts w:ascii="Arial" w:hAnsi="Arial" w:cs="Arial"/>
                <w:sz w:val="20"/>
                <w:szCs w:val="20"/>
              </w:rPr>
              <w:t>öntgensjuksköterska</w:t>
            </w:r>
            <w:r w:rsidR="00E052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7AAC">
              <w:rPr>
                <w:rFonts w:ascii="Arial" w:hAnsi="Arial" w:cs="Arial"/>
                <w:sz w:val="20"/>
                <w:szCs w:val="20"/>
              </w:rPr>
              <w:t xml:space="preserve">startar </w:t>
            </w:r>
            <w:r w:rsidRPr="00171E1F" w:rsidR="00171E1F">
              <w:rPr>
                <w:rFonts w:ascii="Arial" w:hAnsi="Arial" w:cs="Arial"/>
                <w:sz w:val="20"/>
                <w:szCs w:val="20"/>
              </w:rPr>
              <w:t>röntgenapparaten</w:t>
            </w:r>
            <w:r w:rsidR="00925A7A">
              <w:rPr>
                <w:rFonts w:ascii="Arial" w:hAnsi="Arial" w:cs="Arial"/>
                <w:sz w:val="20"/>
                <w:szCs w:val="20"/>
              </w:rPr>
              <w:t xml:space="preserve"> och är behjälplig</w:t>
            </w:r>
            <w:r w:rsidR="00875187">
              <w:rPr>
                <w:rFonts w:ascii="Arial" w:hAnsi="Arial" w:cs="Arial"/>
                <w:sz w:val="20"/>
                <w:szCs w:val="20"/>
              </w:rPr>
              <w:t xml:space="preserve"> ortopedläkaren vid behov.</w:t>
            </w:r>
          </w:p>
          <w:p w:rsidR="00C627BC" w:rsidP="00171E1F" w:rsidRDefault="00C627BC" w14:paraId="1EDF3D2E" w14:textId="64373D19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589FBDCC">
              <w:rPr>
                <w:rFonts w:ascii="Arial" w:hAnsi="Arial" w:cs="Arial"/>
                <w:sz w:val="20"/>
                <w:szCs w:val="20"/>
              </w:rPr>
              <w:t>Röntgensjukskötersk</w:t>
            </w:r>
            <w:r w:rsidRPr="589FBDCC" w:rsidR="0077016C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Pr="589FBDCC">
              <w:rPr>
                <w:rFonts w:ascii="Arial" w:hAnsi="Arial" w:cs="Arial"/>
                <w:sz w:val="20"/>
                <w:szCs w:val="20"/>
              </w:rPr>
              <w:t>ta</w:t>
            </w:r>
            <w:r w:rsidRPr="589FBDCC" w:rsidR="0077016C">
              <w:rPr>
                <w:rFonts w:ascii="Arial" w:hAnsi="Arial" w:cs="Arial"/>
                <w:sz w:val="20"/>
                <w:szCs w:val="20"/>
              </w:rPr>
              <w:t>r</w:t>
            </w:r>
            <w:r w:rsidRPr="589FBDCC">
              <w:rPr>
                <w:rFonts w:ascii="Arial" w:hAnsi="Arial" w:cs="Arial"/>
                <w:sz w:val="20"/>
                <w:szCs w:val="20"/>
              </w:rPr>
              <w:t xml:space="preserve"> in pat</w:t>
            </w:r>
            <w:r w:rsidRPr="589FBDCC" w:rsidR="007534AA">
              <w:rPr>
                <w:rFonts w:ascii="Arial" w:hAnsi="Arial" w:cs="Arial"/>
                <w:sz w:val="20"/>
                <w:szCs w:val="20"/>
              </w:rPr>
              <w:t>ient</w:t>
            </w:r>
            <w:r w:rsidRPr="589FBDCC" w:rsidR="009E486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589FBDCC" w:rsidR="002151D3">
              <w:rPr>
                <w:rFonts w:ascii="Arial" w:hAnsi="Arial" w:cs="Arial"/>
                <w:sz w:val="20"/>
                <w:szCs w:val="20"/>
              </w:rPr>
              <w:t>utför ID-kontroll</w:t>
            </w:r>
            <w:r w:rsidRPr="589FBDCC" w:rsidR="00810176">
              <w:rPr>
                <w:rFonts w:ascii="Arial" w:hAnsi="Arial" w:cs="Arial"/>
                <w:sz w:val="20"/>
                <w:szCs w:val="20"/>
              </w:rPr>
              <w:t xml:space="preserve"> samt </w:t>
            </w:r>
            <w:r w:rsidRPr="589FBDCC" w:rsidR="005E1264">
              <w:rPr>
                <w:rFonts w:ascii="Arial" w:hAnsi="Arial" w:cs="Arial"/>
                <w:sz w:val="20"/>
                <w:szCs w:val="20"/>
              </w:rPr>
              <w:t>längd och vikt</w:t>
            </w:r>
            <w:r w:rsidRPr="589FBDCC" w:rsidR="0077016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C30D7" w:rsidP="00171E1F" w:rsidRDefault="00BC30D7" w14:paraId="4275C94A" w14:textId="5574A210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Starta</w:t>
            </w:r>
            <w:r w:rsidR="008D71F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undersökningen i </w:t>
            </w:r>
            <w:r w:rsidR="003A1521">
              <w:rPr>
                <w:rFonts w:ascii="Arial" w:hAnsi="Arial" w:cs="Arial"/>
                <w:sz w:val="20"/>
                <w:szCs w:val="20"/>
              </w:rPr>
              <w:t>PACS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1709B" w:rsidP="00171E1F" w:rsidRDefault="00E1709B" w14:paraId="1CF2DA90" w14:textId="77777777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Registrera patienten i modaliteten (längd, vikt och patientposition s</w:t>
            </w:r>
            <w:r w:rsidR="004B4081">
              <w:rPr>
                <w:rFonts w:ascii="Arial" w:hAnsi="Arial" w:cs="Arial"/>
                <w:sz w:val="20"/>
                <w:szCs w:val="20"/>
              </w:rPr>
              <w:t>ka skrivas in).</w:t>
            </w:r>
          </w:p>
          <w:p w:rsidR="002E0FB4" w:rsidP="00171E1F" w:rsidRDefault="002E0FB4" w14:paraId="301709F3" w14:textId="577A50FD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Viktigt att kontrollera att rätt förvalt undersökningsprotokoll har kommit upp</w:t>
            </w:r>
            <w:r w:rsidR="002576B1">
              <w:rPr>
                <w:rFonts w:ascii="Arial" w:hAnsi="Arial" w:cs="Arial"/>
                <w:sz w:val="20"/>
                <w:szCs w:val="20"/>
              </w:rPr>
              <w:t xml:space="preserve"> på skärmen.</w:t>
            </w:r>
          </w:p>
          <w:p w:rsidR="00AD7DFD" w:rsidP="00171E1F" w:rsidRDefault="00AD7DFD" w14:paraId="18A5040F" w14:textId="77777777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Hjälp patienten upp på undersökningsbordet</w:t>
            </w:r>
            <w:r w:rsidR="00C105D4">
              <w:rPr>
                <w:rFonts w:ascii="Arial" w:hAnsi="Arial" w:cs="Arial"/>
                <w:sz w:val="20"/>
                <w:szCs w:val="20"/>
              </w:rPr>
              <w:t>, manövrera röntgenapparaten vid behov</w:t>
            </w:r>
            <w:r w:rsidR="009A19A4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804CB5" w:rsidR="002D6C5F" w:rsidP="00804CB5" w:rsidRDefault="00FE1696" w14:paraId="5A882078" w14:textId="42B90344">
            <w:pPr>
              <w:numPr>
                <w:ilvl w:val="0"/>
                <w:numId w:val="21"/>
              </w:numPr>
              <w:snapToGrid w:val="0"/>
              <w:spacing w:after="0" w:line="240" w:lineRule="auto"/>
              <w:ind w:left="330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Efter att undersökningen är klar, hjälp</w:t>
            </w:r>
            <w:r w:rsidR="00EA380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patienten</w:t>
            </w:r>
            <w:r w:rsidR="00F17D1A">
              <w:rPr>
                <w:rFonts w:ascii="Arial" w:hAnsi="Arial" w:cs="Arial"/>
                <w:sz w:val="20"/>
                <w:szCs w:val="20"/>
              </w:rPr>
              <w:t xml:space="preserve"> av undersökningsbordet och </w:t>
            </w:r>
            <w:r w:rsidR="00EA380F">
              <w:rPr>
                <w:rFonts w:ascii="Arial" w:hAnsi="Arial" w:cs="Arial"/>
                <w:sz w:val="20"/>
                <w:szCs w:val="20"/>
              </w:rPr>
              <w:t xml:space="preserve">med </w:t>
            </w:r>
            <w:r w:rsidR="00F17D1A">
              <w:rPr>
                <w:rFonts w:ascii="Arial" w:hAnsi="Arial" w:cs="Arial"/>
                <w:sz w:val="20"/>
                <w:szCs w:val="20"/>
              </w:rPr>
              <w:t>ombyte</w:t>
            </w:r>
            <w:r w:rsidR="00F25963">
              <w:rPr>
                <w:rFonts w:ascii="Arial" w:hAnsi="Arial" w:cs="Arial"/>
                <w:sz w:val="20"/>
                <w:szCs w:val="20"/>
              </w:rPr>
              <w:t xml:space="preserve"> om så behövs</w:t>
            </w:r>
            <w:r w:rsidR="00F17D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171E1F" w:rsidR="00171E1F" w:rsidTr="589FBDCC" w14:paraId="066B8221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01C862F3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</w:tcPr>
          <w:p w:rsidRPr="00171E1F" w:rsidR="00171E1F" w:rsidP="00171E1F" w:rsidRDefault="00171E1F" w14:paraId="7F88C7B6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:rsidRPr="00171E1F" w:rsidR="00171E1F" w:rsidP="00171E1F" w:rsidRDefault="00171E1F" w14:paraId="3D627D3E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1E8E" w:rsidP="00D53B5F" w:rsidRDefault="00891E8E" w14:paraId="01D99AEA" w14:textId="0AEA6B24">
      <w:pPr>
        <w:ind w:left="0"/>
      </w:pPr>
    </w:p>
    <w:tbl>
      <w:tblPr>
        <w:tblW w:w="9747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2259"/>
        <w:gridCol w:w="5821"/>
        <w:gridCol w:w="1667"/>
      </w:tblGrid>
      <w:tr w:rsidRPr="00171E1F" w:rsidR="00171E1F" w:rsidTr="005602D3" w14:paraId="1E9230DE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6DA7A80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171E1F">
              <w:rPr>
                <w:rFonts w:ascii="Arial" w:hAnsi="Arial" w:cs="Arial"/>
                <w:b/>
                <w:sz w:val="20"/>
                <w:szCs w:val="20"/>
              </w:rPr>
              <w:t>Dokumentation i RIS</w:t>
            </w:r>
          </w:p>
        </w:tc>
        <w:tc>
          <w:tcPr>
            <w:tcW w:w="5821" w:type="dxa"/>
          </w:tcPr>
          <w:p w:rsidR="005A7015" w:rsidP="00171E1F" w:rsidRDefault="005A7015" w14:paraId="4455C9A8" w14:textId="28750BA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71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Dokumentation i </w:t>
            </w:r>
            <w:r w:rsidR="00AC129B">
              <w:rPr>
                <w:rFonts w:ascii="Arial" w:hAnsi="Arial" w:cs="Arial"/>
                <w:sz w:val="20"/>
                <w:szCs w:val="20"/>
              </w:rPr>
              <w:t>PACS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75462" w:rsidP="00171E1F" w:rsidRDefault="00775462" w14:paraId="2651C492" w14:textId="5F3479A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71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Fyll i ansvarig läkare.</w:t>
            </w:r>
          </w:p>
          <w:p w:rsidR="00171E1F" w:rsidP="00171E1F" w:rsidRDefault="00171E1F" w14:paraId="53E4F16C" w14:textId="4EDD0DA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71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St</w:t>
            </w:r>
            <w:r w:rsidR="00775462">
              <w:rPr>
                <w:rFonts w:ascii="Arial" w:hAnsi="Arial" w:cs="Arial"/>
                <w:sz w:val="20"/>
                <w:szCs w:val="20"/>
              </w:rPr>
              <w:t xml:space="preserve">äng </w:t>
            </w:r>
            <w:r w:rsidRPr="00171E1F">
              <w:rPr>
                <w:rFonts w:ascii="Arial" w:hAnsi="Arial" w:cs="Arial"/>
                <w:sz w:val="20"/>
                <w:szCs w:val="20"/>
              </w:rPr>
              <w:t xml:space="preserve">undersökningen i </w:t>
            </w:r>
            <w:r w:rsidR="005416CA">
              <w:rPr>
                <w:rFonts w:ascii="Arial" w:hAnsi="Arial" w:cs="Arial"/>
                <w:sz w:val="20"/>
                <w:szCs w:val="20"/>
              </w:rPr>
              <w:t>modaliteten.</w:t>
            </w:r>
          </w:p>
          <w:p w:rsidRPr="00171E1F" w:rsidR="005416CA" w:rsidP="00171E1F" w:rsidRDefault="00E86AB0" w14:paraId="6209C9EE" w14:textId="6547EC8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71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Genomlysningsprotokoll ”examprotokoll”</w:t>
            </w:r>
            <w:r w:rsidR="00F16783">
              <w:rPr>
                <w:rFonts w:ascii="Arial" w:hAnsi="Arial" w:cs="Arial"/>
                <w:sz w:val="20"/>
                <w:szCs w:val="20"/>
              </w:rPr>
              <w:t xml:space="preserve"> överförs automatiskt till PACS efter avslutad undersökning.</w:t>
            </w:r>
          </w:p>
          <w:p w:rsidRPr="00171E1F" w:rsidR="00171E1F" w:rsidP="00171E1F" w:rsidRDefault="00171E1F" w14:paraId="110EABF5" w14:textId="4759ECC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71" w:right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71E1F">
              <w:rPr>
                <w:rFonts w:ascii="Arial" w:hAnsi="Arial" w:cs="Arial"/>
                <w:sz w:val="20"/>
                <w:szCs w:val="20"/>
              </w:rPr>
              <w:t>S</w:t>
            </w:r>
            <w:r w:rsidR="00F733D6">
              <w:rPr>
                <w:rFonts w:ascii="Arial" w:hAnsi="Arial" w:cs="Arial"/>
                <w:sz w:val="20"/>
                <w:szCs w:val="20"/>
              </w:rPr>
              <w:t>ekreterare s</w:t>
            </w:r>
            <w:r w:rsidRPr="00171E1F">
              <w:rPr>
                <w:rFonts w:ascii="Arial" w:hAnsi="Arial" w:cs="Arial"/>
                <w:sz w:val="20"/>
                <w:szCs w:val="20"/>
              </w:rPr>
              <w:t>kriv</w:t>
            </w:r>
            <w:r w:rsidR="00F733D6">
              <w:rPr>
                <w:rFonts w:ascii="Arial" w:hAnsi="Arial" w:cs="Arial"/>
                <w:sz w:val="20"/>
                <w:szCs w:val="20"/>
              </w:rPr>
              <w:t>er</w:t>
            </w:r>
            <w:r w:rsidRPr="00171E1F">
              <w:rPr>
                <w:rFonts w:ascii="Arial" w:hAnsi="Arial" w:cs="Arial"/>
                <w:sz w:val="20"/>
                <w:szCs w:val="20"/>
              </w:rPr>
              <w:t xml:space="preserve"> standardsvar innehållande ansvarig läkare.</w:t>
            </w:r>
          </w:p>
        </w:tc>
        <w:tc>
          <w:tcPr>
            <w:tcW w:w="1667" w:type="dxa"/>
          </w:tcPr>
          <w:p w:rsidRPr="00171E1F" w:rsidR="00171E1F" w:rsidP="00171E1F" w:rsidRDefault="00171E1F" w14:paraId="7AE782CF" w14:textId="77777777">
            <w:pPr>
              <w:snapToGrid w:val="0"/>
              <w:spacing w:after="0" w:line="240" w:lineRule="auto"/>
              <w:ind w:left="75" w:right="0"/>
              <w:rPr>
                <w:noProof/>
                <w:szCs w:val="20"/>
              </w:rPr>
            </w:pPr>
          </w:p>
        </w:tc>
      </w:tr>
      <w:tr w:rsidRPr="00171E1F" w:rsidR="00171E1F" w:rsidTr="005602D3" w14:paraId="34E7932B" w14:textId="77777777">
        <w:trPr>
          <w:trHeight w:val="263"/>
        </w:trPr>
        <w:tc>
          <w:tcPr>
            <w:tcW w:w="2259" w:type="dxa"/>
          </w:tcPr>
          <w:p w:rsidRPr="00171E1F" w:rsidR="00171E1F" w:rsidP="00171E1F" w:rsidRDefault="00171E1F" w14:paraId="69697D40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8" w:type="dxa"/>
            <w:gridSpan w:val="2"/>
          </w:tcPr>
          <w:p w:rsidRPr="00171E1F" w:rsidR="00171E1F" w:rsidP="00171E1F" w:rsidRDefault="00171E1F" w14:paraId="0EF700D5" w14:textId="77777777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71E1F" w:rsidR="009C6C0C" w:rsidP="00171E1F" w:rsidRDefault="009C6C0C" w14:paraId="40AA233F" w14:textId="5B9D9428"/>
    <w:sectPr w:rsidRPr="00171E1F"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3AF4" w:rsidRDefault="006A3AF4" w14:paraId="7A99B11E" w14:textId="77777777">
      <w:r>
        <w:separator/>
      </w:r>
    </w:p>
  </w:endnote>
  <w:endnote w:type="continuationSeparator" w:id="0">
    <w:p w:rsidR="006A3AF4" w:rsidRDefault="006A3AF4" w14:paraId="509F2A36" w14:textId="77777777">
      <w:r>
        <w:continuationSeparator/>
      </w:r>
    </w:p>
  </w:endnote>
  <w:endnote w:type="continuationNotice" w:id="1">
    <w:p w:rsidR="006A3AF4" w:rsidRDefault="006A3AF4" w14:paraId="34290DC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41422378" name="Bildobjekt 9414223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3AF4" w:rsidRDefault="006A3AF4" w14:paraId="5A7C0895" w14:textId="77777777"/>
  </w:footnote>
  <w:footnote w:type="continuationSeparator" w:id="0">
    <w:p w:rsidR="006A3AF4" w:rsidRDefault="006A3AF4" w14:paraId="46338E48" w14:textId="77777777">
      <w:r>
        <w:continuationSeparator/>
      </w:r>
    </w:p>
  </w:footnote>
  <w:footnote w:type="continuationNotice" w:id="1">
    <w:p w:rsidR="006A3AF4" w:rsidRDefault="006A3AF4" w14:paraId="150C802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22699594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412699"/>
    <w:multiLevelType w:val="hybridMultilevel"/>
    <w:tmpl w:val="2A9AC8E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30C4C90"/>
    <w:multiLevelType w:val="hybridMultilevel"/>
    <w:tmpl w:val="F528BFE0"/>
    <w:lvl w:ilvl="0" w:tplc="041D0001">
      <w:start w:val="1"/>
      <w:numFmt w:val="bullet"/>
      <w:lvlText w:val=""/>
      <w:lvlJc w:val="left"/>
      <w:pPr>
        <w:ind w:left="115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7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9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31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03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75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7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9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915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43903491">
    <w:abstractNumId w:val="19"/>
  </w:num>
  <w:num w:numId="2" w16cid:durableId="663357213">
    <w:abstractNumId w:val="16"/>
  </w:num>
  <w:num w:numId="3" w16cid:durableId="1002391698">
    <w:abstractNumId w:val="0"/>
  </w:num>
  <w:num w:numId="4" w16cid:durableId="1836458067">
    <w:abstractNumId w:val="6"/>
  </w:num>
  <w:num w:numId="5" w16cid:durableId="1467354308">
    <w:abstractNumId w:val="17"/>
  </w:num>
  <w:num w:numId="6" w16cid:durableId="1621188008">
    <w:abstractNumId w:val="2"/>
  </w:num>
  <w:num w:numId="7" w16cid:durableId="1916351204">
    <w:abstractNumId w:val="11"/>
  </w:num>
  <w:num w:numId="8" w16cid:durableId="2019841122">
    <w:abstractNumId w:val="8"/>
  </w:num>
  <w:num w:numId="9" w16cid:durableId="894656420">
    <w:abstractNumId w:val="1"/>
  </w:num>
  <w:num w:numId="10" w16cid:durableId="249194239">
    <w:abstractNumId w:val="1"/>
  </w:num>
  <w:num w:numId="11" w16cid:durableId="174079957">
    <w:abstractNumId w:val="3"/>
  </w:num>
  <w:num w:numId="12" w16cid:durableId="731539407">
    <w:abstractNumId w:val="4"/>
  </w:num>
  <w:num w:numId="13" w16cid:durableId="1292978333">
    <w:abstractNumId w:val="15"/>
  </w:num>
  <w:num w:numId="14" w16cid:durableId="2021931008">
    <w:abstractNumId w:val="9"/>
  </w:num>
  <w:num w:numId="15" w16cid:durableId="1874491324">
    <w:abstractNumId w:val="7"/>
  </w:num>
  <w:num w:numId="16" w16cid:durableId="1948273185">
    <w:abstractNumId w:val="13"/>
  </w:num>
  <w:num w:numId="17" w16cid:durableId="1749962943">
    <w:abstractNumId w:val="5"/>
  </w:num>
  <w:num w:numId="18" w16cid:durableId="411003196">
    <w:abstractNumId w:val="10"/>
  </w:num>
  <w:num w:numId="19" w16cid:durableId="174224452">
    <w:abstractNumId w:val="18"/>
  </w:num>
  <w:num w:numId="20" w16cid:durableId="473914590">
    <w:abstractNumId w:val="14"/>
  </w:num>
  <w:num w:numId="21" w16cid:durableId="1454860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836"/>
    <w:rsid w:val="00016CF0"/>
    <w:rsid w:val="00020208"/>
    <w:rsid w:val="00030DDD"/>
    <w:rsid w:val="000313BB"/>
    <w:rsid w:val="00033ED5"/>
    <w:rsid w:val="00050500"/>
    <w:rsid w:val="0005691C"/>
    <w:rsid w:val="00056DC5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335"/>
    <w:rsid w:val="000F7681"/>
    <w:rsid w:val="00103031"/>
    <w:rsid w:val="001044FE"/>
    <w:rsid w:val="001139D4"/>
    <w:rsid w:val="0011469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710"/>
    <w:rsid w:val="00157D5B"/>
    <w:rsid w:val="00161FE6"/>
    <w:rsid w:val="00164C3D"/>
    <w:rsid w:val="00166D3A"/>
    <w:rsid w:val="00171E1F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445"/>
    <w:rsid w:val="001E3789"/>
    <w:rsid w:val="00211487"/>
    <w:rsid w:val="00211D91"/>
    <w:rsid w:val="002151D3"/>
    <w:rsid w:val="00217DEC"/>
    <w:rsid w:val="00235B57"/>
    <w:rsid w:val="00250F24"/>
    <w:rsid w:val="002523C5"/>
    <w:rsid w:val="0025380B"/>
    <w:rsid w:val="0025703A"/>
    <w:rsid w:val="002576B1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6C5F"/>
    <w:rsid w:val="002E0FB4"/>
    <w:rsid w:val="002E263F"/>
    <w:rsid w:val="002E6F81"/>
    <w:rsid w:val="002F08BA"/>
    <w:rsid w:val="002F1B6D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04A6"/>
    <w:rsid w:val="0039118E"/>
    <w:rsid w:val="00397F54"/>
    <w:rsid w:val="003A0D43"/>
    <w:rsid w:val="003A1521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26E9"/>
    <w:rsid w:val="004876F6"/>
    <w:rsid w:val="0049236A"/>
    <w:rsid w:val="00492718"/>
    <w:rsid w:val="004A355D"/>
    <w:rsid w:val="004A4970"/>
    <w:rsid w:val="004B2183"/>
    <w:rsid w:val="004B2A01"/>
    <w:rsid w:val="004B4081"/>
    <w:rsid w:val="004C3499"/>
    <w:rsid w:val="004C3536"/>
    <w:rsid w:val="004D7BA3"/>
    <w:rsid w:val="004F4518"/>
    <w:rsid w:val="004F4C62"/>
    <w:rsid w:val="00501433"/>
    <w:rsid w:val="00511CC4"/>
    <w:rsid w:val="00517C41"/>
    <w:rsid w:val="00531E60"/>
    <w:rsid w:val="005416CA"/>
    <w:rsid w:val="00541D07"/>
    <w:rsid w:val="00544BAB"/>
    <w:rsid w:val="00545F31"/>
    <w:rsid w:val="0055676E"/>
    <w:rsid w:val="005578FA"/>
    <w:rsid w:val="005602D3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A7015"/>
    <w:rsid w:val="005C0045"/>
    <w:rsid w:val="005C084E"/>
    <w:rsid w:val="005C4606"/>
    <w:rsid w:val="005D0B0C"/>
    <w:rsid w:val="005E02B3"/>
    <w:rsid w:val="005E1264"/>
    <w:rsid w:val="005E1E24"/>
    <w:rsid w:val="005E7AAC"/>
    <w:rsid w:val="005F5207"/>
    <w:rsid w:val="0060596B"/>
    <w:rsid w:val="00606D97"/>
    <w:rsid w:val="00614E64"/>
    <w:rsid w:val="00617710"/>
    <w:rsid w:val="00617EE6"/>
    <w:rsid w:val="0062184C"/>
    <w:rsid w:val="00623724"/>
    <w:rsid w:val="00627BEA"/>
    <w:rsid w:val="00630E1F"/>
    <w:rsid w:val="006319DB"/>
    <w:rsid w:val="0065448D"/>
    <w:rsid w:val="0065595B"/>
    <w:rsid w:val="00656DCD"/>
    <w:rsid w:val="00660269"/>
    <w:rsid w:val="00665F89"/>
    <w:rsid w:val="00673C92"/>
    <w:rsid w:val="006753EC"/>
    <w:rsid w:val="00685193"/>
    <w:rsid w:val="006A2789"/>
    <w:rsid w:val="006A3AF4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212F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34AA"/>
    <w:rsid w:val="00754905"/>
    <w:rsid w:val="00760038"/>
    <w:rsid w:val="00762EE0"/>
    <w:rsid w:val="00765C41"/>
    <w:rsid w:val="0077016C"/>
    <w:rsid w:val="00771100"/>
    <w:rsid w:val="00775462"/>
    <w:rsid w:val="007759DD"/>
    <w:rsid w:val="0078609F"/>
    <w:rsid w:val="007917BA"/>
    <w:rsid w:val="007A334E"/>
    <w:rsid w:val="007A5C6F"/>
    <w:rsid w:val="007C781E"/>
    <w:rsid w:val="007D4241"/>
    <w:rsid w:val="007D4317"/>
    <w:rsid w:val="007D4EA3"/>
    <w:rsid w:val="007F1CFF"/>
    <w:rsid w:val="007F3F53"/>
    <w:rsid w:val="007F5DD5"/>
    <w:rsid w:val="00804CB5"/>
    <w:rsid w:val="00810176"/>
    <w:rsid w:val="00811E67"/>
    <w:rsid w:val="00821A1B"/>
    <w:rsid w:val="008262E9"/>
    <w:rsid w:val="00827E69"/>
    <w:rsid w:val="00835C4D"/>
    <w:rsid w:val="00843F48"/>
    <w:rsid w:val="00851423"/>
    <w:rsid w:val="008569C6"/>
    <w:rsid w:val="00857369"/>
    <w:rsid w:val="00857848"/>
    <w:rsid w:val="008654B6"/>
    <w:rsid w:val="0087139C"/>
    <w:rsid w:val="00873419"/>
    <w:rsid w:val="00875187"/>
    <w:rsid w:val="00880E83"/>
    <w:rsid w:val="008907B2"/>
    <w:rsid w:val="00891E8E"/>
    <w:rsid w:val="00892F28"/>
    <w:rsid w:val="008A0C5F"/>
    <w:rsid w:val="008A3DEA"/>
    <w:rsid w:val="008A4EB9"/>
    <w:rsid w:val="008A74C0"/>
    <w:rsid w:val="008A7EAE"/>
    <w:rsid w:val="008B1694"/>
    <w:rsid w:val="008C4B27"/>
    <w:rsid w:val="008C7F0C"/>
    <w:rsid w:val="008C7F2A"/>
    <w:rsid w:val="008D4B13"/>
    <w:rsid w:val="008D71F0"/>
    <w:rsid w:val="008E36F8"/>
    <w:rsid w:val="008E46B2"/>
    <w:rsid w:val="008E682C"/>
    <w:rsid w:val="008E78A1"/>
    <w:rsid w:val="008F5651"/>
    <w:rsid w:val="008F589F"/>
    <w:rsid w:val="00906238"/>
    <w:rsid w:val="00907EF9"/>
    <w:rsid w:val="00911231"/>
    <w:rsid w:val="0091295C"/>
    <w:rsid w:val="00914D58"/>
    <w:rsid w:val="00921F47"/>
    <w:rsid w:val="009228AB"/>
    <w:rsid w:val="00925A7A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19A4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4867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91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29B"/>
    <w:rsid w:val="00AC3FF6"/>
    <w:rsid w:val="00AD73EC"/>
    <w:rsid w:val="00AD7AD5"/>
    <w:rsid w:val="00AD7DFD"/>
    <w:rsid w:val="00AE5BC7"/>
    <w:rsid w:val="00AF5AAF"/>
    <w:rsid w:val="00B046D8"/>
    <w:rsid w:val="00B13F4C"/>
    <w:rsid w:val="00B15317"/>
    <w:rsid w:val="00B16219"/>
    <w:rsid w:val="00B16C59"/>
    <w:rsid w:val="00B33FDD"/>
    <w:rsid w:val="00B359CC"/>
    <w:rsid w:val="00B36107"/>
    <w:rsid w:val="00B405A1"/>
    <w:rsid w:val="00B41789"/>
    <w:rsid w:val="00B44018"/>
    <w:rsid w:val="00B46C03"/>
    <w:rsid w:val="00B60C6C"/>
    <w:rsid w:val="00B619A9"/>
    <w:rsid w:val="00B65A9D"/>
    <w:rsid w:val="00B66D60"/>
    <w:rsid w:val="00B71CAA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04A4"/>
    <w:rsid w:val="00BB69DB"/>
    <w:rsid w:val="00BC30D7"/>
    <w:rsid w:val="00BC322E"/>
    <w:rsid w:val="00BC44CD"/>
    <w:rsid w:val="00BC48A6"/>
    <w:rsid w:val="00BE7978"/>
    <w:rsid w:val="00C01F0D"/>
    <w:rsid w:val="00C07DDB"/>
    <w:rsid w:val="00C105D4"/>
    <w:rsid w:val="00C4115D"/>
    <w:rsid w:val="00C43BDD"/>
    <w:rsid w:val="00C47778"/>
    <w:rsid w:val="00C5011E"/>
    <w:rsid w:val="00C50EE5"/>
    <w:rsid w:val="00C5240A"/>
    <w:rsid w:val="00C5398F"/>
    <w:rsid w:val="00C556F5"/>
    <w:rsid w:val="00C627BC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273"/>
    <w:rsid w:val="00CC52D9"/>
    <w:rsid w:val="00CD6647"/>
    <w:rsid w:val="00CE4B73"/>
    <w:rsid w:val="00CF70BB"/>
    <w:rsid w:val="00D074DB"/>
    <w:rsid w:val="00D12DD4"/>
    <w:rsid w:val="00D139CF"/>
    <w:rsid w:val="00D17DC9"/>
    <w:rsid w:val="00D20779"/>
    <w:rsid w:val="00D37E7F"/>
    <w:rsid w:val="00D47AD7"/>
    <w:rsid w:val="00D51529"/>
    <w:rsid w:val="00D53B5F"/>
    <w:rsid w:val="00D66737"/>
    <w:rsid w:val="00D67C88"/>
    <w:rsid w:val="00D85218"/>
    <w:rsid w:val="00D915B1"/>
    <w:rsid w:val="00DA1C99"/>
    <w:rsid w:val="00DA299D"/>
    <w:rsid w:val="00DA65C4"/>
    <w:rsid w:val="00DC1058"/>
    <w:rsid w:val="00DE4447"/>
    <w:rsid w:val="00DE5DA2"/>
    <w:rsid w:val="00DE63C6"/>
    <w:rsid w:val="00DF0033"/>
    <w:rsid w:val="00E026BF"/>
    <w:rsid w:val="00E0520A"/>
    <w:rsid w:val="00E071CF"/>
    <w:rsid w:val="00E07B1B"/>
    <w:rsid w:val="00E11853"/>
    <w:rsid w:val="00E1709B"/>
    <w:rsid w:val="00E52A86"/>
    <w:rsid w:val="00E54B47"/>
    <w:rsid w:val="00E553BF"/>
    <w:rsid w:val="00E55D93"/>
    <w:rsid w:val="00E61294"/>
    <w:rsid w:val="00E7237C"/>
    <w:rsid w:val="00E77C46"/>
    <w:rsid w:val="00E86AB0"/>
    <w:rsid w:val="00E86CE8"/>
    <w:rsid w:val="00E90E82"/>
    <w:rsid w:val="00EA00CB"/>
    <w:rsid w:val="00EA1BAA"/>
    <w:rsid w:val="00EA380F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6783"/>
    <w:rsid w:val="00F17D1A"/>
    <w:rsid w:val="00F22264"/>
    <w:rsid w:val="00F2564D"/>
    <w:rsid w:val="00F25963"/>
    <w:rsid w:val="00F334A8"/>
    <w:rsid w:val="00F35B05"/>
    <w:rsid w:val="00F413D9"/>
    <w:rsid w:val="00F45023"/>
    <w:rsid w:val="00F5135F"/>
    <w:rsid w:val="00F51F78"/>
    <w:rsid w:val="00F733D6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E1696"/>
    <w:rsid w:val="00FF7C02"/>
    <w:rsid w:val="0108F9FE"/>
    <w:rsid w:val="024801E3"/>
    <w:rsid w:val="13283FC5"/>
    <w:rsid w:val="23E41301"/>
    <w:rsid w:val="44138892"/>
    <w:rsid w:val="56CD3099"/>
    <w:rsid w:val="589FBDC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FFB9113D-60D9-4FD8-9863-9D249FCC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styleId="BodyTextChar" w:customStyle="1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DefaultParagraphFon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Ingrepp i genomlysning-hyra av labb </dc:title>
  <dc:subject/>
  <dc:creator/>
  <keywords/>
  <lastModifiedBy>Ulrica Sehlberg</lastModifiedBy>
  <revision>86</revision>
  <lastPrinted>2024-12-10T17:30:00.0000000Z</lastPrinted>
  <dcterms:created xsi:type="dcterms:W3CDTF">2021-05-27T18:47:00.0000000Z</dcterms:created>
  <dcterms:modified xsi:type="dcterms:W3CDTF">2025-12-03T12:37:25.0000000Z</dcterms:modified>
</coreProperties>
</file>