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2A037F" w14:textId="77777777" w:rsidR="0099527E" w:rsidRDefault="0099527E" w:rsidP="00F35B05">
      <w:pPr>
        <w:pStyle w:val="Heading2"/>
        <w:sectPr w:rsidR="0099527E" w:rsidSect="0099527E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40AB4737" w14:textId="610226EF" w:rsidR="0099527E" w:rsidRPr="0099527E" w:rsidRDefault="009B48B3" w:rsidP="000020C2">
      <w:pPr>
        <w:pStyle w:val="Heading1"/>
        <w:ind w:left="0" w:right="-710"/>
        <w:rPr>
          <w:szCs w:val="20"/>
        </w:rPr>
      </w:pPr>
      <w:r w:rsidRPr="0099527E">
        <w:t>Knä – Pro</w:t>
      </w:r>
      <w:r w:rsidR="000020C2">
        <w:t>vokation</w:t>
      </w:r>
      <w:r w:rsidR="0009184F">
        <w:t xml:space="preserve"> PCL</w:t>
      </w:r>
      <w:r w:rsidR="000020C2">
        <w:t xml:space="preserve"> </w:t>
      </w:r>
      <w:r w:rsidR="000020C2">
        <w:br/>
      </w:r>
      <w:r w:rsidR="000020C2" w:rsidRPr="0009184F">
        <w:rPr>
          <w:sz w:val="36"/>
          <w:szCs w:val="22"/>
        </w:rPr>
        <w:t>PCL (</w:t>
      </w:r>
      <w:proofErr w:type="spellStart"/>
      <w:r w:rsidR="000020C2" w:rsidRPr="0009184F">
        <w:rPr>
          <w:sz w:val="36"/>
          <w:szCs w:val="22"/>
        </w:rPr>
        <w:t>Posterior</w:t>
      </w:r>
      <w:proofErr w:type="spellEnd"/>
      <w:r w:rsidR="000020C2" w:rsidRPr="0009184F">
        <w:rPr>
          <w:sz w:val="36"/>
          <w:szCs w:val="22"/>
        </w:rPr>
        <w:t xml:space="preserve"> </w:t>
      </w:r>
      <w:proofErr w:type="spellStart"/>
      <w:r w:rsidR="000020C2" w:rsidRPr="0009184F">
        <w:rPr>
          <w:sz w:val="36"/>
          <w:szCs w:val="22"/>
        </w:rPr>
        <w:t>Cruciate</w:t>
      </w:r>
      <w:proofErr w:type="spellEnd"/>
      <w:r w:rsidR="000020C2" w:rsidRPr="0009184F">
        <w:rPr>
          <w:sz w:val="36"/>
          <w:szCs w:val="22"/>
        </w:rPr>
        <w:t xml:space="preserve"> Ligament/bakre korsbandsskada)</w:t>
      </w:r>
    </w:p>
    <w:p w14:paraId="08222293" w14:textId="77777777" w:rsidR="0099527E" w:rsidRPr="0099527E" w:rsidRDefault="0099527E" w:rsidP="0099527E">
      <w:pPr>
        <w:spacing w:after="0" w:line="240" w:lineRule="auto"/>
        <w:ind w:left="0" w:right="0"/>
        <w:rPr>
          <w:rFonts w:ascii="ArialMT" w:hAnsi="ArialMT" w:cs="ArialMT"/>
          <w:sz w:val="20"/>
          <w:szCs w:val="20"/>
        </w:rPr>
      </w:pPr>
    </w:p>
    <w:p w14:paraId="20950538" w14:textId="77777777" w:rsidR="0099527E" w:rsidRPr="0099527E" w:rsidRDefault="0099527E" w:rsidP="000020C2">
      <w:pPr>
        <w:pStyle w:val="Heading2"/>
        <w:ind w:left="142"/>
      </w:pPr>
      <w:r w:rsidRPr="0099527E">
        <w:t>Metodbok Konventionell röntgen</w:t>
      </w:r>
    </w:p>
    <w:p w14:paraId="0FF60871" w14:textId="77777777" w:rsidR="0099527E" w:rsidRDefault="0099527E" w:rsidP="000020C2">
      <w:pPr>
        <w:spacing w:after="0" w:line="240" w:lineRule="auto"/>
        <w:ind w:left="142" w:right="0"/>
        <w:rPr>
          <w:rFonts w:ascii="ArialMT" w:hAnsi="ArialMT" w:cs="ArialMT"/>
          <w:sz w:val="20"/>
          <w:szCs w:val="20"/>
        </w:rPr>
      </w:pPr>
      <w:r w:rsidRPr="0099527E">
        <w:rPr>
          <w:rFonts w:ascii="ArialMT" w:hAnsi="ArialMT" w:cs="ArialMT"/>
          <w:sz w:val="20"/>
          <w:szCs w:val="20"/>
        </w:rPr>
        <w:t>Gemensam rutin för att utföra undersökning på ett säkert och enhetligt sätt.</w:t>
      </w:r>
    </w:p>
    <w:p w14:paraId="389E6487" w14:textId="77777777" w:rsidR="00AF6AEF" w:rsidRPr="0099527E" w:rsidRDefault="00AF6AEF" w:rsidP="000020C2">
      <w:pPr>
        <w:spacing w:after="0" w:line="240" w:lineRule="auto"/>
        <w:ind w:left="142" w:right="0"/>
        <w:rPr>
          <w:rFonts w:ascii="ArialMT" w:hAnsi="ArialMT" w:cs="ArialMT"/>
          <w:sz w:val="20"/>
          <w:szCs w:val="20"/>
        </w:rPr>
      </w:pPr>
    </w:p>
    <w:p w14:paraId="4E6900DF" w14:textId="3692BFBF" w:rsidR="00AF6AEF" w:rsidRPr="0099527E" w:rsidRDefault="00AF6AEF" w:rsidP="000020C2">
      <w:pPr>
        <w:pStyle w:val="Heading2"/>
        <w:ind w:left="142"/>
      </w:pPr>
      <w:r>
        <w:t>Förändringar sedan föregående version</w:t>
      </w:r>
    </w:p>
    <w:p w14:paraId="6CAE9B62" w14:textId="68932251" w:rsidR="0099527E" w:rsidRPr="0099527E" w:rsidRDefault="000020C2" w:rsidP="000020C2">
      <w:pPr>
        <w:spacing w:after="0" w:line="240" w:lineRule="auto"/>
        <w:ind w:left="142" w:right="0"/>
        <w:rPr>
          <w:rFonts w:ascii="ArialMT" w:hAnsi="ArialMT" w:cs="ArialMT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Ny rutin</w:t>
      </w:r>
      <w:r w:rsidR="00ED1E20">
        <w:rPr>
          <w:rFonts w:ascii="Arial" w:hAnsi="Arial" w:cs="Arial"/>
          <w:sz w:val="20"/>
          <w:szCs w:val="20"/>
        </w:rPr>
        <w:t>.</w:t>
      </w:r>
    </w:p>
    <w:tbl>
      <w:tblPr>
        <w:tblW w:w="9180" w:type="dxa"/>
        <w:tblLayout w:type="fixed"/>
        <w:tblLook w:val="0000" w:firstRow="0" w:lastRow="0" w:firstColumn="0" w:lastColumn="0" w:noHBand="0" w:noVBand="0"/>
      </w:tblPr>
      <w:tblGrid>
        <w:gridCol w:w="2259"/>
        <w:gridCol w:w="3389"/>
        <w:gridCol w:w="3532"/>
      </w:tblGrid>
      <w:tr w:rsidR="0099527E" w:rsidRPr="0099527E" w14:paraId="70C10D57" w14:textId="77777777" w:rsidTr="2B837CFC">
        <w:trPr>
          <w:trHeight w:val="263"/>
        </w:trPr>
        <w:tc>
          <w:tcPr>
            <w:tcW w:w="9180" w:type="dxa"/>
            <w:gridSpan w:val="3"/>
          </w:tcPr>
          <w:p w14:paraId="018BF19F" w14:textId="77777777" w:rsidR="0099527E" w:rsidRPr="0099527E" w:rsidRDefault="0099527E" w:rsidP="00AF6AEF">
            <w:pPr>
              <w:pStyle w:val="Heading2"/>
              <w:ind w:left="0"/>
              <w:rPr>
                <w:rFonts w:ascii="Arial Fet" w:hAnsi="Arial Fet"/>
                <w:sz w:val="28"/>
              </w:rPr>
            </w:pPr>
            <w:r w:rsidRPr="0099527E">
              <w:t>Inför undersökningen</w:t>
            </w:r>
          </w:p>
        </w:tc>
      </w:tr>
      <w:tr w:rsidR="0099527E" w:rsidRPr="0099527E" w14:paraId="3E572239" w14:textId="77777777" w:rsidTr="2B837CFC">
        <w:trPr>
          <w:trHeight w:val="263"/>
        </w:trPr>
        <w:tc>
          <w:tcPr>
            <w:tcW w:w="2259" w:type="dxa"/>
          </w:tcPr>
          <w:p w14:paraId="3929C5BB" w14:textId="77777777" w:rsidR="0099527E" w:rsidRPr="0099527E" w:rsidRDefault="0099527E" w:rsidP="0099527E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99527E">
              <w:rPr>
                <w:rFonts w:ascii="Arial" w:hAnsi="Arial" w:cs="Arial"/>
                <w:b/>
                <w:sz w:val="20"/>
                <w:szCs w:val="20"/>
              </w:rPr>
              <w:t>Frågeställning</w:t>
            </w:r>
          </w:p>
        </w:tc>
        <w:tc>
          <w:tcPr>
            <w:tcW w:w="6921" w:type="dxa"/>
            <w:gridSpan w:val="2"/>
          </w:tcPr>
          <w:p w14:paraId="1293775F" w14:textId="71F64D13" w:rsidR="00B41AFB" w:rsidRPr="0009184F" w:rsidRDefault="00DA2770" w:rsidP="0051210F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09184F">
              <w:rPr>
                <w:rFonts w:ascii="Arial" w:hAnsi="Arial" w:cs="Arial"/>
                <w:sz w:val="20"/>
                <w:szCs w:val="20"/>
              </w:rPr>
              <w:t>PCL, stress-knä, stressprovokation, provokationsbilder PCL, bakrekorsbands-provokationsbilder.</w:t>
            </w:r>
          </w:p>
        </w:tc>
      </w:tr>
      <w:tr w:rsidR="0099527E" w:rsidRPr="0099527E" w14:paraId="2667C414" w14:textId="77777777" w:rsidTr="2B837CFC">
        <w:trPr>
          <w:trHeight w:val="263"/>
        </w:trPr>
        <w:tc>
          <w:tcPr>
            <w:tcW w:w="2259" w:type="dxa"/>
          </w:tcPr>
          <w:p w14:paraId="2FC8ACB7" w14:textId="77777777" w:rsidR="0099527E" w:rsidRPr="0099527E" w:rsidRDefault="0099527E" w:rsidP="0099527E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89" w:type="dxa"/>
          </w:tcPr>
          <w:p w14:paraId="4096B150" w14:textId="77777777" w:rsidR="0099527E" w:rsidRPr="0099527E" w:rsidRDefault="0099527E" w:rsidP="0099527E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32" w:type="dxa"/>
          </w:tcPr>
          <w:p w14:paraId="701D12D1" w14:textId="77777777" w:rsidR="0099527E" w:rsidRPr="0099527E" w:rsidRDefault="0099527E" w:rsidP="0099527E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527E" w:rsidRPr="0099527E" w14:paraId="28409F57" w14:textId="77777777" w:rsidTr="2B837CFC">
        <w:trPr>
          <w:trHeight w:val="263"/>
        </w:trPr>
        <w:tc>
          <w:tcPr>
            <w:tcW w:w="2259" w:type="dxa"/>
          </w:tcPr>
          <w:p w14:paraId="75D9F952" w14:textId="77777777" w:rsidR="0099527E" w:rsidRPr="0099527E" w:rsidRDefault="0099527E" w:rsidP="0099527E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99527E">
              <w:rPr>
                <w:rFonts w:ascii="Arial" w:hAnsi="Arial" w:cs="Arial"/>
                <w:b/>
                <w:sz w:val="20"/>
                <w:szCs w:val="20"/>
              </w:rPr>
              <w:t>Strålskydd</w:t>
            </w:r>
          </w:p>
        </w:tc>
        <w:tc>
          <w:tcPr>
            <w:tcW w:w="6921" w:type="dxa"/>
            <w:gridSpan w:val="2"/>
          </w:tcPr>
          <w:p w14:paraId="463EB89F" w14:textId="77777777" w:rsidR="0099527E" w:rsidRPr="0099527E" w:rsidRDefault="0099527E" w:rsidP="0099527E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9527E">
              <w:rPr>
                <w:rFonts w:ascii="Arial" w:hAnsi="Arial" w:cs="Arial"/>
                <w:color w:val="000000"/>
                <w:sz w:val="20"/>
                <w:szCs w:val="20"/>
              </w:rPr>
              <w:t xml:space="preserve">Se kapitel 4.2 och 5.1 i </w:t>
            </w:r>
          </w:p>
          <w:p w14:paraId="6F3D9316" w14:textId="77777777" w:rsidR="0099527E" w:rsidRPr="0099527E" w:rsidRDefault="0099527E" w:rsidP="0099527E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r:id="rId17" w:history="1">
              <w:r w:rsidRPr="0099527E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Strålskydd vid undersökningar och behandlingar med röntgenstrålning</w:t>
              </w:r>
            </w:hyperlink>
          </w:p>
        </w:tc>
      </w:tr>
      <w:tr w:rsidR="0099527E" w:rsidRPr="0099527E" w14:paraId="5E996823" w14:textId="77777777" w:rsidTr="2B837CFC">
        <w:trPr>
          <w:trHeight w:val="263"/>
        </w:trPr>
        <w:tc>
          <w:tcPr>
            <w:tcW w:w="2259" w:type="dxa"/>
          </w:tcPr>
          <w:p w14:paraId="522D9942" w14:textId="77777777" w:rsidR="0099527E" w:rsidRPr="0099527E" w:rsidRDefault="0099527E" w:rsidP="0099527E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89" w:type="dxa"/>
          </w:tcPr>
          <w:p w14:paraId="3A5D4BD9" w14:textId="77777777" w:rsidR="0099527E" w:rsidRPr="0099527E" w:rsidRDefault="0099527E" w:rsidP="0099527E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32" w:type="dxa"/>
          </w:tcPr>
          <w:p w14:paraId="283399A0" w14:textId="77777777" w:rsidR="0099527E" w:rsidRPr="0099527E" w:rsidRDefault="0099527E" w:rsidP="0099527E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527E" w:rsidRPr="0099527E" w14:paraId="0E45204B" w14:textId="77777777" w:rsidTr="2B837CFC">
        <w:trPr>
          <w:trHeight w:val="263"/>
        </w:trPr>
        <w:tc>
          <w:tcPr>
            <w:tcW w:w="2259" w:type="dxa"/>
          </w:tcPr>
          <w:p w14:paraId="3E3CFED3" w14:textId="77777777" w:rsidR="0099527E" w:rsidRPr="0099527E" w:rsidRDefault="0099527E" w:rsidP="0099527E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99527E">
              <w:rPr>
                <w:rFonts w:ascii="Arial" w:hAnsi="Arial" w:cs="Arial"/>
                <w:b/>
                <w:sz w:val="20"/>
                <w:szCs w:val="20"/>
              </w:rPr>
              <w:t>Arbetsplats</w:t>
            </w:r>
          </w:p>
        </w:tc>
        <w:tc>
          <w:tcPr>
            <w:tcW w:w="6921" w:type="dxa"/>
            <w:gridSpan w:val="2"/>
          </w:tcPr>
          <w:p w14:paraId="1DD7FF88" w14:textId="0CF2298E" w:rsidR="00550A73" w:rsidRPr="0099527E" w:rsidRDefault="0099527E" w:rsidP="0099527E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9527E">
              <w:rPr>
                <w:rFonts w:ascii="Arial" w:hAnsi="Arial" w:cs="Arial"/>
                <w:sz w:val="20"/>
                <w:szCs w:val="20"/>
              </w:rPr>
              <w:t>Adora</w:t>
            </w:r>
            <w:proofErr w:type="spellEnd"/>
            <w:r w:rsidR="0009184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9184F">
              <w:rPr>
                <w:rFonts w:ascii="Arial" w:hAnsi="Arial" w:cs="Arial"/>
                <w:sz w:val="20"/>
                <w:szCs w:val="20"/>
              </w:rPr>
              <w:br/>
              <w:t>T3</w:t>
            </w:r>
          </w:p>
          <w:p w14:paraId="7C7ACE31" w14:textId="77777777" w:rsidR="0099527E" w:rsidRPr="0099527E" w:rsidRDefault="0099527E" w:rsidP="0099527E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527E" w:rsidRPr="0099527E" w14:paraId="37F74FFD" w14:textId="77777777" w:rsidTr="2B837CFC">
        <w:trPr>
          <w:trHeight w:val="543"/>
        </w:trPr>
        <w:tc>
          <w:tcPr>
            <w:tcW w:w="2259" w:type="dxa"/>
          </w:tcPr>
          <w:p w14:paraId="2EF760CC" w14:textId="77777777" w:rsidR="0099527E" w:rsidRDefault="0099527E" w:rsidP="0099527E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99527E">
              <w:rPr>
                <w:rFonts w:ascii="Arial" w:hAnsi="Arial" w:cs="Arial"/>
                <w:b/>
                <w:sz w:val="20"/>
                <w:szCs w:val="20"/>
              </w:rPr>
              <w:t>Detektor</w:t>
            </w:r>
          </w:p>
          <w:p w14:paraId="0EAB72AD" w14:textId="77777777" w:rsidR="00AD2725" w:rsidRDefault="00AD2725" w:rsidP="0099527E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CF4A5B5" w14:textId="14CFECB4" w:rsidR="00AD2725" w:rsidRPr="0099527E" w:rsidRDefault="00AD2725" w:rsidP="0099527E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FFA</w:t>
            </w:r>
          </w:p>
        </w:tc>
        <w:tc>
          <w:tcPr>
            <w:tcW w:w="6921" w:type="dxa"/>
            <w:gridSpan w:val="2"/>
          </w:tcPr>
          <w:p w14:paraId="2085B6AB" w14:textId="7CFCE8DB" w:rsidR="0099527E" w:rsidRPr="0009184F" w:rsidRDefault="0099527E" w:rsidP="0099527E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4A1FECDC" w14:textId="77777777" w:rsidR="00AD2725" w:rsidRDefault="00AD2725" w:rsidP="0099527E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44BD9483" w14:textId="35F06878" w:rsidR="0099527E" w:rsidRPr="0099527E" w:rsidRDefault="00550A73" w:rsidP="00AD2725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110 cm</w:t>
            </w:r>
          </w:p>
        </w:tc>
      </w:tr>
      <w:tr w:rsidR="0099527E" w:rsidRPr="0099527E" w14:paraId="794E461F" w14:textId="77777777" w:rsidTr="2B837CFC">
        <w:trPr>
          <w:trHeight w:val="263"/>
        </w:trPr>
        <w:tc>
          <w:tcPr>
            <w:tcW w:w="2259" w:type="dxa"/>
          </w:tcPr>
          <w:p w14:paraId="25C4740E" w14:textId="77777777" w:rsidR="0099527E" w:rsidRPr="0099527E" w:rsidRDefault="0099527E" w:rsidP="0099527E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89" w:type="dxa"/>
          </w:tcPr>
          <w:p w14:paraId="7CA4FA13" w14:textId="77777777" w:rsidR="0099527E" w:rsidRPr="0099527E" w:rsidRDefault="0099527E" w:rsidP="0099527E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32" w:type="dxa"/>
          </w:tcPr>
          <w:p w14:paraId="601AA58F" w14:textId="77777777" w:rsidR="0099527E" w:rsidRPr="0099527E" w:rsidRDefault="0099527E" w:rsidP="0099527E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527E" w:rsidRPr="0099527E" w14:paraId="1FFA4F78" w14:textId="77777777" w:rsidTr="58B9D672">
        <w:trPr>
          <w:trHeight w:val="300"/>
        </w:trPr>
        <w:tc>
          <w:tcPr>
            <w:tcW w:w="2259" w:type="dxa"/>
          </w:tcPr>
          <w:p w14:paraId="2C1FB14B" w14:textId="77777777" w:rsidR="0099527E" w:rsidRPr="0099527E" w:rsidRDefault="0099527E" w:rsidP="0099527E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21" w:type="dxa"/>
            <w:gridSpan w:val="2"/>
          </w:tcPr>
          <w:p w14:paraId="56E1655C" w14:textId="77777777" w:rsidR="0099527E" w:rsidRPr="0099527E" w:rsidRDefault="0099527E" w:rsidP="0099527E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527E" w:rsidRPr="0099527E" w14:paraId="3D4436C8" w14:textId="77777777" w:rsidTr="2B837CFC">
        <w:trPr>
          <w:trHeight w:val="263"/>
        </w:trPr>
        <w:tc>
          <w:tcPr>
            <w:tcW w:w="2259" w:type="dxa"/>
          </w:tcPr>
          <w:p w14:paraId="60C76849" w14:textId="77777777" w:rsidR="0099527E" w:rsidRPr="0099527E" w:rsidRDefault="0099527E" w:rsidP="0099527E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99527E">
              <w:rPr>
                <w:rFonts w:ascii="Arial" w:hAnsi="Arial" w:cs="Arial"/>
                <w:b/>
                <w:sz w:val="20"/>
                <w:szCs w:val="20"/>
              </w:rPr>
              <w:t>Bildtagning</w:t>
            </w:r>
          </w:p>
        </w:tc>
        <w:tc>
          <w:tcPr>
            <w:tcW w:w="6921" w:type="dxa"/>
            <w:gridSpan w:val="2"/>
          </w:tcPr>
          <w:p w14:paraId="5CF8B37A" w14:textId="110AE5BF" w:rsidR="0099527E" w:rsidRPr="00FA5831" w:rsidRDefault="00EA67F1" w:rsidP="60964781">
            <w:pPr>
              <w:numPr>
                <w:ilvl w:val="0"/>
                <w:numId w:val="20"/>
              </w:numPr>
              <w:snapToGrid w:val="0"/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FA5831">
              <w:rPr>
                <w:rFonts w:ascii="Arial" w:hAnsi="Arial" w:cs="Arial"/>
                <w:sz w:val="20"/>
                <w:szCs w:val="20"/>
              </w:rPr>
              <w:t>S</w:t>
            </w:r>
            <w:r w:rsidR="75555971" w:rsidRPr="00FA5831">
              <w:rPr>
                <w:rFonts w:ascii="Arial" w:hAnsi="Arial" w:cs="Arial"/>
                <w:sz w:val="20"/>
                <w:szCs w:val="20"/>
              </w:rPr>
              <w:t>ida stående</w:t>
            </w:r>
            <w:r w:rsidR="0B236B2D" w:rsidRPr="00FA5831">
              <w:rPr>
                <w:rFonts w:ascii="Arial" w:hAnsi="Arial" w:cs="Arial"/>
                <w:sz w:val="20"/>
                <w:szCs w:val="20"/>
              </w:rPr>
              <w:t xml:space="preserve"> (bilateralt)</w:t>
            </w:r>
          </w:p>
          <w:p w14:paraId="5AF50E5D" w14:textId="2651D2D7" w:rsidR="0075474E" w:rsidRPr="00FA5831" w:rsidRDefault="0075474E" w:rsidP="2B837CFC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798EFCE7" w14:textId="7FA4E6B9" w:rsidR="004361EE" w:rsidRPr="00FA5831" w:rsidRDefault="004361EE" w:rsidP="60964781">
            <w:pPr>
              <w:snapToGrid w:val="0"/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</w:p>
          <w:p w14:paraId="4C0A2BEE" w14:textId="5DD11D7F" w:rsidR="0051210F" w:rsidRPr="00FA5831" w:rsidRDefault="0051210F" w:rsidP="00EA67F1">
            <w:pPr>
              <w:snapToGrid w:val="0"/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527E" w:rsidRPr="0099527E" w14:paraId="520E88E6" w14:textId="77777777" w:rsidTr="2B837CFC">
        <w:trPr>
          <w:trHeight w:val="263"/>
        </w:trPr>
        <w:tc>
          <w:tcPr>
            <w:tcW w:w="2259" w:type="dxa"/>
          </w:tcPr>
          <w:p w14:paraId="7CF67104" w14:textId="77777777" w:rsidR="0099527E" w:rsidRPr="0099527E" w:rsidRDefault="0099527E" w:rsidP="0099527E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21" w:type="dxa"/>
            <w:gridSpan w:val="2"/>
          </w:tcPr>
          <w:p w14:paraId="155AA8E8" w14:textId="77777777" w:rsidR="0099527E" w:rsidRPr="0099527E" w:rsidRDefault="0099527E" w:rsidP="0099527E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2A6B760" w14:textId="77777777" w:rsidR="0099527E" w:rsidRPr="0099527E" w:rsidRDefault="0099527E" w:rsidP="0099527E">
      <w:pPr>
        <w:spacing w:after="0" w:line="240" w:lineRule="auto"/>
        <w:ind w:left="0" w:right="0"/>
        <w:rPr>
          <w:szCs w:val="20"/>
        </w:rPr>
      </w:pPr>
    </w:p>
    <w:tbl>
      <w:tblPr>
        <w:tblW w:w="10490" w:type="dxa"/>
        <w:tblLayout w:type="fixed"/>
        <w:tblLook w:val="0000" w:firstRow="0" w:lastRow="0" w:firstColumn="0" w:lastColumn="0" w:noHBand="0" w:noVBand="0"/>
      </w:tblPr>
      <w:tblGrid>
        <w:gridCol w:w="1701"/>
        <w:gridCol w:w="4111"/>
        <w:gridCol w:w="4678"/>
      </w:tblGrid>
      <w:tr w:rsidR="0099527E" w:rsidRPr="0099527E" w14:paraId="13329632" w14:textId="77777777" w:rsidTr="000020C2">
        <w:trPr>
          <w:trHeight w:val="263"/>
        </w:trPr>
        <w:tc>
          <w:tcPr>
            <w:tcW w:w="1701" w:type="dxa"/>
          </w:tcPr>
          <w:p w14:paraId="20D58CDB" w14:textId="34C27B0D" w:rsidR="0099527E" w:rsidRPr="00AF6AEF" w:rsidRDefault="0099527E" w:rsidP="0099527E">
            <w:pPr>
              <w:keepNext/>
              <w:spacing w:before="240" w:after="60" w:line="240" w:lineRule="auto"/>
              <w:ind w:left="0" w:right="0"/>
              <w:outlineLvl w:val="1"/>
              <w:rPr>
                <w:rFonts w:ascii="Arial Fet" w:hAnsi="Arial Fet" w:cs="Arial"/>
                <w:iCs/>
                <w:sz w:val="28"/>
                <w:szCs w:val="28"/>
              </w:rPr>
            </w:pPr>
            <w:r w:rsidRPr="00AF6AEF">
              <w:rPr>
                <w:rFonts w:ascii="Calibri" w:hAnsi="Calibri" w:cs="Arial"/>
                <w:iCs/>
                <w:sz w:val="32"/>
                <w:szCs w:val="28"/>
              </w:rPr>
              <w:t>Bildtagning</w:t>
            </w:r>
            <w:r w:rsidR="000020C2">
              <w:rPr>
                <w:rFonts w:ascii="Calibri" w:hAnsi="Calibri" w:cs="Arial"/>
                <w:iCs/>
                <w:sz w:val="32"/>
                <w:szCs w:val="28"/>
              </w:rPr>
              <w:t xml:space="preserve"> </w:t>
            </w:r>
          </w:p>
        </w:tc>
        <w:tc>
          <w:tcPr>
            <w:tcW w:w="4111" w:type="dxa"/>
          </w:tcPr>
          <w:p w14:paraId="3B898321" w14:textId="77777777" w:rsidR="0099527E" w:rsidRPr="0099527E" w:rsidRDefault="0099527E" w:rsidP="0099527E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8" w:type="dxa"/>
          </w:tcPr>
          <w:p w14:paraId="25784D1A" w14:textId="77777777" w:rsidR="0099527E" w:rsidRPr="0099527E" w:rsidRDefault="0099527E" w:rsidP="0099527E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527E" w:rsidRPr="0099527E" w14:paraId="34244D3B" w14:textId="77777777" w:rsidTr="000020C2">
        <w:trPr>
          <w:cantSplit/>
          <w:trHeight w:val="3106"/>
        </w:trPr>
        <w:tc>
          <w:tcPr>
            <w:tcW w:w="1701" w:type="dxa"/>
          </w:tcPr>
          <w:p w14:paraId="17B8A0AC" w14:textId="047C6F32" w:rsidR="0099527E" w:rsidRDefault="0099527E" w:rsidP="0099527E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D79358D" w14:textId="77777777" w:rsidR="000020C2" w:rsidRDefault="000020C2" w:rsidP="0099527E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2758431" w14:textId="47F703CD" w:rsidR="000020C2" w:rsidRDefault="00EA67F1" w:rsidP="0099527E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Sida stående</w:t>
            </w:r>
          </w:p>
          <w:p w14:paraId="2ACAD529" w14:textId="77777777" w:rsidR="000020C2" w:rsidRDefault="000020C2" w:rsidP="0099527E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4543759" w14:textId="77777777" w:rsidR="000020C2" w:rsidRDefault="000020C2" w:rsidP="0099527E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A3BC731" w14:textId="77777777" w:rsidR="000020C2" w:rsidRDefault="000020C2" w:rsidP="0099527E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78F6F3C" w14:textId="77777777" w:rsidR="000020C2" w:rsidRDefault="000020C2" w:rsidP="0099527E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9CB3021" w14:textId="77777777" w:rsidR="000020C2" w:rsidRDefault="000020C2" w:rsidP="0099527E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A8F853A" w14:textId="77777777" w:rsidR="000020C2" w:rsidRDefault="000020C2" w:rsidP="0099527E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F84A9A2" w14:textId="77777777" w:rsidR="000020C2" w:rsidRDefault="000020C2" w:rsidP="0099527E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4B8A1F1" w14:textId="77777777" w:rsidR="000020C2" w:rsidRDefault="000020C2" w:rsidP="0099527E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C80E146" w14:textId="77777777" w:rsidR="000020C2" w:rsidRDefault="000020C2" w:rsidP="0099527E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8181CDE" w14:textId="77777777" w:rsidR="004540A9" w:rsidRDefault="004540A9" w:rsidP="0099527E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1609BA0" w14:textId="2F06875C" w:rsidR="000020C2" w:rsidRDefault="000020C2" w:rsidP="0099527E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Cent</w:t>
            </w:r>
            <w:r w:rsidR="00EA67F1">
              <w:rPr>
                <w:rFonts w:ascii="Arial" w:hAnsi="Arial" w:cs="Arial"/>
                <w:b/>
                <w:sz w:val="20"/>
                <w:szCs w:val="20"/>
              </w:rPr>
              <w:t>rera</w:t>
            </w:r>
          </w:p>
          <w:p w14:paraId="12AB0C4A" w14:textId="77777777" w:rsidR="004540A9" w:rsidRDefault="004540A9" w:rsidP="0099527E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F4145EE" w14:textId="77777777" w:rsidR="000020C2" w:rsidRDefault="000020C2" w:rsidP="0099527E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Vinkel</w:t>
            </w:r>
          </w:p>
          <w:p w14:paraId="17FE746D" w14:textId="77777777" w:rsidR="005330C9" w:rsidRDefault="005330C9" w:rsidP="0099527E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5B4BD2B" w14:textId="77777777" w:rsidR="005330C9" w:rsidRDefault="005330C9" w:rsidP="0099527E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6700132" w14:textId="77777777" w:rsidR="005330C9" w:rsidRDefault="005330C9" w:rsidP="0099527E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08E59D0" w14:textId="77777777" w:rsidR="005330C9" w:rsidRDefault="005330C9" w:rsidP="0099527E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E266E91" w14:textId="77777777" w:rsidR="005330C9" w:rsidRDefault="005330C9" w:rsidP="0099527E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08D1ADE" w14:textId="77777777" w:rsidR="005330C9" w:rsidRDefault="005330C9" w:rsidP="0099527E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18CBCE5" w14:textId="77777777" w:rsidR="005330C9" w:rsidRDefault="005330C9" w:rsidP="0099527E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03FA43C" w14:textId="77777777" w:rsidR="005330C9" w:rsidRDefault="005330C9" w:rsidP="0099527E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C51A3A3" w14:textId="77777777" w:rsidR="005330C9" w:rsidRDefault="005330C9" w:rsidP="0099527E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9DF46F3" w14:textId="77777777" w:rsidR="005330C9" w:rsidRDefault="005330C9" w:rsidP="0099527E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7485CEB" w14:textId="77777777" w:rsidR="005330C9" w:rsidRDefault="005330C9" w:rsidP="0099527E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09A6E2A" w14:textId="77777777" w:rsidR="005330C9" w:rsidRDefault="005330C9" w:rsidP="0099527E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B23CFEC" w14:textId="77777777" w:rsidR="005330C9" w:rsidRDefault="005330C9" w:rsidP="0099527E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6B8B50A" w14:textId="13F74F46" w:rsidR="005330C9" w:rsidRPr="0099527E" w:rsidRDefault="005330C9" w:rsidP="0099527E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11" w:type="dxa"/>
          </w:tcPr>
          <w:p w14:paraId="4705EEF0" w14:textId="44A0E322" w:rsidR="0099527E" w:rsidRPr="0099527E" w:rsidRDefault="000020C2" w:rsidP="0099527E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OBS! Inga andra bilder behövs</w:t>
            </w:r>
          </w:p>
          <w:p w14:paraId="49AC50C4" w14:textId="77777777" w:rsidR="0099527E" w:rsidRPr="0099527E" w:rsidRDefault="0099527E" w:rsidP="0099527E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7286FE17" w14:textId="77777777" w:rsidR="004540A9" w:rsidRDefault="000020C2" w:rsidP="0099527E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Patienten belastar aktuell sida med knät böjt i 90</w:t>
            </w:r>
            <w:r w:rsidRPr="0099527E">
              <w:rPr>
                <w:rFonts w:ascii="Arial" w:hAnsi="Arial" w:cs="Arial"/>
                <w:sz w:val="20"/>
                <w:szCs w:val="20"/>
              </w:rPr>
              <w:t>°</w:t>
            </w:r>
            <w:r>
              <w:rPr>
                <w:rFonts w:ascii="Arial" w:hAnsi="Arial" w:cs="Arial"/>
                <w:sz w:val="20"/>
                <w:szCs w:val="20"/>
              </w:rPr>
              <w:t>. Knät belastas i helt ra</w:t>
            </w:r>
            <w:r w:rsidR="004540A9">
              <w:rPr>
                <w:rFonts w:ascii="Arial" w:hAnsi="Arial" w:cs="Arial"/>
                <w:sz w:val="20"/>
                <w:szCs w:val="20"/>
              </w:rPr>
              <w:t>k</w:t>
            </w:r>
            <w:r>
              <w:rPr>
                <w:rFonts w:ascii="Arial" w:hAnsi="Arial" w:cs="Arial"/>
                <w:sz w:val="20"/>
                <w:szCs w:val="20"/>
              </w:rPr>
              <w:t xml:space="preserve"> sidoprojektion utan rotation, se bild.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Kanten på både kudden och bordet ska vara i linje med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tuberositas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tibiae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, se bild.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Ovan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tubertositas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tibiae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ska knät vara fritt från belastning, detta för att kunna se eventuell ledbandsskada.</w:t>
            </w:r>
          </w:p>
          <w:p w14:paraId="72A35866" w14:textId="7075CEAF" w:rsidR="0099527E" w:rsidRPr="0099527E" w:rsidRDefault="000020C2" w:rsidP="0099527E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br/>
              <w:t>Sätt blyhagel vid kuddens främre kant.</w:t>
            </w:r>
          </w:p>
          <w:p w14:paraId="7F834227" w14:textId="77777777" w:rsidR="0099527E" w:rsidRPr="0099527E" w:rsidRDefault="0099527E" w:rsidP="0099527E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698DD12B" w14:textId="5DA47ED0" w:rsidR="0099527E" w:rsidRDefault="000020C2" w:rsidP="0099527E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Mitt i led</w:t>
            </w:r>
            <w:r w:rsidR="00EA67F1">
              <w:rPr>
                <w:rFonts w:ascii="Arial" w:hAnsi="Arial" w:cs="Arial"/>
                <w:sz w:val="20"/>
                <w:szCs w:val="20"/>
              </w:rPr>
              <w:t>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19D7052" w14:textId="77777777" w:rsidR="004540A9" w:rsidRDefault="004540A9" w:rsidP="0099527E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60E327C1" w14:textId="7FCF9B80" w:rsidR="000020C2" w:rsidRPr="0099527E" w:rsidRDefault="000020C2" w:rsidP="0099527E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Eventuellt 5</w:t>
            </w:r>
            <w:r w:rsidRPr="0099527E">
              <w:rPr>
                <w:rFonts w:ascii="Arial" w:hAnsi="Arial" w:cs="Arial"/>
                <w:sz w:val="20"/>
                <w:szCs w:val="20"/>
              </w:rPr>
              <w:t>°</w:t>
            </w:r>
            <w:r>
              <w:rPr>
                <w:rFonts w:ascii="Arial" w:hAnsi="Arial" w:cs="Arial"/>
                <w:sz w:val="20"/>
                <w:szCs w:val="20"/>
              </w:rPr>
              <w:t xml:space="preserve"> distalt/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kaudalt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009E5A55" w14:textId="77777777" w:rsidR="0099527E" w:rsidRPr="0099527E" w:rsidRDefault="0099527E" w:rsidP="0099527E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55FC1E15" w14:textId="77777777" w:rsidR="0099527E" w:rsidRDefault="0099527E" w:rsidP="0099527E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99527E">
              <w:rPr>
                <w:rFonts w:ascii="Arial" w:hAnsi="Arial" w:cs="Arial"/>
                <w:sz w:val="20"/>
                <w:szCs w:val="20"/>
              </w:rPr>
              <w:t>Blända ut på längden.</w:t>
            </w:r>
          </w:p>
          <w:p w14:paraId="7AD25458" w14:textId="77777777" w:rsidR="001F39ED" w:rsidRDefault="001F39ED" w:rsidP="0099527E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38F03864" w14:textId="24E3C264" w:rsidR="001F39ED" w:rsidRPr="001F39ED" w:rsidRDefault="001F39ED" w:rsidP="0099527E">
            <w:pPr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F39ED">
              <w:rPr>
                <w:rFonts w:ascii="Arial" w:hAnsi="Arial" w:cs="Arial"/>
                <w:b/>
                <w:bCs/>
                <w:sz w:val="20"/>
                <w:szCs w:val="20"/>
              </w:rPr>
              <w:t>Kriterier</w:t>
            </w:r>
          </w:p>
          <w:p w14:paraId="59F28E89" w14:textId="5D3CDC1A" w:rsidR="0099527E" w:rsidRDefault="000020C2" w:rsidP="000020C2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</w:t>
            </w:r>
            <w:r w:rsidR="004540A9">
              <w:rPr>
                <w:rFonts w:ascii="Arial" w:hAnsi="Arial" w:cs="Arial"/>
                <w:sz w:val="20"/>
                <w:szCs w:val="20"/>
              </w:rPr>
              <w:t>k</w:t>
            </w:r>
            <w:r>
              <w:rPr>
                <w:rFonts w:ascii="Arial" w:hAnsi="Arial" w:cs="Arial"/>
                <w:sz w:val="20"/>
                <w:szCs w:val="20"/>
              </w:rPr>
              <w:t xml:space="preserve"> sida med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femurkondylerna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på varandra.</w:t>
            </w:r>
            <w:r>
              <w:rPr>
                <w:rFonts w:ascii="Arial" w:hAnsi="Arial" w:cs="Arial"/>
                <w:sz w:val="20"/>
                <w:szCs w:val="20"/>
              </w:rPr>
              <w:br/>
              <w:t>Friprojicerad led. Minst en tredjedel av proximala underbenet ska avbildas.</w:t>
            </w:r>
            <w:r>
              <w:rPr>
                <w:rFonts w:ascii="Arial" w:hAnsi="Arial" w:cs="Arial"/>
                <w:sz w:val="20"/>
                <w:szCs w:val="20"/>
              </w:rPr>
              <w:br/>
              <w:t>Kanten på PCL-kudden ska synas i bild, detta med hjälp av blyhagel eftersom kudden inte alltid syns i bild.</w:t>
            </w:r>
          </w:p>
          <w:p w14:paraId="4044BD49" w14:textId="77777777" w:rsidR="000020C2" w:rsidRDefault="000020C2" w:rsidP="000020C2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Markera ”belastad” i bild.</w:t>
            </w:r>
          </w:p>
          <w:p w14:paraId="2FFAC799" w14:textId="77777777" w:rsidR="000020C2" w:rsidRDefault="000020C2" w:rsidP="000020C2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273372E7" w14:textId="77777777" w:rsidR="000020C2" w:rsidRDefault="000020C2" w:rsidP="000020C2">
            <w:pPr>
              <w:spacing w:after="0" w:line="240" w:lineRule="auto"/>
              <w:ind w:left="0" w:right="0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5330C9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OBS! Bilderna ska godkännas av radiolog </w:t>
            </w:r>
            <w:r w:rsidR="005330C9" w:rsidRPr="005330C9">
              <w:rPr>
                <w:rFonts w:ascii="Arial" w:hAnsi="Arial" w:cs="Arial"/>
                <w:i/>
                <w:iCs/>
                <w:sz w:val="20"/>
                <w:szCs w:val="20"/>
              </w:rPr>
              <w:t>innan patienten lämnar röntgen.</w:t>
            </w:r>
          </w:p>
          <w:p w14:paraId="441AF61A" w14:textId="39C6B5B9" w:rsidR="005330C9" w:rsidRPr="005330C9" w:rsidRDefault="005330C9" w:rsidP="000020C2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8" w:type="dxa"/>
          </w:tcPr>
          <w:p w14:paraId="59602D05" w14:textId="672009EB" w:rsidR="0099527E" w:rsidRPr="0099527E" w:rsidRDefault="0099527E" w:rsidP="0099527E">
            <w:pPr>
              <w:tabs>
                <w:tab w:val="left" w:pos="2302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color w:val="464646"/>
                <w:sz w:val="18"/>
                <w:szCs w:val="18"/>
              </w:rPr>
            </w:pPr>
          </w:p>
          <w:p w14:paraId="59ABF008" w14:textId="1FBEB106" w:rsidR="0099527E" w:rsidRPr="0099527E" w:rsidRDefault="005330C9" w:rsidP="0099527E">
            <w:pPr>
              <w:spacing w:after="0" w:line="240" w:lineRule="auto"/>
              <w:ind w:left="0" w:right="0"/>
              <w:rPr>
                <w:szCs w:val="20"/>
              </w:rPr>
            </w:pPr>
            <w:r w:rsidRPr="005330C9">
              <w:rPr>
                <w:noProof/>
                <w:szCs w:val="20"/>
              </w:rPr>
              <w:drawing>
                <wp:inline distT="0" distB="0" distL="0" distR="0" wp14:anchorId="7199FA95" wp14:editId="3B2F2A4E">
                  <wp:extent cx="1695687" cy="2905530"/>
                  <wp:effectExtent l="0" t="0" r="0" b="0"/>
                  <wp:docPr id="1501415092" name="Bildobjekt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1415092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5687" cy="2905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527E" w:rsidRPr="0099527E" w14:paraId="57F6B4AE" w14:textId="77777777" w:rsidTr="000020C2">
        <w:trPr>
          <w:trHeight w:val="263"/>
        </w:trPr>
        <w:tc>
          <w:tcPr>
            <w:tcW w:w="1701" w:type="dxa"/>
          </w:tcPr>
          <w:p w14:paraId="6FB3A09B" w14:textId="77777777" w:rsidR="0099527E" w:rsidRPr="0099527E" w:rsidRDefault="0099527E" w:rsidP="0099527E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11" w:type="dxa"/>
          </w:tcPr>
          <w:p w14:paraId="592541C9" w14:textId="77777777" w:rsidR="0099527E" w:rsidRPr="0099527E" w:rsidRDefault="0099527E" w:rsidP="0099527E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8" w:type="dxa"/>
          </w:tcPr>
          <w:p w14:paraId="05599005" w14:textId="4C152A79" w:rsidR="0099527E" w:rsidRPr="0099527E" w:rsidRDefault="0099527E" w:rsidP="0099527E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527E" w:rsidRPr="0099527E" w14:paraId="09CF3D54" w14:textId="77777777" w:rsidTr="000020C2">
        <w:trPr>
          <w:trHeight w:val="263"/>
        </w:trPr>
        <w:tc>
          <w:tcPr>
            <w:tcW w:w="1701" w:type="dxa"/>
          </w:tcPr>
          <w:p w14:paraId="2E7E5F23" w14:textId="4741B3EF" w:rsidR="0099527E" w:rsidRPr="0099527E" w:rsidRDefault="0099527E" w:rsidP="0099527E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11" w:type="dxa"/>
          </w:tcPr>
          <w:p w14:paraId="41149915" w14:textId="03896A81" w:rsidR="0099527E" w:rsidRPr="0099527E" w:rsidRDefault="005330C9" w:rsidP="0099527E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Positionsbilder med hjälpmedel</w:t>
            </w:r>
            <w:r w:rsidR="00273261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4E418C86" w14:textId="77777777" w:rsidR="0099527E" w:rsidRPr="0099527E" w:rsidRDefault="0099527E" w:rsidP="0099527E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67801B7D" w14:textId="77777777" w:rsidR="00B627F6" w:rsidRPr="0099527E" w:rsidRDefault="00B627F6" w:rsidP="0099527E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6052D404" w14:textId="1768BA0D" w:rsidR="00B627F6" w:rsidRPr="005330C9" w:rsidRDefault="00B627F6" w:rsidP="0099527E">
            <w:pPr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678" w:type="dxa"/>
          </w:tcPr>
          <w:p w14:paraId="649C7797" w14:textId="630B3387" w:rsidR="0099527E" w:rsidRPr="0099527E" w:rsidRDefault="005330C9" w:rsidP="0099527E">
            <w:pPr>
              <w:tabs>
                <w:tab w:val="left" w:pos="2160"/>
              </w:tabs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color w:val="464646"/>
                <w:sz w:val="18"/>
                <w:szCs w:val="18"/>
              </w:rPr>
            </w:pPr>
            <w:r w:rsidRPr="005330C9">
              <w:rPr>
                <w:rFonts w:ascii="Arial" w:hAnsi="Arial" w:cs="Arial"/>
                <w:noProof/>
                <w:sz w:val="20"/>
                <w:szCs w:val="20"/>
              </w:rPr>
              <w:drawing>
                <wp:anchor distT="0" distB="0" distL="114300" distR="114300" simplePos="0" relativeHeight="251658240" behindDoc="0" locked="0" layoutInCell="1" allowOverlap="1" wp14:anchorId="45F4143F" wp14:editId="07501625">
                  <wp:simplePos x="0" y="0"/>
                  <wp:positionH relativeFrom="column">
                    <wp:posOffset>-592001</wp:posOffset>
                  </wp:positionH>
                  <wp:positionV relativeFrom="paragraph">
                    <wp:posOffset>-85191</wp:posOffset>
                  </wp:positionV>
                  <wp:extent cx="3306470" cy="1781433"/>
                  <wp:effectExtent l="0" t="0" r="8255" b="9525"/>
                  <wp:wrapNone/>
                  <wp:docPr id="1778687363" name="Bildobjekt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8687363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6470" cy="17814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1A4C966" w14:textId="54413BA5" w:rsidR="0099527E" w:rsidRPr="0099527E" w:rsidRDefault="0099527E" w:rsidP="0099527E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527E" w:rsidRPr="0099527E" w14:paraId="4A547F0F" w14:textId="77777777" w:rsidTr="000020C2">
        <w:trPr>
          <w:trHeight w:val="263"/>
        </w:trPr>
        <w:tc>
          <w:tcPr>
            <w:tcW w:w="1701" w:type="dxa"/>
          </w:tcPr>
          <w:p w14:paraId="6E7068E0" w14:textId="77777777" w:rsidR="0099527E" w:rsidRPr="0099527E" w:rsidRDefault="0099527E" w:rsidP="0099527E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11" w:type="dxa"/>
          </w:tcPr>
          <w:p w14:paraId="69743D67" w14:textId="77777777" w:rsidR="0099527E" w:rsidRPr="0099527E" w:rsidRDefault="0099527E" w:rsidP="0099527E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8" w:type="dxa"/>
          </w:tcPr>
          <w:p w14:paraId="2B648524" w14:textId="77777777" w:rsidR="0099527E" w:rsidRPr="0099527E" w:rsidRDefault="0099527E" w:rsidP="0099527E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color w:val="464646"/>
                <w:sz w:val="18"/>
                <w:szCs w:val="18"/>
              </w:rPr>
            </w:pPr>
          </w:p>
        </w:tc>
      </w:tr>
      <w:bookmarkEnd w:id="0"/>
    </w:tbl>
    <w:p w14:paraId="76B9F95B" w14:textId="52106CDB" w:rsidR="00536A5A" w:rsidRPr="00536A5A" w:rsidRDefault="00536A5A" w:rsidP="005330C9">
      <w:pPr>
        <w:ind w:left="0"/>
      </w:pPr>
    </w:p>
    <w:sectPr w:rsidR="00536A5A" w:rsidRPr="00536A5A" w:rsidSect="0099527E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29A659" w14:textId="77777777" w:rsidR="00380B8E" w:rsidRDefault="00380B8E">
      <w:r>
        <w:separator/>
      </w:r>
    </w:p>
  </w:endnote>
  <w:endnote w:type="continuationSeparator" w:id="0">
    <w:p w14:paraId="2DD3AAE4" w14:textId="77777777" w:rsidR="00380B8E" w:rsidRDefault="00380B8E">
      <w:r>
        <w:continuationSeparator/>
      </w:r>
    </w:p>
  </w:endnote>
  <w:endnote w:type="continuationNotice" w:id="1">
    <w:p w14:paraId="06D99599" w14:textId="77777777" w:rsidR="00380B8E" w:rsidRDefault="00380B8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Fe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Footer"/>
      <w:framePr w:wrap="around" w:vAnchor="text" w:hAnchor="margin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FE2B821" w14:textId="77777777" w:rsidR="00660269" w:rsidRDefault="00660269" w:rsidP="00C43BDD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Footer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Footer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948882" w14:textId="77777777" w:rsidR="00380B8E" w:rsidRDefault="00380B8E"/>
  </w:footnote>
  <w:footnote w:type="continuationSeparator" w:id="0">
    <w:p w14:paraId="11B1ED0F" w14:textId="77777777" w:rsidR="00380B8E" w:rsidRDefault="00380B8E">
      <w:r>
        <w:continuationSeparator/>
      </w:r>
    </w:p>
  </w:footnote>
  <w:footnote w:type="continuationNotice" w:id="1">
    <w:p w14:paraId="3F2A273F" w14:textId="77777777" w:rsidR="00380B8E" w:rsidRDefault="00380B8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Header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rto="http://schemas.microsoft.com/office/word/2006/arto" xmlns:a="http://schemas.openxmlformats.org/drawingml/2006/main" xmlns:w16cei="http://schemas.microsoft.com/office/word/2026/wordml/cei">
          <w:pict w14:anchorId="4A7ED190"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6D41DF98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Header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rto="http://schemas.microsoft.com/office/word/2006/arto" xmlns:a="http://schemas.openxmlformats.org/drawingml/2006/main" xmlns:adec="http://schemas.microsoft.com/office/drawing/2017/decorative" xmlns:pic="http://schemas.openxmlformats.org/drawingml/2006/picture" xmlns:a14="http://schemas.microsoft.com/office/drawing/2010/main" xmlns:w16cei="http://schemas.microsoft.com/office/word/2026/wordml/cei">
          <w:pict w14:anchorId="647000C7"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413A60" w:rsidRDefault="00413A60" w14:paraId="685B7E76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110069"/>
    <w:multiLevelType w:val="hybridMultilevel"/>
    <w:tmpl w:val="C04CD65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4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994F6C"/>
    <w:multiLevelType w:val="hybridMultilevel"/>
    <w:tmpl w:val="3A3EE8C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474E09"/>
    <w:multiLevelType w:val="hybridMultilevel"/>
    <w:tmpl w:val="DDF0BC38"/>
    <w:lvl w:ilvl="0" w:tplc="34668BAA">
      <w:start w:val="1"/>
      <w:numFmt w:val="bullet"/>
      <w:pStyle w:val="List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54340635"/>
    <w:multiLevelType w:val="hybridMultilevel"/>
    <w:tmpl w:val="1B6660C0"/>
    <w:lvl w:ilvl="0" w:tplc="05061E3A">
      <w:start w:val="1"/>
      <w:numFmt w:val="decimal"/>
      <w:pStyle w:val="ListParagraph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505830566">
    <w:abstractNumId w:val="19"/>
  </w:num>
  <w:num w:numId="2" w16cid:durableId="2102413506">
    <w:abstractNumId w:val="16"/>
  </w:num>
  <w:num w:numId="3" w16cid:durableId="2093037726">
    <w:abstractNumId w:val="0"/>
  </w:num>
  <w:num w:numId="4" w16cid:durableId="331304207">
    <w:abstractNumId w:val="7"/>
  </w:num>
  <w:num w:numId="5" w16cid:durableId="654140124">
    <w:abstractNumId w:val="17"/>
  </w:num>
  <w:num w:numId="6" w16cid:durableId="212234651">
    <w:abstractNumId w:val="3"/>
  </w:num>
  <w:num w:numId="7" w16cid:durableId="380254033">
    <w:abstractNumId w:val="13"/>
  </w:num>
  <w:num w:numId="8" w16cid:durableId="1121993840">
    <w:abstractNumId w:val="9"/>
  </w:num>
  <w:num w:numId="9" w16cid:durableId="294020848">
    <w:abstractNumId w:val="1"/>
  </w:num>
  <w:num w:numId="10" w16cid:durableId="1688097896">
    <w:abstractNumId w:val="1"/>
  </w:num>
  <w:num w:numId="11" w16cid:durableId="1920015617">
    <w:abstractNumId w:val="4"/>
  </w:num>
  <w:num w:numId="12" w16cid:durableId="925723668">
    <w:abstractNumId w:val="5"/>
  </w:num>
  <w:num w:numId="13" w16cid:durableId="545290497">
    <w:abstractNumId w:val="15"/>
  </w:num>
  <w:num w:numId="14" w16cid:durableId="1923443028">
    <w:abstractNumId w:val="11"/>
  </w:num>
  <w:num w:numId="15" w16cid:durableId="1765347469">
    <w:abstractNumId w:val="8"/>
  </w:num>
  <w:num w:numId="16" w16cid:durableId="1898317081">
    <w:abstractNumId w:val="14"/>
  </w:num>
  <w:num w:numId="17" w16cid:durableId="1220244778">
    <w:abstractNumId w:val="6"/>
  </w:num>
  <w:num w:numId="18" w16cid:durableId="1782601117">
    <w:abstractNumId w:val="12"/>
  </w:num>
  <w:num w:numId="19" w16cid:durableId="1502625652">
    <w:abstractNumId w:val="18"/>
  </w:num>
  <w:num w:numId="20" w16cid:durableId="107941122">
    <w:abstractNumId w:val="2"/>
  </w:num>
  <w:num w:numId="21" w16cid:durableId="132540208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proofState w:spelling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20C2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184F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2477"/>
    <w:rsid w:val="00163FCE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1E2689"/>
    <w:rsid w:val="001E34D1"/>
    <w:rsid w:val="001F0547"/>
    <w:rsid w:val="001F39ED"/>
    <w:rsid w:val="00211487"/>
    <w:rsid w:val="00211D91"/>
    <w:rsid w:val="00217DEC"/>
    <w:rsid w:val="00235B57"/>
    <w:rsid w:val="00243DDA"/>
    <w:rsid w:val="00250F24"/>
    <w:rsid w:val="002523C5"/>
    <w:rsid w:val="0025380B"/>
    <w:rsid w:val="0025703A"/>
    <w:rsid w:val="00262F3D"/>
    <w:rsid w:val="00263281"/>
    <w:rsid w:val="002651D6"/>
    <w:rsid w:val="0026551F"/>
    <w:rsid w:val="00273261"/>
    <w:rsid w:val="00280A85"/>
    <w:rsid w:val="00284119"/>
    <w:rsid w:val="00287716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18F4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0B8E"/>
    <w:rsid w:val="00384019"/>
    <w:rsid w:val="003854F1"/>
    <w:rsid w:val="0039118E"/>
    <w:rsid w:val="00397F54"/>
    <w:rsid w:val="003A0D43"/>
    <w:rsid w:val="003B0A1C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361EE"/>
    <w:rsid w:val="00443C1E"/>
    <w:rsid w:val="00446255"/>
    <w:rsid w:val="00451935"/>
    <w:rsid w:val="004540A9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1210F"/>
    <w:rsid w:val="00531E60"/>
    <w:rsid w:val="005330C9"/>
    <w:rsid w:val="00536A5A"/>
    <w:rsid w:val="005416C3"/>
    <w:rsid w:val="00541D07"/>
    <w:rsid w:val="00544BAB"/>
    <w:rsid w:val="00545F31"/>
    <w:rsid w:val="00550A73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5F6655"/>
    <w:rsid w:val="006014F1"/>
    <w:rsid w:val="0060596B"/>
    <w:rsid w:val="00606D97"/>
    <w:rsid w:val="00614C94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34CF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74E"/>
    <w:rsid w:val="00754905"/>
    <w:rsid w:val="00760038"/>
    <w:rsid w:val="00762EE0"/>
    <w:rsid w:val="00765C41"/>
    <w:rsid w:val="00771100"/>
    <w:rsid w:val="007759DD"/>
    <w:rsid w:val="0078609F"/>
    <w:rsid w:val="007917BA"/>
    <w:rsid w:val="0079388D"/>
    <w:rsid w:val="007A5C6F"/>
    <w:rsid w:val="007D4241"/>
    <w:rsid w:val="007D4317"/>
    <w:rsid w:val="007D4EA3"/>
    <w:rsid w:val="007F1CFF"/>
    <w:rsid w:val="007F5DD5"/>
    <w:rsid w:val="00806554"/>
    <w:rsid w:val="00813251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822E2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50E6"/>
    <w:rsid w:val="008E682C"/>
    <w:rsid w:val="008E78A1"/>
    <w:rsid w:val="008F589F"/>
    <w:rsid w:val="00906238"/>
    <w:rsid w:val="00907EF9"/>
    <w:rsid w:val="00910F93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62D4F"/>
    <w:rsid w:val="00971D93"/>
    <w:rsid w:val="009939D7"/>
    <w:rsid w:val="0099527E"/>
    <w:rsid w:val="009B1F6B"/>
    <w:rsid w:val="009B48B3"/>
    <w:rsid w:val="009B4A04"/>
    <w:rsid w:val="009C0D12"/>
    <w:rsid w:val="009C1480"/>
    <w:rsid w:val="009C192E"/>
    <w:rsid w:val="009C576A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563FC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2725"/>
    <w:rsid w:val="00AD73EC"/>
    <w:rsid w:val="00AE5BC7"/>
    <w:rsid w:val="00AF5AAF"/>
    <w:rsid w:val="00AF6AEF"/>
    <w:rsid w:val="00B046D8"/>
    <w:rsid w:val="00B13F4C"/>
    <w:rsid w:val="00B16219"/>
    <w:rsid w:val="00B16C59"/>
    <w:rsid w:val="00B33FDD"/>
    <w:rsid w:val="00B359CC"/>
    <w:rsid w:val="00B36107"/>
    <w:rsid w:val="00B41789"/>
    <w:rsid w:val="00B41AFB"/>
    <w:rsid w:val="00B46C03"/>
    <w:rsid w:val="00B60C6C"/>
    <w:rsid w:val="00B619A9"/>
    <w:rsid w:val="00B627F6"/>
    <w:rsid w:val="00B65A9D"/>
    <w:rsid w:val="00B66D60"/>
    <w:rsid w:val="00B75EDE"/>
    <w:rsid w:val="00B77D88"/>
    <w:rsid w:val="00B77FAF"/>
    <w:rsid w:val="00B841D1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D0A61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20C71"/>
    <w:rsid w:val="00D37E7F"/>
    <w:rsid w:val="00D47AD7"/>
    <w:rsid w:val="00D51529"/>
    <w:rsid w:val="00D6168B"/>
    <w:rsid w:val="00D818E3"/>
    <w:rsid w:val="00D85218"/>
    <w:rsid w:val="00D915B1"/>
    <w:rsid w:val="00DA2770"/>
    <w:rsid w:val="00DA299D"/>
    <w:rsid w:val="00DA65C4"/>
    <w:rsid w:val="00DD2BE0"/>
    <w:rsid w:val="00DD5DD8"/>
    <w:rsid w:val="00DE4447"/>
    <w:rsid w:val="00DE5DA2"/>
    <w:rsid w:val="00DF0033"/>
    <w:rsid w:val="00E026BF"/>
    <w:rsid w:val="00E07B1B"/>
    <w:rsid w:val="00E11853"/>
    <w:rsid w:val="00E17BA1"/>
    <w:rsid w:val="00E27B72"/>
    <w:rsid w:val="00E312FC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A67F1"/>
    <w:rsid w:val="00EB6714"/>
    <w:rsid w:val="00EC0A68"/>
    <w:rsid w:val="00EC5006"/>
    <w:rsid w:val="00ED1E20"/>
    <w:rsid w:val="00ED2D61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A5831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0B236B2D"/>
    <w:rsid w:val="2B837CFC"/>
    <w:rsid w:val="58B9D672"/>
    <w:rsid w:val="60964781"/>
    <w:rsid w:val="647B2B65"/>
    <w:rsid w:val="6B2CF8ED"/>
    <w:rsid w:val="75555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."/>
  <w:listSeparator w:val=","/>
  <w14:docId w14:val="1FE2B7EB"/>
  <w14:defaultImageDpi w14:val="330"/>
  <w15:docId w15:val="{53DB2004-0813-4F98-8C4B-9839E3B77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Heading1">
    <w:name w:val="heading 1"/>
    <w:aliases w:val="Rubrik VGR"/>
    <w:next w:val="Normal"/>
    <w:link w:val="Heading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Heading2">
    <w:name w:val="heading 2"/>
    <w:aliases w:val="Rubrik 2 VGR"/>
    <w:basedOn w:val="Normal"/>
    <w:next w:val="Normal"/>
    <w:link w:val="Heading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Heading3">
    <w:name w:val="heading 3"/>
    <w:aliases w:val="Rubrik 3 VGR"/>
    <w:basedOn w:val="Normal"/>
    <w:next w:val="Normal"/>
    <w:link w:val="Heading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Heading4">
    <w:name w:val="heading 4"/>
    <w:aliases w:val="mellanrubrik"/>
    <w:basedOn w:val="Normal"/>
    <w:next w:val="Normal"/>
    <w:link w:val="Heading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1">
    <w:name w:val="Plain Table 1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Footer">
    <w:name w:val="footer"/>
    <w:basedOn w:val="Normal"/>
    <w:link w:val="Footer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Header">
    <w:name w:val="header"/>
    <w:basedOn w:val="Normal"/>
    <w:link w:val="HeaderChar"/>
    <w:uiPriority w:val="99"/>
    <w:rsid w:val="00AA0F08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Heading1Char">
    <w:name w:val="Heading 1 Char"/>
    <w:aliases w:val="Rubrik VGR Char"/>
    <w:link w:val="Heading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FooterChar">
    <w:name w:val="Footer Char"/>
    <w:link w:val="Footer"/>
    <w:uiPriority w:val="99"/>
    <w:rsid w:val="00EE2A56"/>
    <w:rPr>
      <w:rFonts w:ascii="Arial" w:hAnsi="Arial"/>
      <w:color w:val="000000"/>
      <w:sz w:val="12"/>
      <w:szCs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TitleChar">
    <w:name w:val="Title Char"/>
    <w:link w:val="Title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Heading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Heading2Char">
    <w:name w:val="Heading 2 Char"/>
    <w:aliases w:val="Rubrik 2 VGR Char"/>
    <w:basedOn w:val="DefaultParagraphFont"/>
    <w:link w:val="Heading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Heading3Char">
    <w:name w:val="Heading 3 Char"/>
    <w:aliases w:val="Rubrik 3 VGR Char"/>
    <w:basedOn w:val="DefaultParagraphFont"/>
    <w:link w:val="Heading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Heading4Char">
    <w:name w:val="Heading 4 Char"/>
    <w:aliases w:val="mellanrubrik Char"/>
    <w:basedOn w:val="DefaultParagraphFont"/>
    <w:link w:val="Heading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TOC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DefaultParagraphFon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DefaultParagraphFon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TOC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DefaultParagraphFon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PlainTable2">
    <w:name w:val="Plain Table 2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514B7"/>
    <w:rPr>
      <w:color w:val="006298" w:themeColor="hyperlink"/>
      <w:u w:val="single"/>
    </w:rPr>
  </w:style>
  <w:style w:type="table" w:styleId="TableGrid">
    <w:name w:val="Table Grid"/>
    <w:basedOn w:val="TableNorma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-Accent1">
    <w:name w:val="Light List Accent 1"/>
    <w:aliases w:val="VGR tabell blue"/>
    <w:basedOn w:val="TableNorma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ightGrid-Accent6">
    <w:name w:val="Light Grid Accent 6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ightGrid-Accent1">
    <w:name w:val="Light Grid Accent 1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diumShading1-Accent1">
    <w:name w:val="Medium Shading 1 Accent 1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ightShading-Accent1">
    <w:name w:val="Light Shading Accent 1"/>
    <w:basedOn w:val="TableNorma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TableNorma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TableNorma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ListBullet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PlainTable3">
    <w:name w:val="Plain Table 3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image" Target="media/image3.png" Id="rId18" /><Relationship Type="http://schemas.openxmlformats.org/officeDocument/2006/relationships/theme" Target="theme/theme1.xm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alfresco.vgregion.se/alfresco/service/vgr/storage/node/content/39282/Str%c3%a5lskydd%20vid%20unders%c3%b6kningar%20och%20behandlingar%20med%20r%c3%b6ntgenstr%c3%a5lning.pdf?a=false&amp;guest=true" TargetMode="External" Id="rId17" /><Relationship Type="http://schemas.openxmlformats.org/officeDocument/2006/relationships/footer" Target="footer3.xml" Id="rId16" /><Relationship Type="http://schemas.openxmlformats.org/officeDocument/2006/relationships/fontTable" Target="fontTable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image" Target="media/image4.png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Dok_med_omslag_sd_red.dotx</Template>
  <TotalTime>5</TotalTime>
  <Pages>1</Pages>
  <Words>255</Words>
  <Characters>1459</Characters>
  <Application>Microsoft Office Word</Application>
  <DocSecurity>4</DocSecurity>
  <Lines>12</Lines>
  <Paragraphs>3</Paragraphs>
  <ScaleCrop>false</ScaleCrop>
  <Manager/>
  <Company/>
  <LinksUpToDate>false</LinksUpToDate>
  <CharactersWithSpaces>1711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Knä – Provokation PCL</dc:title>
  <dc:subject/>
  <dc:creator>patrik.jens.johansson@vgregion.se</dc:creator>
  <keywords/>
  <lastModifiedBy>Ulrica Sehlberg</lastModifiedBy>
  <revision>10</revision>
  <lastPrinted>2026-08-28T17:19:00.0000000Z</lastPrinted>
  <dcterms:created xsi:type="dcterms:W3CDTF">2026-08-28T16:52:00.0000000Z</dcterms:created>
  <dcterms:modified xsi:type="dcterms:W3CDTF">2026-09-09T11:41:00.0000000Z</dcterms:modified>
</coreProperties>
</file>