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7767B37F" w:rsidR="00184167" w:rsidRDefault="0088309A" w:rsidP="0088309A">
      <w:pPr>
        <w:pStyle w:val="Rubrik1"/>
        <w:ind w:left="0"/>
      </w:pPr>
      <w:bookmarkStart w:id="0" w:name="_Toc321146591"/>
      <w:r>
        <w:t>Fotled – Long axis view</w:t>
      </w:r>
    </w:p>
    <w:p w14:paraId="55B412A7" w14:textId="77777777" w:rsidR="0088309A" w:rsidRPr="00283BA9" w:rsidRDefault="0088309A" w:rsidP="0088309A">
      <w:pPr>
        <w:spacing w:after="0" w:line="240" w:lineRule="auto"/>
        <w:ind w:left="0" w:right="0"/>
        <w:rPr>
          <w:szCs w:val="20"/>
        </w:rPr>
      </w:pPr>
    </w:p>
    <w:p w14:paraId="783C6F86" w14:textId="77777777" w:rsidR="0088309A" w:rsidRPr="00283BA9" w:rsidRDefault="0088309A" w:rsidP="0088309A">
      <w:pPr>
        <w:pStyle w:val="Rubrik2"/>
        <w:ind w:left="0"/>
      </w:pPr>
      <w:r w:rsidRPr="00283BA9">
        <w:t>Metodbok Konventionell röntgen</w:t>
      </w:r>
    </w:p>
    <w:p w14:paraId="418F663C" w14:textId="77777777" w:rsidR="0088309A" w:rsidRDefault="0088309A" w:rsidP="0088309A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283BA9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03FC3A0F" w14:textId="474ECA88" w:rsidR="0088309A" w:rsidRDefault="0088309A" w:rsidP="0088309A">
      <w:pPr>
        <w:pStyle w:val="Rubrik2"/>
        <w:ind w:left="0"/>
      </w:pPr>
      <w:r>
        <w:t>Förändringar sedan föregående version</w:t>
      </w:r>
    </w:p>
    <w:p w14:paraId="3551DDB2" w14:textId="39491942" w:rsidR="0088309A" w:rsidRPr="00913EF7" w:rsidRDefault="00913EF7" w:rsidP="00913EF7">
      <w:pPr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88309A" w:rsidRPr="00283BA9" w14:paraId="04205873" w14:textId="77777777" w:rsidTr="000263A6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20B2BD99" w14:textId="77777777" w:rsidR="0088309A" w:rsidRPr="00283BA9" w:rsidRDefault="0088309A" w:rsidP="0088309A">
            <w:pPr>
              <w:pStyle w:val="Rubrik2"/>
              <w:ind w:left="0"/>
              <w:rPr>
                <w:rFonts w:ascii="Arial Fet" w:hAnsi="Arial Fet"/>
                <w:sz w:val="28"/>
              </w:rPr>
            </w:pPr>
            <w:r w:rsidRPr="00283BA9">
              <w:t>Inför undersökningen</w:t>
            </w:r>
          </w:p>
        </w:tc>
      </w:tr>
      <w:tr w:rsidR="0088309A" w:rsidRPr="00283BA9" w14:paraId="5C438CD3" w14:textId="77777777" w:rsidTr="000263A6">
        <w:trPr>
          <w:trHeight w:val="340"/>
        </w:trPr>
        <w:tc>
          <w:tcPr>
            <w:tcW w:w="2259" w:type="dxa"/>
            <w:shd w:val="clear" w:color="auto" w:fill="auto"/>
          </w:tcPr>
          <w:p w14:paraId="67EDDA4A" w14:textId="77777777" w:rsidR="0088309A" w:rsidRPr="00283BA9" w:rsidRDefault="0088309A" w:rsidP="000263A6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83BA9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ADC30A9" w14:textId="77777777" w:rsidR="0088309A" w:rsidRPr="00283BA9" w:rsidRDefault="0088309A" w:rsidP="000263A6">
            <w:pPr>
              <w:spacing w:before="60" w:after="6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BA9">
              <w:rPr>
                <w:rFonts w:ascii="Arial" w:hAnsi="Arial" w:cs="Arial"/>
                <w:sz w:val="20"/>
                <w:szCs w:val="20"/>
              </w:rPr>
              <w:t>Belastning</w:t>
            </w:r>
          </w:p>
        </w:tc>
      </w:tr>
      <w:tr w:rsidR="0088309A" w:rsidRPr="00283BA9" w14:paraId="61B292DF" w14:textId="77777777" w:rsidTr="000263A6">
        <w:trPr>
          <w:trHeight w:val="340"/>
        </w:trPr>
        <w:tc>
          <w:tcPr>
            <w:tcW w:w="2259" w:type="dxa"/>
            <w:shd w:val="clear" w:color="auto" w:fill="auto"/>
          </w:tcPr>
          <w:p w14:paraId="267E54CB" w14:textId="77777777" w:rsidR="0088309A" w:rsidRPr="00283BA9" w:rsidRDefault="0088309A" w:rsidP="000263A6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5787B6ED" w14:textId="77777777" w:rsidR="0088309A" w:rsidRPr="00283BA9" w:rsidRDefault="0088309A" w:rsidP="000263A6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0C81915F" w14:textId="77777777" w:rsidR="0088309A" w:rsidRPr="00283BA9" w:rsidRDefault="0088309A" w:rsidP="000263A6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09A" w:rsidRPr="00283BA9" w14:paraId="179EB170" w14:textId="77777777" w:rsidTr="000263A6">
        <w:trPr>
          <w:trHeight w:val="340"/>
        </w:trPr>
        <w:tc>
          <w:tcPr>
            <w:tcW w:w="2259" w:type="dxa"/>
            <w:shd w:val="clear" w:color="auto" w:fill="auto"/>
          </w:tcPr>
          <w:p w14:paraId="1AB9590B" w14:textId="77777777" w:rsidR="0088309A" w:rsidRPr="00283BA9" w:rsidRDefault="0088309A" w:rsidP="000263A6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83BA9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5399C147" w14:textId="77777777" w:rsidR="0088309A" w:rsidRPr="00283BA9" w:rsidRDefault="0088309A" w:rsidP="000263A6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3BA9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4C98A92B" w14:textId="11BD6689" w:rsidR="0088309A" w:rsidRPr="00283BA9" w:rsidRDefault="0088309A" w:rsidP="000263A6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2" w:history="1">
              <w:r w:rsidRPr="00283BA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88309A" w:rsidRPr="00283BA9" w14:paraId="71CCC8D4" w14:textId="77777777" w:rsidTr="000263A6">
        <w:trPr>
          <w:trHeight w:val="340"/>
        </w:trPr>
        <w:tc>
          <w:tcPr>
            <w:tcW w:w="2259" w:type="dxa"/>
            <w:shd w:val="clear" w:color="auto" w:fill="auto"/>
          </w:tcPr>
          <w:p w14:paraId="3E09CEDC" w14:textId="77777777" w:rsidR="0088309A" w:rsidRPr="00283BA9" w:rsidRDefault="0088309A" w:rsidP="000263A6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1951981B" w14:textId="77777777" w:rsidR="0088309A" w:rsidRPr="00283BA9" w:rsidRDefault="0088309A" w:rsidP="000263A6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6A44F08A" w14:textId="77777777" w:rsidR="0088309A" w:rsidRPr="00283BA9" w:rsidRDefault="0088309A" w:rsidP="000263A6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09A" w:rsidRPr="00283BA9" w14:paraId="7BBF63E5" w14:textId="77777777" w:rsidTr="000263A6">
        <w:trPr>
          <w:trHeight w:val="340"/>
        </w:trPr>
        <w:tc>
          <w:tcPr>
            <w:tcW w:w="2259" w:type="dxa"/>
            <w:shd w:val="clear" w:color="auto" w:fill="auto"/>
          </w:tcPr>
          <w:p w14:paraId="58416008" w14:textId="77777777" w:rsidR="0088309A" w:rsidRPr="00283BA9" w:rsidRDefault="0088309A" w:rsidP="000263A6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83BA9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5F0DE5DA" w14:textId="77777777" w:rsidR="0088309A" w:rsidRPr="00283BA9" w:rsidRDefault="0088309A" w:rsidP="000263A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83BA9">
              <w:rPr>
                <w:rFonts w:ascii="Arial" w:hAnsi="Arial" w:cs="Arial"/>
                <w:sz w:val="20"/>
                <w:szCs w:val="20"/>
              </w:rPr>
              <w:t>Adora</w:t>
            </w:r>
          </w:p>
          <w:p w14:paraId="3337B8F5" w14:textId="77777777" w:rsidR="0088309A" w:rsidRPr="00283BA9" w:rsidRDefault="0088309A" w:rsidP="000263A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83BA9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88309A" w:rsidRPr="00283BA9" w14:paraId="7B2E5A82" w14:textId="77777777" w:rsidTr="000263A6">
        <w:trPr>
          <w:trHeight w:val="340"/>
        </w:trPr>
        <w:tc>
          <w:tcPr>
            <w:tcW w:w="2259" w:type="dxa"/>
            <w:shd w:val="clear" w:color="auto" w:fill="auto"/>
          </w:tcPr>
          <w:p w14:paraId="786840AC" w14:textId="77777777" w:rsidR="0088309A" w:rsidRPr="00283BA9" w:rsidRDefault="0088309A" w:rsidP="000263A6">
            <w:pPr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528609AF" w14:textId="77777777" w:rsidR="0088309A" w:rsidRPr="00283BA9" w:rsidRDefault="0088309A" w:rsidP="000263A6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09A" w:rsidRPr="00283BA9" w14:paraId="26E44B17" w14:textId="77777777" w:rsidTr="000263A6">
        <w:trPr>
          <w:trHeight w:val="340"/>
        </w:trPr>
        <w:tc>
          <w:tcPr>
            <w:tcW w:w="2259" w:type="dxa"/>
            <w:shd w:val="clear" w:color="auto" w:fill="auto"/>
          </w:tcPr>
          <w:p w14:paraId="3C53288F" w14:textId="77777777" w:rsidR="0088309A" w:rsidRPr="00283BA9" w:rsidRDefault="0088309A" w:rsidP="000263A6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83BA9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5D47CF30" w14:textId="77777777" w:rsidR="0088309A" w:rsidRPr="00283BA9" w:rsidRDefault="0088309A" w:rsidP="000263A6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83BA9">
              <w:rPr>
                <w:rFonts w:ascii="Arial" w:hAnsi="Arial" w:cs="Arial"/>
                <w:sz w:val="20"/>
                <w:szCs w:val="20"/>
              </w:rPr>
              <w:t>Potter, lungstativ</w:t>
            </w:r>
          </w:p>
        </w:tc>
      </w:tr>
      <w:tr w:rsidR="0088309A" w:rsidRPr="00283BA9" w14:paraId="45C87DA9" w14:textId="77777777" w:rsidTr="000263A6">
        <w:trPr>
          <w:trHeight w:val="340"/>
        </w:trPr>
        <w:tc>
          <w:tcPr>
            <w:tcW w:w="2259" w:type="dxa"/>
            <w:shd w:val="clear" w:color="auto" w:fill="auto"/>
          </w:tcPr>
          <w:p w14:paraId="1F21855A" w14:textId="77777777" w:rsidR="0088309A" w:rsidRPr="00283BA9" w:rsidRDefault="0088309A" w:rsidP="000263A6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640598EC" w14:textId="77777777" w:rsidR="0088309A" w:rsidRPr="00283BA9" w:rsidRDefault="0088309A" w:rsidP="000263A6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09A" w:rsidRPr="00283BA9" w14:paraId="7DDE5680" w14:textId="77777777" w:rsidTr="000263A6">
        <w:trPr>
          <w:trHeight w:val="340"/>
        </w:trPr>
        <w:tc>
          <w:tcPr>
            <w:tcW w:w="2259" w:type="dxa"/>
            <w:shd w:val="clear" w:color="auto" w:fill="auto"/>
          </w:tcPr>
          <w:p w14:paraId="378993C3" w14:textId="77777777" w:rsidR="0088309A" w:rsidRPr="00283BA9" w:rsidRDefault="0088309A" w:rsidP="000263A6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83BA9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33F671BD" w14:textId="5D2FFAE6" w:rsidR="0088309A" w:rsidRPr="00283BA9" w:rsidRDefault="00724E08" w:rsidP="0088309A">
            <w:pPr>
              <w:numPr>
                <w:ilvl w:val="0"/>
                <w:numId w:val="20"/>
              </w:numPr>
              <w:snapToGrid w:val="0"/>
              <w:spacing w:before="60"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Long axis </w:t>
            </w:r>
            <w:r w:rsidR="00FE20EA">
              <w:rPr>
                <w:rFonts w:ascii="Arial" w:hAnsi="Arial" w:cs="Arial"/>
                <w:sz w:val="20"/>
                <w:szCs w:val="20"/>
              </w:rPr>
              <w:t>view</w:t>
            </w:r>
          </w:p>
          <w:p w14:paraId="10762798" w14:textId="77777777" w:rsidR="0088309A" w:rsidRPr="00283BA9" w:rsidRDefault="0088309A" w:rsidP="0088309A">
            <w:pPr>
              <w:numPr>
                <w:ilvl w:val="0"/>
                <w:numId w:val="20"/>
              </w:numPr>
              <w:snapToGrid w:val="0"/>
              <w:spacing w:before="60"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283BA9">
              <w:rPr>
                <w:rFonts w:ascii="Arial" w:hAnsi="Arial" w:cs="Arial"/>
                <w:sz w:val="20"/>
                <w:szCs w:val="20"/>
              </w:rPr>
              <w:t>Sida stående med belastning</w:t>
            </w:r>
          </w:p>
          <w:p w14:paraId="1FD9B415" w14:textId="77777777" w:rsidR="0088309A" w:rsidRPr="00283BA9" w:rsidRDefault="0088309A" w:rsidP="000263A6">
            <w:pPr>
              <w:snapToGrid w:val="0"/>
              <w:spacing w:before="60" w:after="0" w:line="240" w:lineRule="auto"/>
              <w:ind w:left="74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A97AA3" w14:textId="77777777" w:rsidR="0088309A" w:rsidRPr="00283BA9" w:rsidRDefault="0088309A" w:rsidP="0088309A">
      <w:pPr>
        <w:spacing w:after="0" w:line="240" w:lineRule="auto"/>
        <w:ind w:left="0" w:right="0"/>
        <w:rPr>
          <w:szCs w:val="20"/>
        </w:rPr>
      </w:pPr>
    </w:p>
    <w:p w14:paraId="61D2AF15" w14:textId="77777777" w:rsidR="0088309A" w:rsidRPr="00283BA9" w:rsidRDefault="0088309A" w:rsidP="0088309A">
      <w:pPr>
        <w:spacing w:after="0" w:line="240" w:lineRule="auto"/>
        <w:ind w:left="0" w:right="0"/>
        <w:rPr>
          <w:szCs w:val="20"/>
        </w:rPr>
      </w:pPr>
    </w:p>
    <w:p w14:paraId="6A9399BC" w14:textId="77777777" w:rsidR="0088309A" w:rsidRPr="00283BA9" w:rsidRDefault="0088309A" w:rsidP="0088309A">
      <w:pPr>
        <w:spacing w:after="0" w:line="240" w:lineRule="auto"/>
        <w:ind w:left="0" w:right="0"/>
        <w:rPr>
          <w:szCs w:val="20"/>
        </w:rPr>
      </w:pPr>
      <w:r w:rsidRPr="00283BA9">
        <w:rPr>
          <w:szCs w:val="20"/>
        </w:rPr>
        <w:br w:type="page"/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536"/>
      </w:tblGrid>
      <w:tr w:rsidR="0088309A" w:rsidRPr="00283BA9" w14:paraId="50AEC575" w14:textId="77777777" w:rsidTr="000263A6">
        <w:trPr>
          <w:trHeight w:val="263"/>
        </w:trPr>
        <w:tc>
          <w:tcPr>
            <w:tcW w:w="1951" w:type="dxa"/>
            <w:shd w:val="clear" w:color="auto" w:fill="auto"/>
          </w:tcPr>
          <w:p w14:paraId="3B7DAAB9" w14:textId="77777777" w:rsidR="0088309A" w:rsidRPr="00283BA9" w:rsidRDefault="0088309A" w:rsidP="000263A6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32"/>
                <w:szCs w:val="28"/>
              </w:rPr>
            </w:pPr>
            <w:r w:rsidRPr="00283BA9">
              <w:rPr>
                <w:rFonts w:ascii="Calibri" w:hAnsi="Calibri" w:cs="Arial"/>
                <w:b/>
                <w:bCs/>
                <w:iCs/>
                <w:sz w:val="32"/>
                <w:szCs w:val="28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5F0B447C" w14:textId="77777777" w:rsidR="0088309A" w:rsidRPr="00283BA9" w:rsidRDefault="0088309A" w:rsidP="000263A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4E4F3B9D" w14:textId="77777777" w:rsidR="0088309A" w:rsidRPr="00283BA9" w:rsidRDefault="0088309A" w:rsidP="000263A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09A" w:rsidRPr="00283BA9" w14:paraId="12A097A1" w14:textId="77777777" w:rsidTr="000263A6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5BDA0806" w14:textId="00BD3401" w:rsidR="0088309A" w:rsidRPr="00283BA9" w:rsidRDefault="00E21D99" w:rsidP="000263A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Long axis view</w:t>
            </w:r>
          </w:p>
        </w:tc>
        <w:tc>
          <w:tcPr>
            <w:tcW w:w="3402" w:type="dxa"/>
            <w:shd w:val="clear" w:color="auto" w:fill="auto"/>
          </w:tcPr>
          <w:p w14:paraId="5672A4F2" w14:textId="02636D37" w:rsidR="00591F87" w:rsidRDefault="0088309A" w:rsidP="00591F8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83BA9">
              <w:rPr>
                <w:rFonts w:ascii="Arial" w:hAnsi="Arial" w:cs="Arial"/>
                <w:sz w:val="20"/>
                <w:szCs w:val="20"/>
              </w:rPr>
              <w:t xml:space="preserve">Patienten </w:t>
            </w:r>
            <w:r w:rsidR="00591F87">
              <w:rPr>
                <w:rFonts w:ascii="Arial" w:hAnsi="Arial" w:cs="Arial"/>
                <w:sz w:val="20"/>
                <w:szCs w:val="20"/>
              </w:rPr>
              <w:t>stående med båda benen på detektorn med lätt böjda knän,</w:t>
            </w:r>
            <w:r w:rsidR="00591F87">
              <w:rPr>
                <w:rFonts w:ascii="Arial" w:hAnsi="Arial" w:cs="Arial"/>
                <w:sz w:val="20"/>
                <w:szCs w:val="20"/>
              </w:rPr>
              <w:br/>
            </w:r>
            <w:r w:rsidR="00FF1F8A">
              <w:rPr>
                <w:rFonts w:ascii="Arial" w:hAnsi="Arial" w:cs="Arial"/>
                <w:sz w:val="20"/>
                <w:szCs w:val="20"/>
              </w:rPr>
              <w:t>så underbenen vinklas framåt.</w:t>
            </w:r>
            <w:r w:rsidR="00FF1F8A">
              <w:rPr>
                <w:rFonts w:ascii="Arial" w:hAnsi="Arial" w:cs="Arial"/>
                <w:sz w:val="20"/>
                <w:szCs w:val="20"/>
              </w:rPr>
              <w:br/>
              <w:t>Vinkla 45 grader PA (som en</w:t>
            </w:r>
            <w:r w:rsidR="00FF1F8A">
              <w:rPr>
                <w:rFonts w:ascii="Arial" w:hAnsi="Arial" w:cs="Arial"/>
                <w:sz w:val="20"/>
                <w:szCs w:val="20"/>
              </w:rPr>
              <w:br/>
              <w:t>hälaxial, blända ut så övre bländarkanten är på vaden).</w:t>
            </w:r>
            <w:r w:rsidR="00FF1F8A">
              <w:rPr>
                <w:rFonts w:ascii="Arial" w:hAnsi="Arial" w:cs="Arial"/>
                <w:sz w:val="20"/>
                <w:szCs w:val="20"/>
              </w:rPr>
              <w:br/>
              <w:t>OBS! Centrera enligt bild och blända ut.</w:t>
            </w:r>
          </w:p>
          <w:p w14:paraId="799100DE" w14:textId="77777777" w:rsidR="00F71B83" w:rsidRDefault="00F71B83" w:rsidP="00591F8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999A92E" w14:textId="3956DF40" w:rsidR="00F71B83" w:rsidRPr="00F71B83" w:rsidRDefault="00F71B83" w:rsidP="00591F87">
            <w:pPr>
              <w:spacing w:after="0" w:line="240" w:lineRule="auto"/>
              <w:ind w:left="0" w:right="0"/>
              <w:rPr>
                <w:b/>
                <w:bCs/>
                <w:szCs w:val="20"/>
              </w:rPr>
            </w:pPr>
            <w:r w:rsidRPr="00F71B83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55CFBA66" w14:textId="14DC097B" w:rsidR="0088309A" w:rsidRPr="00F71B83" w:rsidRDefault="00F71B83" w:rsidP="000263A6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F71B83">
              <w:rPr>
                <w:rFonts w:ascii="Arial" w:hAnsi="Arial" w:cs="Arial"/>
                <w:sz w:val="20"/>
                <w:szCs w:val="16"/>
              </w:rPr>
              <w:t>Hela</w:t>
            </w:r>
            <w:r>
              <w:rPr>
                <w:rFonts w:ascii="Arial" w:hAnsi="Arial" w:cs="Arial"/>
                <w:sz w:val="20"/>
                <w:szCs w:val="16"/>
              </w:rPr>
              <w:t xml:space="preserve"> calcaneus ska vara med.</w:t>
            </w:r>
            <w:r>
              <w:rPr>
                <w:rFonts w:ascii="Arial" w:hAnsi="Arial" w:cs="Arial"/>
                <w:sz w:val="20"/>
                <w:szCs w:val="16"/>
              </w:rPr>
              <w:br/>
              <w:t>Man ska komma in i sut</w:t>
            </w:r>
            <w:r w:rsidR="00E85147">
              <w:rPr>
                <w:rFonts w:ascii="Arial" w:hAnsi="Arial" w:cs="Arial"/>
                <w:sz w:val="20"/>
                <w:szCs w:val="16"/>
              </w:rPr>
              <w:t>talarleden.</w:t>
            </w:r>
            <w:r w:rsidRPr="00F71B83">
              <w:rPr>
                <w:rFonts w:ascii="Arial" w:hAnsi="Arial" w:cs="Arial"/>
                <w:sz w:val="20"/>
                <w:szCs w:val="16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</w:tcPr>
          <w:p w14:paraId="1D2ECEF9" w14:textId="3E6F1002" w:rsidR="0088309A" w:rsidRPr="00283BA9" w:rsidRDefault="00E85147" w:rsidP="000263A6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  <w:t xml:space="preserve">         </w:t>
            </w:r>
            <w:r w:rsidR="00E21D99"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  <w:t>Long axis view</w:t>
            </w:r>
            <w:r w:rsidR="0088309A" w:rsidRPr="00283BA9"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  <w:t xml:space="preserve"> </w:t>
            </w:r>
            <w:r w:rsidR="0088309A" w:rsidRPr="00283BA9"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  <w:tab/>
            </w:r>
          </w:p>
          <w:p w14:paraId="27C6D9DC" w14:textId="1638235F" w:rsidR="0088309A" w:rsidRPr="00283BA9" w:rsidRDefault="0088309A" w:rsidP="000263A6">
            <w:pPr>
              <w:tabs>
                <w:tab w:val="left" w:pos="2302"/>
              </w:tabs>
              <w:spacing w:after="0" w:line="240" w:lineRule="auto"/>
              <w:ind w:left="0" w:right="0"/>
              <w:rPr>
                <w:szCs w:val="20"/>
              </w:rPr>
            </w:pPr>
            <w:r w:rsidRPr="00283BA9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 xml:space="preserve"> </w:t>
            </w:r>
            <w:r w:rsidR="00E85147" w:rsidRPr="00283BA9">
              <w:rPr>
                <w:noProof/>
                <w:szCs w:val="20"/>
              </w:rPr>
              <w:drawing>
                <wp:inline distT="0" distB="0" distL="0" distR="0" wp14:anchorId="02B1B767" wp14:editId="76D58D42">
                  <wp:extent cx="1733550" cy="2638425"/>
                  <wp:effectExtent l="0" t="0" r="0" b="9525"/>
                  <wp:docPr id="8" name="Bildobjekt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309A" w:rsidRPr="00283BA9" w14:paraId="3F8AF85C" w14:textId="77777777" w:rsidTr="000263A6">
        <w:trPr>
          <w:trHeight w:val="263"/>
        </w:trPr>
        <w:tc>
          <w:tcPr>
            <w:tcW w:w="1951" w:type="dxa"/>
            <w:shd w:val="clear" w:color="auto" w:fill="auto"/>
          </w:tcPr>
          <w:p w14:paraId="35E5B2A3" w14:textId="77777777" w:rsidR="0088309A" w:rsidRPr="00283BA9" w:rsidRDefault="0088309A" w:rsidP="000263A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802E511" w14:textId="77777777" w:rsidR="0088309A" w:rsidRPr="00283BA9" w:rsidRDefault="0088309A" w:rsidP="000263A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047EFD53" w14:textId="77777777" w:rsidR="0088309A" w:rsidRDefault="0088309A" w:rsidP="000263A6">
            <w:pPr>
              <w:tabs>
                <w:tab w:val="left" w:pos="2302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21A8C73" w14:textId="453B06C1" w:rsidR="00E21D99" w:rsidRPr="00283BA9" w:rsidRDefault="00E21D99" w:rsidP="000263A6">
            <w:pPr>
              <w:tabs>
                <w:tab w:val="left" w:pos="2302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09A" w:rsidRPr="00283BA9" w14:paraId="6B1C9F25" w14:textId="77777777" w:rsidTr="00E21D99">
        <w:trPr>
          <w:trHeight w:val="4435"/>
        </w:trPr>
        <w:tc>
          <w:tcPr>
            <w:tcW w:w="1951" w:type="dxa"/>
            <w:shd w:val="clear" w:color="auto" w:fill="auto"/>
          </w:tcPr>
          <w:p w14:paraId="5166C06E" w14:textId="77777777" w:rsidR="0088309A" w:rsidRPr="00283BA9" w:rsidRDefault="0088309A" w:rsidP="000263A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83BA9">
              <w:rPr>
                <w:rFonts w:ascii="Arial" w:hAnsi="Arial" w:cs="Arial"/>
                <w:b/>
                <w:sz w:val="20"/>
                <w:szCs w:val="20"/>
              </w:rPr>
              <w:t>Sida stående</w:t>
            </w:r>
          </w:p>
          <w:p w14:paraId="6DF12216" w14:textId="77777777" w:rsidR="0088309A" w:rsidRPr="00283BA9" w:rsidRDefault="0088309A" w:rsidP="000263A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B595EF" w14:textId="77777777" w:rsidR="0088309A" w:rsidRPr="00283BA9" w:rsidRDefault="0088309A" w:rsidP="000263A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45DA0E" w14:textId="77777777" w:rsidR="0088309A" w:rsidRPr="00283BA9" w:rsidRDefault="0088309A" w:rsidP="000263A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CAF19A" w14:textId="77777777" w:rsidR="0088309A" w:rsidRPr="00283BA9" w:rsidRDefault="0088309A" w:rsidP="000263A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3625B" w14:textId="77777777" w:rsidR="0088309A" w:rsidRPr="00283BA9" w:rsidRDefault="0088309A" w:rsidP="000263A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12CD9" w14:textId="77777777" w:rsidR="0088309A" w:rsidRPr="00283BA9" w:rsidRDefault="0088309A" w:rsidP="000263A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228155" w14:textId="77777777" w:rsidR="0088309A" w:rsidRPr="00283BA9" w:rsidRDefault="0088309A" w:rsidP="000263A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C88780" w14:textId="77777777" w:rsidR="0088309A" w:rsidRPr="00283BA9" w:rsidRDefault="0088309A" w:rsidP="000263A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03095F" w14:textId="77777777" w:rsidR="0088309A" w:rsidRPr="00283BA9" w:rsidRDefault="0088309A" w:rsidP="000263A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8B737A" w14:textId="77777777" w:rsidR="0088309A" w:rsidRPr="00283BA9" w:rsidRDefault="0088309A" w:rsidP="000263A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D9F3CD" w14:textId="77777777" w:rsidR="0088309A" w:rsidRPr="00283BA9" w:rsidRDefault="0088309A" w:rsidP="000263A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6AC947" w14:textId="77777777" w:rsidR="0088309A" w:rsidRPr="00283BA9" w:rsidRDefault="0088309A" w:rsidP="000263A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B87F68" w14:textId="77777777" w:rsidR="0088309A" w:rsidRPr="00283BA9" w:rsidRDefault="0088309A" w:rsidP="000263A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FCB815" w14:textId="77777777" w:rsidR="0088309A" w:rsidRPr="00283BA9" w:rsidRDefault="0088309A" w:rsidP="000263A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2EEED9" w14:textId="77777777" w:rsidR="0088309A" w:rsidRPr="00283BA9" w:rsidRDefault="0088309A" w:rsidP="000263A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8DBFFD" w14:textId="77777777" w:rsidR="0088309A" w:rsidRPr="00283BA9" w:rsidRDefault="0088309A" w:rsidP="000263A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9D5A18" w14:textId="77777777" w:rsidR="0088309A" w:rsidRPr="00283BA9" w:rsidRDefault="0088309A" w:rsidP="000263A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964AFE" w14:textId="77777777" w:rsidR="0088309A" w:rsidRPr="00283BA9" w:rsidRDefault="0088309A" w:rsidP="000263A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C7F146" w14:textId="77777777" w:rsidR="0088309A" w:rsidRPr="00283BA9" w:rsidRDefault="0088309A" w:rsidP="000263A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800623" w14:textId="77777777" w:rsidR="0088309A" w:rsidRPr="00283BA9" w:rsidRDefault="0088309A" w:rsidP="000263A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78425C" w14:textId="77777777" w:rsidR="0088309A" w:rsidRPr="00283BA9" w:rsidRDefault="0088309A" w:rsidP="000263A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968E80" w14:textId="77777777" w:rsidR="0088309A" w:rsidRPr="00283BA9" w:rsidRDefault="0088309A" w:rsidP="000263A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E59E7D" w14:textId="77777777" w:rsidR="0088309A" w:rsidRPr="00283BA9" w:rsidRDefault="0088309A" w:rsidP="000263A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FE0105" w14:textId="77777777" w:rsidR="0088309A" w:rsidRPr="00283BA9" w:rsidRDefault="0088309A" w:rsidP="000263A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79EDF6" w14:textId="7AADB58E" w:rsidR="0088309A" w:rsidRPr="00283BA9" w:rsidRDefault="0088309A" w:rsidP="000263A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2AAEBB4" w14:textId="77777777" w:rsidR="0088309A" w:rsidRPr="00283BA9" w:rsidRDefault="0088309A" w:rsidP="000263A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83BA9">
              <w:rPr>
                <w:rFonts w:ascii="Arial" w:hAnsi="Arial" w:cs="Arial"/>
                <w:sz w:val="20"/>
                <w:szCs w:val="20"/>
              </w:rPr>
              <w:t>Patienten står på en pall med detektorn/bildplattan bakom.</w:t>
            </w:r>
          </w:p>
          <w:p w14:paraId="52214376" w14:textId="77777777" w:rsidR="0088309A" w:rsidRPr="00283BA9" w:rsidRDefault="0088309A" w:rsidP="000263A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125F55C" w14:textId="77777777" w:rsidR="0088309A" w:rsidRPr="00283BA9" w:rsidRDefault="0088309A" w:rsidP="000263A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83BA9">
              <w:rPr>
                <w:rFonts w:ascii="Arial" w:hAnsi="Arial" w:cs="Arial"/>
                <w:sz w:val="20"/>
                <w:szCs w:val="20"/>
              </w:rPr>
              <w:t>Fotens lateralsida mot detektorn/bildplattan.</w:t>
            </w:r>
          </w:p>
          <w:p w14:paraId="0842AF0E" w14:textId="77777777" w:rsidR="0088309A" w:rsidRPr="00283BA9" w:rsidRDefault="0088309A" w:rsidP="000263A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1425D65" w14:textId="77777777" w:rsidR="0088309A" w:rsidRPr="00283BA9" w:rsidRDefault="0088309A" w:rsidP="000263A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83BA9">
              <w:rPr>
                <w:rFonts w:ascii="Arial" w:hAnsi="Arial" w:cs="Arial"/>
                <w:sz w:val="20"/>
                <w:szCs w:val="20"/>
              </w:rPr>
              <w:t>För att få en rak sida där malleolerna täcker varandra bör foten vridas något lateralt från detektorn/bildplattan.</w:t>
            </w:r>
          </w:p>
          <w:p w14:paraId="6A058CBC" w14:textId="77777777" w:rsidR="0088309A" w:rsidRPr="00283BA9" w:rsidRDefault="0088309A" w:rsidP="000263A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1F4E61B" w14:textId="77777777" w:rsidR="0088309A" w:rsidRPr="00283BA9" w:rsidRDefault="0088309A" w:rsidP="000263A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83BA9">
              <w:rPr>
                <w:rFonts w:ascii="Arial" w:hAnsi="Arial" w:cs="Arial"/>
                <w:sz w:val="20"/>
                <w:szCs w:val="20"/>
              </w:rPr>
              <w:t>Centrera över leden.</w:t>
            </w:r>
          </w:p>
          <w:p w14:paraId="5B2C8EFF" w14:textId="77777777" w:rsidR="0088309A" w:rsidRPr="00283BA9" w:rsidRDefault="0088309A" w:rsidP="000263A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776A9C5" w14:textId="77777777" w:rsidR="0088309A" w:rsidRPr="00283BA9" w:rsidRDefault="0088309A" w:rsidP="000263A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E5BE24C" w14:textId="77777777" w:rsidR="0088309A" w:rsidRPr="00283BA9" w:rsidRDefault="0088309A" w:rsidP="000263A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60587DB" w14:textId="77777777" w:rsidR="0088309A" w:rsidRPr="00283BA9" w:rsidRDefault="0088309A" w:rsidP="000263A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85E0B8C" w14:textId="32D39952" w:rsidR="0088309A" w:rsidRPr="00283BA9" w:rsidRDefault="0088309A" w:rsidP="000263A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2AEDE8FB" w14:textId="77777777" w:rsidR="0088309A" w:rsidRPr="00283BA9" w:rsidRDefault="0088309A" w:rsidP="000263A6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</w:pPr>
            <w:r w:rsidRPr="00283BA9"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  <w:t xml:space="preserve">Sida höger </w:t>
            </w:r>
            <w:r w:rsidRPr="00283BA9"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  <w:tab/>
              <w:t>Sida vänster</w:t>
            </w:r>
          </w:p>
          <w:p w14:paraId="040FA6FA" w14:textId="5CC94B47" w:rsidR="0088309A" w:rsidRPr="00283BA9" w:rsidRDefault="0088309A" w:rsidP="000263A6">
            <w:pPr>
              <w:tabs>
                <w:tab w:val="left" w:pos="1877"/>
                <w:tab w:val="left" w:pos="2302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 w:rsidRPr="00283BA9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 xml:space="preserve"> </w:t>
            </w:r>
          </w:p>
          <w:p w14:paraId="6785645D" w14:textId="3FADFF2E" w:rsidR="0088309A" w:rsidRPr="00283BA9" w:rsidRDefault="00C22D2A" w:rsidP="000263A6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D9283C4" wp14:editId="0E8041B1">
                  <wp:extent cx="1268730" cy="1902590"/>
                  <wp:effectExtent l="0" t="0" r="7620" b="254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723" cy="1938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E70A4">
              <w:rPr>
                <w:noProof/>
              </w:rPr>
              <w:t xml:space="preserve">   </w:t>
            </w:r>
            <w:r w:rsidR="006E70A4">
              <w:rPr>
                <w:noProof/>
              </w:rPr>
              <w:drawing>
                <wp:inline distT="0" distB="0" distL="0" distR="0" wp14:anchorId="2D5398D8" wp14:editId="7B923B97">
                  <wp:extent cx="1242060" cy="1900841"/>
                  <wp:effectExtent l="0" t="0" r="0" b="4445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7119" cy="1969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FA15A1" w14:textId="7580AF26" w:rsidR="0088309A" w:rsidRPr="00283BA9" w:rsidRDefault="0088309A" w:rsidP="00E21D99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</w:tbl>
    <w:p w14:paraId="44125098" w14:textId="77777777" w:rsidR="0088309A" w:rsidRPr="00283BA9" w:rsidRDefault="0088309A" w:rsidP="0088309A">
      <w:pPr>
        <w:spacing w:after="0" w:line="240" w:lineRule="auto"/>
        <w:ind w:left="0" w:right="0"/>
        <w:rPr>
          <w:szCs w:val="20"/>
        </w:rPr>
      </w:pPr>
    </w:p>
    <w:p w14:paraId="0DAA9E54" w14:textId="77777777" w:rsidR="0088309A" w:rsidRPr="00536A5A" w:rsidRDefault="0088309A" w:rsidP="0088309A">
      <w:pPr>
        <w:spacing w:after="0" w:line="240" w:lineRule="auto"/>
        <w:ind w:left="0" w:right="0"/>
      </w:pPr>
    </w:p>
    <w:p w14:paraId="12B057AB" w14:textId="77777777" w:rsidR="0088309A" w:rsidRPr="0088309A" w:rsidRDefault="0088309A" w:rsidP="0088309A"/>
    <w:bookmarkEnd w:id="0"/>
    <w:p w14:paraId="7C2768EB" w14:textId="032CC0E1" w:rsidR="00656DCD" w:rsidRPr="00E21D99" w:rsidRDefault="00656DCD" w:rsidP="00E21D99">
      <w:pPr>
        <w:spacing w:after="240"/>
        <w:rPr>
          <w:sz w:val="28"/>
          <w:szCs w:val="28"/>
        </w:rPr>
      </w:pPr>
      <w:r w:rsidRPr="00656DCD">
        <w:rPr>
          <w:sz w:val="28"/>
          <w:szCs w:val="28"/>
        </w:rPr>
        <w:t xml:space="preserve"> </w:t>
      </w:r>
      <w:r w:rsidRPr="00656DCD">
        <w:t xml:space="preserve"> </w:t>
      </w:r>
    </w:p>
    <w:p w14:paraId="11010C13" w14:textId="36F73863" w:rsidR="00747066" w:rsidRPr="00747066" w:rsidRDefault="00747066" w:rsidP="00747066">
      <w:r>
        <w:t>t.</w:t>
      </w:r>
    </w:p>
    <w:sectPr w:rsidR="00747066" w:rsidRPr="00747066" w:rsidSect="00330F6A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B8C43" w14:textId="77777777" w:rsidR="00EE18F4" w:rsidRDefault="00EE18F4">
      <w:r>
        <w:separator/>
      </w:r>
    </w:p>
  </w:endnote>
  <w:endnote w:type="continuationSeparator" w:id="0">
    <w:p w14:paraId="3ADF2BB9" w14:textId="77777777" w:rsidR="00EE18F4" w:rsidRDefault="00EE18F4">
      <w:r>
        <w:continuationSeparator/>
      </w:r>
    </w:p>
  </w:endnote>
  <w:endnote w:type="continuationNotice" w:id="1">
    <w:p w14:paraId="0DEF3B0C" w14:textId="77777777" w:rsidR="00EE18F4" w:rsidRDefault="00EE18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altName w:val="Arial"/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D98F7" w14:textId="77777777" w:rsidR="00EE18F4" w:rsidRDefault="00EE18F4"/>
  </w:footnote>
  <w:footnote w:type="continuationSeparator" w:id="0">
    <w:p w14:paraId="5EFB37F7" w14:textId="77777777" w:rsidR="00EE18F4" w:rsidRDefault="00EE18F4">
      <w:r>
        <w:continuationSeparator/>
      </w:r>
    </w:p>
  </w:footnote>
  <w:footnote w:type="continuationNotice" w:id="1">
    <w:p w14:paraId="7654914E" w14:textId="77777777" w:rsidR="00EE18F4" w:rsidRDefault="00EE18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EFA459A"/>
    <w:multiLevelType w:val="hybridMultilevel"/>
    <w:tmpl w:val="F04C3B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06778780">
    <w:abstractNumId w:val="18"/>
  </w:num>
  <w:num w:numId="2" w16cid:durableId="1515454464">
    <w:abstractNumId w:val="15"/>
  </w:num>
  <w:num w:numId="3" w16cid:durableId="146018862">
    <w:abstractNumId w:val="0"/>
  </w:num>
  <w:num w:numId="4" w16cid:durableId="1060445473">
    <w:abstractNumId w:val="6"/>
  </w:num>
  <w:num w:numId="5" w16cid:durableId="657005246">
    <w:abstractNumId w:val="16"/>
  </w:num>
  <w:num w:numId="6" w16cid:durableId="1389454573">
    <w:abstractNumId w:val="2"/>
  </w:num>
  <w:num w:numId="7" w16cid:durableId="1928881984">
    <w:abstractNumId w:val="12"/>
  </w:num>
  <w:num w:numId="8" w16cid:durableId="1488396549">
    <w:abstractNumId w:val="8"/>
  </w:num>
  <w:num w:numId="9" w16cid:durableId="1554924262">
    <w:abstractNumId w:val="1"/>
  </w:num>
  <w:num w:numId="10" w16cid:durableId="393163671">
    <w:abstractNumId w:val="1"/>
  </w:num>
  <w:num w:numId="11" w16cid:durableId="1094597321">
    <w:abstractNumId w:val="3"/>
  </w:num>
  <w:num w:numId="12" w16cid:durableId="1938978344">
    <w:abstractNumId w:val="4"/>
  </w:num>
  <w:num w:numId="13" w16cid:durableId="1743287347">
    <w:abstractNumId w:val="14"/>
  </w:num>
  <w:num w:numId="14" w16cid:durableId="588123558">
    <w:abstractNumId w:val="9"/>
  </w:num>
  <w:num w:numId="15" w16cid:durableId="2009020609">
    <w:abstractNumId w:val="7"/>
  </w:num>
  <w:num w:numId="16" w16cid:durableId="76245120">
    <w:abstractNumId w:val="13"/>
  </w:num>
  <w:num w:numId="17" w16cid:durableId="606811980">
    <w:abstractNumId w:val="5"/>
  </w:num>
  <w:num w:numId="18" w16cid:durableId="1171598956">
    <w:abstractNumId w:val="11"/>
  </w:num>
  <w:num w:numId="19" w16cid:durableId="944340622">
    <w:abstractNumId w:val="17"/>
  </w:num>
  <w:num w:numId="20" w16cid:durableId="8048112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01AF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1F87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E70A4"/>
    <w:rsid w:val="006F0D7E"/>
    <w:rsid w:val="00710B77"/>
    <w:rsid w:val="007155D5"/>
    <w:rsid w:val="0072075B"/>
    <w:rsid w:val="007221C2"/>
    <w:rsid w:val="00724E08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8309A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3EF7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22D2A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20DD3"/>
    <w:rsid w:val="00E21D99"/>
    <w:rsid w:val="00E52A86"/>
    <w:rsid w:val="00E548BA"/>
    <w:rsid w:val="00E54B47"/>
    <w:rsid w:val="00E553BF"/>
    <w:rsid w:val="00E55D93"/>
    <w:rsid w:val="00E61294"/>
    <w:rsid w:val="00E7237C"/>
    <w:rsid w:val="00E77C46"/>
    <w:rsid w:val="00E85147"/>
    <w:rsid w:val="00E86CE8"/>
    <w:rsid w:val="00E90E82"/>
    <w:rsid w:val="00E95BED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18F4"/>
    <w:rsid w:val="00EE2A56"/>
    <w:rsid w:val="00EE3818"/>
    <w:rsid w:val="00F22264"/>
    <w:rsid w:val="00F2564D"/>
    <w:rsid w:val="00F304DD"/>
    <w:rsid w:val="00F34745"/>
    <w:rsid w:val="00F35B05"/>
    <w:rsid w:val="00F413D9"/>
    <w:rsid w:val="00F5135F"/>
    <w:rsid w:val="00F51F78"/>
    <w:rsid w:val="00F71B83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E20EA"/>
    <w:rsid w:val="00FF1F8A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1.png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2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15" /><Relationship Type="http://schemas.openxmlformats.org/officeDocument/2006/relationships/footnotes" Target="footnotes.xml" Id="rId10" /><Relationship Type="http://schemas.openxmlformats.org/officeDocument/2006/relationships/header" Target="header2.xml" Id="rId19" /><Relationship Type="http://schemas.openxmlformats.org/officeDocument/2006/relationships/webSettings" Target="webSettings.xml" Id="rId9" /><Relationship Type="http://schemas.openxmlformats.org/officeDocument/2006/relationships/image" Target="media/image2.png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</TotalTime>
  <Pages>2</Pages>
  <Words>154</Words>
  <Characters>1261</Characters>
  <Application>Microsoft Office Word</Application>
  <DocSecurity>0</DocSecurity>
  <Lines>10</Lines>
  <Paragraphs>2</Paragraphs>
  <ScaleCrop>false</ScaleCrop>
  <Manager/>
  <Company/>
  <LinksUpToDate>false</LinksUpToDate>
  <CharactersWithSpaces>1413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Fotled - Long axis view</dc:title>
  <dc:subject/>
  <dc:creator/>
  <keywords/>
  <lastModifiedBy>Ulrica Sehlberg</lastModifiedBy>
  <revision>33</revision>
  <lastPrinted>2016-03-31T10:56:00.0000000Z</lastPrinted>
  <dcterms:created xsi:type="dcterms:W3CDTF">2021-05-27T09:25:00.0000000Z</dcterms:created>
  <dcterms:modified xsi:type="dcterms:W3CDTF">2026-01-14T12:30:00.0000000Z</dcterms:modified>
</coreProperties>
</file>