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8C0E" w14:textId="0E3B4E50" w:rsidR="008F74DC" w:rsidRPr="00A53ED4" w:rsidRDefault="008F74DC" w:rsidP="008F74DC">
      <w:pPr>
        <w:pStyle w:val="Rubrik1"/>
        <w:rPr>
          <w:rFonts w:cs="Arial"/>
          <w:sz w:val="18"/>
          <w:szCs w:val="18"/>
        </w:rPr>
      </w:pPr>
      <w:r>
        <w:t>CBCT</w:t>
      </w:r>
      <w:r w:rsidRPr="0078345B">
        <w:t xml:space="preserve"> </w:t>
      </w:r>
      <w:r>
        <w:t>Knä, provokation eller belastning (C69142)</w:t>
      </w:r>
    </w:p>
    <w:p w14:paraId="59C72741" w14:textId="77777777" w:rsidR="008F74DC" w:rsidRPr="00496CC3" w:rsidRDefault="008F74DC" w:rsidP="008F74DC">
      <w:pPr>
        <w:pStyle w:val="Rubrik3"/>
      </w:pPr>
      <w:r w:rsidRPr="00496CC3">
        <w:t>Syfte</w:t>
      </w:r>
    </w:p>
    <w:p w14:paraId="4839CF57" w14:textId="77777777" w:rsidR="008F74DC" w:rsidRPr="0078345B" w:rsidRDefault="008F74DC" w:rsidP="008F74D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CBCT-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71697D82" w14:textId="77777777" w:rsidR="008F74DC" w:rsidRDefault="008F74DC" w:rsidP="008F74DC">
      <w:pPr>
        <w:rPr>
          <w:rFonts w:ascii="Arial" w:hAnsi="Arial" w:cs="Arial"/>
          <w:b/>
          <w:bCs/>
          <w:kern w:val="32"/>
          <w:sz w:val="18"/>
          <w:szCs w:val="18"/>
        </w:rPr>
      </w:pPr>
    </w:p>
    <w:p w14:paraId="7700CC13" w14:textId="486932E1" w:rsidR="008F74DC" w:rsidRPr="00496CC3" w:rsidRDefault="008F74DC" w:rsidP="008F74DC">
      <w:pPr>
        <w:pStyle w:val="Rubrik3"/>
      </w:pPr>
      <w:r>
        <w:t>Förändringar sedan föregående version</w:t>
      </w:r>
    </w:p>
    <w:p w14:paraId="74A1EBD0" w14:textId="1B85C5BF" w:rsidR="008F74DC" w:rsidRDefault="00087B94" w:rsidP="008F74D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76B5C627" w14:textId="77777777" w:rsidR="008F74DC" w:rsidRDefault="008F74DC" w:rsidP="008F74DC">
      <w:pPr>
        <w:rPr>
          <w:rFonts w:ascii="Arial" w:hAnsi="Arial" w:cs="Arial"/>
          <w:sz w:val="18"/>
          <w:szCs w:val="18"/>
        </w:rPr>
      </w:pPr>
    </w:p>
    <w:p w14:paraId="367FCA58" w14:textId="77777777" w:rsidR="008F74DC" w:rsidRPr="00DA39B6" w:rsidRDefault="008F74DC" w:rsidP="008F74DC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8F74DC" w14:paraId="5CBFEE33" w14:textId="77777777" w:rsidTr="2A4489D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F825554" w14:textId="77777777" w:rsidR="008F74DC" w:rsidRPr="00390584" w:rsidRDefault="008F74DC" w:rsidP="008F74D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6105CAC" w14:textId="5E93C052" w:rsidR="008F74DC" w:rsidRPr="006F5891" w:rsidRDefault="00A202AC" w:rsidP="008F74D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8F74DC">
              <w:rPr>
                <w:rFonts w:ascii="Arial" w:hAnsi="Arial" w:cs="Arial"/>
                <w:sz w:val="18"/>
                <w:szCs w:val="18"/>
              </w:rPr>
              <w:t>rakturkontroll, degenerativa förändringar</w:t>
            </w:r>
            <w:r>
              <w:rPr>
                <w:rFonts w:ascii="Arial" w:hAnsi="Arial" w:cs="Arial"/>
                <w:sz w:val="18"/>
                <w:szCs w:val="18"/>
              </w:rPr>
              <w:t>, kartläggning</w:t>
            </w:r>
            <w:r w:rsidR="008F74DC">
              <w:rPr>
                <w:rFonts w:ascii="Arial" w:hAnsi="Arial" w:cs="Arial"/>
                <w:sz w:val="18"/>
                <w:szCs w:val="18"/>
              </w:rPr>
              <w:t xml:space="preserve"> mm</w:t>
            </w:r>
            <w:r w:rsidR="008F74DC" w:rsidRPr="006F58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F74DC" w14:paraId="0E215FB6" w14:textId="77777777" w:rsidTr="2A4489D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2211D0" w14:textId="77777777" w:rsidR="008F74DC" w:rsidRPr="00390584" w:rsidRDefault="008F74DC" w:rsidP="008F74D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1238FF" w14:textId="77777777" w:rsidR="008F74DC" w:rsidRPr="005C5712" w:rsidRDefault="008F74DC" w:rsidP="008F74D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8F74DC" w14:paraId="4F614220" w14:textId="77777777" w:rsidTr="2A4489D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619120" w14:textId="77777777" w:rsidR="008F74DC" w:rsidRPr="00390584" w:rsidRDefault="008F74DC" w:rsidP="008F74D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094176" w14:textId="0D1ABC55" w:rsidR="008F74DC" w:rsidRDefault="008F74DC" w:rsidP="008F74DC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 kapitel 4.2 och 5.</w:t>
            </w:r>
            <w:r w:rsidR="00397974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</w:p>
          <w:p w14:paraId="0920EE43" w14:textId="2FDEAB3E" w:rsidR="008F74DC" w:rsidRPr="00045C3A" w:rsidRDefault="00000000" w:rsidP="008F74DC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="008F74DC"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8F74DC" w14:paraId="416B00CF" w14:textId="77777777" w:rsidTr="2A4489D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132B1E5" w14:textId="77777777" w:rsidR="008F74DC" w:rsidRPr="00390584" w:rsidRDefault="008F74DC" w:rsidP="008F74D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0DF8A16" w14:textId="77777777" w:rsidR="008F74DC" w:rsidRPr="0066567D" w:rsidRDefault="008F74DC" w:rsidP="008F74DC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61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Stående.</w:t>
            </w:r>
          </w:p>
          <w:p w14:paraId="4AC15D69" w14:textId="77777777" w:rsidR="008F74DC" w:rsidRDefault="008F74DC" w:rsidP="008F74DC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61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Endast på begäran av remittent.</w:t>
            </w:r>
          </w:p>
          <w:p w14:paraId="772962E0" w14:textId="77777777" w:rsidR="008F74DC" w:rsidRDefault="008F74DC" w:rsidP="008F74DC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61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Det aktuella knät så nära isocenter som möjligt.</w:t>
            </w:r>
          </w:p>
          <w:p w14:paraId="09C3347F" w14:textId="77777777" w:rsidR="008F74DC" w:rsidRDefault="008F74DC" w:rsidP="008F74DC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61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Motsatt sidas ben böjd.</w:t>
            </w:r>
          </w:p>
          <w:p w14:paraId="20C1AF33" w14:textId="78D9996F" w:rsidR="008F74DC" w:rsidRPr="0066503B" w:rsidRDefault="00FE2373" w:rsidP="008F74DC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61" w:right="0"/>
              <w:rPr>
                <w:rFonts w:ascii="Arial" w:hAnsi="Arial" w:cs="Arial"/>
                <w:sz w:val="18"/>
                <w:szCs w:val="18"/>
              </w:rPr>
            </w:pPr>
            <w:r w:rsidRPr="2A4489DC">
              <w:rPr>
                <w:rFonts w:ascii="Arial" w:hAnsi="Arial" w:cs="Arial"/>
                <w:sz w:val="18"/>
                <w:szCs w:val="18"/>
              </w:rPr>
              <w:t xml:space="preserve">OBS! FOV är 10 x 16 cm (large) eller 6 x 16 </w:t>
            </w:r>
            <w:r w:rsidR="5FE66F44" w:rsidRPr="2A4489DC">
              <w:rPr>
                <w:rFonts w:ascii="Arial" w:hAnsi="Arial" w:cs="Arial"/>
                <w:sz w:val="18"/>
                <w:szCs w:val="18"/>
              </w:rPr>
              <w:t>c</w:t>
            </w:r>
            <w:r w:rsidRPr="2A4489DC">
              <w:rPr>
                <w:rFonts w:ascii="Arial" w:hAnsi="Arial" w:cs="Arial"/>
                <w:sz w:val="18"/>
                <w:szCs w:val="18"/>
              </w:rPr>
              <w:t>m (small). Intresseområdet ska inkluderas med bra marginal.</w:t>
            </w:r>
          </w:p>
        </w:tc>
      </w:tr>
    </w:tbl>
    <w:p w14:paraId="410AD167" w14:textId="77777777" w:rsidR="008F74DC" w:rsidRPr="00E56B07" w:rsidRDefault="008F74DC" w:rsidP="008F74DC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57102BD7" w14:textId="77777777" w:rsidR="008F74DC" w:rsidRPr="00DA39B6" w:rsidRDefault="008F74DC" w:rsidP="008F74DC">
      <w:pPr>
        <w:pStyle w:val="Rubrik3"/>
      </w:pPr>
      <w:r w:rsidRPr="00DA39B6"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8F74DC" w14:paraId="39D84EB5" w14:textId="77777777" w:rsidTr="00EC67AC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26EC5A0" w14:textId="77777777" w:rsidR="008F74DC" w:rsidRPr="00A85166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2B38601" wp14:editId="1C28C4D5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A061E5" w14:textId="77777777" w:rsidR="008F74DC" w:rsidRPr="00A85166" w:rsidRDefault="008F74DC" w:rsidP="00EC67A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13EB81" wp14:editId="0E3EA2B0">
                      <wp:simplePos x="0" y="0"/>
                      <wp:positionH relativeFrom="page">
                        <wp:posOffset>380365</wp:posOffset>
                      </wp:positionH>
                      <wp:positionV relativeFrom="paragraph">
                        <wp:posOffset>406400</wp:posOffset>
                      </wp:positionV>
                      <wp:extent cx="771525" cy="745490"/>
                      <wp:effectExtent l="19050" t="19050" r="28575" b="1651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74549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693DE0FB">
                    <v:rect id="Rektangel 3" style="position:absolute;margin-left:29.95pt;margin-top:32pt;width:60.75pt;height:58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ed="f" strokecolor="red" strokeweight="3pt" w14:anchorId="1A793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">
                      <w10:wrap anchorx="page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3F3DFDB" wp14:editId="0DDF8497">
                  <wp:extent cx="1078551" cy="1431290"/>
                  <wp:effectExtent l="0" t="0" r="762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793443" name=""/>
                          <pic:cNvPicPr/>
                        </pic:nvPicPr>
                        <pic:blipFill rotWithShape="1">
                          <a:blip r:embed="rId18"/>
                          <a:srcRect l="13818" t="20241" r="50016" b="30309"/>
                          <a:stretch/>
                        </pic:blipFill>
                        <pic:spPr bwMode="auto">
                          <a:xfrm>
                            <a:off x="0" y="0"/>
                            <a:ext cx="1096215" cy="1454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4DC" w14:paraId="70801A82" w14:textId="77777777" w:rsidTr="00EC67AC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3A50384A" w14:textId="77777777" w:rsidR="008F74DC" w:rsidRPr="00666E60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8C541D" w14:textId="77777777" w:rsidR="008F74DC" w:rsidRPr="00666E60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39F39" w14:textId="77777777" w:rsidR="008F74DC" w:rsidRPr="001B6509" w:rsidRDefault="008F74DC" w:rsidP="00EC67A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F74DC" w14:paraId="5F0E69A9" w14:textId="77777777" w:rsidTr="00EC67AC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7D85CE08" w14:textId="77777777" w:rsidR="008F74DC" w:rsidRPr="00B42F19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3DFCD3" w14:textId="77777777" w:rsidR="008F74DC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Ovanför knäleden – nedanför knäleden.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8DE22" w14:textId="77777777" w:rsidR="008F74DC" w:rsidRDefault="008F74DC" w:rsidP="00EC67AC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8F74DC" w14:paraId="57E08978" w14:textId="77777777" w:rsidTr="00EC67AC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46F851C9" w14:textId="77777777" w:rsidR="008F74DC" w:rsidRPr="00B42F19" w:rsidRDefault="008F74DC" w:rsidP="00EC67AC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171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Knäled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665A3F" w14:textId="77777777" w:rsidR="008F74DC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Hela knäleden med ca 5 cm marginal.</w:t>
            </w:r>
          </w:p>
          <w:p w14:paraId="54A0EEA3" w14:textId="77777777" w:rsidR="008F74DC" w:rsidRPr="001B6509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CEFD58E" w14:textId="77777777" w:rsidR="008F74DC" w:rsidRPr="001B6509" w:rsidRDefault="008F74DC" w:rsidP="00EC67A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C06951D" w14:textId="77777777" w:rsidR="008F74DC" w:rsidRDefault="008F74DC" w:rsidP="008F74DC">
      <w:pPr>
        <w:rPr>
          <w:rFonts w:ascii="Arial" w:hAnsi="Arial" w:cs="Arial"/>
          <w:b/>
          <w:sz w:val="18"/>
          <w:szCs w:val="18"/>
        </w:rPr>
      </w:pPr>
    </w:p>
    <w:p w14:paraId="03934F2F" w14:textId="77777777" w:rsidR="008F74DC" w:rsidRDefault="008F74DC" w:rsidP="008F74D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455162CA" w14:textId="77777777" w:rsidR="008F74DC" w:rsidRPr="0088726C" w:rsidRDefault="008F74DC" w:rsidP="008F74DC">
      <w:pPr>
        <w:rPr>
          <w:rFonts w:ascii="Arial" w:hAnsi="Arial" w:cs="Arial"/>
          <w:b/>
          <w:sz w:val="18"/>
          <w:szCs w:val="18"/>
        </w:rPr>
      </w:pPr>
    </w:p>
    <w:p w14:paraId="5E47B95F" w14:textId="77777777" w:rsidR="008F74DC" w:rsidRPr="00DA39B6" w:rsidRDefault="008F74DC" w:rsidP="008F74DC">
      <w:pPr>
        <w:pStyle w:val="Rubrik3"/>
      </w:pPr>
      <w:r w:rsidRPr="00DA39B6">
        <w:t>Reformatering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969"/>
        <w:gridCol w:w="1985"/>
        <w:gridCol w:w="1955"/>
      </w:tblGrid>
      <w:tr w:rsidR="008F74DC" w14:paraId="420D7CAC" w14:textId="77777777" w:rsidTr="0053102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9F5120" w14:textId="77777777" w:rsidR="008F74DC" w:rsidRPr="004A5758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7E368" w14:textId="77777777" w:rsidR="008F74DC" w:rsidRPr="004A5758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DC0220" w14:textId="77777777" w:rsidR="008F74DC" w:rsidRPr="004A5758" w:rsidRDefault="008F74DC" w:rsidP="00EC67A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EE58E4" wp14:editId="1CD4F9F9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711835</wp:posOffset>
                      </wp:positionV>
                      <wp:extent cx="407035" cy="504825"/>
                      <wp:effectExtent l="0" t="0" r="0" b="952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7035" cy="504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4522BC" w14:textId="77777777" w:rsidR="008F74DC" w:rsidRPr="0066567D" w:rsidRDefault="008F74DC" w:rsidP="0053102B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1C08BBCC">
                    <v:shapetype id="_x0000_t68" coordsize="21600,21600" o:spt="68" adj="5400,5400" path="m0@0l@1@0@1,21600@2,21600@2@0,21600@0,10800,xe" w14:anchorId="52EE58E4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9" style="position:absolute;left:0;text-align:left;margin-left:53.35pt;margin-top:56.05pt;width:32.05pt;height:39.7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8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">
                      <v:textbox style="layout-flow:vertical;mso-layout-flow-alt:bottom-to-top" inset="1mm,1mm,1mm,1mm">
                        <w:txbxContent>
                          <w:p w:rsidRPr="0066567D" w:rsidR="008F74DC" w:rsidP="0053102B" w:rsidRDefault="008F74DC" w14:paraId="5580844F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868273" wp14:editId="10474A13">
                      <wp:simplePos x="0" y="0"/>
                      <wp:positionH relativeFrom="margin">
                        <wp:posOffset>59055</wp:posOffset>
                      </wp:positionH>
                      <wp:positionV relativeFrom="paragraph">
                        <wp:posOffset>767080</wp:posOffset>
                      </wp:positionV>
                      <wp:extent cx="409575" cy="499745"/>
                      <wp:effectExtent l="12065" t="6985" r="0" b="254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390722">
                                <a:off x="0" y="0"/>
                                <a:ext cx="409575" cy="499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833F3E" w14:textId="77777777" w:rsidR="008F74DC" w:rsidRPr="0066564D" w:rsidRDefault="008F74DC" w:rsidP="0053102B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1B74B98A">
                    <v:shapetype id="_x0000_t67" coordsize="21600,21600" o:spt="67" adj="16200,5400" path="m0@0l@1@0@1,0@2,0@2@0,21600@0,10800,21600xe" w14:anchorId="31868273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Ned 20" style="position:absolute;left:0;text-align:left;margin-left:4.65pt;margin-top:60.4pt;width:32.25pt;height:39.35pt;rotation:-5689921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7" fillcolor="red" stroked="f" strokeweight="2pt" type="#_x0000_t67" adj="1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">
                      <v:textbox style="layout-flow:vertical" inset="1mm,1mm,1mm,1mm">
                        <w:txbxContent>
                          <w:p w:rsidRPr="0066564D" w:rsidR="008F74DC" w:rsidP="0053102B" w:rsidRDefault="008F74DC" w14:paraId="6F6EA83F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F17BA5" wp14:editId="60211A0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690245</wp:posOffset>
                      </wp:positionV>
                      <wp:extent cx="1092200" cy="22860"/>
                      <wp:effectExtent l="19050" t="19050" r="31750" b="3429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2596" cy="2286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B4041BA">
                    <v:line id="Rak 21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1pt,54.35pt" to="87pt,56.15pt" w14:anchorId="63F27A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"/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F00AAE" wp14:editId="43D69F62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10160</wp:posOffset>
                      </wp:positionV>
                      <wp:extent cx="43180" cy="1508125"/>
                      <wp:effectExtent l="19050" t="19050" r="33020" b="1587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196" cy="1508167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10038D32">
                    <v:line id="Rak 1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0.25pt,.8pt" to="43.65pt,119.55pt" w14:anchorId="52765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BAD5B47" wp14:editId="6493831D">
                  <wp:extent cx="1121134" cy="1509776"/>
                  <wp:effectExtent l="0" t="0" r="3175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7165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098" cy="152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4A2F83" w14:textId="77777777" w:rsidR="008F74DC" w:rsidRPr="004A5758" w:rsidRDefault="008F74DC" w:rsidP="00EC67A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19E4F4" wp14:editId="1E7109F5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967105</wp:posOffset>
                      </wp:positionV>
                      <wp:extent cx="299720" cy="694690"/>
                      <wp:effectExtent l="0" t="0" r="0" b="0"/>
                      <wp:wrapNone/>
                      <wp:docPr id="1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048156" w14:textId="77777777" w:rsidR="008F74DC" w:rsidRPr="008C79A8" w:rsidRDefault="008F74DC" w:rsidP="0053102B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6B5DCDF6">
                    <v:shapetype id="_x0000_t202" coordsize="21600,21600" o:spt="202" path="m,l,21600r21600,l21600,xe" w14:anchorId="0A19E4F4">
                      <v:stroke joinstyle="miter"/>
                      <v:path gradientshapeok="t" o:connecttype="rect"/>
                    </v:shapetype>
                    <v:shape id="Textruta 1" style="position:absolute;left:0;text-align:left;margin-left:69.5pt;margin-top:76.15pt;width:23.6pt;height:54.7pt;rotation:588012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">
                      <v:textbox style="layout-flow:vertical;mso-layout-flow-alt:bottom-to-top">
                        <w:txbxContent>
                          <w:p w:rsidRPr="008C79A8" w:rsidR="008F74DC" w:rsidP="0053102B" w:rsidRDefault="008F74DC" w14:paraId="363FF07A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97C103" wp14:editId="65D47517">
                      <wp:simplePos x="0" y="0"/>
                      <wp:positionH relativeFrom="margin">
                        <wp:posOffset>105410</wp:posOffset>
                      </wp:positionH>
                      <wp:positionV relativeFrom="paragraph">
                        <wp:posOffset>756285</wp:posOffset>
                      </wp:positionV>
                      <wp:extent cx="409575" cy="498475"/>
                      <wp:effectExtent l="0" t="6350" r="3175" b="3175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09575" cy="4984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CDF9DB" w14:textId="77777777" w:rsidR="008F74DC" w:rsidRPr="0066564D" w:rsidRDefault="008F74DC" w:rsidP="0053102B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CC588A9">
                    <v:shape id="Ned 24" style="position:absolute;left:0;text-align:left;margin-left:8.3pt;margin-top:59.55pt;width:32.25pt;height:39.2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9" fillcolor="red" stroked="f" strokeweight="2pt" type="#_x0000_t67" adj="12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" w14:anchorId="7197C103">
                      <v:textbox style="layout-flow:vertical;mso-layout-flow-alt:bottom-to-top" inset="1mm,1mm,1mm,1mm">
                        <w:txbxContent>
                          <w:p w:rsidRPr="0066564D" w:rsidR="008F74DC" w:rsidP="0053102B" w:rsidRDefault="008F74DC" w14:paraId="0666B90B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9CEDDE" wp14:editId="795E1072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2540</wp:posOffset>
                      </wp:positionV>
                      <wp:extent cx="13970" cy="1494790"/>
                      <wp:effectExtent l="19050" t="19050" r="24130" b="1016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005" cy="1495202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5E39AF5B">
                    <v:line id="Rak 23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3.5pt,.2pt" to="44.6pt,117.9pt" w14:anchorId="58EEEC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8A9EB76" wp14:editId="19BAE60F">
                  <wp:extent cx="1154154" cy="1501443"/>
                  <wp:effectExtent l="0" t="0" r="8255" b="381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26639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52" cy="1520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4DC" w14:paraId="2E99A804" w14:textId="77777777" w:rsidTr="0053102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74A249" w14:textId="77777777" w:rsidR="008F74DC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28F28" w14:textId="77777777" w:rsidR="008F74DC" w:rsidRPr="006B4EB1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Vinkelrätt mot tibias längsaxel. DFOV ska omfatta hela knäleden inklusive patella.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AB3B2" w14:textId="77777777" w:rsidR="008F74DC" w:rsidRPr="006B4EB1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C760D" w14:textId="77777777" w:rsidR="008F74DC" w:rsidRPr="006B4EB1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F74DC" w14:paraId="3B2BB980" w14:textId="77777777" w:rsidTr="0053102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7CF6C61" w14:textId="77777777" w:rsidR="008F74DC" w:rsidRPr="004A5758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DB7A7" w14:textId="77777777" w:rsidR="008F74DC" w:rsidRPr="004A5758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tibias längsaxel, framifrån – bak.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B6985" w14:textId="77777777" w:rsidR="008F74DC" w:rsidRPr="004A5758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0BE3B7" w14:textId="77777777" w:rsidR="008F74DC" w:rsidRPr="004A5758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F74DC" w14:paraId="5741FD8F" w14:textId="77777777" w:rsidTr="0053102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782B0F" w14:textId="77777777" w:rsidR="008F74DC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8A3D4" w14:textId="77777777" w:rsidR="008F74DC" w:rsidRPr="004A5758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tibias längsaxel, inifrån – ut.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203DC" w14:textId="77777777" w:rsidR="008F74DC" w:rsidRPr="004A5758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AF4E6" w14:textId="77777777" w:rsidR="008F74DC" w:rsidRPr="004A5758" w:rsidRDefault="008F74DC" w:rsidP="00EC67A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9A94745" w14:textId="77777777" w:rsidR="008F74DC" w:rsidRPr="004025FE" w:rsidRDefault="008F74DC" w:rsidP="008F74DC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0E1FE043" w14:textId="77777777" w:rsidR="008F74DC" w:rsidRPr="00DA39B6" w:rsidRDefault="008F74DC" w:rsidP="008F74DC">
      <w:pPr>
        <w:pStyle w:val="Rubrik3"/>
      </w:pPr>
      <w:r w:rsidRPr="00DA39B6"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8F74DC" w14:paraId="4BB42ED0" w14:textId="77777777" w:rsidTr="0053102B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7EB14AC" w14:textId="77777777" w:rsidR="008F74DC" w:rsidRPr="00E25E8E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084FC61" w14:textId="77777777" w:rsidR="008F74DC" w:rsidRPr="00E25E8E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8D2CC4F" w14:textId="77777777" w:rsidR="008F74DC" w:rsidRPr="00E25E8E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9F4DFF2" w14:textId="77777777" w:rsidR="008F74DC" w:rsidRPr="00E25E8E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 (Verity)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2401A4F" w14:textId="77777777" w:rsidR="008F74DC" w:rsidRPr="00E25E8E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03E28E8" w14:textId="77777777" w:rsidR="008F74DC" w:rsidRPr="00E25E8E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8F74DC" w14:paraId="1F5BA3EC" w14:textId="77777777" w:rsidTr="0053102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74B5EE" w14:textId="77777777" w:rsidR="008F74DC" w:rsidRPr="00ED5407" w:rsidRDefault="008F74DC" w:rsidP="0053102B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171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Knäled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45988" w14:textId="77777777" w:rsidR="008F74D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B89B9" w14:textId="4A30BAA7" w:rsidR="008F74DC" w:rsidRDefault="00FE2373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  <w:r w:rsidR="008F74D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F7DD0" w14:textId="77777777" w:rsidR="008F74DC" w:rsidRPr="00F44BD7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A54ED" w14:textId="77777777" w:rsidR="008F74DC" w:rsidRPr="00F44BD7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6E8E310" w14:textId="77777777" w:rsidR="008F74DC" w:rsidRPr="00F44BD7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F74DC" w14:paraId="7F04D353" w14:textId="77777777" w:rsidTr="0053102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9AC56AD" w14:textId="77777777" w:rsidR="008F74DC" w:rsidRDefault="008F74DC" w:rsidP="0053102B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313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5D855" w14:textId="77777777" w:rsidR="008F74DC" w:rsidRPr="00F44BD7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8F22C" w14:textId="2041FA56" w:rsidR="008F74DC" w:rsidRDefault="00FE2373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8F74DC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F4BC9" w14:textId="77777777" w:rsidR="008F74D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B5B01" w14:textId="77777777" w:rsidR="008F74D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6AEE7F2" w14:textId="77777777" w:rsidR="008F74DC" w:rsidRPr="00F44BD7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F74DC" w14:paraId="6038408B" w14:textId="77777777" w:rsidTr="0053102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72C21FE" w14:textId="77777777" w:rsidR="008F74DC" w:rsidRPr="00F44BD7" w:rsidRDefault="008F74DC" w:rsidP="0053102B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313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0FD70" w14:textId="77777777" w:rsidR="008F74DC" w:rsidRPr="00F44BD7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7AEBE" w14:textId="2CE86460" w:rsidR="008F74DC" w:rsidRPr="00F44BD7" w:rsidRDefault="00FE2373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8F74DC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78F01" w14:textId="77777777" w:rsidR="008F74DC" w:rsidRPr="00F44BD7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60D5A" w14:textId="77777777" w:rsidR="008F74DC" w:rsidRPr="00F44BD7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E1B166E" w14:textId="77777777" w:rsidR="008F74DC" w:rsidRPr="00F44BD7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F74DC" w14:paraId="012EB6FD" w14:textId="77777777" w:rsidTr="0053102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910F261" w14:textId="77777777" w:rsidR="008F74DC" w:rsidRPr="0053102B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F63EE" w14:textId="77777777" w:rsidR="008F74D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9827F" w14:textId="39F574A7" w:rsidR="008F74DC" w:rsidRDefault="00FE2373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8F74DC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FFE3B" w14:textId="77777777" w:rsidR="008F74D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8EAD6" w14:textId="77777777" w:rsidR="008F74D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B15DF92" w14:textId="77777777" w:rsidR="008F74DC" w:rsidRPr="00F44BD7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8F74DC" w14:paraId="629E7121" w14:textId="77777777" w:rsidTr="0053102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EBE4E" w14:textId="77777777" w:rsidR="008F74DC" w:rsidRPr="009C7C5C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7B198" w14:textId="77777777" w:rsidR="008F74DC" w:rsidRPr="009C7C5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4F1F4" w14:textId="77777777" w:rsidR="008F74DC" w:rsidRPr="009C7C5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30065" w14:textId="77777777" w:rsidR="008F74DC" w:rsidRPr="009C7C5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30BF7" w14:textId="77777777" w:rsidR="008F74DC" w:rsidRPr="009C7C5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EE46F" w14:textId="77777777" w:rsidR="008F74DC" w:rsidRPr="009C7C5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8F74DC" w14:paraId="25F15BE9" w14:textId="77777777" w:rsidTr="0053102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6F419" w14:textId="77777777" w:rsidR="008F74DC" w:rsidRPr="009C7C5C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F5F9D" w14:textId="77777777" w:rsidR="008F74DC" w:rsidRPr="009C7C5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3DFAE" w14:textId="77777777" w:rsidR="008F74DC" w:rsidRPr="009C7C5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8E14A" w14:textId="77777777" w:rsidR="008F74DC" w:rsidRPr="009C7C5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7ADDF" w14:textId="77777777" w:rsidR="008F74DC" w:rsidRPr="009C7C5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6239E" w14:textId="77777777" w:rsidR="008F74DC" w:rsidRPr="009C7C5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375FC89F" w14:textId="77777777" w:rsidR="008F74DC" w:rsidRPr="009C7C5C" w:rsidRDefault="008F74DC" w:rsidP="008F74DC">
      <w:pPr>
        <w:rPr>
          <w:rFonts w:ascii="Arial" w:hAnsi="Arial" w:cs="Arial"/>
          <w:sz w:val="18"/>
          <w:szCs w:val="18"/>
          <w:lang w:val="en-US"/>
        </w:rPr>
      </w:pPr>
    </w:p>
    <w:p w14:paraId="70A04078" w14:textId="77777777" w:rsidR="008F74DC" w:rsidRPr="00DA39B6" w:rsidRDefault="008F74DC" w:rsidP="008F74DC">
      <w:pPr>
        <w:pStyle w:val="Rubrik3"/>
      </w:pPr>
      <w:r w:rsidRPr="009C7C5C">
        <w:rPr>
          <w:lang w:val="en-US"/>
        </w:rPr>
        <w:t xml:space="preserve">Hängning </w:t>
      </w:r>
      <w:r w:rsidRPr="00DA39B6">
        <w:t>PACS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8F74DC" w14:paraId="0D31B89A" w14:textId="77777777" w:rsidTr="0053102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62B16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93FCFA0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00CDE6D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BDE95E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AE9908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F74DC" w14:paraId="291BFA20" w14:textId="77777777" w:rsidTr="0053102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83A69D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666666" w:themeFill="text2" w:themeFillTint="99"/>
            <w:vAlign w:val="center"/>
          </w:tcPr>
          <w:p w14:paraId="209BB77E" w14:textId="77777777" w:rsidR="008F74D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Knä K-</w:t>
            </w:r>
          </w:p>
          <w:p w14:paraId="10DB2A2D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 w:themeFill="background1" w:themeFillShade="F2"/>
          </w:tcPr>
          <w:p w14:paraId="42EDCC2D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37BEAD4B" w14:textId="77777777" w:rsidR="008F74D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Knä K-</w:t>
            </w:r>
          </w:p>
          <w:p w14:paraId="290AF302" w14:textId="77777777" w:rsidR="008F74D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2419689F" w14:textId="77777777" w:rsidR="008F74D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Knä K-</w:t>
            </w:r>
          </w:p>
          <w:p w14:paraId="7DCF6DE1" w14:textId="77777777" w:rsidR="008F74DC" w:rsidRPr="004C69FC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B753F1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F74DC" w14:paraId="716D9542" w14:textId="77777777" w:rsidTr="0053102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77298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02D40A50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B9C516B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56EC2BBF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3D571FDE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26E6D8D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F74DC" w14:paraId="58FE37B5" w14:textId="77777777" w:rsidTr="0053102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3F96B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77843BD5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6F862E6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1F6E999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186C5678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F3E02CD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F74DC" w14:paraId="79CEAE51" w14:textId="77777777" w:rsidTr="0053102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ABEE4D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7DE1C7C0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9B91167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BDD719D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695C5BAA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7357B7A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F74DC" w14:paraId="40E0266F" w14:textId="77777777" w:rsidTr="0053102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023FB5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  <w:vAlign w:val="center"/>
          </w:tcPr>
          <w:p w14:paraId="3652B3FC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DCF8AFD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3E13C77B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17D87CAC" w14:textId="77777777" w:rsidR="008F74DC" w:rsidRPr="00390584" w:rsidRDefault="008F74DC" w:rsidP="005310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73394CB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F74DC" w14:paraId="101AFED9" w14:textId="77777777" w:rsidTr="0053102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F3F5F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199F118E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67139C0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40C120F7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4C1A6FA2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D3973C4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F74DC" w14:paraId="1F509BE9" w14:textId="77777777" w:rsidTr="0053102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AF79BC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44DE1643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708D0A6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48392EA5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54BF4E93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A36470D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F74DC" w14:paraId="2A801121" w14:textId="77777777" w:rsidTr="0053102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79F97B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666666" w:themeFill="text2" w:themeFillTint="99"/>
          </w:tcPr>
          <w:p w14:paraId="4C64DA98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422DD3F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588EA688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39797C7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9A6AE79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F74DC" w14:paraId="4A7261D3" w14:textId="77777777" w:rsidTr="0053102B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1DE92C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C86E9B8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C0FC2E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5C973D5C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19EBA8" w14:textId="77777777" w:rsidR="008F74DC" w:rsidRPr="00390584" w:rsidRDefault="008F74DC" w:rsidP="0053102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0AA233F" w14:textId="7F5EB99D" w:rsidR="009C6C0C" w:rsidRPr="008F74DC" w:rsidRDefault="009C6C0C" w:rsidP="008F74DC"/>
    <w:sectPr w:rsidR="009C6C0C" w:rsidRPr="008F74DC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3A198" w14:textId="77777777" w:rsidR="00E5456A" w:rsidRDefault="00E5456A">
      <w:r>
        <w:separator/>
      </w:r>
    </w:p>
  </w:endnote>
  <w:endnote w:type="continuationSeparator" w:id="0">
    <w:p w14:paraId="06411638" w14:textId="77777777" w:rsidR="00E5456A" w:rsidRDefault="00E5456A">
      <w:r>
        <w:continuationSeparator/>
      </w:r>
    </w:p>
  </w:endnote>
  <w:endnote w:type="continuationNotice" w:id="1">
    <w:p w14:paraId="74F69B2E" w14:textId="77777777" w:rsidR="00E5456A" w:rsidRDefault="00E545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18C9B" w14:textId="77777777" w:rsidR="00E5456A" w:rsidRDefault="00E5456A"/>
  </w:footnote>
  <w:footnote w:type="continuationSeparator" w:id="0">
    <w:p w14:paraId="1BE99148" w14:textId="77777777" w:rsidR="00E5456A" w:rsidRDefault="00E5456A">
      <w:r>
        <w:continuationSeparator/>
      </w:r>
    </w:p>
  </w:footnote>
  <w:footnote w:type="continuationNotice" w:id="1">
    <w:p w14:paraId="7999EFC9" w14:textId="77777777" w:rsidR="00E5456A" w:rsidRDefault="00E545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4F0188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191D96E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5360DB3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F0C82EA" w:tentative="1">
      <w:start w:val="1"/>
      <w:numFmt w:val="lowerLetter"/>
      <w:lvlText w:val="%2."/>
      <w:lvlJc w:val="left"/>
      <w:pPr>
        <w:ind w:left="1080" w:hanging="360"/>
      </w:pPr>
    </w:lvl>
    <w:lvl w:ilvl="2" w:tplc="B36A5D22" w:tentative="1">
      <w:start w:val="1"/>
      <w:numFmt w:val="lowerRoman"/>
      <w:lvlText w:val="%3."/>
      <w:lvlJc w:val="right"/>
      <w:pPr>
        <w:ind w:left="1800" w:hanging="180"/>
      </w:pPr>
    </w:lvl>
    <w:lvl w:ilvl="3" w:tplc="713464BC" w:tentative="1">
      <w:start w:val="1"/>
      <w:numFmt w:val="decimal"/>
      <w:lvlText w:val="%4."/>
      <w:lvlJc w:val="left"/>
      <w:pPr>
        <w:ind w:left="2520" w:hanging="360"/>
      </w:pPr>
    </w:lvl>
    <w:lvl w:ilvl="4" w:tplc="F3F20DE8" w:tentative="1">
      <w:start w:val="1"/>
      <w:numFmt w:val="lowerLetter"/>
      <w:lvlText w:val="%5."/>
      <w:lvlJc w:val="left"/>
      <w:pPr>
        <w:ind w:left="3240" w:hanging="360"/>
      </w:pPr>
    </w:lvl>
    <w:lvl w:ilvl="5" w:tplc="E2B60D52" w:tentative="1">
      <w:start w:val="1"/>
      <w:numFmt w:val="lowerRoman"/>
      <w:lvlText w:val="%6."/>
      <w:lvlJc w:val="right"/>
      <w:pPr>
        <w:ind w:left="3960" w:hanging="180"/>
      </w:pPr>
    </w:lvl>
    <w:lvl w:ilvl="6" w:tplc="67385D70" w:tentative="1">
      <w:start w:val="1"/>
      <w:numFmt w:val="decimal"/>
      <w:lvlText w:val="%7."/>
      <w:lvlJc w:val="left"/>
      <w:pPr>
        <w:ind w:left="4680" w:hanging="360"/>
      </w:pPr>
    </w:lvl>
    <w:lvl w:ilvl="7" w:tplc="13108F22" w:tentative="1">
      <w:start w:val="1"/>
      <w:numFmt w:val="lowerLetter"/>
      <w:lvlText w:val="%8."/>
      <w:lvlJc w:val="left"/>
      <w:pPr>
        <w:ind w:left="5400" w:hanging="360"/>
      </w:pPr>
    </w:lvl>
    <w:lvl w:ilvl="8" w:tplc="71402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C6A659E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1A23FF8" w:tentative="1">
      <w:start w:val="1"/>
      <w:numFmt w:val="lowerLetter"/>
      <w:lvlText w:val="%2."/>
      <w:lvlJc w:val="left"/>
      <w:pPr>
        <w:ind w:left="1080" w:hanging="360"/>
      </w:pPr>
    </w:lvl>
    <w:lvl w:ilvl="2" w:tplc="8402B702" w:tentative="1">
      <w:start w:val="1"/>
      <w:numFmt w:val="lowerRoman"/>
      <w:lvlText w:val="%3."/>
      <w:lvlJc w:val="right"/>
      <w:pPr>
        <w:ind w:left="1800" w:hanging="180"/>
      </w:pPr>
    </w:lvl>
    <w:lvl w:ilvl="3" w:tplc="3C1E96DE" w:tentative="1">
      <w:start w:val="1"/>
      <w:numFmt w:val="decimal"/>
      <w:lvlText w:val="%4."/>
      <w:lvlJc w:val="left"/>
      <w:pPr>
        <w:ind w:left="2520" w:hanging="360"/>
      </w:pPr>
    </w:lvl>
    <w:lvl w:ilvl="4" w:tplc="46406FCA" w:tentative="1">
      <w:start w:val="1"/>
      <w:numFmt w:val="lowerLetter"/>
      <w:lvlText w:val="%5."/>
      <w:lvlJc w:val="left"/>
      <w:pPr>
        <w:ind w:left="3240" w:hanging="360"/>
      </w:pPr>
    </w:lvl>
    <w:lvl w:ilvl="5" w:tplc="F96AF85A" w:tentative="1">
      <w:start w:val="1"/>
      <w:numFmt w:val="lowerRoman"/>
      <w:lvlText w:val="%6."/>
      <w:lvlJc w:val="right"/>
      <w:pPr>
        <w:ind w:left="3960" w:hanging="180"/>
      </w:pPr>
    </w:lvl>
    <w:lvl w:ilvl="6" w:tplc="46DE2F8A" w:tentative="1">
      <w:start w:val="1"/>
      <w:numFmt w:val="decimal"/>
      <w:lvlText w:val="%7."/>
      <w:lvlJc w:val="left"/>
      <w:pPr>
        <w:ind w:left="4680" w:hanging="360"/>
      </w:pPr>
    </w:lvl>
    <w:lvl w:ilvl="7" w:tplc="431CF216" w:tentative="1">
      <w:start w:val="1"/>
      <w:numFmt w:val="lowerLetter"/>
      <w:lvlText w:val="%8."/>
      <w:lvlJc w:val="left"/>
      <w:pPr>
        <w:ind w:left="5400" w:hanging="360"/>
      </w:pPr>
    </w:lvl>
    <w:lvl w:ilvl="8" w:tplc="CA50FE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7CB4861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314BD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20D2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E061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641F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1E5FB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4081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9C1A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EC3E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7844969">
    <w:abstractNumId w:val="20"/>
  </w:num>
  <w:num w:numId="2" w16cid:durableId="1181352268">
    <w:abstractNumId w:val="15"/>
  </w:num>
  <w:num w:numId="3" w16cid:durableId="1745447118">
    <w:abstractNumId w:val="0"/>
  </w:num>
  <w:num w:numId="4" w16cid:durableId="951593941">
    <w:abstractNumId w:val="6"/>
  </w:num>
  <w:num w:numId="5" w16cid:durableId="648175634">
    <w:abstractNumId w:val="18"/>
  </w:num>
  <w:num w:numId="6" w16cid:durableId="1979140949">
    <w:abstractNumId w:val="2"/>
  </w:num>
  <w:num w:numId="7" w16cid:durableId="369115941">
    <w:abstractNumId w:val="12"/>
  </w:num>
  <w:num w:numId="8" w16cid:durableId="1753236674">
    <w:abstractNumId w:val="9"/>
  </w:num>
  <w:num w:numId="9" w16cid:durableId="230965705">
    <w:abstractNumId w:val="1"/>
  </w:num>
  <w:num w:numId="10" w16cid:durableId="2003316739">
    <w:abstractNumId w:val="1"/>
  </w:num>
  <w:num w:numId="11" w16cid:durableId="1500190960">
    <w:abstractNumId w:val="3"/>
  </w:num>
  <w:num w:numId="12" w16cid:durableId="328022323">
    <w:abstractNumId w:val="4"/>
  </w:num>
  <w:num w:numId="13" w16cid:durableId="443841490">
    <w:abstractNumId w:val="14"/>
  </w:num>
  <w:num w:numId="14" w16cid:durableId="293876590">
    <w:abstractNumId w:val="10"/>
  </w:num>
  <w:num w:numId="15" w16cid:durableId="311107718">
    <w:abstractNumId w:val="7"/>
  </w:num>
  <w:num w:numId="16" w16cid:durableId="407578180">
    <w:abstractNumId w:val="13"/>
  </w:num>
  <w:num w:numId="17" w16cid:durableId="1150174430">
    <w:abstractNumId w:val="5"/>
  </w:num>
  <w:num w:numId="18" w16cid:durableId="376273947">
    <w:abstractNumId w:val="11"/>
  </w:num>
  <w:num w:numId="19" w16cid:durableId="400835673">
    <w:abstractNumId w:val="19"/>
  </w:num>
  <w:num w:numId="20" w16cid:durableId="2120294426">
    <w:abstractNumId w:val="16"/>
  </w:num>
  <w:num w:numId="21" w16cid:durableId="1288662722">
    <w:abstractNumId w:val="8"/>
  </w:num>
  <w:num w:numId="22" w16cid:durableId="8367258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87B9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3E70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974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87A28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02B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8F74DC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1969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2A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56A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67AC"/>
    <w:rsid w:val="00ED49C3"/>
    <w:rsid w:val="00ED6CE8"/>
    <w:rsid w:val="00ED7AA6"/>
    <w:rsid w:val="00EE2A56"/>
    <w:rsid w:val="00EE3818"/>
    <w:rsid w:val="00F22264"/>
    <w:rsid w:val="00F2564D"/>
    <w:rsid w:val="00F32DCA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2373"/>
    <w:rsid w:val="00FF7C02"/>
    <w:rsid w:val="024801E3"/>
    <w:rsid w:val="2A4489DC"/>
    <w:rsid w:val="5FE66F4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8F74DC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8F74DC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oter" Target="footer3.xml" Id="rId25" /><Relationship Type="http://schemas.openxmlformats.org/officeDocument/2006/relationships/diagramColors" Target="diagrams/colors1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diagramQuickStyle" Target="diagrams/quickStyle1.xm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35DF2206-0C94-4B16-B599-2E2D8B79E347}" type="presOf" srcId="{548E9FD9-7371-42E5-8C31-C03B33C90BF7}" destId="{6CE68A43-9C69-4212-AF24-9AFEE7CA1715}" srcOrd="0" destOrd="0" presId="urn:microsoft.com/office/officeart/2005/8/layout/hChevron3"/>
    <dgm:cxn modelId="{8BEB157D-E779-48EB-99F1-E3EE64675A09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45AE67CD-CE8E-4268-B074-DCFAF45D14A5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7278CEC-843F-4004-963D-F5AE1C2469F3}" type="presOf" srcId="{B73EA016-5B5E-4372-8AFF-E16F061CFA05}" destId="{1F6A0B97-83F0-4189-B0CB-00156B0AC153}" srcOrd="0" destOrd="0" presId="urn:microsoft.com/office/officeart/2005/8/layout/hChevron3"/>
    <dgm:cxn modelId="{F9EB67F1-D7B8-438E-883B-BFCB993EDF2D}" type="presOf" srcId="{72C3C3E7-AFE7-48AF-A84A-F5F4B462ABCE}" destId="{AD4E5296-B06F-4F82-9CB5-F741BF6BFCC1}" srcOrd="0" destOrd="0" presId="urn:microsoft.com/office/officeart/2005/8/layout/hChevron3"/>
    <dgm:cxn modelId="{2154D001-D300-4CB4-835D-71E44815E54A}" type="presParOf" srcId="{1F6A0B97-83F0-4189-B0CB-00156B0AC153}" destId="{4784DBD1-3CBE-41A8-A2C7-CF088F838C79}" srcOrd="0" destOrd="0" presId="urn:microsoft.com/office/officeart/2005/8/layout/hChevron3"/>
    <dgm:cxn modelId="{0B370ADB-35A6-4890-BB5C-FC88FCC93972}" type="presParOf" srcId="{1F6A0B97-83F0-4189-B0CB-00156B0AC153}" destId="{37D14BC8-3203-463C-9804-9B3B86B621FF}" srcOrd="1" destOrd="0" presId="urn:microsoft.com/office/officeart/2005/8/layout/hChevron3"/>
    <dgm:cxn modelId="{B59D6AF0-209A-448B-962D-9F3E52E0D0AF}" type="presParOf" srcId="{1F6A0B97-83F0-4189-B0CB-00156B0AC153}" destId="{E13D0391-DAD9-4B61-AB66-3FA48A4F7006}" srcOrd="2" destOrd="0" presId="urn:microsoft.com/office/officeart/2005/8/layout/hChevron3"/>
    <dgm:cxn modelId="{2D5AAFC8-D632-403C-92B1-6BD9B1EBBB18}" type="presParOf" srcId="{1F6A0B97-83F0-4189-B0CB-00156B0AC153}" destId="{F9271109-4339-4036-9126-150629D10456}" srcOrd="3" destOrd="0" presId="urn:microsoft.com/office/officeart/2005/8/layout/hChevron3"/>
    <dgm:cxn modelId="{7DCF81FF-D540-413B-B8B9-F670A7D8E6A6}" type="presParOf" srcId="{1F6A0B97-83F0-4189-B0CB-00156B0AC153}" destId="{AD4E5296-B06F-4F82-9CB5-F741BF6BFCC1}" srcOrd="4" destOrd="0" presId="urn:microsoft.com/office/officeart/2005/8/layout/hChevron3"/>
    <dgm:cxn modelId="{9CF2BB6B-2368-4D5A-9FF5-BACF0BEF3F3A}" type="presParOf" srcId="{1F6A0B97-83F0-4189-B0CB-00156B0AC153}" destId="{99F7A086-6C98-4385-8FFE-3337C1F24694}" srcOrd="5" destOrd="0" presId="urn:microsoft.com/office/officeart/2005/8/layout/hChevron3"/>
    <dgm:cxn modelId="{94D5B4D7-E101-4E75-9884-16B603BA7814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262</Words>
  <Characters>1391</Characters>
  <Application>Microsoft Office Word</Application>
  <DocSecurity>0</DocSecurity>
  <Lines>11</Lines>
  <Paragraphs>3</Paragraphs>
  <ScaleCrop>false</ScaleCrop>
  <Manager/>
  <Company/>
  <LinksUpToDate>false</LinksUpToDate>
  <CharactersWithSpaces>1650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Knä, provokation eller belastning (C69142)</dc:title>
  <dc:subject/>
  <dc:creator/>
  <keywords/>
  <lastModifiedBy>Ulrica Sehlberg</lastModifiedBy>
  <revision>23</revision>
  <lastPrinted>2016-03-31T10:56:00.0000000Z</lastPrinted>
  <dcterms:created xsi:type="dcterms:W3CDTF">2021-05-27T09:47:00.0000000Z</dcterms:created>
  <dcterms:modified xsi:type="dcterms:W3CDTF">2025-02-12T08:28:00.0000000Z</dcterms:modified>
</coreProperties>
</file>