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4134" w14:textId="3CF06371" w:rsidR="009B7683" w:rsidRPr="00A53ED4" w:rsidRDefault="009B7683" w:rsidP="009B7683">
      <w:pPr>
        <w:pStyle w:val="Rubrik1"/>
        <w:rPr>
          <w:rFonts w:cs="Arial"/>
          <w:sz w:val="18"/>
          <w:szCs w:val="18"/>
        </w:rPr>
      </w:pPr>
      <w:r>
        <w:t>CBCT</w:t>
      </w:r>
      <w:r w:rsidRPr="0078345B">
        <w:t xml:space="preserve"> </w:t>
      </w:r>
      <w:r>
        <w:t>Knäled (C69000)</w:t>
      </w:r>
    </w:p>
    <w:p w14:paraId="1D6C54EF" w14:textId="77777777" w:rsidR="009B7683" w:rsidRPr="00496CC3" w:rsidRDefault="009B7683" w:rsidP="009B7683">
      <w:pPr>
        <w:pStyle w:val="Rubrik3"/>
      </w:pPr>
      <w:r w:rsidRPr="00496CC3">
        <w:t>Syfte</w:t>
      </w:r>
    </w:p>
    <w:p w14:paraId="6003231F" w14:textId="77777777" w:rsidR="009B7683" w:rsidRPr="0078345B" w:rsidRDefault="009B7683" w:rsidP="009B768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CBCT-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48F72B2D" w14:textId="77777777" w:rsidR="009B7683" w:rsidRPr="00A53ED4" w:rsidRDefault="009B7683" w:rsidP="009B7683">
      <w:pPr>
        <w:tabs>
          <w:tab w:val="left" w:pos="4590"/>
        </w:tabs>
        <w:rPr>
          <w:rFonts w:ascii="Arial" w:hAnsi="Arial" w:cs="Arial"/>
          <w:sz w:val="18"/>
          <w:szCs w:val="18"/>
        </w:rPr>
      </w:pPr>
    </w:p>
    <w:p w14:paraId="06667871" w14:textId="6EE94D72" w:rsidR="009B7683" w:rsidRPr="00496CC3" w:rsidRDefault="009B7683" w:rsidP="009B7683">
      <w:pPr>
        <w:pStyle w:val="Rubrik3"/>
      </w:pPr>
      <w:r>
        <w:t>Förändringar sedan föregående version</w:t>
      </w:r>
    </w:p>
    <w:p w14:paraId="242734D6" w14:textId="32F51FDA" w:rsidR="009B7683" w:rsidRDefault="009B7683" w:rsidP="009B768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</w:t>
      </w:r>
      <w:r w:rsidR="001474F5">
        <w:rPr>
          <w:rFonts w:ascii="Arial" w:hAnsi="Arial" w:cs="Arial"/>
          <w:sz w:val="18"/>
          <w:szCs w:val="18"/>
        </w:rPr>
        <w:t>.</w:t>
      </w:r>
    </w:p>
    <w:p w14:paraId="0F22A88C" w14:textId="77777777" w:rsidR="009B7683" w:rsidRDefault="009B7683" w:rsidP="009B7683">
      <w:pPr>
        <w:rPr>
          <w:rFonts w:ascii="Arial" w:hAnsi="Arial" w:cs="Arial"/>
          <w:sz w:val="18"/>
          <w:szCs w:val="18"/>
        </w:rPr>
      </w:pPr>
    </w:p>
    <w:p w14:paraId="350E6B19" w14:textId="77777777" w:rsidR="009B7683" w:rsidRPr="00DA39B6" w:rsidRDefault="009B7683" w:rsidP="009B7683">
      <w:pPr>
        <w:pStyle w:val="Rubrik3"/>
      </w:pPr>
      <w:r w:rsidRPr="00DA39B6">
        <w:t>Inför undersökningen</w:t>
      </w:r>
    </w:p>
    <w:tbl>
      <w:tblPr>
        <w:tblW w:w="9038" w:type="dxa"/>
        <w:tblInd w:w="562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9B7683" w14:paraId="3A7342B1" w14:textId="77777777" w:rsidTr="6ECCAAB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052F63B2" w14:textId="77777777" w:rsidR="009B7683" w:rsidRPr="00390584" w:rsidRDefault="009B7683" w:rsidP="009B768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06104D54" w14:textId="2B06620F" w:rsidR="009B7683" w:rsidRPr="006F5891" w:rsidRDefault="00A16617" w:rsidP="009B768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Fraktur, frakturkontroll</w:t>
            </w:r>
            <w:r w:rsidR="009B7683">
              <w:rPr>
                <w:rFonts w:ascii="Arial" w:hAnsi="Arial" w:cs="Arial"/>
                <w:sz w:val="18"/>
                <w:szCs w:val="18"/>
              </w:rPr>
              <w:t>, degenerativa förändringar</w:t>
            </w:r>
            <w:r w:rsidR="00694007">
              <w:rPr>
                <w:rFonts w:ascii="Arial" w:hAnsi="Arial" w:cs="Arial"/>
                <w:sz w:val="18"/>
                <w:szCs w:val="18"/>
              </w:rPr>
              <w:t>, kartläggning av fraktur</w:t>
            </w:r>
            <w:r w:rsidR="009B7683">
              <w:rPr>
                <w:rFonts w:ascii="Arial" w:hAnsi="Arial" w:cs="Arial"/>
                <w:sz w:val="18"/>
                <w:szCs w:val="18"/>
              </w:rPr>
              <w:t xml:space="preserve"> mm</w:t>
            </w:r>
            <w:r w:rsidR="009B7683" w:rsidRPr="006F589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B7683" w14:paraId="18ECB9D4" w14:textId="77777777" w:rsidTr="6ECCAAB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D25C76" w14:textId="77777777" w:rsidR="009B7683" w:rsidRPr="00390584" w:rsidRDefault="009B7683" w:rsidP="009B768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3204BF" w14:textId="77777777" w:rsidR="009B7683" w:rsidRPr="005C5712" w:rsidRDefault="009B7683" w:rsidP="009B768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9B7683" w14:paraId="3E733212" w14:textId="77777777" w:rsidTr="6ECCAAB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CA1B476" w14:textId="77777777" w:rsidR="009B7683" w:rsidRPr="00390584" w:rsidRDefault="009B7683" w:rsidP="009B768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94E06A" w14:textId="31AD040A" w:rsidR="009B7683" w:rsidRDefault="009B7683" w:rsidP="009B7683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5.10 i </w:t>
            </w:r>
          </w:p>
          <w:p w14:paraId="547242A2" w14:textId="044ABB3C" w:rsidR="009B7683" w:rsidRPr="00045C3A" w:rsidRDefault="001474F5" w:rsidP="009B7683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2" w:history="1">
              <w:r w:rsidR="009B7683">
                <w:rPr>
                  <w:rStyle w:val="Hyperlnk"/>
                  <w:rFonts w:ascii="Arial" w:hAnsi="Arial" w:cs="Arial"/>
                  <w:sz w:val="18"/>
                  <w:szCs w:val="18"/>
                </w:rPr>
                <w:t>Strålskydd vid undersökningar och behandlingar med röntgenstrålning</w:t>
              </w:r>
            </w:hyperlink>
          </w:p>
        </w:tc>
      </w:tr>
      <w:tr w:rsidR="009B7683" w14:paraId="35FFA3B9" w14:textId="77777777" w:rsidTr="6ECCAAB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6454A19F" w14:textId="77777777" w:rsidR="009B7683" w:rsidRPr="00390584" w:rsidRDefault="009B7683" w:rsidP="009B768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1DC93CBC" w14:textId="77777777" w:rsidR="009B7683" w:rsidRPr="002A0574" w:rsidRDefault="009B7683" w:rsidP="009B7683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2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Sittande.</w:t>
            </w:r>
          </w:p>
          <w:p w14:paraId="4C2BC852" w14:textId="77777777" w:rsidR="009B7683" w:rsidRDefault="009B7683" w:rsidP="009B7683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2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Det aktuella knät så nära isocenter som möjligt.</w:t>
            </w:r>
          </w:p>
          <w:p w14:paraId="46B0CB54" w14:textId="77777777" w:rsidR="009B7683" w:rsidRDefault="009B7683" w:rsidP="009B7683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2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Motsatt sidas ben böjd, lätt stödjande.</w:t>
            </w:r>
          </w:p>
          <w:p w14:paraId="077531AE" w14:textId="5C5B93EF" w:rsidR="009B7683" w:rsidRPr="0066503B" w:rsidRDefault="00694007" w:rsidP="009B7683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2" w:right="0"/>
              <w:rPr>
                <w:rFonts w:ascii="Arial" w:hAnsi="Arial" w:cs="Arial"/>
                <w:sz w:val="18"/>
                <w:szCs w:val="18"/>
              </w:rPr>
            </w:pPr>
            <w:r w:rsidRPr="6ECCAAB7">
              <w:rPr>
                <w:rFonts w:ascii="Arial" w:hAnsi="Arial" w:cs="Arial"/>
                <w:sz w:val="18"/>
                <w:szCs w:val="18"/>
              </w:rPr>
              <w:t xml:space="preserve">OBS! FOV är 10 x 16 cm (large) eller 6 x 16 </w:t>
            </w:r>
            <w:r w:rsidR="21B7A78F" w:rsidRPr="6ECCAAB7">
              <w:rPr>
                <w:rFonts w:ascii="Arial" w:hAnsi="Arial" w:cs="Arial"/>
                <w:sz w:val="18"/>
                <w:szCs w:val="18"/>
              </w:rPr>
              <w:t>c</w:t>
            </w:r>
            <w:r w:rsidRPr="6ECCAAB7">
              <w:rPr>
                <w:rFonts w:ascii="Arial" w:hAnsi="Arial" w:cs="Arial"/>
                <w:sz w:val="18"/>
                <w:szCs w:val="18"/>
              </w:rPr>
              <w:t>m (small). Intresseområdet ska inkluderas med bra marginal.</w:t>
            </w:r>
          </w:p>
        </w:tc>
      </w:tr>
    </w:tbl>
    <w:p w14:paraId="2B38BCEF" w14:textId="77777777" w:rsidR="009B7683" w:rsidRPr="00E56B07" w:rsidRDefault="009B7683" w:rsidP="009B7683">
      <w:pPr>
        <w:tabs>
          <w:tab w:val="left" w:pos="4590"/>
        </w:tabs>
        <w:rPr>
          <w:rFonts w:ascii="Arial" w:hAnsi="Arial" w:cs="Arial"/>
          <w:b/>
          <w:sz w:val="18"/>
          <w:szCs w:val="18"/>
        </w:rPr>
      </w:pPr>
    </w:p>
    <w:p w14:paraId="3AB4F6AA" w14:textId="77777777" w:rsidR="009B7683" w:rsidRPr="00DA39B6" w:rsidRDefault="009B7683" w:rsidP="009B7683">
      <w:pPr>
        <w:pStyle w:val="Rubrik3"/>
      </w:pPr>
      <w:r w:rsidRPr="00DA39B6">
        <w:t>Bildtagning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424"/>
        <w:gridCol w:w="2664"/>
      </w:tblGrid>
      <w:tr w:rsidR="009B7683" w14:paraId="2288DCEC" w14:textId="77777777" w:rsidTr="00854551">
        <w:trPr>
          <w:trHeight w:val="520"/>
        </w:trPr>
        <w:tc>
          <w:tcPr>
            <w:tcW w:w="637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B67A96E" w14:textId="77777777" w:rsidR="009B7683" w:rsidRPr="00A85166" w:rsidRDefault="009B7683" w:rsidP="00854551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2CF89102" wp14:editId="56DFBB5D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DBBA59" w14:textId="77777777" w:rsidR="009B7683" w:rsidRPr="00A85166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23BD1E" wp14:editId="561B1C09">
                      <wp:simplePos x="0" y="0"/>
                      <wp:positionH relativeFrom="page">
                        <wp:posOffset>380365</wp:posOffset>
                      </wp:positionH>
                      <wp:positionV relativeFrom="paragraph">
                        <wp:posOffset>406400</wp:posOffset>
                      </wp:positionV>
                      <wp:extent cx="771525" cy="745490"/>
                      <wp:effectExtent l="19050" t="19050" r="28575" b="1651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525" cy="74549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397D5B67">
                    <v:rect id="Rektangel 3" style="position:absolute;margin-left:29.95pt;margin-top:32pt;width:60.75pt;height:58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6" filled="f" strokecolor="red" strokeweight="3pt" w14:anchorId="2A0F47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">
                      <w10:wrap anchorx="page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90F73F0" wp14:editId="10DFA2E5">
                  <wp:extent cx="1078551" cy="1431290"/>
                  <wp:effectExtent l="0" t="0" r="762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793443" name=""/>
                          <pic:cNvPicPr/>
                        </pic:nvPicPr>
                        <pic:blipFill rotWithShape="1">
                          <a:blip r:embed="rId18"/>
                          <a:srcRect l="13818" t="20241" r="50016" b="30309"/>
                          <a:stretch/>
                        </pic:blipFill>
                        <pic:spPr bwMode="auto">
                          <a:xfrm>
                            <a:off x="0" y="0"/>
                            <a:ext cx="1096215" cy="1454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683" w14:paraId="11EC9F2C" w14:textId="77777777" w:rsidTr="00854551">
        <w:trPr>
          <w:trHeight w:val="227"/>
        </w:trPr>
        <w:tc>
          <w:tcPr>
            <w:tcW w:w="1950" w:type="dxa"/>
            <w:shd w:val="clear" w:color="auto" w:fill="F2F2F2" w:themeFill="background1" w:themeFillShade="F2"/>
            <w:vAlign w:val="center"/>
          </w:tcPr>
          <w:p w14:paraId="7790157C" w14:textId="77777777" w:rsidR="009B7683" w:rsidRPr="00666E60" w:rsidRDefault="009B7683" w:rsidP="008545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66E6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952863" w14:textId="77777777" w:rsidR="009B7683" w:rsidRPr="00666E60" w:rsidRDefault="009B7683" w:rsidP="00854551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3B3F00" w14:textId="77777777" w:rsidR="009B7683" w:rsidRPr="001B6509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B7683" w14:paraId="7027D51A" w14:textId="77777777" w:rsidTr="00854551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3DA308FE" w14:textId="77777777" w:rsidR="009B7683" w:rsidRPr="00B42F19" w:rsidRDefault="009B7683" w:rsidP="008545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29CBFFB" w14:textId="77777777" w:rsidR="009B7683" w:rsidRDefault="009B7683" w:rsidP="0085455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Ovanför knäleden – nedanför knäleden.</w:t>
            </w: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7DD381" w14:textId="77777777" w:rsidR="009B7683" w:rsidRDefault="009B7683" w:rsidP="00854551">
            <w:pPr>
              <w:spacing w:after="0" w:line="240" w:lineRule="auto"/>
              <w:ind w:left="0" w:right="0"/>
              <w:jc w:val="both"/>
              <w:rPr>
                <w:noProof/>
              </w:rPr>
            </w:pPr>
          </w:p>
        </w:tc>
      </w:tr>
      <w:tr w:rsidR="009B7683" w14:paraId="2AEB85CD" w14:textId="77777777" w:rsidTr="00854551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43272D19" w14:textId="77777777" w:rsidR="009B7683" w:rsidRPr="00B42F19" w:rsidRDefault="009B7683" w:rsidP="00854551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left="171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Knäled K-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0F9EC3A" w14:textId="77777777" w:rsidR="009B7683" w:rsidRDefault="009B7683" w:rsidP="0085455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Hela knäleden med ca 5 cm marginal.</w:t>
            </w:r>
          </w:p>
          <w:p w14:paraId="1EE8463D" w14:textId="77777777" w:rsidR="009B7683" w:rsidRPr="001B6509" w:rsidRDefault="009B7683" w:rsidP="0085455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FDB4B7B" w14:textId="77777777" w:rsidR="009B7683" w:rsidRPr="001B6509" w:rsidRDefault="009B7683" w:rsidP="00854551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878D454" w14:textId="77777777" w:rsidR="009B7683" w:rsidRDefault="009B7683" w:rsidP="009B7683">
      <w:pPr>
        <w:rPr>
          <w:rFonts w:ascii="Arial" w:hAnsi="Arial" w:cs="Arial"/>
          <w:b/>
          <w:sz w:val="18"/>
          <w:szCs w:val="18"/>
        </w:rPr>
      </w:pPr>
    </w:p>
    <w:p w14:paraId="3E765F9A" w14:textId="77777777" w:rsidR="009B7683" w:rsidRDefault="009B7683" w:rsidP="009B7683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5E3E5C8D" w14:textId="77777777" w:rsidR="009B7683" w:rsidRPr="0088726C" w:rsidRDefault="009B7683" w:rsidP="009B7683">
      <w:pPr>
        <w:rPr>
          <w:rFonts w:ascii="Arial" w:hAnsi="Arial" w:cs="Arial"/>
          <w:b/>
          <w:sz w:val="18"/>
          <w:szCs w:val="18"/>
        </w:rPr>
      </w:pPr>
    </w:p>
    <w:p w14:paraId="1971839D" w14:textId="77777777" w:rsidR="009B7683" w:rsidRPr="00DA39B6" w:rsidRDefault="009B7683" w:rsidP="009B7683">
      <w:pPr>
        <w:pStyle w:val="Rubrik3"/>
      </w:pPr>
      <w:r w:rsidRPr="00DA39B6">
        <w:t>Reformatering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3969"/>
        <w:gridCol w:w="1985"/>
        <w:gridCol w:w="1955"/>
      </w:tblGrid>
      <w:tr w:rsidR="009B7683" w14:paraId="1019B22D" w14:textId="77777777" w:rsidTr="0085455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D2D136" w14:textId="77777777" w:rsidR="009B7683" w:rsidRPr="004A5758" w:rsidRDefault="009B7683" w:rsidP="008545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B0E0C7" w14:textId="77777777" w:rsidR="009B7683" w:rsidRPr="004A5758" w:rsidRDefault="009B7683" w:rsidP="0085455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AC1C2C" w14:textId="77777777" w:rsidR="009B7683" w:rsidRPr="004A5758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78E376" wp14:editId="2EBB0F84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711835</wp:posOffset>
                      </wp:positionV>
                      <wp:extent cx="407035" cy="504825"/>
                      <wp:effectExtent l="0" t="0" r="0" b="9525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07035" cy="5048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8B919E" w14:textId="77777777" w:rsidR="009B7683" w:rsidRPr="0066567D" w:rsidRDefault="009B7683" w:rsidP="00854551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766528F1">
                    <v:shapetype id="_x0000_t68" coordsize="21600,21600" o:spt="68" adj="5400,5400" path="m0@0l@1@0@1,21600@2,21600@2@0,21600@0,10800,xe" w14:anchorId="6E78E376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textboxrect="@1,@4,@2,21600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Upp 19" style="position:absolute;left:0;text-align:left;margin-left:53.35pt;margin-top:56.05pt;width:32.05pt;height:39.75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2pt" type="#_x0000_t68" adj="8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">
                      <v:textbox style="layout-flow:vertical;mso-layout-flow-alt:bottom-to-top" inset="1mm,1mm,1mm,1mm">
                        <w:txbxContent>
                          <w:p w:rsidRPr="0066567D" w:rsidR="009B7683" w:rsidP="00854551" w:rsidRDefault="009B7683" w14:paraId="5580844F" w14:textId="77777777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94F1949" wp14:editId="4A89F9A8">
                      <wp:simplePos x="0" y="0"/>
                      <wp:positionH relativeFrom="margin">
                        <wp:posOffset>59055</wp:posOffset>
                      </wp:positionH>
                      <wp:positionV relativeFrom="paragraph">
                        <wp:posOffset>767080</wp:posOffset>
                      </wp:positionV>
                      <wp:extent cx="409575" cy="499745"/>
                      <wp:effectExtent l="12065" t="6985" r="0" b="254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390722">
                                <a:off x="0" y="0"/>
                                <a:ext cx="409575" cy="4997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9E5980" w14:textId="77777777" w:rsidR="009B7683" w:rsidRPr="0066564D" w:rsidRDefault="009B7683" w:rsidP="00854551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73959903">
                    <v:shapetype id="_x0000_t67" coordsize="21600,21600" o:spt="67" adj="16200,5400" path="m0@0l@1@0@1,0@2,0@2@0,21600@0,10800,21600xe" w14:anchorId="594F1949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@1,0,@2,@6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Ned 20" style="position:absolute;left:0;text-align:left;margin-left:4.65pt;margin-top:60.4pt;width:32.25pt;height:39.35pt;rotation:-5689921fd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7" fillcolor="red" stroked="f" strokeweight="2pt" type="#_x0000_t67" adj="12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">
                      <v:textbox style="layout-flow:vertical" inset="1mm,1mm,1mm,1mm">
                        <w:txbxContent>
                          <w:p w:rsidRPr="0066564D" w:rsidR="009B7683" w:rsidP="00854551" w:rsidRDefault="009B7683" w14:paraId="6F6EA83F" w14:textId="77777777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3B90B4" wp14:editId="4A2B07B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690245</wp:posOffset>
                      </wp:positionV>
                      <wp:extent cx="1092200" cy="22860"/>
                      <wp:effectExtent l="19050" t="19050" r="31750" b="3429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92596" cy="2286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4D120FAE">
                    <v:line id="Rak 21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1pt,54.35pt" to="87pt,56.15pt" w14:anchorId="50FD91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"/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D46F91" wp14:editId="43C8F753">
                      <wp:simplePos x="0" y="0"/>
                      <wp:positionH relativeFrom="column">
                        <wp:posOffset>511175</wp:posOffset>
                      </wp:positionH>
                      <wp:positionV relativeFrom="paragraph">
                        <wp:posOffset>10160</wp:posOffset>
                      </wp:positionV>
                      <wp:extent cx="43180" cy="1508125"/>
                      <wp:effectExtent l="19050" t="19050" r="33020" b="1587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196" cy="1508167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63F3E6DB">
                    <v:line id="Rak 1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40.25pt,.8pt" to="43.65pt,119.55pt" w14:anchorId="708C3E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FC5097E" wp14:editId="1509CE30">
                  <wp:extent cx="1121134" cy="1509776"/>
                  <wp:effectExtent l="0" t="0" r="3175" b="0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571658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098" cy="152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C16A59" w14:textId="77777777" w:rsidR="009B7683" w:rsidRPr="004A5758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C77E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437CFBF" wp14:editId="5C2990BA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967105</wp:posOffset>
                      </wp:positionV>
                      <wp:extent cx="299720" cy="694690"/>
                      <wp:effectExtent l="0" t="0" r="0" b="0"/>
                      <wp:wrapNone/>
                      <wp:docPr id="1" name="Textrut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383419">
                                <a:off x="0" y="0"/>
                                <a:ext cx="299720" cy="694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8D557A8" w14:textId="77777777" w:rsidR="009B7683" w:rsidRPr="008C79A8" w:rsidRDefault="009B7683" w:rsidP="00854551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DX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3348DA98">
                    <v:shapetype id="_x0000_t202" coordsize="21600,21600" o:spt="202" path="m,l,21600r21600,l21600,xe" w14:anchorId="3437CFBF">
                      <v:stroke joinstyle="miter"/>
                      <v:path gradientshapeok="t" o:connecttype="rect"/>
                    </v:shapetype>
                    <v:shape id="Textruta 1" style="position:absolute;left:0;text-align:left;margin-left:69.5pt;margin-top:76.15pt;width:23.6pt;height:54.7pt;rotation:5880129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">
                      <v:textbox style="layout-flow:vertical;mso-layout-flow-alt:bottom-to-top">
                        <w:txbxContent>
                          <w:p w:rsidRPr="008C79A8" w:rsidR="009B7683" w:rsidP="00854551" w:rsidRDefault="009B7683" w14:paraId="363FF07A" w14:textId="77777777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DX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C77E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1A20E34" wp14:editId="0107CA8B">
                      <wp:simplePos x="0" y="0"/>
                      <wp:positionH relativeFrom="margin">
                        <wp:posOffset>105410</wp:posOffset>
                      </wp:positionH>
                      <wp:positionV relativeFrom="paragraph">
                        <wp:posOffset>756285</wp:posOffset>
                      </wp:positionV>
                      <wp:extent cx="409575" cy="498475"/>
                      <wp:effectExtent l="0" t="6350" r="3175" b="3175"/>
                      <wp:wrapNone/>
                      <wp:docPr id="24" name="Ned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09575" cy="4984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F41C67" w14:textId="77777777" w:rsidR="009B7683" w:rsidRPr="0066564D" w:rsidRDefault="009B7683" w:rsidP="00854551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07C92441">
                    <v:shape id="Ned 24" style="position:absolute;left:0;text-align:left;margin-left:8.3pt;margin-top:59.55pt;width:32.25pt;height:39.2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9" fillcolor="red" stroked="f" strokeweight="2pt" type="#_x0000_t67" adj="12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" w14:anchorId="41A20E34">
                      <v:textbox style="layout-flow:vertical;mso-layout-flow-alt:bottom-to-top" inset="1mm,1mm,1mm,1mm">
                        <w:txbxContent>
                          <w:p w:rsidRPr="0066564D" w:rsidR="009B7683" w:rsidP="00854551" w:rsidRDefault="009B7683" w14:paraId="0666B90B" w14:textId="77777777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2F1EE52" wp14:editId="36507FA1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2540</wp:posOffset>
                      </wp:positionV>
                      <wp:extent cx="13970" cy="1494790"/>
                      <wp:effectExtent l="19050" t="19050" r="24130" b="10160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005" cy="1495202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67D78B86">
                    <v:line id="Rak 23" style="position:absolute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43.5pt,.2pt" to="44.6pt,117.9pt" w14:anchorId="382E0A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93D1F8A" wp14:editId="48EFBD69">
                  <wp:extent cx="1154154" cy="1501443"/>
                  <wp:effectExtent l="0" t="0" r="8255" b="3810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266396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052" cy="1520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683" w14:paraId="69E637BD" w14:textId="77777777" w:rsidTr="0085455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4D513A8" w14:textId="77777777" w:rsidR="009B7683" w:rsidRDefault="009B7683" w:rsidP="008545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FED6C" w14:textId="77777777" w:rsidR="009B7683" w:rsidRPr="006B4EB1" w:rsidRDefault="009B7683" w:rsidP="0085455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Vinkelrätt mot tibias längsaxel. DFOV ska omfatta hela knäleden inklusive patella.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41676" w14:textId="77777777" w:rsidR="009B7683" w:rsidRPr="006B4EB1" w:rsidRDefault="009B7683" w:rsidP="0085455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7E789F" w14:textId="77777777" w:rsidR="009B7683" w:rsidRPr="006B4EB1" w:rsidRDefault="009B7683" w:rsidP="0085455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B7683" w14:paraId="196D22E3" w14:textId="77777777" w:rsidTr="0085455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FF52E8B" w14:textId="77777777" w:rsidR="009B7683" w:rsidRPr="004A5758" w:rsidRDefault="009B7683" w:rsidP="008545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75F04" w14:textId="77777777" w:rsidR="009B7683" w:rsidRPr="004A5758" w:rsidRDefault="009B7683" w:rsidP="0085455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Parallellt med tibias längsaxel, framifrån – bak.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4F21A" w14:textId="77777777" w:rsidR="009B7683" w:rsidRPr="004A5758" w:rsidRDefault="009B7683" w:rsidP="0085455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587429" w14:textId="77777777" w:rsidR="009B7683" w:rsidRPr="004A5758" w:rsidRDefault="009B7683" w:rsidP="0085455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B7683" w14:paraId="685DF925" w14:textId="77777777" w:rsidTr="0085455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AE02EB7" w14:textId="77777777" w:rsidR="009B7683" w:rsidRDefault="009B7683" w:rsidP="008545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CEA8F" w14:textId="77777777" w:rsidR="009B7683" w:rsidRPr="004A5758" w:rsidRDefault="009B7683" w:rsidP="0085455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Parallellt med tibias längsaxel, inifrån – ut.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F661C" w14:textId="77777777" w:rsidR="009B7683" w:rsidRPr="004A5758" w:rsidRDefault="009B7683" w:rsidP="0085455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AD2B2C" w14:textId="77777777" w:rsidR="009B7683" w:rsidRPr="004A5758" w:rsidRDefault="009B7683" w:rsidP="0085455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82BE930" w14:textId="77777777" w:rsidR="009B7683" w:rsidRPr="004025FE" w:rsidRDefault="009B7683" w:rsidP="009B7683">
      <w:pPr>
        <w:tabs>
          <w:tab w:val="left" w:pos="4590"/>
        </w:tabs>
        <w:rPr>
          <w:rFonts w:ascii="Arial" w:hAnsi="Arial" w:cs="Arial"/>
          <w:b/>
          <w:sz w:val="18"/>
          <w:szCs w:val="18"/>
        </w:rPr>
      </w:pPr>
    </w:p>
    <w:p w14:paraId="479DD418" w14:textId="77777777" w:rsidR="009B7683" w:rsidRPr="00DA39B6" w:rsidRDefault="009B7683" w:rsidP="009B7683">
      <w:pPr>
        <w:pStyle w:val="Rubrik3"/>
      </w:pPr>
      <w:r w:rsidRPr="00DA39B6">
        <w:t>Arkivering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9B7683" w14:paraId="081F2DA2" w14:textId="77777777" w:rsidTr="00A16617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CDE67BA" w14:textId="77777777" w:rsidR="009B7683" w:rsidRPr="00E25E8E" w:rsidRDefault="009B7683" w:rsidP="008545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B3DF73A" w14:textId="77777777" w:rsidR="009B7683" w:rsidRPr="00E25E8E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5E8E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3424FCD" w14:textId="77777777" w:rsidR="009B7683" w:rsidRPr="00E25E8E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1FC3C3F" w14:textId="77777777" w:rsidR="009B7683" w:rsidRPr="00E25E8E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Kernel (Verity)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4A00F63" w14:textId="77777777" w:rsidR="009B7683" w:rsidRPr="00E25E8E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B7AFBEB" w14:textId="77777777" w:rsidR="009B7683" w:rsidRPr="00E25E8E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9B7683" w14:paraId="332196E8" w14:textId="77777777" w:rsidTr="00A1661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6495D" w14:textId="77777777" w:rsidR="009B7683" w:rsidRPr="00ED5407" w:rsidRDefault="009B7683" w:rsidP="00854551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left="171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Knäled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94063" w14:textId="77777777" w:rsidR="009B7683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87FA5F" w14:textId="7749C761" w:rsidR="009B7683" w:rsidRDefault="00844D6A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</w:t>
            </w:r>
            <w:r w:rsidR="009B7683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0,4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CD147" w14:textId="77777777" w:rsidR="009B7683" w:rsidRPr="00F44BD7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153E34" w14:textId="77777777" w:rsidR="009B7683" w:rsidRPr="00F44BD7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3000738" w14:textId="77777777" w:rsidR="009B7683" w:rsidRPr="00F44BD7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9B7683" w14:paraId="2BDCEBE1" w14:textId="77777777" w:rsidTr="00A1661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AA71887" w14:textId="77777777" w:rsidR="009B7683" w:rsidRDefault="009B7683" w:rsidP="00A16617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left="171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64C024" w14:textId="77777777" w:rsidR="009B7683" w:rsidRPr="00F44BD7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C21C3" w14:textId="1C065131" w:rsidR="009B7683" w:rsidRDefault="00844D6A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  <w:r w:rsidR="009B7683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17F2E7" w14:textId="77777777" w:rsidR="009B7683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CE898B" w14:textId="77777777" w:rsidR="009B7683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E7F7CA0" w14:textId="77777777" w:rsidR="009B7683" w:rsidRPr="00F44BD7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9B7683" w14:paraId="3B91ACC0" w14:textId="77777777" w:rsidTr="00A1661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551E3FD" w14:textId="77777777" w:rsidR="009B7683" w:rsidRPr="00F44BD7" w:rsidRDefault="009B7683" w:rsidP="00A16617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left="171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4452A" w14:textId="77777777" w:rsidR="009B7683" w:rsidRPr="00F44BD7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E3772" w14:textId="2769AB0E" w:rsidR="009B7683" w:rsidRPr="00F44BD7" w:rsidRDefault="00844D6A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  <w:r w:rsidR="009B7683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A1EC6E" w14:textId="77777777" w:rsidR="009B7683" w:rsidRPr="00F44BD7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7ED89" w14:textId="77777777" w:rsidR="009B7683" w:rsidRPr="00F44BD7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C6075BE" w14:textId="77777777" w:rsidR="009B7683" w:rsidRPr="00F44BD7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9B7683" w14:paraId="02D127AE" w14:textId="77777777" w:rsidTr="00A1661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E9D1A77" w14:textId="77777777" w:rsidR="009B7683" w:rsidRPr="00F44BD7" w:rsidRDefault="009B7683" w:rsidP="00A16617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left="171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0D2377" w14:textId="77777777" w:rsidR="009B7683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67D13" w14:textId="447403A0" w:rsidR="009B7683" w:rsidRDefault="00844D6A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  <w:r w:rsidR="009B7683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C90A83" w14:textId="77777777" w:rsidR="009B7683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A4F771" w14:textId="77777777" w:rsidR="009B7683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EB57834" w14:textId="77777777" w:rsidR="009B7683" w:rsidRPr="00F44BD7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9B7683" w14:paraId="0C9DF50B" w14:textId="77777777" w:rsidTr="00A1661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EBE7F3" w14:textId="77777777" w:rsidR="009B7683" w:rsidRPr="009C7C5C" w:rsidRDefault="009B7683" w:rsidP="008545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2E0F6C" w14:textId="77777777" w:rsidR="009B7683" w:rsidRPr="009C7C5C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129148" w14:textId="77777777" w:rsidR="009B7683" w:rsidRPr="009C7C5C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5C3220" w14:textId="77777777" w:rsidR="009B7683" w:rsidRPr="009C7C5C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FBCD98" w14:textId="77777777" w:rsidR="009B7683" w:rsidRPr="009C7C5C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0AFD23" w14:textId="77777777" w:rsidR="009B7683" w:rsidRPr="009C7C5C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9B7683" w14:paraId="332A31D8" w14:textId="77777777" w:rsidTr="00A1661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E6BDB" w14:textId="77777777" w:rsidR="009B7683" w:rsidRPr="009C7C5C" w:rsidRDefault="009B7683" w:rsidP="008545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0C87A0" w14:textId="77777777" w:rsidR="009B7683" w:rsidRPr="009C7C5C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BBE183" w14:textId="77777777" w:rsidR="009B7683" w:rsidRPr="009C7C5C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C73701" w14:textId="77777777" w:rsidR="009B7683" w:rsidRPr="009C7C5C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960816" w14:textId="77777777" w:rsidR="009B7683" w:rsidRPr="009C7C5C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C13564" w14:textId="77777777" w:rsidR="009B7683" w:rsidRPr="009C7C5C" w:rsidRDefault="009B7683" w:rsidP="008545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74C6F053" w14:textId="77777777" w:rsidR="009B7683" w:rsidRPr="009C7C5C" w:rsidRDefault="009B7683" w:rsidP="009B7683">
      <w:pPr>
        <w:rPr>
          <w:rFonts w:ascii="Arial" w:hAnsi="Arial" w:cs="Arial"/>
          <w:sz w:val="18"/>
          <w:szCs w:val="18"/>
          <w:lang w:val="en-US"/>
        </w:rPr>
      </w:pPr>
    </w:p>
    <w:p w14:paraId="0EFE9D96" w14:textId="77777777" w:rsidR="009B7683" w:rsidRPr="00DA39B6" w:rsidRDefault="009B7683" w:rsidP="009B7683">
      <w:pPr>
        <w:pStyle w:val="Rubrik3"/>
      </w:pPr>
      <w:r w:rsidRPr="009C7C5C">
        <w:rPr>
          <w:lang w:val="en-US"/>
        </w:rPr>
        <w:t xml:space="preserve">Hängning </w:t>
      </w:r>
      <w:r w:rsidRPr="00DA39B6">
        <w:t>PACS</w:t>
      </w:r>
    </w:p>
    <w:tbl>
      <w:tblPr>
        <w:tblW w:w="9038" w:type="dxa"/>
        <w:tblInd w:w="562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9B7683" w14:paraId="1F0E613C" w14:textId="77777777" w:rsidTr="00A1661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F039AA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12E1151D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FF3B1A8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2F355BF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2D4073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B7683" w14:paraId="0067DF8C" w14:textId="77777777" w:rsidTr="00A1661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B4EC2E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666666" w:themeFill="text2" w:themeFillTint="99"/>
            <w:vAlign w:val="center"/>
          </w:tcPr>
          <w:p w14:paraId="08D548BA" w14:textId="77777777" w:rsidR="009B7683" w:rsidRDefault="009B7683" w:rsidP="00A166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Knäled K-</w:t>
            </w:r>
          </w:p>
          <w:p w14:paraId="7953BAE5" w14:textId="77777777" w:rsidR="009B7683" w:rsidRPr="00390584" w:rsidRDefault="009B7683" w:rsidP="00A166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 w:themeFill="background1" w:themeFillShade="F2"/>
          </w:tcPr>
          <w:p w14:paraId="1C35CD4B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57117183" w14:textId="77777777" w:rsidR="009B7683" w:rsidRDefault="009B7683" w:rsidP="00A166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Knäled K-</w:t>
            </w:r>
          </w:p>
          <w:p w14:paraId="533CA26E" w14:textId="77777777" w:rsidR="009B7683" w:rsidRDefault="009B7683" w:rsidP="00A166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  <w:vAlign w:val="center"/>
          </w:tcPr>
          <w:p w14:paraId="583028C1" w14:textId="77777777" w:rsidR="009B7683" w:rsidRDefault="009B7683" w:rsidP="00A166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Knäled K-</w:t>
            </w:r>
          </w:p>
          <w:p w14:paraId="4A98694D" w14:textId="77777777" w:rsidR="009B7683" w:rsidRPr="004C69FC" w:rsidRDefault="009B7683" w:rsidP="00A166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40C8C1C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B7683" w14:paraId="22D228F9" w14:textId="77777777" w:rsidTr="00A1661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F7BB61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59DC3096" w14:textId="77777777" w:rsidR="009B7683" w:rsidRPr="00390584" w:rsidRDefault="009B7683" w:rsidP="00A166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6F40C321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228AC49F" w14:textId="77777777" w:rsidR="009B7683" w:rsidRPr="00390584" w:rsidRDefault="009B7683" w:rsidP="00A166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40A5D683" w14:textId="77777777" w:rsidR="009B7683" w:rsidRPr="00390584" w:rsidRDefault="009B7683" w:rsidP="00A166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52335C2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B7683" w14:paraId="37BD8DE1" w14:textId="77777777" w:rsidTr="00A1661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7A9599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40C9F0D0" w14:textId="77777777" w:rsidR="009B7683" w:rsidRPr="00390584" w:rsidRDefault="009B7683" w:rsidP="00A166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1E283A80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0858F94D" w14:textId="77777777" w:rsidR="009B7683" w:rsidRPr="00390584" w:rsidRDefault="009B7683" w:rsidP="00A166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5860A64F" w14:textId="77777777" w:rsidR="009B7683" w:rsidRPr="00390584" w:rsidRDefault="009B7683" w:rsidP="00A166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ED90C67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B7683" w14:paraId="3104312F" w14:textId="77777777" w:rsidTr="00A1661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F8CEFF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4D29F9CF" w14:textId="77777777" w:rsidR="009B7683" w:rsidRPr="00390584" w:rsidRDefault="009B7683" w:rsidP="00A166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5E6146B3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54E22C53" w14:textId="77777777" w:rsidR="009B7683" w:rsidRPr="00390584" w:rsidRDefault="009B7683" w:rsidP="00A166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03CB4A31" w14:textId="77777777" w:rsidR="009B7683" w:rsidRPr="00390584" w:rsidRDefault="009B7683" w:rsidP="00A166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8E9EBB4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B7683" w14:paraId="206D0C66" w14:textId="77777777" w:rsidTr="00A1661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DF94EB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  <w:vAlign w:val="center"/>
          </w:tcPr>
          <w:p w14:paraId="0460C1BC" w14:textId="77777777" w:rsidR="009B7683" w:rsidRPr="00390584" w:rsidRDefault="009B7683" w:rsidP="00A166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0EF4EBEB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650B46B3" w14:textId="77777777" w:rsidR="009B7683" w:rsidRPr="00390584" w:rsidRDefault="009B7683" w:rsidP="00A166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  <w:vAlign w:val="center"/>
          </w:tcPr>
          <w:p w14:paraId="7CA420EF" w14:textId="77777777" w:rsidR="009B7683" w:rsidRPr="00390584" w:rsidRDefault="009B7683" w:rsidP="00A166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F905DD8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B7683" w14:paraId="59D8B982" w14:textId="77777777" w:rsidTr="00A1661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81723C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0B081EB9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518F5827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0335ABCF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3D0CDD4C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1926FD3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B7683" w14:paraId="1C1BECF6" w14:textId="77777777" w:rsidTr="00A1661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51917B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5647130B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7FB27465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7C283A01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2E46272F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45A026D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B7683" w14:paraId="11B456A2" w14:textId="77777777" w:rsidTr="00A1661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5E5947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666666" w:themeFill="text2" w:themeFillTint="99"/>
          </w:tcPr>
          <w:p w14:paraId="1C93F6AD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736B0451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 w:themeColor="background1" w:themeShade="F2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6B917D7A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47879A72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83CDB42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B7683" w14:paraId="550BACE3" w14:textId="77777777" w:rsidTr="00A16617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6C4EA8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C1259A6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060E3E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</w:tcPr>
          <w:p w14:paraId="1E5D51AB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12CB3C" w14:textId="77777777" w:rsidR="009B7683" w:rsidRPr="00390584" w:rsidRDefault="009B7683" w:rsidP="00A1661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0AA233F" w14:textId="581C3C66" w:rsidR="009C6C0C" w:rsidRPr="009B7683" w:rsidRDefault="009C6C0C" w:rsidP="009B7683"/>
    <w:sectPr w:rsidR="009C6C0C" w:rsidRPr="009B7683" w:rsidSect="00B96AFF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3130A" w14:textId="77777777" w:rsidR="00492A95" w:rsidRDefault="00492A95">
      <w:r>
        <w:separator/>
      </w:r>
    </w:p>
  </w:endnote>
  <w:endnote w:type="continuationSeparator" w:id="0">
    <w:p w14:paraId="1B9D2823" w14:textId="77777777" w:rsidR="00492A95" w:rsidRDefault="00492A95">
      <w:r>
        <w:continuationSeparator/>
      </w:r>
    </w:p>
  </w:endnote>
  <w:endnote w:type="continuationNotice" w:id="1">
    <w:p w14:paraId="2AE6D3A4" w14:textId="77777777" w:rsidR="00492A95" w:rsidRDefault="00492A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97CC5" w14:textId="77777777" w:rsidR="00492A95" w:rsidRDefault="00492A95"/>
  </w:footnote>
  <w:footnote w:type="continuationSeparator" w:id="0">
    <w:p w14:paraId="2BC6BD9B" w14:textId="77777777" w:rsidR="00492A95" w:rsidRDefault="00492A95">
      <w:r>
        <w:continuationSeparator/>
      </w:r>
    </w:p>
  </w:footnote>
  <w:footnote w:type="continuationNotice" w:id="1">
    <w:p w14:paraId="69388056" w14:textId="77777777" w:rsidR="00492A95" w:rsidRDefault="00492A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262D84DF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786D5D59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5360DB3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1F0C82EA" w:tentative="1">
      <w:start w:val="1"/>
      <w:numFmt w:val="lowerLetter"/>
      <w:lvlText w:val="%2."/>
      <w:lvlJc w:val="left"/>
      <w:pPr>
        <w:ind w:left="1080" w:hanging="360"/>
      </w:pPr>
    </w:lvl>
    <w:lvl w:ilvl="2" w:tplc="B36A5D22" w:tentative="1">
      <w:start w:val="1"/>
      <w:numFmt w:val="lowerRoman"/>
      <w:lvlText w:val="%3."/>
      <w:lvlJc w:val="right"/>
      <w:pPr>
        <w:ind w:left="1800" w:hanging="180"/>
      </w:pPr>
    </w:lvl>
    <w:lvl w:ilvl="3" w:tplc="713464BC" w:tentative="1">
      <w:start w:val="1"/>
      <w:numFmt w:val="decimal"/>
      <w:lvlText w:val="%4."/>
      <w:lvlJc w:val="left"/>
      <w:pPr>
        <w:ind w:left="2520" w:hanging="360"/>
      </w:pPr>
    </w:lvl>
    <w:lvl w:ilvl="4" w:tplc="F3F20DE8" w:tentative="1">
      <w:start w:val="1"/>
      <w:numFmt w:val="lowerLetter"/>
      <w:lvlText w:val="%5."/>
      <w:lvlJc w:val="left"/>
      <w:pPr>
        <w:ind w:left="3240" w:hanging="360"/>
      </w:pPr>
    </w:lvl>
    <w:lvl w:ilvl="5" w:tplc="E2B60D52" w:tentative="1">
      <w:start w:val="1"/>
      <w:numFmt w:val="lowerRoman"/>
      <w:lvlText w:val="%6."/>
      <w:lvlJc w:val="right"/>
      <w:pPr>
        <w:ind w:left="3960" w:hanging="180"/>
      </w:pPr>
    </w:lvl>
    <w:lvl w:ilvl="6" w:tplc="67385D70" w:tentative="1">
      <w:start w:val="1"/>
      <w:numFmt w:val="decimal"/>
      <w:lvlText w:val="%7."/>
      <w:lvlJc w:val="left"/>
      <w:pPr>
        <w:ind w:left="4680" w:hanging="360"/>
      </w:pPr>
    </w:lvl>
    <w:lvl w:ilvl="7" w:tplc="13108F22" w:tentative="1">
      <w:start w:val="1"/>
      <w:numFmt w:val="lowerLetter"/>
      <w:lvlText w:val="%8."/>
      <w:lvlJc w:val="left"/>
      <w:pPr>
        <w:ind w:left="5400" w:hanging="360"/>
      </w:pPr>
    </w:lvl>
    <w:lvl w:ilvl="8" w:tplc="714023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C6A659E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41A23FF8" w:tentative="1">
      <w:start w:val="1"/>
      <w:numFmt w:val="lowerLetter"/>
      <w:lvlText w:val="%2."/>
      <w:lvlJc w:val="left"/>
      <w:pPr>
        <w:ind w:left="1080" w:hanging="360"/>
      </w:pPr>
    </w:lvl>
    <w:lvl w:ilvl="2" w:tplc="8402B702" w:tentative="1">
      <w:start w:val="1"/>
      <w:numFmt w:val="lowerRoman"/>
      <w:lvlText w:val="%3."/>
      <w:lvlJc w:val="right"/>
      <w:pPr>
        <w:ind w:left="1800" w:hanging="180"/>
      </w:pPr>
    </w:lvl>
    <w:lvl w:ilvl="3" w:tplc="3C1E96DE" w:tentative="1">
      <w:start w:val="1"/>
      <w:numFmt w:val="decimal"/>
      <w:lvlText w:val="%4."/>
      <w:lvlJc w:val="left"/>
      <w:pPr>
        <w:ind w:left="2520" w:hanging="360"/>
      </w:pPr>
    </w:lvl>
    <w:lvl w:ilvl="4" w:tplc="46406FCA" w:tentative="1">
      <w:start w:val="1"/>
      <w:numFmt w:val="lowerLetter"/>
      <w:lvlText w:val="%5."/>
      <w:lvlJc w:val="left"/>
      <w:pPr>
        <w:ind w:left="3240" w:hanging="360"/>
      </w:pPr>
    </w:lvl>
    <w:lvl w:ilvl="5" w:tplc="F96AF85A" w:tentative="1">
      <w:start w:val="1"/>
      <w:numFmt w:val="lowerRoman"/>
      <w:lvlText w:val="%6."/>
      <w:lvlJc w:val="right"/>
      <w:pPr>
        <w:ind w:left="3960" w:hanging="180"/>
      </w:pPr>
    </w:lvl>
    <w:lvl w:ilvl="6" w:tplc="46DE2F8A" w:tentative="1">
      <w:start w:val="1"/>
      <w:numFmt w:val="decimal"/>
      <w:lvlText w:val="%7."/>
      <w:lvlJc w:val="left"/>
      <w:pPr>
        <w:ind w:left="4680" w:hanging="360"/>
      </w:pPr>
    </w:lvl>
    <w:lvl w:ilvl="7" w:tplc="431CF216" w:tentative="1">
      <w:start w:val="1"/>
      <w:numFmt w:val="lowerLetter"/>
      <w:lvlText w:val="%8."/>
      <w:lvlJc w:val="left"/>
      <w:pPr>
        <w:ind w:left="5400" w:hanging="360"/>
      </w:pPr>
    </w:lvl>
    <w:lvl w:ilvl="8" w:tplc="CA50FE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7CB4861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A314BDE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320D24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CE0617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4641F9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71E5FB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34081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A9C1A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4EC3E6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19183570">
    <w:abstractNumId w:val="20"/>
  </w:num>
  <w:num w:numId="2" w16cid:durableId="531500254">
    <w:abstractNumId w:val="15"/>
  </w:num>
  <w:num w:numId="3" w16cid:durableId="1993875543">
    <w:abstractNumId w:val="0"/>
  </w:num>
  <w:num w:numId="4" w16cid:durableId="1361053581">
    <w:abstractNumId w:val="6"/>
  </w:num>
  <w:num w:numId="5" w16cid:durableId="2033148494">
    <w:abstractNumId w:val="18"/>
  </w:num>
  <w:num w:numId="6" w16cid:durableId="681203780">
    <w:abstractNumId w:val="2"/>
  </w:num>
  <w:num w:numId="7" w16cid:durableId="1846705551">
    <w:abstractNumId w:val="12"/>
  </w:num>
  <w:num w:numId="8" w16cid:durableId="1729694285">
    <w:abstractNumId w:val="9"/>
  </w:num>
  <w:num w:numId="9" w16cid:durableId="1500000993">
    <w:abstractNumId w:val="1"/>
  </w:num>
  <w:num w:numId="10" w16cid:durableId="1662856032">
    <w:abstractNumId w:val="1"/>
  </w:num>
  <w:num w:numId="11" w16cid:durableId="850292543">
    <w:abstractNumId w:val="3"/>
  </w:num>
  <w:num w:numId="12" w16cid:durableId="789519507">
    <w:abstractNumId w:val="4"/>
  </w:num>
  <w:num w:numId="13" w16cid:durableId="1922173109">
    <w:abstractNumId w:val="14"/>
  </w:num>
  <w:num w:numId="14" w16cid:durableId="861940866">
    <w:abstractNumId w:val="10"/>
  </w:num>
  <w:num w:numId="15" w16cid:durableId="420178343">
    <w:abstractNumId w:val="7"/>
  </w:num>
  <w:num w:numId="16" w16cid:durableId="1241524692">
    <w:abstractNumId w:val="13"/>
  </w:num>
  <w:num w:numId="17" w16cid:durableId="1012953166">
    <w:abstractNumId w:val="5"/>
  </w:num>
  <w:num w:numId="18" w16cid:durableId="759788179">
    <w:abstractNumId w:val="11"/>
  </w:num>
  <w:num w:numId="19" w16cid:durableId="1519390593">
    <w:abstractNumId w:val="19"/>
  </w:num>
  <w:num w:numId="20" w16cid:durableId="929125754">
    <w:abstractNumId w:val="16"/>
  </w:num>
  <w:num w:numId="21" w16cid:durableId="1112479280">
    <w:abstractNumId w:val="8"/>
  </w:num>
  <w:num w:numId="22" w16cid:durableId="96338556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74F5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2A95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624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94007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44D6A"/>
    <w:rsid w:val="00851423"/>
    <w:rsid w:val="00854551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B7683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6617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2DCA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21B7A78F"/>
    <w:rsid w:val="647B2B65"/>
    <w:rsid w:val="6B2CF8ED"/>
    <w:rsid w:val="6ECCA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styleId="Normalwebb">
    <w:name w:val="Normal (Web)"/>
    <w:basedOn w:val="Normal"/>
    <w:uiPriority w:val="99"/>
    <w:unhideWhenUsed/>
    <w:rsid w:val="009B7683"/>
    <w:pPr>
      <w:spacing w:before="100" w:beforeAutospacing="1" w:after="100" w:afterAutospacing="1" w:line="240" w:lineRule="auto"/>
      <w:ind w:left="0" w:right="0"/>
    </w:pPr>
  </w:style>
  <w:style w:type="character" w:styleId="AnvndHyperlnk">
    <w:name w:val="FollowedHyperlink"/>
    <w:basedOn w:val="Standardstycketeckensnitt"/>
    <w:uiPriority w:val="99"/>
    <w:semiHidden/>
    <w:unhideWhenUsed/>
    <w:rsid w:val="009B7683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diagramData" Target="diagrams/data1.xml" Id="rId13" /><Relationship Type="http://schemas.openxmlformats.org/officeDocument/2006/relationships/image" Target="media/image1.png" Id="rId18" /><Relationship Type="http://schemas.openxmlformats.org/officeDocument/2006/relationships/fontTable" Target="fontTable.xml" Id="rId26" /><Relationship Type="http://schemas.openxmlformats.org/officeDocument/2006/relationships/header" Target="header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microsoft.com/office/2007/relationships/diagramDrawing" Target="diagrams/drawing1.xml" Id="rId17" /><Relationship Type="http://schemas.openxmlformats.org/officeDocument/2006/relationships/footer" Target="footer3.xml" Id="rId25" /><Relationship Type="http://schemas.openxmlformats.org/officeDocument/2006/relationships/diagramColors" Target="diagrams/colors1.xml" Id="rId16" /><Relationship Type="http://schemas.openxmlformats.org/officeDocument/2006/relationships/image" Target="media/image3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24" /><Relationship Type="http://schemas.openxmlformats.org/officeDocument/2006/relationships/diagramQuickStyle" Target="diagrams/quickStyle1.xml" Id="rId15" /><Relationship Type="http://schemas.openxmlformats.org/officeDocument/2006/relationships/footer" Target="footer2.xml" Id="rId23" /><Relationship Type="http://schemas.openxmlformats.org/officeDocument/2006/relationships/footnotes" Target="footnotes.xml" Id="rId10" /><Relationship Type="http://schemas.openxmlformats.org/officeDocument/2006/relationships/image" Target="media/image2.png" Id="rId19" /><Relationship Type="http://schemas.openxmlformats.org/officeDocument/2006/relationships/webSettings" Target="webSettings.xml" Id="rId9" /><Relationship Type="http://schemas.openxmlformats.org/officeDocument/2006/relationships/diagramLayout" Target="diagrams/layout1.xml" Id="rId14" /><Relationship Type="http://schemas.openxmlformats.org/officeDocument/2006/relationships/footer" Target="footer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sv-SE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solidFill>
          <a:srgbClr val="FF0000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solidFill>
          <a:schemeClr val="bg1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solidFill>
          <a:schemeClr val="bg1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35DF2206-0C94-4B16-B599-2E2D8B79E347}" type="presOf" srcId="{548E9FD9-7371-42E5-8C31-C03B33C90BF7}" destId="{6CE68A43-9C69-4212-AF24-9AFEE7CA1715}" srcOrd="0" destOrd="0" presId="urn:microsoft.com/office/officeart/2005/8/layout/hChevron3"/>
    <dgm:cxn modelId="{8BEB157D-E779-48EB-99F1-E3EE64675A09}" type="presOf" srcId="{D813EA76-4FD3-4C15-BFBC-B1DF43B29666}" destId="{4784DBD1-3CBE-41A8-A2C7-CF088F838C79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45AE67CD-CE8E-4268-B074-DCFAF45D14A5}" type="presOf" srcId="{7D55B2F1-F7F7-4A6B-AFB0-F846FDB634B5}" destId="{E13D0391-DAD9-4B61-AB66-3FA48A4F7006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D7278CEC-843F-4004-963D-F5AE1C2469F3}" type="presOf" srcId="{B73EA016-5B5E-4372-8AFF-E16F061CFA05}" destId="{1F6A0B97-83F0-4189-B0CB-00156B0AC153}" srcOrd="0" destOrd="0" presId="urn:microsoft.com/office/officeart/2005/8/layout/hChevron3"/>
    <dgm:cxn modelId="{F9EB67F1-D7B8-438E-883B-BFCB993EDF2D}" type="presOf" srcId="{72C3C3E7-AFE7-48AF-A84A-F5F4B462ABCE}" destId="{AD4E5296-B06F-4F82-9CB5-F741BF6BFCC1}" srcOrd="0" destOrd="0" presId="urn:microsoft.com/office/officeart/2005/8/layout/hChevron3"/>
    <dgm:cxn modelId="{2154D001-D300-4CB4-835D-71E44815E54A}" type="presParOf" srcId="{1F6A0B97-83F0-4189-B0CB-00156B0AC153}" destId="{4784DBD1-3CBE-41A8-A2C7-CF088F838C79}" srcOrd="0" destOrd="0" presId="urn:microsoft.com/office/officeart/2005/8/layout/hChevron3"/>
    <dgm:cxn modelId="{0B370ADB-35A6-4890-BB5C-FC88FCC93972}" type="presParOf" srcId="{1F6A0B97-83F0-4189-B0CB-00156B0AC153}" destId="{37D14BC8-3203-463C-9804-9B3B86B621FF}" srcOrd="1" destOrd="0" presId="urn:microsoft.com/office/officeart/2005/8/layout/hChevron3"/>
    <dgm:cxn modelId="{B59D6AF0-209A-448B-962D-9F3E52E0D0AF}" type="presParOf" srcId="{1F6A0B97-83F0-4189-B0CB-00156B0AC153}" destId="{E13D0391-DAD9-4B61-AB66-3FA48A4F7006}" srcOrd="2" destOrd="0" presId="urn:microsoft.com/office/officeart/2005/8/layout/hChevron3"/>
    <dgm:cxn modelId="{2D5AAFC8-D632-403C-92B1-6BD9B1EBBB18}" type="presParOf" srcId="{1F6A0B97-83F0-4189-B0CB-00156B0AC153}" destId="{F9271109-4339-4036-9126-150629D10456}" srcOrd="3" destOrd="0" presId="urn:microsoft.com/office/officeart/2005/8/layout/hChevron3"/>
    <dgm:cxn modelId="{7DCF81FF-D540-413B-B8B9-F670A7D8E6A6}" type="presParOf" srcId="{1F6A0B97-83F0-4189-B0CB-00156B0AC153}" destId="{AD4E5296-B06F-4F82-9CB5-F741BF6BFCC1}" srcOrd="4" destOrd="0" presId="urn:microsoft.com/office/officeart/2005/8/layout/hChevron3"/>
    <dgm:cxn modelId="{9CF2BB6B-2368-4D5A-9FF5-BACF0BEF3F3A}" type="presParOf" srcId="{1F6A0B97-83F0-4189-B0CB-00156B0AC153}" destId="{99F7A086-6C98-4385-8FFE-3337C1F24694}" srcOrd="5" destOrd="0" presId="urn:microsoft.com/office/officeart/2005/8/layout/hChevron3"/>
    <dgm:cxn modelId="{94D5B4D7-E101-4E75-9884-16B603BA7814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182</Words>
  <Characters>1458</Characters>
  <Application>Microsoft Office Word</Application>
  <DocSecurity>0</DocSecurity>
  <Lines>12</Lines>
  <Paragraphs>3</Paragraphs>
  <ScaleCrop>false</ScaleCrop>
  <Manager/>
  <Company/>
  <LinksUpToDate>false</LinksUpToDate>
  <CharactersWithSpaces>1637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CBCT Knäled (C69000)</dc:title>
  <dc:subject/>
  <dc:creator/>
  <keywords/>
  <lastModifiedBy>Ulrica Sehlberg</lastModifiedBy>
  <revision>22</revision>
  <lastPrinted>2016-03-31T10:56:00.0000000Z</lastPrinted>
  <dcterms:created xsi:type="dcterms:W3CDTF">2021-05-27T09:47:00.0000000Z</dcterms:created>
  <dcterms:modified xsi:type="dcterms:W3CDTF">2025-02-12T08:26:00.0000000Z</dcterms:modified>
</coreProperties>
</file>