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0EB78" w14:textId="7F04128C" w:rsidR="009E66A8" w:rsidRPr="00A53ED4" w:rsidRDefault="00F717C1" w:rsidP="00F717C1">
      <w:pPr>
        <w:pStyle w:val="Rubrik1"/>
        <w:rPr>
          <w:rFonts w:cs="Arial"/>
          <w:sz w:val="18"/>
          <w:szCs w:val="18"/>
        </w:rPr>
      </w:pPr>
      <w:r>
        <w:t>CBCT</w:t>
      </w:r>
      <w:r w:rsidRPr="0078345B">
        <w:t xml:space="preserve"> </w:t>
      </w:r>
      <w:r>
        <w:t>Hand (C67000)</w:t>
      </w:r>
    </w:p>
    <w:p w14:paraId="0E8EDA1D" w14:textId="77777777" w:rsidR="00F717C1" w:rsidRPr="00496CC3" w:rsidRDefault="00F717C1" w:rsidP="00F717C1">
      <w:pPr>
        <w:pStyle w:val="Rubrik3"/>
      </w:pPr>
      <w:r w:rsidRPr="00496CC3">
        <w:t>Syfte</w:t>
      </w:r>
    </w:p>
    <w:p w14:paraId="19523506" w14:textId="77777777" w:rsidR="00F717C1" w:rsidRPr="0078345B" w:rsidRDefault="00F717C1" w:rsidP="00F717C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CBCT-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7E7F2550" w14:textId="77777777" w:rsidR="009E66A8" w:rsidRDefault="009E66A8" w:rsidP="009E66A8">
      <w:pPr>
        <w:rPr>
          <w:rFonts w:ascii="Arial" w:hAnsi="Arial" w:cs="Arial"/>
          <w:b/>
          <w:bCs/>
          <w:kern w:val="32"/>
          <w:sz w:val="18"/>
          <w:szCs w:val="18"/>
        </w:rPr>
      </w:pPr>
    </w:p>
    <w:p w14:paraId="6EC77142" w14:textId="29B7248B" w:rsidR="009E66A8" w:rsidRPr="00496CC3" w:rsidRDefault="00F717C1" w:rsidP="009E66A8">
      <w:pPr>
        <w:pStyle w:val="Rubrik3"/>
      </w:pPr>
      <w:r>
        <w:t>Förändringar sedan föregående</w:t>
      </w:r>
      <w:r w:rsidR="009E66A8">
        <w:t xml:space="preserve"> version</w:t>
      </w:r>
    </w:p>
    <w:p w14:paraId="7450F346" w14:textId="7497850C" w:rsidR="009E66A8" w:rsidRDefault="00232396" w:rsidP="009E66A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5F5CFFAD" w14:textId="77777777" w:rsidR="009E66A8" w:rsidRDefault="009E66A8" w:rsidP="009E66A8">
      <w:pPr>
        <w:rPr>
          <w:rFonts w:ascii="Arial" w:hAnsi="Arial" w:cs="Arial"/>
          <w:sz w:val="18"/>
          <w:szCs w:val="18"/>
        </w:rPr>
      </w:pPr>
    </w:p>
    <w:p w14:paraId="0DC97D8C" w14:textId="77777777" w:rsidR="009E66A8" w:rsidRPr="00DA39B6" w:rsidRDefault="009E66A8" w:rsidP="009E66A8">
      <w:pPr>
        <w:pStyle w:val="Rubrik3"/>
      </w:pPr>
      <w:r w:rsidRPr="00DA39B6">
        <w:t>Inför undersökningen</w:t>
      </w:r>
    </w:p>
    <w:tbl>
      <w:tblPr>
        <w:tblW w:w="9038" w:type="dxa"/>
        <w:tblInd w:w="562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9E66A8" w14:paraId="3BBCD1C5" w14:textId="77777777" w:rsidTr="7D76AF9E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05E21458" w14:textId="77777777" w:rsidR="009E66A8" w:rsidRPr="00390584" w:rsidRDefault="009E66A8" w:rsidP="000B794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4D331516" w14:textId="73D807AE" w:rsidR="009E66A8" w:rsidRPr="006F5891" w:rsidRDefault="009E66A8" w:rsidP="000B794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496FA8">
              <w:rPr>
                <w:rFonts w:ascii="Arial" w:hAnsi="Arial" w:cs="Arial"/>
                <w:sz w:val="18"/>
                <w:szCs w:val="18"/>
              </w:rPr>
              <w:t>raktur, frakturkontroller, degenerativa förändringa</w:t>
            </w:r>
            <w:r w:rsidR="004E5CEE">
              <w:rPr>
                <w:rFonts w:ascii="Arial" w:hAnsi="Arial" w:cs="Arial"/>
                <w:sz w:val="18"/>
                <w:szCs w:val="18"/>
              </w:rPr>
              <w:t xml:space="preserve">r, kartläggning av fraktur </w:t>
            </w:r>
            <w:r w:rsidRPr="00496FA8">
              <w:rPr>
                <w:rFonts w:ascii="Arial" w:hAnsi="Arial" w:cs="Arial"/>
                <w:sz w:val="18"/>
                <w:szCs w:val="18"/>
              </w:rPr>
              <w:t>mm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E66A8" w14:paraId="3B48435D" w14:textId="77777777" w:rsidTr="7D76AF9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5C8582B" w14:textId="77777777" w:rsidR="009E66A8" w:rsidRPr="00390584" w:rsidRDefault="009E66A8" w:rsidP="000B794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1EB4F27" w14:textId="77777777" w:rsidR="009E66A8" w:rsidRPr="005C5712" w:rsidRDefault="009E66A8" w:rsidP="000B7941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9E66A8" w14:paraId="16A9D317" w14:textId="77777777" w:rsidTr="7D76AF9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4D2977" w14:textId="77777777" w:rsidR="009E66A8" w:rsidRPr="00390584" w:rsidRDefault="009E66A8" w:rsidP="000B794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13CB38A" w14:textId="18BCC2D9" w:rsidR="009E66A8" w:rsidRDefault="009E66A8" w:rsidP="7C422F21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7C422F21">
              <w:rPr>
                <w:rFonts w:ascii="Arial" w:hAnsi="Arial" w:cs="Arial"/>
                <w:color w:val="000000" w:themeColor="text2"/>
                <w:sz w:val="18"/>
                <w:szCs w:val="18"/>
              </w:rPr>
              <w:t>Se kapitel 4.2 och 5.</w:t>
            </w:r>
            <w:r w:rsidR="6C1DEF13" w:rsidRPr="7C422F21">
              <w:rPr>
                <w:rFonts w:ascii="Arial" w:hAnsi="Arial" w:cs="Arial"/>
                <w:color w:val="000000" w:themeColor="text2"/>
                <w:sz w:val="18"/>
                <w:szCs w:val="18"/>
              </w:rPr>
              <w:t>10</w:t>
            </w:r>
            <w:r w:rsidRPr="7C422F21">
              <w:rPr>
                <w:rFonts w:ascii="Arial" w:hAnsi="Arial" w:cs="Arial"/>
                <w:color w:val="000000" w:themeColor="text2"/>
                <w:sz w:val="18"/>
                <w:szCs w:val="18"/>
              </w:rPr>
              <w:t xml:space="preserve"> i </w:t>
            </w:r>
          </w:p>
          <w:p w14:paraId="20C091E5" w14:textId="304D32F7" w:rsidR="009E66A8" w:rsidRPr="008155F1" w:rsidRDefault="00232396" w:rsidP="000B7941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2" w:history="1">
              <w:r w:rsidR="009E66A8">
                <w:rPr>
                  <w:rStyle w:val="Hyperlnk"/>
                  <w:rFonts w:ascii="Arial" w:hAnsi="Arial" w:cs="Arial"/>
                  <w:sz w:val="18"/>
                  <w:szCs w:val="18"/>
                </w:rPr>
                <w:t>Strålskydd vid undersökningar och behandlingar med röntgenstrålning</w:t>
              </w:r>
            </w:hyperlink>
          </w:p>
        </w:tc>
      </w:tr>
      <w:tr w:rsidR="009E66A8" w14:paraId="1F4AEA9E" w14:textId="77777777" w:rsidTr="7D76AF9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0C13C51E" w14:textId="77777777" w:rsidR="009E66A8" w:rsidRPr="00390584" w:rsidRDefault="009E66A8" w:rsidP="000B794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6D7DC65E" w14:textId="77777777" w:rsidR="009E66A8" w:rsidRPr="0066567D" w:rsidRDefault="009E66A8" w:rsidP="000B7941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4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Sittande.</w:t>
            </w:r>
          </w:p>
          <w:p w14:paraId="0D300661" w14:textId="77777777" w:rsidR="009E66A8" w:rsidRDefault="009E66A8" w:rsidP="000B7941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4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Aktuellt område 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isocenter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6715F07" w14:textId="77777777" w:rsidR="009E66A8" w:rsidRDefault="009E66A8" w:rsidP="000B7941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4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 aktuella handen på handstödet.</w:t>
            </w:r>
          </w:p>
          <w:p w14:paraId="46575454" w14:textId="13B872D5" w:rsidR="009E66A8" w:rsidRPr="0066503B" w:rsidRDefault="004E5CEE" w:rsidP="000B7941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4" w:right="0"/>
              <w:rPr>
                <w:rFonts w:ascii="Arial" w:hAnsi="Arial" w:cs="Arial"/>
                <w:sz w:val="18"/>
                <w:szCs w:val="18"/>
              </w:rPr>
            </w:pPr>
            <w:r w:rsidRPr="7D76AF9E">
              <w:rPr>
                <w:rFonts w:ascii="Arial" w:hAnsi="Arial" w:cs="Arial"/>
                <w:sz w:val="18"/>
                <w:szCs w:val="18"/>
              </w:rPr>
              <w:t>OBS! FOV är 10 x 16 cm (</w:t>
            </w:r>
            <w:proofErr w:type="spellStart"/>
            <w:r w:rsidRPr="7D76AF9E">
              <w:rPr>
                <w:rFonts w:ascii="Arial" w:hAnsi="Arial" w:cs="Arial"/>
                <w:sz w:val="18"/>
                <w:szCs w:val="18"/>
              </w:rPr>
              <w:t>large</w:t>
            </w:r>
            <w:proofErr w:type="spellEnd"/>
            <w:r w:rsidRPr="7D76AF9E">
              <w:rPr>
                <w:rFonts w:ascii="Arial" w:hAnsi="Arial" w:cs="Arial"/>
                <w:sz w:val="18"/>
                <w:szCs w:val="18"/>
              </w:rPr>
              <w:t xml:space="preserve">) eller 6 x 16 </w:t>
            </w:r>
            <w:r w:rsidR="278F34E4" w:rsidRPr="7D76AF9E">
              <w:rPr>
                <w:rFonts w:ascii="Arial" w:hAnsi="Arial" w:cs="Arial"/>
                <w:sz w:val="18"/>
                <w:szCs w:val="18"/>
              </w:rPr>
              <w:t>c</w:t>
            </w:r>
            <w:r w:rsidRPr="7D76AF9E">
              <w:rPr>
                <w:rFonts w:ascii="Arial" w:hAnsi="Arial" w:cs="Arial"/>
                <w:sz w:val="18"/>
                <w:szCs w:val="18"/>
              </w:rPr>
              <w:t>m (small). Intresseområdet ska inkluderas med bra marginal.</w:t>
            </w:r>
          </w:p>
        </w:tc>
      </w:tr>
    </w:tbl>
    <w:p w14:paraId="1817698C" w14:textId="77777777" w:rsidR="009E66A8" w:rsidRPr="00E56B07" w:rsidRDefault="009E66A8" w:rsidP="009E66A8">
      <w:pPr>
        <w:tabs>
          <w:tab w:val="left" w:pos="4590"/>
        </w:tabs>
        <w:rPr>
          <w:rFonts w:ascii="Arial" w:hAnsi="Arial" w:cs="Arial"/>
          <w:b/>
          <w:sz w:val="18"/>
          <w:szCs w:val="18"/>
        </w:rPr>
      </w:pPr>
    </w:p>
    <w:p w14:paraId="5538D189" w14:textId="77777777" w:rsidR="009E66A8" w:rsidRPr="00DA39B6" w:rsidRDefault="009E66A8" w:rsidP="009E66A8">
      <w:pPr>
        <w:pStyle w:val="Rubrik3"/>
      </w:pPr>
      <w:r w:rsidRPr="00DA39B6">
        <w:t>Bildtagning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9E66A8" w14:paraId="4E1F077D" w14:textId="77777777" w:rsidTr="00246AF0">
        <w:trPr>
          <w:trHeight w:val="520"/>
        </w:trPr>
        <w:tc>
          <w:tcPr>
            <w:tcW w:w="6232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FCB5F04" w14:textId="77777777" w:rsidR="009E66A8" w:rsidRPr="00A85166" w:rsidRDefault="009E66A8" w:rsidP="00246AF0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B85B283" wp14:editId="731E195D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090C06" w14:textId="77777777" w:rsidR="009E66A8" w:rsidRPr="00A85166" w:rsidRDefault="009E66A8" w:rsidP="00246A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4BFF374" wp14:editId="32EB8DEC">
                      <wp:simplePos x="0" y="0"/>
                      <wp:positionH relativeFrom="column">
                        <wp:posOffset>597535</wp:posOffset>
                      </wp:positionH>
                      <wp:positionV relativeFrom="paragraph">
                        <wp:posOffset>363220</wp:posOffset>
                      </wp:positionV>
                      <wp:extent cx="410210" cy="1123950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1239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3F2023" w14:textId="77777777" w:rsidR="009E66A8" w:rsidRPr="0066567D" w:rsidRDefault="009E66A8" w:rsidP="009E66A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dgm="http://schemas.openxmlformats.org/drawingml/2006/diagram" xmlns:a="http://schemas.openxmlformats.org/drawingml/2006/main">
                  <w:pict>
                    <v:shapetype id="_x0000_t68" coordsize="21600,21600" o:spt="68" adj="5400,5400" path="m0@0l@1@0@1,21600@2,21600@2@0,21600@0,10800,xe" w14:anchorId="64BFF374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textboxrect="@1,@4,@2,21600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Upp 17" style="position:absolute;left:0;text-align:left;margin-left:47.05pt;margin-top:28.6pt;width:32.3pt;height:88.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d="f" strokeweight="2pt" type="#_x0000_t68" adj="3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">
                      <v:textbox inset="1mm,1mm,1mm,1mm">
                        <w:txbxContent>
                          <w:p w:rsidRPr="0066567D" w:rsidR="009E66A8" w:rsidP="009E66A8" w:rsidRDefault="009E66A8" w14:paraId="433F2023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1B055FA" wp14:editId="34DF16FC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367030</wp:posOffset>
                      </wp:positionV>
                      <wp:extent cx="1308100" cy="1076325"/>
                      <wp:effectExtent l="19050" t="19050" r="25400" b="2857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8100" cy="107632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dgm="http://schemas.openxmlformats.org/drawingml/2006/diagram" xmlns:a="http://schemas.openxmlformats.org/drawingml/2006/main">
                  <w:pict w14:anchorId="019FE0EF">
                    <v:rect id="Rektangel 3" style="position:absolute;margin-left:14.45pt;margin-top:28.9pt;width:103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1A68A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D81A01B" wp14:editId="20E80E7E">
                  <wp:extent cx="1339511" cy="1562100"/>
                  <wp:effectExtent l="0" t="0" r="0" b="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927147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809" cy="1576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66A8" w14:paraId="4EF9AEAD" w14:textId="77777777" w:rsidTr="00246AF0">
        <w:trPr>
          <w:trHeight w:val="227"/>
        </w:trPr>
        <w:tc>
          <w:tcPr>
            <w:tcW w:w="1950" w:type="dxa"/>
            <w:shd w:val="clear" w:color="auto" w:fill="F2F2F2" w:themeFill="background1" w:themeFillShade="F2"/>
            <w:vAlign w:val="center"/>
          </w:tcPr>
          <w:p w14:paraId="176F20ED" w14:textId="77777777" w:rsidR="009E66A8" w:rsidRPr="00666E60" w:rsidRDefault="009E66A8" w:rsidP="00246A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66E6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4EE7C3" w14:textId="77777777" w:rsidR="009E66A8" w:rsidRPr="00666E60" w:rsidRDefault="009E66A8" w:rsidP="00246AF0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1DD823" w14:textId="77777777" w:rsidR="009E66A8" w:rsidRPr="001B6509" w:rsidRDefault="009E66A8" w:rsidP="00246AF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E66A8" w14:paraId="17DAF72B" w14:textId="77777777" w:rsidTr="00246AF0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5BAEF558" w14:textId="77777777" w:rsidR="009E66A8" w:rsidRPr="00B42F19" w:rsidRDefault="009E66A8" w:rsidP="00246AF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2070A48" w14:textId="77777777" w:rsidR="009E66A8" w:rsidRDefault="009E66A8" w:rsidP="00246AF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Karpometakarpalleden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– nedanför handleden. Centrering mitten av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metacarpale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3.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2259C7" w14:textId="77777777" w:rsidR="009E66A8" w:rsidRDefault="009E66A8" w:rsidP="00246AF0">
            <w:pPr>
              <w:spacing w:after="0" w:line="240" w:lineRule="auto"/>
              <w:ind w:left="0" w:right="0"/>
              <w:jc w:val="both"/>
              <w:rPr>
                <w:noProof/>
              </w:rPr>
            </w:pPr>
          </w:p>
        </w:tc>
      </w:tr>
      <w:tr w:rsidR="009E66A8" w14:paraId="2B450575" w14:textId="77777777" w:rsidTr="00246AF0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4648F839" w14:textId="77777777" w:rsidR="009E66A8" w:rsidRPr="00B42F19" w:rsidRDefault="009E66A8" w:rsidP="00246AF0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left="177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Hand K-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867871C" w14:textId="77777777" w:rsidR="009E66A8" w:rsidRPr="001B6509" w:rsidRDefault="009E66A8" w:rsidP="00246AF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1B650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Aktuellt område avbildat med marginal proximalt och distalt.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6B7264C" w14:textId="77777777" w:rsidR="009E66A8" w:rsidRPr="001B6509" w:rsidRDefault="009E66A8" w:rsidP="00246AF0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11EF16CC" w14:textId="77777777" w:rsidR="009E66A8" w:rsidRDefault="009E66A8" w:rsidP="009E66A8">
      <w:pPr>
        <w:rPr>
          <w:rFonts w:ascii="Arial" w:hAnsi="Arial" w:cs="Arial"/>
          <w:b/>
          <w:sz w:val="18"/>
          <w:szCs w:val="18"/>
        </w:rPr>
      </w:pPr>
    </w:p>
    <w:p w14:paraId="1C4A59EB" w14:textId="77777777" w:rsidR="009E66A8" w:rsidRDefault="009E66A8" w:rsidP="009E66A8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6B683C9F" w14:textId="77777777" w:rsidR="009E66A8" w:rsidRPr="00D8051C" w:rsidRDefault="009E66A8" w:rsidP="009E66A8">
      <w:pPr>
        <w:rPr>
          <w:rFonts w:ascii="Arial" w:hAnsi="Arial" w:cs="Arial"/>
          <w:b/>
          <w:sz w:val="18"/>
          <w:szCs w:val="18"/>
        </w:rPr>
      </w:pPr>
    </w:p>
    <w:p w14:paraId="18EA9F11" w14:textId="77777777" w:rsidR="009E66A8" w:rsidRPr="00DA39B6" w:rsidRDefault="009E66A8" w:rsidP="009E66A8">
      <w:pPr>
        <w:pStyle w:val="Rubrik3"/>
      </w:pPr>
      <w:proofErr w:type="spellStart"/>
      <w:r w:rsidRPr="00DA39B6">
        <w:t>Reformatering</w:t>
      </w:r>
      <w:proofErr w:type="spellEnd"/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977"/>
        <w:gridCol w:w="2126"/>
        <w:gridCol w:w="2806"/>
      </w:tblGrid>
      <w:tr w:rsidR="009E66A8" w14:paraId="2B4FF8F2" w14:textId="77777777" w:rsidTr="33FBAAC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E51A07" w14:textId="77777777" w:rsidR="009E66A8" w:rsidRPr="004A5758" w:rsidRDefault="009E66A8" w:rsidP="001C619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2469FE" w14:textId="77777777" w:rsidR="009E66A8" w:rsidRPr="004A5758" w:rsidRDefault="009E66A8" w:rsidP="001C619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02FB08" w14:textId="77777777" w:rsidR="009E66A8" w:rsidRPr="004A5758" w:rsidRDefault="009E66A8" w:rsidP="001C619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0180B3CC" wp14:editId="417E392E">
                      <wp:simplePos x="0" y="0"/>
                      <wp:positionH relativeFrom="margin">
                        <wp:posOffset>209550</wp:posOffset>
                      </wp:positionH>
                      <wp:positionV relativeFrom="paragraph">
                        <wp:posOffset>311150</wp:posOffset>
                      </wp:positionV>
                      <wp:extent cx="409575" cy="565785"/>
                      <wp:effectExtent l="17145" t="20955" r="0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5487215">
                                <a:off x="0" y="0"/>
                                <a:ext cx="409575" cy="56578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9158F1" w14:textId="77777777" w:rsidR="009E66A8" w:rsidRPr="0066564D" w:rsidRDefault="009E66A8" w:rsidP="005F184F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dgm="http://schemas.openxmlformats.org/drawingml/2006/diagram" xmlns:a="http://schemas.openxmlformats.org/drawingml/2006/main">
                  <w:pict>
                    <v:shapetype id="_x0000_t67" coordsize="21600,21600" o:spt="67" adj="16200,5400" path="m0@0l@1@0@1,0@2,0@2@0,21600@0,10800,21600xe" w14:anchorId="0180B3CC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@1,0,@2,@6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Ned 20" style="position:absolute;left:0;text-align:left;margin-left:16.5pt;margin-top:24.5pt;width:32.25pt;height:44.55pt;rotation:-6676791fd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7" fillcolor="red" stroked="f" strokeweight="2pt" type="#_x0000_t67" adj="13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">
                      <v:textbox style="layout-flow:vertical" inset="1mm,1mm,1mm,1mm">
                        <w:txbxContent>
                          <w:p w:rsidRPr="0066564D" w:rsidR="009E66A8" w:rsidP="005F184F" w:rsidRDefault="009E66A8" w14:paraId="699158F1" w14:textId="77777777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26469AA" wp14:editId="0136566F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819150</wp:posOffset>
                      </wp:positionV>
                      <wp:extent cx="1052830" cy="255905"/>
                      <wp:effectExtent l="19050" t="19050" r="33020" b="29845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52830" cy="256032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dgm="http://schemas.openxmlformats.org/drawingml/2006/diagram" xmlns:a="http://schemas.openxmlformats.org/drawingml/2006/main">
                  <w:pict w14:anchorId="6F12692D">
                    <v:line id="Rak 21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7.25pt,64.5pt" to="90.15pt,84.65pt" w14:anchorId="56E07F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"/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C9E923B" wp14:editId="0A5C93DD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283210</wp:posOffset>
                      </wp:positionV>
                      <wp:extent cx="407035" cy="559435"/>
                      <wp:effectExtent l="19050" t="0" r="0" b="31115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755377">
                                <a:off x="0" y="0"/>
                                <a:ext cx="407035" cy="5594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34AC7F" w14:textId="77777777" w:rsidR="009E66A8" w:rsidRPr="0066567D" w:rsidRDefault="009E66A8" w:rsidP="001D0056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dgm="http://schemas.openxmlformats.org/drawingml/2006/diagram" xmlns:a="http://schemas.openxmlformats.org/drawingml/2006/main">
                  <w:pict>
                    <v:shape id="Upp 19" style="position:absolute;left:0;text-align:left;margin-left:60.5pt;margin-top:22.3pt;width:32.05pt;height:44.05pt;rotation:-922554fd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fillcolor="red" stroked="f" strokeweight="2pt" type="#_x0000_t68" adj="7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" w14:anchorId="1C9E923B">
                      <v:textbox style="layout-flow:vertical;mso-layout-flow-alt:bottom-to-top" inset="1mm,1mm,1mm,1mm">
                        <w:txbxContent>
                          <w:p w:rsidRPr="0066567D" w:rsidR="009E66A8" w:rsidP="001D0056" w:rsidRDefault="009E66A8" w14:paraId="1E34AC7F" w14:textId="77777777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1CA14DA2" wp14:editId="732BEE7E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27940</wp:posOffset>
                      </wp:positionV>
                      <wp:extent cx="302260" cy="1456055"/>
                      <wp:effectExtent l="19050" t="19050" r="21590" b="1079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2417" cy="1456674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dgm="http://schemas.openxmlformats.org/drawingml/2006/diagram" xmlns:a="http://schemas.openxmlformats.org/drawingml/2006/main">
                  <w:pict w14:anchorId="4EBC1D76">
                    <v:line id="Rak 1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45.85pt,2.2pt" to="69.65pt,116.85pt" w14:anchorId="5BB5FE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7694787" wp14:editId="372250BB">
                  <wp:extent cx="1041400" cy="1532158"/>
                  <wp:effectExtent l="0" t="0" r="6350" b="0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390396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863" cy="155490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653FDE" w14:textId="77777777" w:rsidR="009E66A8" w:rsidRPr="004A5758" w:rsidRDefault="009E66A8" w:rsidP="001C619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C77E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55A5D72C" wp14:editId="563C93CA">
                      <wp:simplePos x="0" y="0"/>
                      <wp:positionH relativeFrom="margin">
                        <wp:posOffset>828040</wp:posOffset>
                      </wp:positionH>
                      <wp:positionV relativeFrom="paragraph">
                        <wp:posOffset>502920</wp:posOffset>
                      </wp:positionV>
                      <wp:extent cx="409575" cy="553085"/>
                      <wp:effectExtent l="4445" t="0" r="0" b="0"/>
                      <wp:wrapNone/>
                      <wp:docPr id="24" name="Ned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09575" cy="55308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EC3AE1" w14:textId="77777777" w:rsidR="009E66A8" w:rsidRPr="0066564D" w:rsidRDefault="009E66A8" w:rsidP="001D0056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dgm="http://schemas.openxmlformats.org/drawingml/2006/diagram" xmlns:a="http://schemas.openxmlformats.org/drawingml/2006/main">
                  <w:pict>
                    <v:shape id="Ned 24" style="position:absolute;left:0;text-align:left;margin-left:65.2pt;margin-top:39.6pt;width:32.25pt;height:43.5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9" fillcolor="red" stroked="f" strokeweight="2pt" type="#_x0000_t67" adj="13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" w14:anchorId="55A5D72C">
                      <v:textbox style="layout-flow:vertical;mso-layout-flow-alt:bottom-to-top" inset="1mm,1mm,1mm,1mm">
                        <w:txbxContent>
                          <w:p w:rsidRPr="0066564D" w:rsidR="009E66A8" w:rsidP="001D0056" w:rsidRDefault="009E66A8" w14:paraId="1BEC3AE1" w14:textId="77777777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D77FF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6CFEA04B" wp14:editId="7F585D5F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6985</wp:posOffset>
                      </wp:positionV>
                      <wp:extent cx="25400" cy="1519555"/>
                      <wp:effectExtent l="19050" t="19050" r="31750" b="4445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400" cy="151974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dgm="http://schemas.openxmlformats.org/drawingml/2006/diagram" xmlns:a="http://schemas.openxmlformats.org/drawingml/2006/main">
                  <w:pict w14:anchorId="7FA52E94">
                    <v:line id="Rak 23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58.65pt,.55pt" to="60.65pt,120.2pt" w14:anchorId="4CEC46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"/>
                  </w:pict>
                </mc:Fallback>
              </mc:AlternateContent>
            </w:r>
            <w:r w:rsidRPr="00FC77E5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7C02F6BA" wp14:editId="18C02918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1077595</wp:posOffset>
                      </wp:positionV>
                      <wp:extent cx="299720" cy="694690"/>
                      <wp:effectExtent l="0" t="0" r="0" b="0"/>
                      <wp:wrapNone/>
                      <wp:docPr id="4" name="Textrut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383419">
                                <a:off x="0" y="0"/>
                                <a:ext cx="299720" cy="694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362098" w14:textId="77777777" w:rsidR="009E66A8" w:rsidRPr="008C79A8" w:rsidRDefault="009E66A8" w:rsidP="001D0056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DX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dgm="http://schemas.openxmlformats.org/drawingml/2006/diagram" xmlns:a="http://schemas.openxmlformats.org/drawingml/2006/main">
                  <w:pict>
                    <v:shapetype id="_x0000_t202" coordsize="21600,21600" o:spt="202" path="m,l,21600r21600,l21600,xe" w14:anchorId="7C02F6BA">
                      <v:stroke joinstyle="miter"/>
                      <v:path gradientshapeok="t" o:connecttype="rect"/>
                    </v:shapetype>
                    <v:shape id="Textruta 4" style="position:absolute;left:0;text-align:left;margin-left:3.75pt;margin-top:84.85pt;width:23.6pt;height:54.7pt;rotation:5880129fd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">
                      <v:textbox style="layout-flow:vertical;mso-layout-flow-alt:bottom-to-top">
                        <w:txbxContent>
                          <w:p w:rsidRPr="008C79A8" w:rsidR="009E66A8" w:rsidP="001D0056" w:rsidRDefault="009E66A8" w14:paraId="7A362098" w14:textId="77777777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DX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EF54A5F" wp14:editId="4332F162">
                  <wp:extent cx="1511300" cy="1528586"/>
                  <wp:effectExtent l="0" t="0" r="0" b="0"/>
                  <wp:docPr id="15" name="Bildobjekt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049276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514171" cy="1531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66A8" w14:paraId="39F15665" w14:textId="77777777" w:rsidTr="33FBAAC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60E38D3" w14:textId="77777777" w:rsidR="009E66A8" w:rsidRDefault="009E66A8" w:rsidP="001C619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A6D97B" w14:textId="77777777" w:rsidR="009E66A8" w:rsidRPr="006B4EB1" w:rsidRDefault="009E66A8" w:rsidP="001C619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Vinkelrätt mot metacarpalbenen.</w:t>
            </w:r>
          </w:p>
        </w:tc>
        <w:tc>
          <w:tcPr>
            <w:tcW w:w="2126" w:type="dxa"/>
            <w:vMerge/>
          </w:tcPr>
          <w:p w14:paraId="4DF233ED" w14:textId="77777777" w:rsidR="009E66A8" w:rsidRPr="006B4EB1" w:rsidRDefault="009E66A8" w:rsidP="001C619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</w:tcPr>
          <w:p w14:paraId="5FBEE8AE" w14:textId="77777777" w:rsidR="009E66A8" w:rsidRPr="006B4EB1" w:rsidRDefault="009E66A8" w:rsidP="001C619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E66A8" w14:paraId="36C79F22" w14:textId="77777777" w:rsidTr="33FBAAC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8C2BD7" w14:textId="77777777" w:rsidR="009E66A8" w:rsidRPr="004A5758" w:rsidRDefault="009E66A8" w:rsidP="001C619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7ADE6C" w14:textId="77777777" w:rsidR="009E66A8" w:rsidRPr="004A5758" w:rsidRDefault="009E66A8" w:rsidP="001C619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Parallellt med metacarpalbenen, framifrån – bak.</w:t>
            </w:r>
          </w:p>
        </w:tc>
        <w:tc>
          <w:tcPr>
            <w:tcW w:w="2126" w:type="dxa"/>
            <w:vMerge/>
          </w:tcPr>
          <w:p w14:paraId="7AB3D73B" w14:textId="77777777" w:rsidR="009E66A8" w:rsidRPr="004A5758" w:rsidRDefault="009E66A8" w:rsidP="001C619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</w:tcPr>
          <w:p w14:paraId="6054F854" w14:textId="77777777" w:rsidR="009E66A8" w:rsidRPr="004A5758" w:rsidRDefault="009E66A8" w:rsidP="001C619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E66A8" w14:paraId="5E8178CF" w14:textId="77777777" w:rsidTr="33FBAAC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30B56B" w14:textId="77777777" w:rsidR="009E66A8" w:rsidRDefault="009E66A8" w:rsidP="001C619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AC8A16" w14:textId="77777777" w:rsidR="009E66A8" w:rsidRPr="004A5758" w:rsidRDefault="009E66A8" w:rsidP="001C619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Parallellt med metacarpalbenen</w:t>
            </w:r>
            <w:r w:rsidRPr="00FC18F3">
              <w:rPr>
                <w:rFonts w:ascii="Arial" w:hAnsi="Arial" w:cs="Arial"/>
                <w:noProof/>
                <w:sz w:val="18"/>
                <w:szCs w:val="18"/>
              </w:rPr>
              <w:t>, i riktning mot tummen.</w:t>
            </w:r>
          </w:p>
        </w:tc>
        <w:tc>
          <w:tcPr>
            <w:tcW w:w="2126" w:type="dxa"/>
            <w:vMerge/>
          </w:tcPr>
          <w:p w14:paraId="5C3A3B04" w14:textId="77777777" w:rsidR="009E66A8" w:rsidRPr="004A5758" w:rsidRDefault="009E66A8" w:rsidP="001C619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</w:tcPr>
          <w:p w14:paraId="40F6FE2A" w14:textId="77777777" w:rsidR="009E66A8" w:rsidRPr="004A5758" w:rsidRDefault="009E66A8" w:rsidP="001C6190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8047817" w14:textId="77777777" w:rsidR="009E66A8" w:rsidRPr="008961E9" w:rsidRDefault="009E66A8" w:rsidP="009E66A8">
      <w:pPr>
        <w:tabs>
          <w:tab w:val="left" w:pos="4590"/>
        </w:tabs>
        <w:rPr>
          <w:rFonts w:ascii="Arial" w:hAnsi="Arial" w:cs="Arial"/>
          <w:b/>
          <w:sz w:val="18"/>
          <w:szCs w:val="18"/>
        </w:rPr>
      </w:pPr>
    </w:p>
    <w:p w14:paraId="4E7FCA7E" w14:textId="77777777" w:rsidR="009E66A8" w:rsidRPr="00DA39B6" w:rsidRDefault="009E66A8" w:rsidP="009E66A8">
      <w:pPr>
        <w:pStyle w:val="Rubrik3"/>
      </w:pPr>
      <w:r w:rsidRPr="00DA39B6">
        <w:t>Arkivering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9E66A8" w14:paraId="4AD8A2E2" w14:textId="77777777" w:rsidTr="00E8452D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7883033" w14:textId="77777777" w:rsidR="009E66A8" w:rsidRPr="00E25E8E" w:rsidRDefault="009E66A8" w:rsidP="009604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EADC1A2" w14:textId="77777777" w:rsidR="009E66A8" w:rsidRPr="00E25E8E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5E8E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AEA4B07" w14:textId="77777777" w:rsidR="009E66A8" w:rsidRPr="00E25E8E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94D29F5" w14:textId="77777777" w:rsidR="009E66A8" w:rsidRPr="00E25E8E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Verity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04F4A63" w14:textId="77777777" w:rsidR="009E66A8" w:rsidRPr="00E25E8E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CE57C26" w14:textId="77777777" w:rsidR="009E66A8" w:rsidRPr="00E25E8E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9E66A8" w14:paraId="191D0E7C" w14:textId="77777777" w:rsidTr="00E8452D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ED9336" w14:textId="77777777" w:rsidR="009E66A8" w:rsidRPr="00ED5407" w:rsidRDefault="009E66A8" w:rsidP="00960469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Hand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357A05" w14:textId="77777777" w:rsidR="009E66A8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71850" w14:textId="5C611617" w:rsidR="009E66A8" w:rsidRDefault="00CF5B3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0,2</w:t>
            </w:r>
            <w:r w:rsidR="009E66A8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0,2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8C90B4" w14:textId="77777777" w:rsidR="009E66A8" w:rsidRPr="00F44BD7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98027D" w14:textId="77777777" w:rsidR="009E66A8" w:rsidRPr="00F44BD7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AA4389F" w14:textId="77777777" w:rsidR="009E66A8" w:rsidRPr="00F44BD7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9E66A8" w14:paraId="1643545A" w14:textId="77777777" w:rsidTr="00E8452D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AC15742" w14:textId="77777777" w:rsidR="009E66A8" w:rsidRDefault="009E66A8" w:rsidP="00960469">
            <w:pPr>
              <w:pStyle w:val="Liststycke"/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D38E6" w14:textId="77777777" w:rsidR="009E66A8" w:rsidRPr="00F44BD7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BC92B0" w14:textId="56C6BB7B" w:rsidR="009E66A8" w:rsidRDefault="00CF5B3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0,2</w:t>
            </w:r>
            <w:r w:rsidR="009E66A8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4608D" w14:textId="77777777" w:rsidR="009E66A8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08C94D" w14:textId="77777777" w:rsidR="009E66A8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A1F8523" w14:textId="77777777" w:rsidR="009E66A8" w:rsidRPr="00F44BD7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9E66A8" w14:paraId="05B67ED2" w14:textId="77777777" w:rsidTr="00E8452D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007C2DC" w14:textId="77777777" w:rsidR="009E66A8" w:rsidRPr="00F44BD7" w:rsidRDefault="009E66A8" w:rsidP="00960469">
            <w:pPr>
              <w:pStyle w:val="Liststycke"/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CB344F" w14:textId="77777777" w:rsidR="009E66A8" w:rsidRPr="00F44BD7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A291FD" w14:textId="5EB47E15" w:rsidR="009E66A8" w:rsidRPr="00F44BD7" w:rsidRDefault="00CF5B3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0,2</w:t>
            </w:r>
            <w:r w:rsidR="009E66A8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78833" w14:textId="77777777" w:rsidR="009E66A8" w:rsidRPr="00F44BD7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C0FEF1" w14:textId="77777777" w:rsidR="009E66A8" w:rsidRPr="00F44BD7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D014B68" w14:textId="77777777" w:rsidR="009E66A8" w:rsidRPr="00F44BD7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9E66A8" w14:paraId="673E9C95" w14:textId="77777777" w:rsidTr="00E8452D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52BEDF2" w14:textId="77777777" w:rsidR="009E66A8" w:rsidRPr="00F44BD7" w:rsidRDefault="009E66A8" w:rsidP="00960469">
            <w:pPr>
              <w:pStyle w:val="Liststycke"/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42479" w14:textId="77777777" w:rsidR="009E66A8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07FB57" w14:textId="60F8D7D9" w:rsidR="009E66A8" w:rsidRDefault="00CF5B3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0,2</w:t>
            </w:r>
            <w:r w:rsidR="009E66A8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421A16" w14:textId="77777777" w:rsidR="009E66A8" w:rsidRPr="004200D9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EFA3E4" w14:textId="77777777" w:rsidR="009E66A8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76F633A" w14:textId="77777777" w:rsidR="009E66A8" w:rsidRPr="00F44BD7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9E66A8" w14:paraId="43743538" w14:textId="77777777" w:rsidTr="00E8452D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09EB46" w14:textId="77777777" w:rsidR="009E66A8" w:rsidRPr="009C7C5C" w:rsidRDefault="009E66A8" w:rsidP="009604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93D2E4" w14:textId="77777777" w:rsidR="009E66A8" w:rsidRPr="009C7C5C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0E5556" w14:textId="77777777" w:rsidR="009E66A8" w:rsidRPr="009C7C5C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C9C48" w14:textId="77777777" w:rsidR="009E66A8" w:rsidRPr="009C7C5C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346067" w14:textId="77777777" w:rsidR="009E66A8" w:rsidRPr="009C7C5C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633EFC" w14:textId="77777777" w:rsidR="009E66A8" w:rsidRPr="009C7C5C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9E66A8" w14:paraId="0E75653B" w14:textId="77777777" w:rsidTr="00E8452D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2A7FDB" w14:textId="77777777" w:rsidR="009E66A8" w:rsidRPr="009C7C5C" w:rsidRDefault="009E66A8" w:rsidP="0096046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9C7C5C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77DE95" w14:textId="77777777" w:rsidR="009E66A8" w:rsidRPr="009C7C5C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A2D4CB" w14:textId="77777777" w:rsidR="009E66A8" w:rsidRPr="009C7C5C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CA4157" w14:textId="77777777" w:rsidR="009E66A8" w:rsidRPr="009C7C5C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399F64" w14:textId="77777777" w:rsidR="009E66A8" w:rsidRPr="009C7C5C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A491AC" w14:textId="77777777" w:rsidR="009E66A8" w:rsidRPr="009C7C5C" w:rsidRDefault="009E66A8" w:rsidP="0096046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48B93192" w14:textId="77777777" w:rsidR="009E66A8" w:rsidRPr="009C7C5C" w:rsidRDefault="009E66A8" w:rsidP="009E66A8">
      <w:pPr>
        <w:rPr>
          <w:rFonts w:ascii="Arial" w:hAnsi="Arial" w:cs="Arial"/>
          <w:sz w:val="18"/>
          <w:szCs w:val="18"/>
          <w:lang w:val="en-US"/>
        </w:rPr>
      </w:pPr>
    </w:p>
    <w:p w14:paraId="03AF7D2B" w14:textId="77777777" w:rsidR="009E66A8" w:rsidRPr="00DA39B6" w:rsidRDefault="009E66A8" w:rsidP="009E66A8">
      <w:pPr>
        <w:pStyle w:val="Rubrik3"/>
      </w:pPr>
      <w:proofErr w:type="spellStart"/>
      <w:r w:rsidRPr="009C7C5C">
        <w:rPr>
          <w:lang w:val="en-US"/>
        </w:rPr>
        <w:t>Hängning</w:t>
      </w:r>
      <w:proofErr w:type="spellEnd"/>
      <w:r w:rsidRPr="009C7C5C">
        <w:rPr>
          <w:lang w:val="en-US"/>
        </w:rPr>
        <w:t xml:space="preserve"> </w:t>
      </w:r>
      <w:r w:rsidRPr="00DA39B6">
        <w:t>PACS</w:t>
      </w:r>
    </w:p>
    <w:tbl>
      <w:tblPr>
        <w:tblW w:w="9038" w:type="dxa"/>
        <w:tblInd w:w="562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9E66A8" w14:paraId="3E8AD16D" w14:textId="77777777" w:rsidTr="0038594D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6186E6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E81332A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D94DE26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131B3671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045057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E66A8" w14:paraId="38662EBB" w14:textId="77777777" w:rsidTr="0038594D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9128CC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666666" w:themeFill="text2" w:themeFillTint="99"/>
            <w:vAlign w:val="center"/>
          </w:tcPr>
          <w:p w14:paraId="51D71105" w14:textId="77777777" w:rsidR="009E66A8" w:rsidRDefault="009E66A8" w:rsidP="00557A5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Hand K-</w:t>
            </w:r>
          </w:p>
          <w:p w14:paraId="42B4D0D9" w14:textId="77777777" w:rsidR="009E66A8" w:rsidRPr="00390584" w:rsidRDefault="009E66A8" w:rsidP="00557A5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 w:themeFill="background1" w:themeFillShade="F2"/>
          </w:tcPr>
          <w:p w14:paraId="2DBCDB1E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412ECFE9" w14:textId="77777777" w:rsidR="009E66A8" w:rsidRDefault="009E66A8" w:rsidP="00557A5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Hand K-</w:t>
            </w:r>
          </w:p>
          <w:p w14:paraId="3BEAF875" w14:textId="77777777" w:rsidR="009E66A8" w:rsidRDefault="009E66A8" w:rsidP="00557A5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  <w:vAlign w:val="center"/>
          </w:tcPr>
          <w:p w14:paraId="404A800A" w14:textId="77777777" w:rsidR="009E66A8" w:rsidRDefault="009E66A8" w:rsidP="00557A5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Hand K-</w:t>
            </w:r>
          </w:p>
          <w:p w14:paraId="051EC9D1" w14:textId="77777777" w:rsidR="009E66A8" w:rsidRPr="004C69FC" w:rsidRDefault="009E66A8" w:rsidP="00557A5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93103A9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E66A8" w14:paraId="1CCF6D66" w14:textId="77777777" w:rsidTr="003859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1B8896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1253B55E" w14:textId="77777777" w:rsidR="009E66A8" w:rsidRPr="00390584" w:rsidRDefault="009E66A8" w:rsidP="00557A5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30618694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2874B4C8" w14:textId="77777777" w:rsidR="009E66A8" w:rsidRPr="00390584" w:rsidRDefault="009E66A8" w:rsidP="00557A5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20482E68" w14:textId="77777777" w:rsidR="009E66A8" w:rsidRPr="00390584" w:rsidRDefault="009E66A8" w:rsidP="00557A5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C2905C7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E66A8" w14:paraId="2EB71558" w14:textId="77777777" w:rsidTr="003859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A4AE2E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34BB0988" w14:textId="77777777" w:rsidR="009E66A8" w:rsidRPr="00390584" w:rsidRDefault="009E66A8" w:rsidP="00557A5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066972B0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166179F8" w14:textId="77777777" w:rsidR="009E66A8" w:rsidRPr="00390584" w:rsidRDefault="009E66A8" w:rsidP="00557A5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3490E321" w14:textId="77777777" w:rsidR="009E66A8" w:rsidRPr="00390584" w:rsidRDefault="009E66A8" w:rsidP="00557A5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5664021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E66A8" w14:paraId="46643AE7" w14:textId="77777777" w:rsidTr="003859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BAA543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5362E271" w14:textId="77777777" w:rsidR="009E66A8" w:rsidRPr="00390584" w:rsidRDefault="009E66A8" w:rsidP="00557A5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1395E07F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77D21AA3" w14:textId="77777777" w:rsidR="009E66A8" w:rsidRPr="00390584" w:rsidRDefault="009E66A8" w:rsidP="00557A5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5254C963" w14:textId="77777777" w:rsidR="009E66A8" w:rsidRPr="00390584" w:rsidRDefault="009E66A8" w:rsidP="00557A5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9BEC3A4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E66A8" w14:paraId="2D02E5E5" w14:textId="77777777" w:rsidTr="003859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347EF8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  <w:vAlign w:val="center"/>
          </w:tcPr>
          <w:p w14:paraId="0EF7BBC6" w14:textId="77777777" w:rsidR="009E66A8" w:rsidRPr="00390584" w:rsidRDefault="009E66A8" w:rsidP="00557A5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50EB5FF0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70CC5F30" w14:textId="77777777" w:rsidR="009E66A8" w:rsidRPr="00390584" w:rsidRDefault="009E66A8" w:rsidP="00557A5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  <w:vAlign w:val="center"/>
          </w:tcPr>
          <w:p w14:paraId="6B6CAEF1" w14:textId="77777777" w:rsidR="009E66A8" w:rsidRPr="00390584" w:rsidRDefault="009E66A8" w:rsidP="00557A5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3805327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E66A8" w14:paraId="2DABC758" w14:textId="77777777" w:rsidTr="003859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3A5D27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51148EA3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1CB0EB84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4A47FACC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466D47C4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966F401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E66A8" w14:paraId="05B4CED0" w14:textId="77777777" w:rsidTr="003859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0B53E9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779EDC6B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247AFFB7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1DB0D94A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248C9C23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14EC3A8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E66A8" w14:paraId="35FF1FCF" w14:textId="77777777" w:rsidTr="0038594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6EBFAF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666666" w:themeFill="text2" w:themeFillTint="99"/>
          </w:tcPr>
          <w:p w14:paraId="27BC3FF1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7BEDD032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 w:themeColor="background1" w:themeShade="F2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6D591196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0D04986A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457C3CC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E66A8" w14:paraId="4760F989" w14:textId="77777777" w:rsidTr="0038594D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74129B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AFA85F2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F1733F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</w:tcPr>
          <w:p w14:paraId="64DF2C06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A8D0D9" w14:textId="77777777" w:rsidR="009E66A8" w:rsidRPr="00390584" w:rsidRDefault="009E66A8" w:rsidP="00557A5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0AA233F" w14:textId="15EE5AA0" w:rsidR="009C6C0C" w:rsidRPr="009E66A8" w:rsidRDefault="009C6C0C" w:rsidP="009E66A8"/>
    <w:sectPr w:rsidR="009C6C0C" w:rsidRPr="009E66A8" w:rsidSect="00B96AFF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867E7" w14:textId="77777777" w:rsidR="00A6609C" w:rsidRDefault="00A6609C">
      <w:r>
        <w:separator/>
      </w:r>
    </w:p>
  </w:endnote>
  <w:endnote w:type="continuationSeparator" w:id="0">
    <w:p w14:paraId="0627A4F3" w14:textId="77777777" w:rsidR="00A6609C" w:rsidRDefault="00A6609C">
      <w:r>
        <w:continuationSeparator/>
      </w:r>
    </w:p>
  </w:endnote>
  <w:endnote w:type="continuationNotice" w:id="1">
    <w:p w14:paraId="3CC4FC4D" w14:textId="77777777" w:rsidR="00A6609C" w:rsidRDefault="00A660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A9E4C" w14:textId="77777777" w:rsidR="00A6609C" w:rsidRDefault="00A6609C"/>
  </w:footnote>
  <w:footnote w:type="continuationSeparator" w:id="0">
    <w:p w14:paraId="0EA40838" w14:textId="77777777" w:rsidR="00A6609C" w:rsidRDefault="00A6609C">
      <w:r>
        <w:continuationSeparator/>
      </w:r>
    </w:p>
  </w:footnote>
  <w:footnote w:type="continuationNotice" w:id="1">
    <w:p w14:paraId="258FDA57" w14:textId="77777777" w:rsidR="00A6609C" w:rsidRDefault="00A660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ED8E17A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7247F00" w:tentative="1">
      <w:start w:val="1"/>
      <w:numFmt w:val="lowerLetter"/>
      <w:lvlText w:val="%2."/>
      <w:lvlJc w:val="left"/>
      <w:pPr>
        <w:ind w:left="1080" w:hanging="360"/>
      </w:pPr>
    </w:lvl>
    <w:lvl w:ilvl="2" w:tplc="A76C47D8" w:tentative="1">
      <w:start w:val="1"/>
      <w:numFmt w:val="lowerRoman"/>
      <w:lvlText w:val="%3."/>
      <w:lvlJc w:val="right"/>
      <w:pPr>
        <w:ind w:left="1800" w:hanging="180"/>
      </w:pPr>
    </w:lvl>
    <w:lvl w:ilvl="3" w:tplc="C0503582" w:tentative="1">
      <w:start w:val="1"/>
      <w:numFmt w:val="decimal"/>
      <w:lvlText w:val="%4."/>
      <w:lvlJc w:val="left"/>
      <w:pPr>
        <w:ind w:left="2520" w:hanging="360"/>
      </w:pPr>
    </w:lvl>
    <w:lvl w:ilvl="4" w:tplc="351A7620" w:tentative="1">
      <w:start w:val="1"/>
      <w:numFmt w:val="lowerLetter"/>
      <w:lvlText w:val="%5."/>
      <w:lvlJc w:val="left"/>
      <w:pPr>
        <w:ind w:left="3240" w:hanging="360"/>
      </w:pPr>
    </w:lvl>
    <w:lvl w:ilvl="5" w:tplc="4F62B10C" w:tentative="1">
      <w:start w:val="1"/>
      <w:numFmt w:val="lowerRoman"/>
      <w:lvlText w:val="%6."/>
      <w:lvlJc w:val="right"/>
      <w:pPr>
        <w:ind w:left="3960" w:hanging="180"/>
      </w:pPr>
    </w:lvl>
    <w:lvl w:ilvl="6" w:tplc="BA1AF1A0" w:tentative="1">
      <w:start w:val="1"/>
      <w:numFmt w:val="decimal"/>
      <w:lvlText w:val="%7."/>
      <w:lvlJc w:val="left"/>
      <w:pPr>
        <w:ind w:left="4680" w:hanging="360"/>
      </w:pPr>
    </w:lvl>
    <w:lvl w:ilvl="7" w:tplc="1CC2AF4E" w:tentative="1">
      <w:start w:val="1"/>
      <w:numFmt w:val="lowerLetter"/>
      <w:lvlText w:val="%8."/>
      <w:lvlJc w:val="left"/>
      <w:pPr>
        <w:ind w:left="5400" w:hanging="360"/>
      </w:pPr>
    </w:lvl>
    <w:lvl w:ilvl="8" w:tplc="F1F87A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595A295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89AE5E0A" w:tentative="1">
      <w:start w:val="1"/>
      <w:numFmt w:val="lowerLetter"/>
      <w:lvlText w:val="%2."/>
      <w:lvlJc w:val="left"/>
      <w:pPr>
        <w:ind w:left="1080" w:hanging="360"/>
      </w:pPr>
    </w:lvl>
    <w:lvl w:ilvl="2" w:tplc="3A460EB6" w:tentative="1">
      <w:start w:val="1"/>
      <w:numFmt w:val="lowerRoman"/>
      <w:lvlText w:val="%3."/>
      <w:lvlJc w:val="right"/>
      <w:pPr>
        <w:ind w:left="1800" w:hanging="180"/>
      </w:pPr>
    </w:lvl>
    <w:lvl w:ilvl="3" w:tplc="BE1E1924" w:tentative="1">
      <w:start w:val="1"/>
      <w:numFmt w:val="decimal"/>
      <w:lvlText w:val="%4."/>
      <w:lvlJc w:val="left"/>
      <w:pPr>
        <w:ind w:left="2520" w:hanging="360"/>
      </w:pPr>
    </w:lvl>
    <w:lvl w:ilvl="4" w:tplc="E9E491A0" w:tentative="1">
      <w:start w:val="1"/>
      <w:numFmt w:val="lowerLetter"/>
      <w:lvlText w:val="%5."/>
      <w:lvlJc w:val="left"/>
      <w:pPr>
        <w:ind w:left="3240" w:hanging="360"/>
      </w:pPr>
    </w:lvl>
    <w:lvl w:ilvl="5" w:tplc="23A4CDEA" w:tentative="1">
      <w:start w:val="1"/>
      <w:numFmt w:val="lowerRoman"/>
      <w:lvlText w:val="%6."/>
      <w:lvlJc w:val="right"/>
      <w:pPr>
        <w:ind w:left="3960" w:hanging="180"/>
      </w:pPr>
    </w:lvl>
    <w:lvl w:ilvl="6" w:tplc="319ED672" w:tentative="1">
      <w:start w:val="1"/>
      <w:numFmt w:val="decimal"/>
      <w:lvlText w:val="%7."/>
      <w:lvlJc w:val="left"/>
      <w:pPr>
        <w:ind w:left="4680" w:hanging="360"/>
      </w:pPr>
    </w:lvl>
    <w:lvl w:ilvl="7" w:tplc="7E5E6E4C" w:tentative="1">
      <w:start w:val="1"/>
      <w:numFmt w:val="lowerLetter"/>
      <w:lvlText w:val="%8."/>
      <w:lvlJc w:val="left"/>
      <w:pPr>
        <w:ind w:left="5400" w:hanging="360"/>
      </w:pPr>
    </w:lvl>
    <w:lvl w:ilvl="8" w:tplc="F5C660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FA54284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75D026E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09452F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2A8484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46AD6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7F417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1040E6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12512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9C6E2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61577605">
    <w:abstractNumId w:val="20"/>
  </w:num>
  <w:num w:numId="2" w16cid:durableId="1666544326">
    <w:abstractNumId w:val="15"/>
  </w:num>
  <w:num w:numId="3" w16cid:durableId="1668246109">
    <w:abstractNumId w:val="0"/>
  </w:num>
  <w:num w:numId="4" w16cid:durableId="246623205">
    <w:abstractNumId w:val="6"/>
  </w:num>
  <w:num w:numId="5" w16cid:durableId="1794057639">
    <w:abstractNumId w:val="18"/>
  </w:num>
  <w:num w:numId="6" w16cid:durableId="1473985555">
    <w:abstractNumId w:val="2"/>
  </w:num>
  <w:num w:numId="7" w16cid:durableId="1101922463">
    <w:abstractNumId w:val="12"/>
  </w:num>
  <w:num w:numId="8" w16cid:durableId="1853912057">
    <w:abstractNumId w:val="9"/>
  </w:num>
  <w:num w:numId="9" w16cid:durableId="1826161486">
    <w:abstractNumId w:val="1"/>
  </w:num>
  <w:num w:numId="10" w16cid:durableId="1608661459">
    <w:abstractNumId w:val="1"/>
  </w:num>
  <w:num w:numId="11" w16cid:durableId="1854109590">
    <w:abstractNumId w:val="3"/>
  </w:num>
  <w:num w:numId="12" w16cid:durableId="359168332">
    <w:abstractNumId w:val="4"/>
  </w:num>
  <w:num w:numId="13" w16cid:durableId="1755201877">
    <w:abstractNumId w:val="14"/>
  </w:num>
  <w:num w:numId="14" w16cid:durableId="1213228847">
    <w:abstractNumId w:val="10"/>
  </w:num>
  <w:num w:numId="15" w16cid:durableId="1163398260">
    <w:abstractNumId w:val="7"/>
  </w:num>
  <w:num w:numId="16" w16cid:durableId="417140466">
    <w:abstractNumId w:val="13"/>
  </w:num>
  <w:num w:numId="17" w16cid:durableId="1080254577">
    <w:abstractNumId w:val="5"/>
  </w:num>
  <w:num w:numId="18" w16cid:durableId="100615578">
    <w:abstractNumId w:val="11"/>
  </w:num>
  <w:num w:numId="19" w16cid:durableId="293408155">
    <w:abstractNumId w:val="19"/>
  </w:num>
  <w:num w:numId="20" w16cid:durableId="633215440">
    <w:abstractNumId w:val="16"/>
  </w:num>
  <w:num w:numId="21" w16cid:durableId="1528985335">
    <w:abstractNumId w:val="8"/>
  </w:num>
  <w:num w:numId="22" w16cid:durableId="146604886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4A40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B7941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C6190"/>
    <w:rsid w:val="001D0056"/>
    <w:rsid w:val="001E3789"/>
    <w:rsid w:val="00211487"/>
    <w:rsid w:val="00211D91"/>
    <w:rsid w:val="00217DEC"/>
    <w:rsid w:val="00232396"/>
    <w:rsid w:val="00235B57"/>
    <w:rsid w:val="00246AF0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8594D"/>
    <w:rsid w:val="0039118E"/>
    <w:rsid w:val="00397F54"/>
    <w:rsid w:val="003A0D43"/>
    <w:rsid w:val="003A590E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2113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E5CEE"/>
    <w:rsid w:val="004E65E5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57A57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184F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364F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0469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6A8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7406"/>
    <w:rsid w:val="00A65FD4"/>
    <w:rsid w:val="00A6609C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5B38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452D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2DCA"/>
    <w:rsid w:val="00F35B05"/>
    <w:rsid w:val="00F413D9"/>
    <w:rsid w:val="00F5135F"/>
    <w:rsid w:val="00F51F78"/>
    <w:rsid w:val="00F717C1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9821002"/>
    <w:rsid w:val="278F34E4"/>
    <w:rsid w:val="33FBAAC7"/>
    <w:rsid w:val="4EB110F0"/>
    <w:rsid w:val="5397CB13"/>
    <w:rsid w:val="647B2B65"/>
    <w:rsid w:val="6B2CF8ED"/>
    <w:rsid w:val="6C1DEF13"/>
    <w:rsid w:val="7C422F21"/>
    <w:rsid w:val="7D76A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styleId="Normalwebb">
    <w:name w:val="Normal (Web)"/>
    <w:basedOn w:val="Normal"/>
    <w:uiPriority w:val="99"/>
    <w:unhideWhenUsed/>
    <w:rsid w:val="009E66A8"/>
    <w:pPr>
      <w:spacing w:before="100" w:beforeAutospacing="1" w:after="100" w:afterAutospacing="1" w:line="240" w:lineRule="auto"/>
      <w:ind w:left="0" w:right="0"/>
    </w:pPr>
  </w:style>
  <w:style w:type="character" w:styleId="AnvndHyperlnk">
    <w:name w:val="FollowedHyperlink"/>
    <w:basedOn w:val="Standardstycketeckensnitt"/>
    <w:uiPriority w:val="99"/>
    <w:semiHidden/>
    <w:unhideWhenUsed/>
    <w:rsid w:val="00A57406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diagramData" Target="diagrams/data1.xml" Id="rId13" /><Relationship Type="http://schemas.openxmlformats.org/officeDocument/2006/relationships/image" Target="media/image1.png" Id="rId18" /><Relationship Type="http://schemas.openxmlformats.org/officeDocument/2006/relationships/fontTable" Target="fontTable.xml" Id="rId26" /><Relationship Type="http://schemas.openxmlformats.org/officeDocument/2006/relationships/header" Target="header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microsoft.com/office/2007/relationships/diagramDrawing" Target="diagrams/drawing1.xml" Id="rId17" /><Relationship Type="http://schemas.openxmlformats.org/officeDocument/2006/relationships/footer" Target="footer3.xml" Id="rId25" /><Relationship Type="http://schemas.openxmlformats.org/officeDocument/2006/relationships/diagramColors" Target="diagrams/colors1.xml" Id="rId16" /><Relationship Type="http://schemas.openxmlformats.org/officeDocument/2006/relationships/image" Target="media/image3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24" /><Relationship Type="http://schemas.openxmlformats.org/officeDocument/2006/relationships/diagramQuickStyle" Target="diagrams/quickStyle1.xml" Id="rId15" /><Relationship Type="http://schemas.openxmlformats.org/officeDocument/2006/relationships/footer" Target="footer2.xml" Id="rId23" /><Relationship Type="http://schemas.openxmlformats.org/officeDocument/2006/relationships/footnotes" Target="footnotes.xml" Id="rId10" /><Relationship Type="http://schemas.openxmlformats.org/officeDocument/2006/relationships/image" Target="media/image2.png" Id="rId19" /><Relationship Type="http://schemas.openxmlformats.org/officeDocument/2006/relationships/webSettings" Target="webSettings.xml" Id="rId9" /><Relationship Type="http://schemas.openxmlformats.org/officeDocument/2006/relationships/diagramLayout" Target="diagrams/layout1.xml" Id="rId14" /><Relationship Type="http://schemas.openxmlformats.org/officeDocument/2006/relationships/footer" Target="footer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sv-SE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solidFill>
          <a:srgbClr val="FF0000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solidFill>
          <a:schemeClr val="bg1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solidFill>
          <a:schemeClr val="bg1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C385A33F-9799-446A-B7E0-EE0075DEB68B}" type="presOf" srcId="{D813EA76-4FD3-4C15-BFBC-B1DF43B29666}" destId="{4784DBD1-3CBE-41A8-A2C7-CF088F838C79}" srcOrd="0" destOrd="0" presId="urn:microsoft.com/office/officeart/2005/8/layout/hChevron3"/>
    <dgm:cxn modelId="{9B83CA4C-4BF8-41CB-B479-3B1FF9545FB2}" type="presOf" srcId="{7D55B2F1-F7F7-4A6B-AFB0-F846FDB634B5}" destId="{E13D0391-DAD9-4B61-AB66-3FA48A4F7006}" srcOrd="0" destOrd="0" presId="urn:microsoft.com/office/officeart/2005/8/layout/hChevron3"/>
    <dgm:cxn modelId="{01329656-77EC-4D6D-91F1-2BC9A3DA35EB}" type="presOf" srcId="{B73EA016-5B5E-4372-8AFF-E16F061CFA05}" destId="{1F6A0B97-83F0-4189-B0CB-00156B0AC153}" srcOrd="0" destOrd="0" presId="urn:microsoft.com/office/officeart/2005/8/layout/hChevron3"/>
    <dgm:cxn modelId="{C1BEECBE-D00F-4C49-91D6-95596A309E63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5FAECBC4-8EB4-44DD-B584-1C1855B99D47}" type="presOf" srcId="{548E9FD9-7371-42E5-8C31-C03B33C90BF7}" destId="{6CE68A43-9C69-4212-AF24-9AFEE7CA1715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03222119-5FB8-4E8C-8788-7E94DBF3FD34}" type="presParOf" srcId="{1F6A0B97-83F0-4189-B0CB-00156B0AC153}" destId="{4784DBD1-3CBE-41A8-A2C7-CF088F838C79}" srcOrd="0" destOrd="0" presId="urn:microsoft.com/office/officeart/2005/8/layout/hChevron3"/>
    <dgm:cxn modelId="{B8E11505-51CE-46C7-9E07-52721F82691A}" type="presParOf" srcId="{1F6A0B97-83F0-4189-B0CB-00156B0AC153}" destId="{37D14BC8-3203-463C-9804-9B3B86B621FF}" srcOrd="1" destOrd="0" presId="urn:microsoft.com/office/officeart/2005/8/layout/hChevron3"/>
    <dgm:cxn modelId="{EB383118-5F32-415F-BEBF-23711815CBD9}" type="presParOf" srcId="{1F6A0B97-83F0-4189-B0CB-00156B0AC153}" destId="{E13D0391-DAD9-4B61-AB66-3FA48A4F7006}" srcOrd="2" destOrd="0" presId="urn:microsoft.com/office/officeart/2005/8/layout/hChevron3"/>
    <dgm:cxn modelId="{F460016A-4562-4D55-807F-7191C7CB2E77}" type="presParOf" srcId="{1F6A0B97-83F0-4189-B0CB-00156B0AC153}" destId="{F9271109-4339-4036-9126-150629D10456}" srcOrd="3" destOrd="0" presId="urn:microsoft.com/office/officeart/2005/8/layout/hChevron3"/>
    <dgm:cxn modelId="{C23F9CA4-79E1-4FFA-B3C0-E02660853EA4}" type="presParOf" srcId="{1F6A0B97-83F0-4189-B0CB-00156B0AC153}" destId="{AD4E5296-B06F-4F82-9CB5-F741BF6BFCC1}" srcOrd="4" destOrd="0" presId="urn:microsoft.com/office/officeart/2005/8/layout/hChevron3"/>
    <dgm:cxn modelId="{85FB8804-2204-4181-9DFB-8B226DAA937E}" type="presParOf" srcId="{1F6A0B97-83F0-4189-B0CB-00156B0AC153}" destId="{99F7A086-6C98-4385-8FFE-3337C1F24694}" srcOrd="5" destOrd="0" presId="urn:microsoft.com/office/officeart/2005/8/layout/hChevron3"/>
    <dgm:cxn modelId="{DF02BC73-4301-4545-8F62-A3F60E118BB9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177</Words>
  <Characters>1450</Characters>
  <Application>Microsoft Office Word</Application>
  <DocSecurity>0</DocSecurity>
  <Lines>12</Lines>
  <Paragraphs>3</Paragraphs>
  <ScaleCrop>false</ScaleCrop>
  <Manager/>
  <Company/>
  <LinksUpToDate>false</LinksUpToDate>
  <CharactersWithSpaces>1624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CBCT Hand (C67000)</dc:title>
  <dc:subject/>
  <dc:creator/>
  <keywords/>
  <lastModifiedBy>Ulrica Sehlberg</lastModifiedBy>
  <revision>36</revision>
  <lastPrinted>2016-03-31T10:56:00.0000000Z</lastPrinted>
  <dcterms:created xsi:type="dcterms:W3CDTF">2021-05-27T09:47:00.0000000Z</dcterms:created>
  <dcterms:modified xsi:type="dcterms:W3CDTF">2025-02-12T08:41:00.0000000Z</dcterms:modified>
</coreProperties>
</file>