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D0EB78" w14:textId="7F04128C" w:rsidR="009E66A8" w:rsidRPr="00A53ED4" w:rsidRDefault="00F717C1" w:rsidP="00F717C1">
      <w:pPr>
        <w:pStyle w:val="Rubrik1"/>
        <w:rPr>
          <w:rFonts w:cs="Arial"/>
          <w:sz w:val="18"/>
          <w:szCs w:val="18"/>
        </w:rPr>
      </w:pPr>
      <w:r>
        <w:t>CBCT</w:t>
      </w:r>
      <w:r w:rsidRPr="0078345B">
        <w:t xml:space="preserve"> </w:t>
      </w:r>
      <w:r>
        <w:t>Hand (C67000)</w:t>
      </w:r>
    </w:p>
    <w:p w14:paraId="0E8EDA1D" w14:textId="77777777" w:rsidR="00F717C1" w:rsidRPr="00496CC3" w:rsidRDefault="00F717C1" w:rsidP="00F717C1">
      <w:pPr>
        <w:pStyle w:val="Rubrik3"/>
      </w:pPr>
      <w:r w:rsidRPr="00496CC3">
        <w:t>Syfte</w:t>
      </w:r>
    </w:p>
    <w:p w14:paraId="19523506" w14:textId="77777777" w:rsidR="00F717C1" w:rsidRPr="0078345B" w:rsidRDefault="00F717C1" w:rsidP="00F717C1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CBCT-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7E7F2550" w14:textId="77777777" w:rsidR="009E66A8" w:rsidRDefault="009E66A8" w:rsidP="009E66A8">
      <w:pPr>
        <w:rPr>
          <w:rFonts w:ascii="Arial" w:hAnsi="Arial" w:cs="Arial"/>
          <w:b/>
          <w:bCs/>
          <w:kern w:val="32"/>
          <w:sz w:val="18"/>
          <w:szCs w:val="18"/>
        </w:rPr>
      </w:pPr>
    </w:p>
    <w:p w14:paraId="6EC77142" w14:textId="29B7248B" w:rsidR="009E66A8" w:rsidRPr="00496CC3" w:rsidRDefault="00F717C1" w:rsidP="009E66A8">
      <w:pPr>
        <w:pStyle w:val="Rubrik3"/>
      </w:pPr>
      <w:r>
        <w:t>Förändringar sedan föregående</w:t>
      </w:r>
      <w:r w:rsidR="009E66A8">
        <w:t xml:space="preserve"> version</w:t>
      </w:r>
    </w:p>
    <w:p w14:paraId="7450F346" w14:textId="7497850C" w:rsidR="009E66A8" w:rsidRDefault="00232396" w:rsidP="009E66A8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5F5CFFAD" w14:textId="77777777" w:rsidR="009E66A8" w:rsidRDefault="009E66A8" w:rsidP="009E66A8">
      <w:pPr>
        <w:rPr>
          <w:rFonts w:ascii="Arial" w:hAnsi="Arial" w:cs="Arial"/>
          <w:sz w:val="18"/>
          <w:szCs w:val="18"/>
        </w:rPr>
      </w:pPr>
    </w:p>
    <w:p w14:paraId="0DC97D8C" w14:textId="77777777" w:rsidR="009E66A8" w:rsidRPr="00DA39B6" w:rsidRDefault="009E66A8" w:rsidP="009E66A8">
      <w:pPr>
        <w:pStyle w:val="Rubrik3"/>
      </w:pPr>
      <w:r w:rsidRPr="00DA39B6">
        <w:t>Inför undersökningen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9E66A8" w14:paraId="3BBCD1C5" w14:textId="77777777" w:rsidTr="7D76AF9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05E21458" w14:textId="77777777" w:rsidR="009E66A8" w:rsidRPr="00390584" w:rsidRDefault="009E66A8" w:rsidP="000B794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4D331516" w14:textId="73D807AE" w:rsidR="009E66A8" w:rsidRPr="006F5891" w:rsidRDefault="009E66A8" w:rsidP="000B794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  <w:r w:rsidRPr="00496FA8">
              <w:rPr>
                <w:rFonts w:ascii="Arial" w:hAnsi="Arial" w:cs="Arial"/>
                <w:sz w:val="18"/>
                <w:szCs w:val="18"/>
              </w:rPr>
              <w:t>raktur, frakturkontroller, degenerativa förändringa</w:t>
            </w:r>
            <w:r w:rsidR="004E5CEE">
              <w:rPr>
                <w:rFonts w:ascii="Arial" w:hAnsi="Arial" w:cs="Arial"/>
                <w:sz w:val="18"/>
                <w:szCs w:val="18"/>
              </w:rPr>
              <w:t xml:space="preserve">r, kartläggning av fraktur </w:t>
            </w:r>
            <w:r w:rsidRPr="00496FA8">
              <w:rPr>
                <w:rFonts w:ascii="Arial" w:hAnsi="Arial" w:cs="Arial"/>
                <w:sz w:val="18"/>
                <w:szCs w:val="18"/>
              </w:rPr>
              <w:t>mm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9E66A8" w14:paraId="3B48435D" w14:textId="77777777" w:rsidTr="7D76AF9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5C8582B" w14:textId="77777777" w:rsidR="009E66A8" w:rsidRPr="00390584" w:rsidRDefault="009E66A8" w:rsidP="000B794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1EB4F27" w14:textId="77777777" w:rsidR="009E66A8" w:rsidRPr="005C5712" w:rsidRDefault="009E66A8" w:rsidP="000B794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9E66A8" w14:paraId="16A9D317" w14:textId="77777777" w:rsidTr="7D76AF9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E4D2977" w14:textId="77777777" w:rsidR="009E66A8" w:rsidRPr="00390584" w:rsidRDefault="009E66A8" w:rsidP="000B794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13CB38A" w14:textId="18BCC2D9" w:rsidR="009E66A8" w:rsidRDefault="009E66A8" w:rsidP="7C422F21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7C422F21">
              <w:rPr>
                <w:rFonts w:ascii="Arial" w:hAnsi="Arial" w:cs="Arial"/>
                <w:color w:val="000000" w:themeColor="text2"/>
                <w:sz w:val="18"/>
                <w:szCs w:val="18"/>
              </w:rPr>
              <w:t>Se kapitel 4.2 och 5.</w:t>
            </w:r>
            <w:r w:rsidR="6C1DEF13" w:rsidRPr="7C422F21">
              <w:rPr>
                <w:rFonts w:ascii="Arial" w:hAnsi="Arial" w:cs="Arial"/>
                <w:color w:val="000000" w:themeColor="text2"/>
                <w:sz w:val="18"/>
                <w:szCs w:val="18"/>
              </w:rPr>
              <w:t>10</w:t>
            </w:r>
            <w:r w:rsidRPr="7C422F21">
              <w:rPr>
                <w:rFonts w:ascii="Arial" w:hAnsi="Arial" w:cs="Arial"/>
                <w:color w:val="000000" w:themeColor="text2"/>
                <w:sz w:val="18"/>
                <w:szCs w:val="18"/>
              </w:rPr>
              <w:t xml:space="preserve"> i </w:t>
            </w:r>
          </w:p>
          <w:p w14:paraId="20C091E5" w14:textId="304D32F7" w:rsidR="009E66A8" w:rsidRPr="008155F1" w:rsidRDefault="00232396" w:rsidP="000B7941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2" w:history="1">
              <w:r w:rsidR="009E66A8"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9E66A8" w14:paraId="1F4AEA9E" w14:textId="77777777" w:rsidTr="7D76AF9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0C13C51E" w14:textId="77777777" w:rsidR="009E66A8" w:rsidRPr="00390584" w:rsidRDefault="009E66A8" w:rsidP="000B794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D7DC65E" w14:textId="77777777" w:rsidR="009E66A8" w:rsidRPr="0066567D" w:rsidRDefault="009E66A8" w:rsidP="000B794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Sittande.</w:t>
            </w:r>
          </w:p>
          <w:p w14:paraId="0D300661" w14:textId="77777777" w:rsidR="009E66A8" w:rsidRDefault="009E66A8" w:rsidP="000B794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Aktuellt område i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isocenter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06715F07" w14:textId="77777777" w:rsidR="009E66A8" w:rsidRDefault="009E66A8" w:rsidP="000B794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Den aktuella handen på handstödet.</w:t>
            </w:r>
          </w:p>
          <w:p w14:paraId="46575454" w14:textId="13B872D5" w:rsidR="009E66A8" w:rsidRPr="0066503B" w:rsidRDefault="004E5CEE" w:rsidP="000B794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4" w:right="0"/>
              <w:rPr>
                <w:rFonts w:ascii="Arial" w:hAnsi="Arial" w:cs="Arial"/>
                <w:sz w:val="18"/>
                <w:szCs w:val="18"/>
              </w:rPr>
            </w:pPr>
            <w:r w:rsidRPr="7D76AF9E">
              <w:rPr>
                <w:rFonts w:ascii="Arial" w:hAnsi="Arial" w:cs="Arial"/>
                <w:sz w:val="18"/>
                <w:szCs w:val="18"/>
              </w:rPr>
              <w:t>OBS! FOV är 10 x 16 cm (</w:t>
            </w:r>
            <w:proofErr w:type="spellStart"/>
            <w:r w:rsidRPr="7D76AF9E">
              <w:rPr>
                <w:rFonts w:ascii="Arial" w:hAnsi="Arial" w:cs="Arial"/>
                <w:sz w:val="18"/>
                <w:szCs w:val="18"/>
              </w:rPr>
              <w:t>large</w:t>
            </w:r>
            <w:proofErr w:type="spellEnd"/>
            <w:r w:rsidRPr="7D76AF9E">
              <w:rPr>
                <w:rFonts w:ascii="Arial" w:hAnsi="Arial" w:cs="Arial"/>
                <w:sz w:val="18"/>
                <w:szCs w:val="18"/>
              </w:rPr>
              <w:t xml:space="preserve">) eller 6 x 16 </w:t>
            </w:r>
            <w:r w:rsidR="278F34E4" w:rsidRPr="7D76AF9E">
              <w:rPr>
                <w:rFonts w:ascii="Arial" w:hAnsi="Arial" w:cs="Arial"/>
                <w:sz w:val="18"/>
                <w:szCs w:val="18"/>
              </w:rPr>
              <w:t>c</w:t>
            </w:r>
            <w:r w:rsidRPr="7D76AF9E">
              <w:rPr>
                <w:rFonts w:ascii="Arial" w:hAnsi="Arial" w:cs="Arial"/>
                <w:sz w:val="18"/>
                <w:szCs w:val="18"/>
              </w:rPr>
              <w:t>m (small). Intresseområdet ska inkluderas med bra marginal.</w:t>
            </w:r>
          </w:p>
        </w:tc>
      </w:tr>
    </w:tbl>
    <w:p w14:paraId="1817698C" w14:textId="77777777" w:rsidR="009E66A8" w:rsidRPr="00E56B07" w:rsidRDefault="009E66A8" w:rsidP="009E66A8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5538D189" w14:textId="77777777" w:rsidR="009E66A8" w:rsidRPr="00DA39B6" w:rsidRDefault="009E66A8" w:rsidP="009E66A8">
      <w:pPr>
        <w:pStyle w:val="Rubrik3"/>
      </w:pPr>
      <w:r w:rsidRPr="00DA39B6">
        <w:t>Bildtagning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9E66A8" w14:paraId="4E1F077D" w14:textId="77777777" w:rsidTr="00246AF0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FCB5F04" w14:textId="77777777" w:rsidR="009E66A8" w:rsidRPr="00A85166" w:rsidRDefault="009E66A8" w:rsidP="00246AF0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B85B283" wp14:editId="731E195D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090C06" w14:textId="77777777" w:rsidR="009E66A8" w:rsidRPr="00A85166" w:rsidRDefault="009E66A8" w:rsidP="00246A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4BFF374" wp14:editId="32EB8DEC">
                      <wp:simplePos x="0" y="0"/>
                      <wp:positionH relativeFrom="column">
                        <wp:posOffset>597535</wp:posOffset>
                      </wp:positionH>
                      <wp:positionV relativeFrom="paragraph">
                        <wp:posOffset>363220</wp:posOffset>
                      </wp:positionV>
                      <wp:extent cx="410210" cy="112395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1239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33F2023" w14:textId="77777777" w:rsidR="009E66A8" w:rsidRPr="0066567D" w:rsidRDefault="009E66A8" w:rsidP="009E66A8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pic="http://schemas.openxmlformats.org/drawingml/2006/picture" xmlns:dgm="http://schemas.openxmlformats.org/drawingml/2006/diagram" xmlns:a="http://schemas.openxmlformats.org/drawingml/2006/main">
                  <w:pict>
                    <v:shapetype id="_x0000_t68" coordsize="21600,21600" o:spt="68" adj="5400,5400" path="m0@0l@1@0@1,21600@2,21600@2@0,21600@0,10800,xe" w14:anchorId="64BFF374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Upp 17" style="position:absolute;left:0;text-align:left;margin-left:47.05pt;margin-top:28.6pt;width:32.3pt;height:88.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2pt" type="#_x0000_t68" adj="39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">
                      <v:textbox inset="1mm,1mm,1mm,1mm">
                        <w:txbxContent>
                          <w:p w:rsidRPr="0066567D" w:rsidR="009E66A8" w:rsidP="009E66A8" w:rsidRDefault="009E66A8" w14:paraId="433F2023" w14:textId="77777777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1B055FA" wp14:editId="34DF16FC">
                      <wp:simplePos x="0" y="0"/>
                      <wp:positionH relativeFrom="column">
                        <wp:posOffset>183515</wp:posOffset>
                      </wp:positionH>
                      <wp:positionV relativeFrom="paragraph">
                        <wp:posOffset>367030</wp:posOffset>
                      </wp:positionV>
                      <wp:extent cx="1308100" cy="1076325"/>
                      <wp:effectExtent l="19050" t="19050" r="25400" b="2857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08100" cy="1076325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pic="http://schemas.openxmlformats.org/drawingml/2006/picture" xmlns:dgm="http://schemas.openxmlformats.org/drawingml/2006/diagram" xmlns:a="http://schemas.openxmlformats.org/drawingml/2006/main">
                  <w:pict w14:anchorId="019FE0EF">
                    <v:rect id="Rektangel 3" style="position:absolute;margin-left:14.45pt;margin-top:28.9pt;width:103pt;height:84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1A68A1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6D81A01B" wp14:editId="20E80E7E">
                  <wp:extent cx="1339511" cy="1562100"/>
                  <wp:effectExtent l="0" t="0" r="0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1927147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1809" cy="15764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E66A8" w14:paraId="4EF9AEAD" w14:textId="77777777" w:rsidTr="00246AF0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176F20ED" w14:textId="77777777" w:rsidR="009E66A8" w:rsidRPr="00666E60" w:rsidRDefault="009E66A8" w:rsidP="00246A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66E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4EE7C3" w14:textId="77777777" w:rsidR="009E66A8" w:rsidRPr="00666E60" w:rsidRDefault="009E66A8" w:rsidP="00246AF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1DD823" w14:textId="77777777" w:rsidR="009E66A8" w:rsidRPr="001B6509" w:rsidRDefault="009E66A8" w:rsidP="00246A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E66A8" w14:paraId="17DAF72B" w14:textId="77777777" w:rsidTr="00246AF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5BAEF558" w14:textId="77777777" w:rsidR="009E66A8" w:rsidRPr="00B42F19" w:rsidRDefault="009E66A8" w:rsidP="00246A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2070A48" w14:textId="77777777" w:rsidR="009E66A8" w:rsidRDefault="009E66A8" w:rsidP="00246AF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Karpometakarpalleden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– nedanför handleden. Centrering mitten av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metacarpale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3.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2259C7" w14:textId="77777777" w:rsidR="009E66A8" w:rsidRDefault="009E66A8" w:rsidP="00246AF0">
            <w:pPr>
              <w:spacing w:after="0" w:line="240" w:lineRule="auto"/>
              <w:ind w:left="0" w:right="0"/>
              <w:jc w:val="both"/>
              <w:rPr>
                <w:noProof/>
              </w:rPr>
            </w:pPr>
          </w:p>
        </w:tc>
      </w:tr>
      <w:tr w:rsidR="009E66A8" w14:paraId="2B450575" w14:textId="77777777" w:rsidTr="00246AF0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4648F839" w14:textId="77777777" w:rsidR="009E66A8" w:rsidRPr="00B42F19" w:rsidRDefault="009E66A8" w:rsidP="00246AF0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177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Hand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867871C" w14:textId="77777777" w:rsidR="009E66A8" w:rsidRPr="001B6509" w:rsidRDefault="009E66A8" w:rsidP="00246AF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1B650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Aktuellt område avbildat med marginal proximalt och distalt.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36B7264C" w14:textId="77777777" w:rsidR="009E66A8" w:rsidRPr="001B6509" w:rsidRDefault="009E66A8" w:rsidP="00246AF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1EF16CC" w14:textId="77777777" w:rsidR="009E66A8" w:rsidRDefault="009E66A8" w:rsidP="009E66A8">
      <w:pPr>
        <w:rPr>
          <w:rFonts w:ascii="Arial" w:hAnsi="Arial" w:cs="Arial"/>
          <w:b/>
          <w:sz w:val="18"/>
          <w:szCs w:val="18"/>
        </w:rPr>
      </w:pPr>
    </w:p>
    <w:p w14:paraId="1C4A59EB" w14:textId="77777777" w:rsidR="009E66A8" w:rsidRDefault="009E66A8" w:rsidP="009E66A8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br w:type="page"/>
      </w:r>
    </w:p>
    <w:p w14:paraId="6B683C9F" w14:textId="77777777" w:rsidR="009E66A8" w:rsidRPr="00D8051C" w:rsidRDefault="009E66A8" w:rsidP="009E66A8">
      <w:pPr>
        <w:rPr>
          <w:rFonts w:ascii="Arial" w:hAnsi="Arial" w:cs="Arial"/>
          <w:b/>
          <w:sz w:val="18"/>
          <w:szCs w:val="18"/>
        </w:rPr>
      </w:pPr>
    </w:p>
    <w:p w14:paraId="18EA9F11" w14:textId="77777777" w:rsidR="009E66A8" w:rsidRPr="00DA39B6" w:rsidRDefault="009E66A8" w:rsidP="009E66A8">
      <w:pPr>
        <w:pStyle w:val="Rubrik3"/>
      </w:pPr>
      <w:proofErr w:type="spellStart"/>
      <w:r w:rsidRPr="00DA39B6">
        <w:t>Reformatering</w:t>
      </w:r>
      <w:proofErr w:type="spellEnd"/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977"/>
        <w:gridCol w:w="2126"/>
        <w:gridCol w:w="2806"/>
      </w:tblGrid>
      <w:tr w:rsidR="009E66A8" w14:paraId="2B4FF8F2" w14:textId="77777777" w:rsidTr="33FBAAC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E51A07" w14:textId="77777777" w:rsidR="009E66A8" w:rsidRPr="004A5758" w:rsidRDefault="009E66A8" w:rsidP="001C61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2469FE" w14:textId="77777777" w:rsidR="009E66A8" w:rsidRPr="004A5758" w:rsidRDefault="009E66A8" w:rsidP="001C619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02FB08" w14:textId="77777777" w:rsidR="009E66A8" w:rsidRPr="004A5758" w:rsidRDefault="009E66A8" w:rsidP="001C61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0180B3CC" wp14:editId="417E392E">
                      <wp:simplePos x="0" y="0"/>
                      <wp:positionH relativeFrom="margin">
                        <wp:posOffset>209550</wp:posOffset>
                      </wp:positionH>
                      <wp:positionV relativeFrom="paragraph">
                        <wp:posOffset>311150</wp:posOffset>
                      </wp:positionV>
                      <wp:extent cx="409575" cy="565785"/>
                      <wp:effectExtent l="17145" t="20955" r="0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5487215">
                                <a:off x="0" y="0"/>
                                <a:ext cx="409575" cy="56578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99158F1" w14:textId="77777777" w:rsidR="009E66A8" w:rsidRPr="0066564D" w:rsidRDefault="009E66A8" w:rsidP="005F184F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pic="http://schemas.openxmlformats.org/drawingml/2006/picture" xmlns:dgm="http://schemas.openxmlformats.org/drawingml/2006/diagram" xmlns:a="http://schemas.openxmlformats.org/drawingml/2006/main">
                  <w:pict>
                    <v:shapetype id="_x0000_t67" coordsize="21600,21600" o:spt="67" adj="16200,5400" path="m0@0l@1@0@1,0@2,0@2@0,21600@0,10800,21600xe" w14:anchorId="0180B3CC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Ned 20" style="position:absolute;left:0;text-align:left;margin-left:16.5pt;margin-top:24.5pt;width:32.25pt;height:44.55pt;rotation:-6676791fd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7" fillcolor="red" stroked="f" strokeweight="2pt" type="#_x0000_t67" adj="137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">
                      <v:textbox style="layout-flow:vertical" inset="1mm,1mm,1mm,1mm">
                        <w:txbxContent>
                          <w:p w:rsidRPr="0066564D" w:rsidR="009E66A8" w:rsidP="005F184F" w:rsidRDefault="009E66A8" w14:paraId="699158F1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26469AA" wp14:editId="0136566F">
                      <wp:simplePos x="0" y="0"/>
                      <wp:positionH relativeFrom="column">
                        <wp:posOffset>92075</wp:posOffset>
                      </wp:positionH>
                      <wp:positionV relativeFrom="paragraph">
                        <wp:posOffset>819150</wp:posOffset>
                      </wp:positionV>
                      <wp:extent cx="1052830" cy="255905"/>
                      <wp:effectExtent l="19050" t="19050" r="33020" b="2984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052830" cy="256032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pic="http://schemas.openxmlformats.org/drawingml/2006/picture" xmlns:dgm="http://schemas.openxmlformats.org/drawingml/2006/diagram" xmlns:a="http://schemas.openxmlformats.org/drawingml/2006/main">
                  <w:pict w14:anchorId="6F12692D">
                    <v:line id="Rak 21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7.25pt,64.5pt" to="90.15pt,84.65pt" w14:anchorId="56E07F1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"/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1C9E923B" wp14:editId="0A5C93DD">
                      <wp:simplePos x="0" y="0"/>
                      <wp:positionH relativeFrom="column">
                        <wp:posOffset>768350</wp:posOffset>
                      </wp:positionH>
                      <wp:positionV relativeFrom="paragraph">
                        <wp:posOffset>283210</wp:posOffset>
                      </wp:positionV>
                      <wp:extent cx="407035" cy="559435"/>
                      <wp:effectExtent l="19050" t="0" r="0" b="31115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0755377">
                                <a:off x="0" y="0"/>
                                <a:ext cx="407035" cy="5594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E34AC7F" w14:textId="77777777" w:rsidR="009E66A8" w:rsidRPr="0066567D" w:rsidRDefault="009E66A8" w:rsidP="001D0056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pic="http://schemas.openxmlformats.org/drawingml/2006/picture" xmlns:dgm="http://schemas.openxmlformats.org/drawingml/2006/diagram" xmlns:a="http://schemas.openxmlformats.org/drawingml/2006/main">
                  <w:pict>
                    <v:shape id="Upp 19" style="position:absolute;left:0;text-align:left;margin-left:60.5pt;margin-top:22.3pt;width:32.05pt;height:44.05pt;rotation:-922554fd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8" fillcolor="red" stroked="f" strokeweight="2pt" type="#_x0000_t68" adj="78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" w14:anchorId="1C9E923B">
                      <v:textbox style="layout-flow:vertical;mso-layout-flow-alt:bottom-to-top" inset="1mm,1mm,1mm,1mm">
                        <w:txbxContent>
                          <w:p w:rsidRPr="0066567D" w:rsidR="009E66A8" w:rsidP="001D0056" w:rsidRDefault="009E66A8" w14:paraId="1E34AC7F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1CA14DA2" wp14:editId="732BEE7E">
                      <wp:simplePos x="0" y="0"/>
                      <wp:positionH relativeFrom="column">
                        <wp:posOffset>582295</wp:posOffset>
                      </wp:positionH>
                      <wp:positionV relativeFrom="paragraph">
                        <wp:posOffset>27940</wp:posOffset>
                      </wp:positionV>
                      <wp:extent cx="302260" cy="1456055"/>
                      <wp:effectExtent l="19050" t="19050" r="21590" b="1079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302417" cy="1456674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pic="http://schemas.openxmlformats.org/drawingml/2006/picture" xmlns:dgm="http://schemas.openxmlformats.org/drawingml/2006/diagram" xmlns:a="http://schemas.openxmlformats.org/drawingml/2006/main">
                  <w:pict w14:anchorId="4EBC1D76">
                    <v:line id="Rak 1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45.85pt,2.2pt" to="69.65pt,116.85pt" w14:anchorId="5BB5FE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77694787" wp14:editId="372250BB">
                  <wp:extent cx="1041400" cy="1532158"/>
                  <wp:effectExtent l="0" t="0" r="6350" b="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4390396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6863" cy="1554908"/>
                          </a:xfrm>
                          <a:prstGeom prst="rect">
                            <a:avLst/>
                          </a:prstGeom>
                          <a:solidFill>
                            <a:srgbClr val="FF0000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4653FDE" w14:textId="77777777" w:rsidR="009E66A8" w:rsidRPr="004A5758" w:rsidRDefault="009E66A8" w:rsidP="001C619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C77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55A5D72C" wp14:editId="563C93CA">
                      <wp:simplePos x="0" y="0"/>
                      <wp:positionH relativeFrom="margin">
                        <wp:posOffset>828040</wp:posOffset>
                      </wp:positionH>
                      <wp:positionV relativeFrom="paragraph">
                        <wp:posOffset>502920</wp:posOffset>
                      </wp:positionV>
                      <wp:extent cx="409575" cy="553085"/>
                      <wp:effectExtent l="4445" t="0" r="0" b="0"/>
                      <wp:wrapNone/>
                      <wp:docPr id="24" name="Ned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09575" cy="55308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BEC3AE1" w14:textId="77777777" w:rsidR="009E66A8" w:rsidRPr="0066564D" w:rsidRDefault="009E66A8" w:rsidP="001D0056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pic="http://schemas.openxmlformats.org/drawingml/2006/picture" xmlns:dgm="http://schemas.openxmlformats.org/drawingml/2006/diagram" xmlns:a="http://schemas.openxmlformats.org/drawingml/2006/main">
                  <w:pict>
                    <v:shape id="Ned 24" style="position:absolute;left:0;text-align:left;margin-left:65.2pt;margin-top:39.6pt;width:32.25pt;height:43.5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9" fillcolor="red" stroked="f" strokeweight="2pt" type="#_x0000_t67" adj="136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" w14:anchorId="55A5D72C">
                      <v:textbox style="layout-flow:vertical;mso-layout-flow-alt:bottom-to-top" inset="1mm,1mm,1mm,1mm">
                        <w:txbxContent>
                          <w:p w:rsidRPr="0066564D" w:rsidR="009E66A8" w:rsidP="001D0056" w:rsidRDefault="009E66A8" w14:paraId="1BEC3AE1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D77F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6CFEA04B" wp14:editId="7F585D5F">
                      <wp:simplePos x="0" y="0"/>
                      <wp:positionH relativeFrom="column">
                        <wp:posOffset>744855</wp:posOffset>
                      </wp:positionH>
                      <wp:positionV relativeFrom="paragraph">
                        <wp:posOffset>6985</wp:posOffset>
                      </wp:positionV>
                      <wp:extent cx="25400" cy="1519555"/>
                      <wp:effectExtent l="19050" t="19050" r="31750" b="4445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25400" cy="1519745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pic="http://schemas.openxmlformats.org/drawingml/2006/picture" xmlns:dgm="http://schemas.openxmlformats.org/drawingml/2006/diagram" xmlns:a="http://schemas.openxmlformats.org/drawingml/2006/main">
                  <w:pict w14:anchorId="7FA52E94">
                    <v:line id="Rak 23" style="position:absolute;flip:x 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8.65pt,.55pt" to="60.65pt,120.2pt" w14:anchorId="4CEC469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"/>
                  </w:pict>
                </mc:Fallback>
              </mc:AlternateContent>
            </w:r>
            <w:r w:rsidRPr="00FC77E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7C02F6BA" wp14:editId="18C02918">
                      <wp:simplePos x="0" y="0"/>
                      <wp:positionH relativeFrom="column">
                        <wp:posOffset>47625</wp:posOffset>
                      </wp:positionH>
                      <wp:positionV relativeFrom="paragraph">
                        <wp:posOffset>1077595</wp:posOffset>
                      </wp:positionV>
                      <wp:extent cx="299720" cy="694690"/>
                      <wp:effectExtent l="0" t="0" r="0" b="0"/>
                      <wp:wrapNone/>
                      <wp:docPr id="4" name="Textruta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383419">
                                <a:off x="0" y="0"/>
                                <a:ext cx="299720" cy="69469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7A362098" w14:textId="77777777" w:rsidR="009E66A8" w:rsidRPr="008C79A8" w:rsidRDefault="009E66A8" w:rsidP="001D0056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DX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pic="http://schemas.openxmlformats.org/drawingml/2006/picture" xmlns:dgm="http://schemas.openxmlformats.org/drawingml/2006/diagram" xmlns:a="http://schemas.openxmlformats.org/drawingml/2006/main">
                  <w:pict>
                    <v:shapetype id="_x0000_t202" coordsize="21600,21600" o:spt="202" path="m,l,21600r21600,l21600,xe" w14:anchorId="7C02F6BA">
                      <v:stroke joinstyle="miter"/>
                      <v:path gradientshapeok="t" o:connecttype="rect"/>
                    </v:shapetype>
                    <v:shape id="Textruta 4" style="position:absolute;left:0;text-align:left;margin-left:3.75pt;margin-top:84.85pt;width:23.6pt;height:54.7pt;rotation:5880129fd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">
                      <v:textbox style="layout-flow:vertical;mso-layout-flow-alt:bottom-to-top">
                        <w:txbxContent>
                          <w:p w:rsidRPr="008C79A8" w:rsidR="009E66A8" w:rsidP="001D0056" w:rsidRDefault="009E66A8" w14:paraId="7A362098" w14:textId="77777777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DX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1EF54A5F" wp14:editId="4332F162">
                  <wp:extent cx="1511300" cy="1528586"/>
                  <wp:effectExtent l="0" t="0" r="0" b="0"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049276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514171" cy="15314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E66A8" w14:paraId="39F15665" w14:textId="77777777" w:rsidTr="33FBAAC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60E38D3" w14:textId="77777777" w:rsidR="009E66A8" w:rsidRDefault="009E66A8" w:rsidP="001C61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AA6D97B" w14:textId="77777777" w:rsidR="009E66A8" w:rsidRPr="006B4EB1" w:rsidRDefault="009E66A8" w:rsidP="001C619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Vinkelrätt mot metacarpalbenen.</w:t>
            </w:r>
          </w:p>
        </w:tc>
        <w:tc>
          <w:tcPr>
            <w:tcW w:w="2126" w:type="dxa"/>
            <w:vMerge/>
          </w:tcPr>
          <w:p w14:paraId="4DF233ED" w14:textId="77777777" w:rsidR="009E66A8" w:rsidRPr="006B4EB1" w:rsidRDefault="009E66A8" w:rsidP="001C619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</w:tcPr>
          <w:p w14:paraId="5FBEE8AE" w14:textId="77777777" w:rsidR="009E66A8" w:rsidRPr="006B4EB1" w:rsidRDefault="009E66A8" w:rsidP="001C619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E66A8" w14:paraId="36C79F22" w14:textId="77777777" w:rsidTr="33FBAAC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A8C2BD7" w14:textId="77777777" w:rsidR="009E66A8" w:rsidRPr="004A5758" w:rsidRDefault="009E66A8" w:rsidP="001C61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7ADE6C" w14:textId="77777777" w:rsidR="009E66A8" w:rsidRPr="004A5758" w:rsidRDefault="009E66A8" w:rsidP="001C619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metacarpalbenen, framifrån – bak.</w:t>
            </w:r>
          </w:p>
        </w:tc>
        <w:tc>
          <w:tcPr>
            <w:tcW w:w="2126" w:type="dxa"/>
            <w:vMerge/>
          </w:tcPr>
          <w:p w14:paraId="7AB3D73B" w14:textId="77777777" w:rsidR="009E66A8" w:rsidRPr="004A5758" w:rsidRDefault="009E66A8" w:rsidP="001C619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</w:tcPr>
          <w:p w14:paraId="6054F854" w14:textId="77777777" w:rsidR="009E66A8" w:rsidRPr="004A5758" w:rsidRDefault="009E66A8" w:rsidP="001C619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E66A8" w14:paraId="5E8178CF" w14:textId="77777777" w:rsidTr="33FBAAC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2330B56B" w14:textId="77777777" w:rsidR="009E66A8" w:rsidRDefault="009E66A8" w:rsidP="001C61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EAC8A16" w14:textId="77777777" w:rsidR="009E66A8" w:rsidRPr="004A5758" w:rsidRDefault="009E66A8" w:rsidP="001C619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metacarpalbenen</w:t>
            </w:r>
            <w:r w:rsidRPr="00FC18F3">
              <w:rPr>
                <w:rFonts w:ascii="Arial" w:hAnsi="Arial" w:cs="Arial"/>
                <w:noProof/>
                <w:sz w:val="18"/>
                <w:szCs w:val="18"/>
              </w:rPr>
              <w:t>, i riktning mot tummen.</w:t>
            </w:r>
          </w:p>
        </w:tc>
        <w:tc>
          <w:tcPr>
            <w:tcW w:w="2126" w:type="dxa"/>
            <w:vMerge/>
          </w:tcPr>
          <w:p w14:paraId="5C3A3B04" w14:textId="77777777" w:rsidR="009E66A8" w:rsidRPr="004A5758" w:rsidRDefault="009E66A8" w:rsidP="001C619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</w:tcPr>
          <w:p w14:paraId="40F6FE2A" w14:textId="77777777" w:rsidR="009E66A8" w:rsidRPr="004A5758" w:rsidRDefault="009E66A8" w:rsidP="001C619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8047817" w14:textId="77777777" w:rsidR="009E66A8" w:rsidRPr="008961E9" w:rsidRDefault="009E66A8" w:rsidP="009E66A8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4E7FCA7E" w14:textId="77777777" w:rsidR="009E66A8" w:rsidRPr="00DA39B6" w:rsidRDefault="009E66A8" w:rsidP="009E66A8">
      <w:pPr>
        <w:pStyle w:val="Rubrik3"/>
      </w:pPr>
      <w:r w:rsidRPr="00DA39B6">
        <w:t>Arkivering</w:t>
      </w:r>
    </w:p>
    <w:tbl>
      <w:tblPr>
        <w:tblW w:w="903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9E66A8" w14:paraId="4AD8A2E2" w14:textId="77777777" w:rsidTr="00E8452D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7883033" w14:textId="77777777" w:rsidR="009E66A8" w:rsidRPr="00E25E8E" w:rsidRDefault="009E66A8" w:rsidP="009604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EADC1A2" w14:textId="77777777" w:rsidR="009E66A8" w:rsidRPr="00E25E8E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AEA4B07" w14:textId="77777777" w:rsidR="009E66A8" w:rsidRPr="00E25E8E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94D29F5" w14:textId="77777777" w:rsidR="009E66A8" w:rsidRPr="00E25E8E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(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Verity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04F4A63" w14:textId="77777777" w:rsidR="009E66A8" w:rsidRPr="00E25E8E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CE57C26" w14:textId="77777777" w:rsidR="009E66A8" w:rsidRPr="00E25E8E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9E66A8" w14:paraId="191D0E7C" w14:textId="77777777" w:rsidTr="00E8452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3ED9336" w14:textId="77777777" w:rsidR="009E66A8" w:rsidRPr="00ED5407" w:rsidRDefault="009E66A8" w:rsidP="00960469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Hand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357A05" w14:textId="77777777" w:rsidR="009E66A8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971850" w14:textId="5C611617" w:rsidR="009E66A8" w:rsidRDefault="00CF5B3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0,2</w:t>
            </w:r>
            <w:r w:rsidR="009E66A8">
              <w:rPr>
                <w:rFonts w:ascii="Arial" w:hAnsi="Arial" w:cs="Arial"/>
                <w:sz w:val="18"/>
                <w:szCs w:val="18"/>
              </w:rPr>
              <w:t>/</w:t>
            </w:r>
            <w:r>
              <w:rPr>
                <w:rFonts w:ascii="Arial" w:hAnsi="Arial" w:cs="Arial"/>
                <w:sz w:val="18"/>
                <w:szCs w:val="18"/>
              </w:rPr>
              <w:t>0,2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8C90B4" w14:textId="77777777" w:rsidR="009E66A8" w:rsidRPr="00F44BD7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98027D" w14:textId="77777777" w:rsidR="009E66A8" w:rsidRPr="00F44BD7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AA4389F" w14:textId="77777777" w:rsidR="009E66A8" w:rsidRPr="00F44BD7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E66A8" w14:paraId="1643545A" w14:textId="77777777" w:rsidTr="00E8452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AC15742" w14:textId="77777777" w:rsidR="009E66A8" w:rsidRDefault="009E66A8" w:rsidP="00960469">
            <w:pPr>
              <w:pStyle w:val="Liststycke"/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3D38E6" w14:textId="77777777" w:rsidR="009E66A8" w:rsidRPr="00F44BD7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BC92B0" w14:textId="56C6BB7B" w:rsidR="009E66A8" w:rsidRDefault="00CF5B3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0,2</w:t>
            </w:r>
            <w:r w:rsidR="009E66A8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54608D" w14:textId="77777777" w:rsidR="009E66A8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08C94D" w14:textId="77777777" w:rsidR="009E66A8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A1F8523" w14:textId="77777777" w:rsidR="009E66A8" w:rsidRPr="00F44BD7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E66A8" w14:paraId="05B67ED2" w14:textId="77777777" w:rsidTr="00E8452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007C2DC" w14:textId="77777777" w:rsidR="009E66A8" w:rsidRPr="00F44BD7" w:rsidRDefault="009E66A8" w:rsidP="00960469">
            <w:pPr>
              <w:pStyle w:val="Liststycke"/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CB344F" w14:textId="77777777" w:rsidR="009E66A8" w:rsidRPr="00F44BD7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A291FD" w14:textId="5EB47E15" w:rsidR="009E66A8" w:rsidRPr="00F44BD7" w:rsidRDefault="00CF5B3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0,2</w:t>
            </w:r>
            <w:r w:rsidR="009E66A8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C78833" w14:textId="77777777" w:rsidR="009E66A8" w:rsidRPr="00F44BD7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C0FEF1" w14:textId="77777777" w:rsidR="009E66A8" w:rsidRPr="00F44BD7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D014B68" w14:textId="77777777" w:rsidR="009E66A8" w:rsidRPr="00F44BD7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4BD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E66A8" w14:paraId="673E9C95" w14:textId="77777777" w:rsidTr="00E8452D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52BEDF2" w14:textId="77777777" w:rsidR="009E66A8" w:rsidRPr="00F44BD7" w:rsidRDefault="009E66A8" w:rsidP="00960469">
            <w:pPr>
              <w:pStyle w:val="Liststycke"/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542479" w14:textId="77777777" w:rsidR="009E66A8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07FB57" w14:textId="60F8D7D9" w:rsidR="009E66A8" w:rsidRDefault="00CF5B3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0,2</w:t>
            </w:r>
            <w:r w:rsidR="009E66A8">
              <w:rPr>
                <w:rFonts w:ascii="Arial" w:hAnsi="Arial" w:cs="Arial"/>
                <w:sz w:val="18"/>
                <w:szCs w:val="18"/>
                <w:lang w:val="en-US"/>
              </w:rPr>
              <w:t>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0,2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421A16" w14:textId="77777777" w:rsidR="009E66A8" w:rsidRPr="004200D9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EFA3E4" w14:textId="77777777" w:rsidR="009E66A8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76F633A" w14:textId="77777777" w:rsidR="009E66A8" w:rsidRPr="00F44BD7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9E66A8" w14:paraId="43743538" w14:textId="77777777" w:rsidTr="00E8452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09EB46" w14:textId="77777777" w:rsidR="009E66A8" w:rsidRPr="009C7C5C" w:rsidRDefault="009E66A8" w:rsidP="009604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93D2E4" w14:textId="77777777" w:rsidR="009E66A8" w:rsidRPr="009C7C5C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0E5556" w14:textId="77777777" w:rsidR="009E66A8" w:rsidRPr="009C7C5C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EC9C48" w14:textId="77777777" w:rsidR="009E66A8" w:rsidRPr="009C7C5C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346067" w14:textId="77777777" w:rsidR="009E66A8" w:rsidRPr="009C7C5C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633EFC" w14:textId="77777777" w:rsidR="009E66A8" w:rsidRPr="009C7C5C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9E66A8" w14:paraId="0E75653B" w14:textId="77777777" w:rsidTr="00E8452D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2A7FDB" w14:textId="77777777" w:rsidR="009E66A8" w:rsidRPr="009C7C5C" w:rsidRDefault="009E66A8" w:rsidP="009604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9C7C5C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77DE95" w14:textId="77777777" w:rsidR="009E66A8" w:rsidRPr="009C7C5C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A2D4CB" w14:textId="77777777" w:rsidR="009E66A8" w:rsidRPr="009C7C5C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CA4157" w14:textId="77777777" w:rsidR="009E66A8" w:rsidRPr="009C7C5C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9399F64" w14:textId="77777777" w:rsidR="009E66A8" w:rsidRPr="009C7C5C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A491AC" w14:textId="77777777" w:rsidR="009E66A8" w:rsidRPr="009C7C5C" w:rsidRDefault="009E66A8" w:rsidP="0096046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C7C5C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48B93192" w14:textId="77777777" w:rsidR="009E66A8" w:rsidRPr="009C7C5C" w:rsidRDefault="009E66A8" w:rsidP="009E66A8">
      <w:pPr>
        <w:rPr>
          <w:rFonts w:ascii="Arial" w:hAnsi="Arial" w:cs="Arial"/>
          <w:sz w:val="18"/>
          <w:szCs w:val="18"/>
          <w:lang w:val="en-US"/>
        </w:rPr>
      </w:pPr>
    </w:p>
    <w:p w14:paraId="03AF7D2B" w14:textId="77777777" w:rsidR="009E66A8" w:rsidRPr="00DA39B6" w:rsidRDefault="009E66A8" w:rsidP="009E66A8">
      <w:pPr>
        <w:pStyle w:val="Rubrik3"/>
      </w:pPr>
      <w:proofErr w:type="spellStart"/>
      <w:r w:rsidRPr="009C7C5C">
        <w:rPr>
          <w:lang w:val="en-US"/>
        </w:rPr>
        <w:t>Hängning</w:t>
      </w:r>
      <w:proofErr w:type="spellEnd"/>
      <w:r w:rsidRPr="009C7C5C">
        <w:rPr>
          <w:lang w:val="en-US"/>
        </w:rPr>
        <w:t xml:space="preserve"> </w:t>
      </w:r>
      <w:r w:rsidRPr="00DA39B6">
        <w:t>PACS</w:t>
      </w:r>
    </w:p>
    <w:tbl>
      <w:tblPr>
        <w:tblW w:w="9038" w:type="dxa"/>
        <w:tblInd w:w="562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9E66A8" w14:paraId="3E8AD16D" w14:textId="77777777" w:rsidTr="0038594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6186E6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7E81332A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3D94DE26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131B3671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6045057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E66A8" w14:paraId="38662EBB" w14:textId="77777777" w:rsidTr="0038594D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9128CC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666666" w:themeFill="text2" w:themeFillTint="99"/>
            <w:vAlign w:val="center"/>
          </w:tcPr>
          <w:p w14:paraId="51D71105" w14:textId="77777777" w:rsidR="009E66A8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Hand K-</w:t>
            </w:r>
          </w:p>
          <w:p w14:paraId="42B4D0D9" w14:textId="77777777" w:rsidR="009E66A8" w:rsidRPr="00390584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 w:themeFill="background1" w:themeFillShade="F2"/>
          </w:tcPr>
          <w:p w14:paraId="2DBCDB1E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412ECFE9" w14:textId="77777777" w:rsidR="009E66A8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Hand K-</w:t>
            </w:r>
          </w:p>
          <w:p w14:paraId="3BEAF875" w14:textId="77777777" w:rsidR="009E66A8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404A800A" w14:textId="77777777" w:rsidR="009E66A8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Hand K-</w:t>
            </w:r>
          </w:p>
          <w:p w14:paraId="051EC9D1" w14:textId="77777777" w:rsidR="009E66A8" w:rsidRPr="004C69FC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 w:themeFill="background1" w:themeFillShade="F2"/>
          </w:tcPr>
          <w:p w14:paraId="093103A9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E66A8" w14:paraId="1CCF6D66" w14:textId="77777777" w:rsidTr="003859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B8896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1253B55E" w14:textId="77777777" w:rsidR="009E66A8" w:rsidRPr="00390584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30618694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2874B4C8" w14:textId="77777777" w:rsidR="009E66A8" w:rsidRPr="00390584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20482E68" w14:textId="77777777" w:rsidR="009E66A8" w:rsidRPr="00390584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0C2905C7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E66A8" w14:paraId="2EB71558" w14:textId="77777777" w:rsidTr="003859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A4AE2E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34BB0988" w14:textId="77777777" w:rsidR="009E66A8" w:rsidRPr="00390584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066972B0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166179F8" w14:textId="77777777" w:rsidR="009E66A8" w:rsidRPr="00390584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3490E321" w14:textId="77777777" w:rsidR="009E66A8" w:rsidRPr="00390584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5664021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E66A8" w14:paraId="46643AE7" w14:textId="77777777" w:rsidTr="003859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0BAA543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5362E271" w14:textId="77777777" w:rsidR="009E66A8" w:rsidRPr="00390584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1395E07F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77D21AA3" w14:textId="77777777" w:rsidR="009E66A8" w:rsidRPr="00390584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5254C963" w14:textId="77777777" w:rsidR="009E66A8" w:rsidRPr="00390584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9BEC3A4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E66A8" w14:paraId="2D02E5E5" w14:textId="77777777" w:rsidTr="003859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347EF8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  <w:vAlign w:val="center"/>
          </w:tcPr>
          <w:p w14:paraId="0EF7BBC6" w14:textId="77777777" w:rsidR="009E66A8" w:rsidRPr="00390584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0EB5FF0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  <w:vAlign w:val="center"/>
          </w:tcPr>
          <w:p w14:paraId="70CC5F30" w14:textId="77777777" w:rsidR="009E66A8" w:rsidRPr="00390584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  <w:vAlign w:val="center"/>
          </w:tcPr>
          <w:p w14:paraId="6B6CAEF1" w14:textId="77777777" w:rsidR="009E66A8" w:rsidRPr="00390584" w:rsidRDefault="009E66A8" w:rsidP="00557A5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3805327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E66A8" w14:paraId="2DABC758" w14:textId="77777777" w:rsidTr="003859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3A5D27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51148EA3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1CB0EB84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4A47FACC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466D47C4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6966F401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E66A8" w14:paraId="05B4CED0" w14:textId="77777777" w:rsidTr="003859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0B53E9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666666" w:themeFill="text2" w:themeFillTint="99"/>
          </w:tcPr>
          <w:p w14:paraId="779EDC6B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247AFFB7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1DB0D94A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nil"/>
            </w:tcBorders>
            <w:shd w:val="clear" w:color="auto" w:fill="666666" w:themeFill="text2" w:themeFillTint="99"/>
          </w:tcPr>
          <w:p w14:paraId="248C9C23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414EC3A8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E66A8" w14:paraId="35FF1FCF" w14:textId="77777777" w:rsidTr="003859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6EBFAF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666666" w:themeFill="text2" w:themeFillTint="99"/>
          </w:tcPr>
          <w:p w14:paraId="27BC3FF1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7BEDD032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6D591196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666666" w:themeFill="text2" w:themeFillTint="99"/>
          </w:tcPr>
          <w:p w14:paraId="0D04986A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0457C3CC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E66A8" w14:paraId="4760F989" w14:textId="77777777" w:rsidTr="0038594D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74129B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5AFA85F2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7F1733F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64DF2C06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0A8D0D9" w14:textId="77777777" w:rsidR="009E66A8" w:rsidRPr="00390584" w:rsidRDefault="009E66A8" w:rsidP="00557A5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0AA233F" w14:textId="15EE5AA0" w:rsidR="009C6C0C" w:rsidRPr="009E66A8" w:rsidRDefault="009C6C0C" w:rsidP="009E66A8"/>
    <w:sectPr w:rsidR="009C6C0C" w:rsidRPr="009E66A8" w:rsidSect="00B96AFF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5867E7" w14:textId="77777777" w:rsidR="00A6609C" w:rsidRDefault="00A6609C">
      <w:r>
        <w:separator/>
      </w:r>
    </w:p>
  </w:endnote>
  <w:endnote w:type="continuationSeparator" w:id="0">
    <w:p w14:paraId="0627A4F3" w14:textId="77777777" w:rsidR="00A6609C" w:rsidRDefault="00A6609C">
      <w:r>
        <w:continuationSeparator/>
      </w:r>
    </w:p>
  </w:endnote>
  <w:endnote w:type="continuationNotice" w:id="1">
    <w:p w14:paraId="3CC4FC4D" w14:textId="77777777" w:rsidR="00A6609C" w:rsidRDefault="00A6609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1A9E4C" w14:textId="77777777" w:rsidR="00A6609C" w:rsidRDefault="00A6609C"/>
  </w:footnote>
  <w:footnote w:type="continuationSeparator" w:id="0">
    <w:p w14:paraId="0EA40838" w14:textId="77777777" w:rsidR="00A6609C" w:rsidRDefault="00A6609C">
      <w:r>
        <w:continuationSeparator/>
      </w:r>
    </w:p>
  </w:footnote>
  <w:footnote w:type="continuationNotice" w:id="1">
    <w:p w14:paraId="258FDA57" w14:textId="77777777" w:rsidR="00A6609C" w:rsidRDefault="00A6609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ED8E17A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7247F00" w:tentative="1">
      <w:start w:val="1"/>
      <w:numFmt w:val="lowerLetter"/>
      <w:lvlText w:val="%2."/>
      <w:lvlJc w:val="left"/>
      <w:pPr>
        <w:ind w:left="1080" w:hanging="360"/>
      </w:pPr>
    </w:lvl>
    <w:lvl w:ilvl="2" w:tplc="A76C47D8" w:tentative="1">
      <w:start w:val="1"/>
      <w:numFmt w:val="lowerRoman"/>
      <w:lvlText w:val="%3."/>
      <w:lvlJc w:val="right"/>
      <w:pPr>
        <w:ind w:left="1800" w:hanging="180"/>
      </w:pPr>
    </w:lvl>
    <w:lvl w:ilvl="3" w:tplc="C0503582" w:tentative="1">
      <w:start w:val="1"/>
      <w:numFmt w:val="decimal"/>
      <w:lvlText w:val="%4."/>
      <w:lvlJc w:val="left"/>
      <w:pPr>
        <w:ind w:left="2520" w:hanging="360"/>
      </w:pPr>
    </w:lvl>
    <w:lvl w:ilvl="4" w:tplc="351A7620" w:tentative="1">
      <w:start w:val="1"/>
      <w:numFmt w:val="lowerLetter"/>
      <w:lvlText w:val="%5."/>
      <w:lvlJc w:val="left"/>
      <w:pPr>
        <w:ind w:left="3240" w:hanging="360"/>
      </w:pPr>
    </w:lvl>
    <w:lvl w:ilvl="5" w:tplc="4F62B10C" w:tentative="1">
      <w:start w:val="1"/>
      <w:numFmt w:val="lowerRoman"/>
      <w:lvlText w:val="%6."/>
      <w:lvlJc w:val="right"/>
      <w:pPr>
        <w:ind w:left="3960" w:hanging="180"/>
      </w:pPr>
    </w:lvl>
    <w:lvl w:ilvl="6" w:tplc="BA1AF1A0" w:tentative="1">
      <w:start w:val="1"/>
      <w:numFmt w:val="decimal"/>
      <w:lvlText w:val="%7."/>
      <w:lvlJc w:val="left"/>
      <w:pPr>
        <w:ind w:left="4680" w:hanging="360"/>
      </w:pPr>
    </w:lvl>
    <w:lvl w:ilvl="7" w:tplc="1CC2AF4E" w:tentative="1">
      <w:start w:val="1"/>
      <w:numFmt w:val="lowerLetter"/>
      <w:lvlText w:val="%8."/>
      <w:lvlJc w:val="left"/>
      <w:pPr>
        <w:ind w:left="5400" w:hanging="360"/>
      </w:pPr>
    </w:lvl>
    <w:lvl w:ilvl="8" w:tplc="F1F87AB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595A295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9AE5E0A" w:tentative="1">
      <w:start w:val="1"/>
      <w:numFmt w:val="lowerLetter"/>
      <w:lvlText w:val="%2."/>
      <w:lvlJc w:val="left"/>
      <w:pPr>
        <w:ind w:left="1080" w:hanging="360"/>
      </w:pPr>
    </w:lvl>
    <w:lvl w:ilvl="2" w:tplc="3A460EB6" w:tentative="1">
      <w:start w:val="1"/>
      <w:numFmt w:val="lowerRoman"/>
      <w:lvlText w:val="%3."/>
      <w:lvlJc w:val="right"/>
      <w:pPr>
        <w:ind w:left="1800" w:hanging="180"/>
      </w:pPr>
    </w:lvl>
    <w:lvl w:ilvl="3" w:tplc="BE1E1924" w:tentative="1">
      <w:start w:val="1"/>
      <w:numFmt w:val="decimal"/>
      <w:lvlText w:val="%4."/>
      <w:lvlJc w:val="left"/>
      <w:pPr>
        <w:ind w:left="2520" w:hanging="360"/>
      </w:pPr>
    </w:lvl>
    <w:lvl w:ilvl="4" w:tplc="E9E491A0" w:tentative="1">
      <w:start w:val="1"/>
      <w:numFmt w:val="lowerLetter"/>
      <w:lvlText w:val="%5."/>
      <w:lvlJc w:val="left"/>
      <w:pPr>
        <w:ind w:left="3240" w:hanging="360"/>
      </w:pPr>
    </w:lvl>
    <w:lvl w:ilvl="5" w:tplc="23A4CDEA" w:tentative="1">
      <w:start w:val="1"/>
      <w:numFmt w:val="lowerRoman"/>
      <w:lvlText w:val="%6."/>
      <w:lvlJc w:val="right"/>
      <w:pPr>
        <w:ind w:left="3960" w:hanging="180"/>
      </w:pPr>
    </w:lvl>
    <w:lvl w:ilvl="6" w:tplc="319ED672" w:tentative="1">
      <w:start w:val="1"/>
      <w:numFmt w:val="decimal"/>
      <w:lvlText w:val="%7."/>
      <w:lvlJc w:val="left"/>
      <w:pPr>
        <w:ind w:left="4680" w:hanging="360"/>
      </w:pPr>
    </w:lvl>
    <w:lvl w:ilvl="7" w:tplc="7E5E6E4C" w:tentative="1">
      <w:start w:val="1"/>
      <w:numFmt w:val="lowerLetter"/>
      <w:lvlText w:val="%8."/>
      <w:lvlJc w:val="left"/>
      <w:pPr>
        <w:ind w:left="5400" w:hanging="360"/>
      </w:pPr>
    </w:lvl>
    <w:lvl w:ilvl="8" w:tplc="F5C660D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FA54284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5D026E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09452F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2A8484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46AD67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7F417E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1040E6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12512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9C6E23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1577605">
    <w:abstractNumId w:val="20"/>
  </w:num>
  <w:num w:numId="2" w16cid:durableId="1666544326">
    <w:abstractNumId w:val="15"/>
  </w:num>
  <w:num w:numId="3" w16cid:durableId="1668246109">
    <w:abstractNumId w:val="0"/>
  </w:num>
  <w:num w:numId="4" w16cid:durableId="246623205">
    <w:abstractNumId w:val="6"/>
  </w:num>
  <w:num w:numId="5" w16cid:durableId="1794057639">
    <w:abstractNumId w:val="18"/>
  </w:num>
  <w:num w:numId="6" w16cid:durableId="1473985555">
    <w:abstractNumId w:val="2"/>
  </w:num>
  <w:num w:numId="7" w16cid:durableId="1101922463">
    <w:abstractNumId w:val="12"/>
  </w:num>
  <w:num w:numId="8" w16cid:durableId="1853912057">
    <w:abstractNumId w:val="9"/>
  </w:num>
  <w:num w:numId="9" w16cid:durableId="1826161486">
    <w:abstractNumId w:val="1"/>
  </w:num>
  <w:num w:numId="10" w16cid:durableId="1608661459">
    <w:abstractNumId w:val="1"/>
  </w:num>
  <w:num w:numId="11" w16cid:durableId="1854109590">
    <w:abstractNumId w:val="3"/>
  </w:num>
  <w:num w:numId="12" w16cid:durableId="359168332">
    <w:abstractNumId w:val="4"/>
  </w:num>
  <w:num w:numId="13" w16cid:durableId="1755201877">
    <w:abstractNumId w:val="14"/>
  </w:num>
  <w:num w:numId="14" w16cid:durableId="1213228847">
    <w:abstractNumId w:val="10"/>
  </w:num>
  <w:num w:numId="15" w16cid:durableId="1163398260">
    <w:abstractNumId w:val="7"/>
  </w:num>
  <w:num w:numId="16" w16cid:durableId="417140466">
    <w:abstractNumId w:val="13"/>
  </w:num>
  <w:num w:numId="17" w16cid:durableId="1080254577">
    <w:abstractNumId w:val="5"/>
  </w:num>
  <w:num w:numId="18" w16cid:durableId="100615578">
    <w:abstractNumId w:val="11"/>
  </w:num>
  <w:num w:numId="19" w16cid:durableId="293408155">
    <w:abstractNumId w:val="19"/>
  </w:num>
  <w:num w:numId="20" w16cid:durableId="633215440">
    <w:abstractNumId w:val="16"/>
  </w:num>
  <w:num w:numId="21" w16cid:durableId="1528985335">
    <w:abstractNumId w:val="8"/>
  </w:num>
  <w:num w:numId="22" w16cid:durableId="146604886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A40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B7941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C6190"/>
    <w:rsid w:val="001D0056"/>
    <w:rsid w:val="001E3789"/>
    <w:rsid w:val="00211487"/>
    <w:rsid w:val="00211D91"/>
    <w:rsid w:val="00217DEC"/>
    <w:rsid w:val="00232396"/>
    <w:rsid w:val="00235B57"/>
    <w:rsid w:val="00246AF0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594D"/>
    <w:rsid w:val="0039118E"/>
    <w:rsid w:val="00397F54"/>
    <w:rsid w:val="003A0D43"/>
    <w:rsid w:val="003A590E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2113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5CEE"/>
    <w:rsid w:val="004E65E5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57A57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184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364F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0469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6A8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406"/>
    <w:rsid w:val="00A65FD4"/>
    <w:rsid w:val="00A6609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5B38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452D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2DCA"/>
    <w:rsid w:val="00F35B05"/>
    <w:rsid w:val="00F413D9"/>
    <w:rsid w:val="00F5135F"/>
    <w:rsid w:val="00F51F78"/>
    <w:rsid w:val="00F717C1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9821002"/>
    <w:rsid w:val="278F34E4"/>
    <w:rsid w:val="33FBAAC7"/>
    <w:rsid w:val="4EB110F0"/>
    <w:rsid w:val="5397CB13"/>
    <w:rsid w:val="647B2B65"/>
    <w:rsid w:val="6B2CF8ED"/>
    <w:rsid w:val="6C1DEF13"/>
    <w:rsid w:val="7C422F21"/>
    <w:rsid w:val="7D76A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9E66A8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A57406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diagramData" Target="diagrams/data1.xml" Id="rId13" /><Relationship Type="http://schemas.openxmlformats.org/officeDocument/2006/relationships/image" Target="media/image1.png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footer" Target="footer3.xml" Id="rId25" /><Relationship Type="http://schemas.openxmlformats.org/officeDocument/2006/relationships/diagramColors" Target="diagrams/colors1.xml" Id="rId16" /><Relationship Type="http://schemas.openxmlformats.org/officeDocument/2006/relationships/image" Target="media/image3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diagramQuickStyle" Target="diagrams/quickStyle1.xm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image" Target="media/image2.png" Id="rId19" /><Relationship Type="http://schemas.openxmlformats.org/officeDocument/2006/relationships/webSettings" Target="webSettings.xml" Id="rId9" /><Relationship Type="http://schemas.openxmlformats.org/officeDocument/2006/relationships/diagramLayout" Target="diagrams/layout1.xm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solidFill>
          <a:schemeClr val="bg1">
            <a:lumMod val="85000"/>
          </a:schemeClr>
        </a:solidFill>
      </dgm:spPr>
      <dgm:t>
        <a:bodyPr/>
        <a:lstStyle/>
        <a:p>
          <a:r>
            <a:rPr lang="sv-SE" sz="9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solidFill>
          <a:srgbClr val="FF0000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solidFill>
          <a:schemeClr val="bg1"/>
        </a:solidFill>
      </dgm:spPr>
      <dgm:t>
        <a:bodyPr/>
        <a:lstStyle/>
        <a:p>
          <a:r>
            <a:rPr lang="sv-SE" sz="9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C385A33F-9799-446A-B7E0-EE0075DEB68B}" type="presOf" srcId="{D813EA76-4FD3-4C15-BFBC-B1DF43B29666}" destId="{4784DBD1-3CBE-41A8-A2C7-CF088F838C79}" srcOrd="0" destOrd="0" presId="urn:microsoft.com/office/officeart/2005/8/layout/hChevron3"/>
    <dgm:cxn modelId="{9B83CA4C-4BF8-41CB-B479-3B1FF9545FB2}" type="presOf" srcId="{7D55B2F1-F7F7-4A6B-AFB0-F846FDB634B5}" destId="{E13D0391-DAD9-4B61-AB66-3FA48A4F7006}" srcOrd="0" destOrd="0" presId="urn:microsoft.com/office/officeart/2005/8/layout/hChevron3"/>
    <dgm:cxn modelId="{01329656-77EC-4D6D-91F1-2BC9A3DA35EB}" type="presOf" srcId="{B73EA016-5B5E-4372-8AFF-E16F061CFA05}" destId="{1F6A0B97-83F0-4189-B0CB-00156B0AC153}" srcOrd="0" destOrd="0" presId="urn:microsoft.com/office/officeart/2005/8/layout/hChevron3"/>
    <dgm:cxn modelId="{C1BEECBE-D00F-4C49-91D6-95596A309E63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5FAECBC4-8EB4-44DD-B584-1C1855B99D47}" type="presOf" srcId="{548E9FD9-7371-42E5-8C31-C03B33C90BF7}" destId="{6CE68A43-9C69-4212-AF24-9AFEE7CA1715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03222119-5FB8-4E8C-8788-7E94DBF3FD34}" type="presParOf" srcId="{1F6A0B97-83F0-4189-B0CB-00156B0AC153}" destId="{4784DBD1-3CBE-41A8-A2C7-CF088F838C79}" srcOrd="0" destOrd="0" presId="urn:microsoft.com/office/officeart/2005/8/layout/hChevron3"/>
    <dgm:cxn modelId="{B8E11505-51CE-46C7-9E07-52721F82691A}" type="presParOf" srcId="{1F6A0B97-83F0-4189-B0CB-00156B0AC153}" destId="{37D14BC8-3203-463C-9804-9B3B86B621FF}" srcOrd="1" destOrd="0" presId="urn:microsoft.com/office/officeart/2005/8/layout/hChevron3"/>
    <dgm:cxn modelId="{EB383118-5F32-415F-BEBF-23711815CBD9}" type="presParOf" srcId="{1F6A0B97-83F0-4189-B0CB-00156B0AC153}" destId="{E13D0391-DAD9-4B61-AB66-3FA48A4F7006}" srcOrd="2" destOrd="0" presId="urn:microsoft.com/office/officeart/2005/8/layout/hChevron3"/>
    <dgm:cxn modelId="{F460016A-4562-4D55-807F-7191C7CB2E77}" type="presParOf" srcId="{1F6A0B97-83F0-4189-B0CB-00156B0AC153}" destId="{F9271109-4339-4036-9126-150629D10456}" srcOrd="3" destOrd="0" presId="urn:microsoft.com/office/officeart/2005/8/layout/hChevron3"/>
    <dgm:cxn modelId="{C23F9CA4-79E1-4FFA-B3C0-E02660853EA4}" type="presParOf" srcId="{1F6A0B97-83F0-4189-B0CB-00156B0AC153}" destId="{AD4E5296-B06F-4F82-9CB5-F741BF6BFCC1}" srcOrd="4" destOrd="0" presId="urn:microsoft.com/office/officeart/2005/8/layout/hChevron3"/>
    <dgm:cxn modelId="{85FB8804-2204-4181-9DFB-8B226DAA937E}" type="presParOf" srcId="{1F6A0B97-83F0-4189-B0CB-00156B0AC153}" destId="{99F7A086-6C98-4385-8FFE-3337C1F24694}" srcOrd="5" destOrd="0" presId="urn:microsoft.com/office/officeart/2005/8/layout/hChevron3"/>
    <dgm:cxn modelId="{DF02BC73-4301-4545-8F62-A3F60E118BB9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chemeClr val="bg1">
            <a:lumMod val="85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tx1"/>
              </a:solidFill>
              <a:latin typeface="Arial" panose="020B0604020202020204" pitchFamily="34" charset="0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chemeClr val="bg1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chemeClr val="bg1"/>
              </a:solidFill>
              <a:latin typeface="Arial" panose="020B0604020202020204" pitchFamily="34" charset="0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177</Words>
  <Characters>1450</Characters>
  <Application>Microsoft Office Word</Application>
  <DocSecurity>0</DocSecurity>
  <Lines>12</Lines>
  <Paragraphs>3</Paragraphs>
  <ScaleCrop>false</ScaleCrop>
  <Manager/>
  <Company/>
  <LinksUpToDate>false</LinksUpToDate>
  <CharactersWithSpaces>1624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CBCT Hand (C67000)</dc:title>
  <dc:subject/>
  <dc:creator/>
  <keywords/>
  <lastModifiedBy>Ulrica Sehlberg</lastModifiedBy>
  <revision>36</revision>
  <lastPrinted>2016-03-31T10:56:00.0000000Z</lastPrinted>
  <dcterms:created xsi:type="dcterms:W3CDTF">2021-05-27T09:47:00.0000000Z</dcterms:created>
  <dcterms:modified xsi:type="dcterms:W3CDTF">2025-02-12T08:41:00.0000000Z</dcterms:modified>
</coreProperties>
</file>