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D00F3" w14:textId="0A4B3154" w:rsidR="00D710A0" w:rsidRPr="00A53ED4" w:rsidRDefault="00D710A0" w:rsidP="008E3061">
      <w:pPr>
        <w:pStyle w:val="Rubrik1"/>
        <w:rPr>
          <w:rFonts w:cs="Arial"/>
          <w:sz w:val="18"/>
          <w:szCs w:val="18"/>
        </w:rPr>
      </w:pPr>
      <w:r>
        <w:t>CBCT</w:t>
      </w:r>
      <w:r w:rsidRPr="0078345B">
        <w:t xml:space="preserve"> </w:t>
      </w:r>
      <w:r>
        <w:t>Fotled (C71000)</w:t>
      </w:r>
    </w:p>
    <w:p w14:paraId="12C4A7FC" w14:textId="77777777" w:rsidR="008E3061" w:rsidRPr="00496CC3" w:rsidRDefault="008E3061" w:rsidP="008E3061">
      <w:pPr>
        <w:pStyle w:val="Rubrik3"/>
      </w:pPr>
      <w:r w:rsidRPr="00496CC3">
        <w:t>Syfte</w:t>
      </w:r>
    </w:p>
    <w:p w14:paraId="1D6D1D01" w14:textId="77777777" w:rsidR="008E3061" w:rsidRPr="0078345B" w:rsidRDefault="008E3061" w:rsidP="008E306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CBCT-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3DD666E1" w14:textId="77777777" w:rsidR="00D710A0" w:rsidRDefault="00D710A0" w:rsidP="00D710A0">
      <w:pPr>
        <w:rPr>
          <w:rFonts w:ascii="Arial" w:hAnsi="Arial" w:cs="Arial"/>
          <w:b/>
          <w:bCs/>
          <w:kern w:val="32"/>
          <w:sz w:val="18"/>
          <w:szCs w:val="18"/>
        </w:rPr>
      </w:pPr>
    </w:p>
    <w:p w14:paraId="6535A9D7" w14:textId="22A9FE60" w:rsidR="00D710A0" w:rsidRPr="00496CC3" w:rsidRDefault="008E3061" w:rsidP="00D710A0">
      <w:pPr>
        <w:pStyle w:val="Rubrik3"/>
      </w:pPr>
      <w:r>
        <w:t>Förändringar sedan föregående</w:t>
      </w:r>
      <w:r w:rsidR="00D710A0">
        <w:t xml:space="preserve"> version</w:t>
      </w:r>
    </w:p>
    <w:p w14:paraId="56C190B8" w14:textId="1B12509A" w:rsidR="00D710A0" w:rsidRDefault="006D68B2" w:rsidP="00D710A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3A832F34" w14:textId="77777777" w:rsidR="00D710A0" w:rsidRDefault="00D710A0" w:rsidP="00D710A0">
      <w:pPr>
        <w:rPr>
          <w:rFonts w:ascii="Arial" w:hAnsi="Arial" w:cs="Arial"/>
          <w:sz w:val="18"/>
          <w:szCs w:val="18"/>
        </w:rPr>
      </w:pPr>
    </w:p>
    <w:p w14:paraId="55B6B2EF" w14:textId="77777777" w:rsidR="00D710A0" w:rsidRPr="00DA39B6" w:rsidRDefault="00D710A0" w:rsidP="00D710A0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710A0" w14:paraId="2255DD47" w14:textId="77777777" w:rsidTr="77A7A90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CFB5AE1" w14:textId="77777777" w:rsidR="00D710A0" w:rsidRPr="00390584" w:rsidRDefault="00D710A0" w:rsidP="008E30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1DA64B2" w14:textId="4B6FEA3E" w:rsidR="00D710A0" w:rsidRPr="006F5891" w:rsidRDefault="00D710A0" w:rsidP="008E30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004A4E">
              <w:rPr>
                <w:rFonts w:ascii="Arial" w:hAnsi="Arial" w:cs="Arial"/>
                <w:sz w:val="18"/>
                <w:szCs w:val="18"/>
              </w:rPr>
              <w:t>raktur, frakturkontroller, degenerativa förändringar</w:t>
            </w:r>
            <w:r w:rsidR="00BE091F">
              <w:rPr>
                <w:rFonts w:ascii="Arial" w:hAnsi="Arial" w:cs="Arial"/>
                <w:sz w:val="18"/>
                <w:szCs w:val="18"/>
              </w:rPr>
              <w:t>, kartläggning av fraktur</w:t>
            </w:r>
            <w:r w:rsidRPr="00004A4E">
              <w:rPr>
                <w:rFonts w:ascii="Arial" w:hAnsi="Arial" w:cs="Arial"/>
                <w:sz w:val="18"/>
                <w:szCs w:val="18"/>
              </w:rPr>
              <w:t xml:space="preserve"> mm.</w:t>
            </w:r>
          </w:p>
        </w:tc>
      </w:tr>
      <w:tr w:rsidR="00D710A0" w14:paraId="32E9DFA0" w14:textId="77777777" w:rsidTr="77A7A90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16B3C0" w14:textId="77777777" w:rsidR="00D710A0" w:rsidRPr="00390584" w:rsidRDefault="00D710A0" w:rsidP="008E30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FAA71E" w14:textId="77777777" w:rsidR="00D710A0" w:rsidRPr="005C5712" w:rsidRDefault="00D710A0" w:rsidP="008E30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D710A0" w14:paraId="6C2CE74A" w14:textId="77777777" w:rsidTr="77A7A90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34B9AB" w14:textId="77777777" w:rsidR="00D710A0" w:rsidRPr="00390584" w:rsidRDefault="00D710A0" w:rsidP="008E30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C3A5F7" w14:textId="4B127E78" w:rsidR="00D710A0" w:rsidRDefault="00D710A0" w:rsidP="247242D9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247242D9">
              <w:rPr>
                <w:rFonts w:ascii="Arial" w:hAnsi="Arial" w:cs="Arial"/>
                <w:color w:val="000000" w:themeColor="text2"/>
                <w:sz w:val="18"/>
                <w:szCs w:val="18"/>
              </w:rPr>
              <w:t>Se kapitel 4.2 och 5.</w:t>
            </w:r>
            <w:r w:rsidR="7CD77EF6" w:rsidRPr="247242D9">
              <w:rPr>
                <w:rFonts w:ascii="Arial" w:hAnsi="Arial" w:cs="Arial"/>
                <w:color w:val="000000" w:themeColor="text2"/>
                <w:sz w:val="18"/>
                <w:szCs w:val="18"/>
              </w:rPr>
              <w:t>10</w:t>
            </w:r>
            <w:r w:rsidRPr="247242D9">
              <w:rPr>
                <w:rFonts w:ascii="Arial" w:hAnsi="Arial" w:cs="Arial"/>
                <w:color w:val="000000" w:themeColor="text2"/>
                <w:sz w:val="18"/>
                <w:szCs w:val="18"/>
              </w:rPr>
              <w:t xml:space="preserve"> i </w:t>
            </w:r>
          </w:p>
          <w:p w14:paraId="62C2F48E" w14:textId="2B17F01C" w:rsidR="00D710A0" w:rsidRPr="00982E4F" w:rsidRDefault="006D68B2" w:rsidP="008E3061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="00D710A0"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D710A0" w14:paraId="551B79CF" w14:textId="77777777" w:rsidTr="77A7A90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1B1FDD1" w14:textId="77777777" w:rsidR="00D710A0" w:rsidRPr="00390584" w:rsidRDefault="00D710A0" w:rsidP="008E30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462FF2F" w14:textId="77777777" w:rsidR="00D710A0" w:rsidRPr="00097A40" w:rsidRDefault="00D710A0" w:rsidP="008E306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Sittande.</w:t>
            </w:r>
          </w:p>
          <w:p w14:paraId="14E49A20" w14:textId="77777777" w:rsidR="00D710A0" w:rsidRDefault="00D710A0" w:rsidP="008E306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Aktuell fotled</w:t>
            </w:r>
            <w:r w:rsidRPr="0066567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 fotstöd.</w:t>
            </w:r>
          </w:p>
          <w:p w14:paraId="20F96E68" w14:textId="77777777" w:rsidR="00D710A0" w:rsidRDefault="00D710A0" w:rsidP="008E306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 aktuella fotleden så nära isocenter som möjligt.</w:t>
            </w:r>
          </w:p>
          <w:p w14:paraId="1C0D48C7" w14:textId="77777777" w:rsidR="00D710A0" w:rsidRDefault="00D710A0" w:rsidP="008E306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Motsatt sidas ben böjs undan.</w:t>
            </w:r>
          </w:p>
          <w:p w14:paraId="44ADA839" w14:textId="7DC602D9" w:rsidR="00D710A0" w:rsidRPr="0066503B" w:rsidRDefault="00BE091F" w:rsidP="008E306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 w:rsidRPr="77A7A902">
              <w:rPr>
                <w:rFonts w:ascii="Arial" w:hAnsi="Arial" w:cs="Arial"/>
                <w:sz w:val="18"/>
                <w:szCs w:val="18"/>
              </w:rPr>
              <w:t xml:space="preserve">OBS! FOV är 10 x 16 cm (large) eller 6 x 16 </w:t>
            </w:r>
            <w:r w:rsidR="0F60DA5D" w:rsidRPr="77A7A902">
              <w:rPr>
                <w:rFonts w:ascii="Arial" w:hAnsi="Arial" w:cs="Arial"/>
                <w:sz w:val="18"/>
                <w:szCs w:val="18"/>
              </w:rPr>
              <w:t>c</w:t>
            </w:r>
            <w:r w:rsidRPr="77A7A902">
              <w:rPr>
                <w:rFonts w:ascii="Arial" w:hAnsi="Arial" w:cs="Arial"/>
                <w:sz w:val="18"/>
                <w:szCs w:val="18"/>
              </w:rPr>
              <w:t>m (small). Intresseområdet ska inkluderas med bra marginal.</w:t>
            </w:r>
          </w:p>
        </w:tc>
      </w:tr>
    </w:tbl>
    <w:p w14:paraId="1A1CD1A5" w14:textId="77777777" w:rsidR="00D710A0" w:rsidRPr="00E56B07" w:rsidRDefault="00D710A0" w:rsidP="00D710A0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5EA35971" w14:textId="77777777" w:rsidR="00D710A0" w:rsidRPr="00DA39B6" w:rsidRDefault="00D710A0" w:rsidP="00D710A0">
      <w:pPr>
        <w:pStyle w:val="Rubrik3"/>
      </w:pPr>
      <w:r w:rsidRPr="00DA39B6"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D710A0" w14:paraId="2D52850E" w14:textId="77777777" w:rsidTr="00722A27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BAB2E3A" w14:textId="77777777" w:rsidR="00D710A0" w:rsidRPr="00A85166" w:rsidRDefault="00D710A0" w:rsidP="00722A2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E4483FF" wp14:editId="2588DA47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9294F" w14:textId="77777777" w:rsidR="00D710A0" w:rsidRPr="00A85166" w:rsidRDefault="00D710A0" w:rsidP="00722A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2AAD63" wp14:editId="164A6F68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91440</wp:posOffset>
                      </wp:positionV>
                      <wp:extent cx="885825" cy="1200150"/>
                      <wp:effectExtent l="19050" t="19050" r="28575" b="1905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79A8B880">
                    <v:rect id="Rektangel 3" style="position:absolute;margin-left:24.25pt;margin-top:7.2pt;width:69.7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2888B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0A0A459" wp14:editId="6DCDD3AE">
                  <wp:extent cx="1083961" cy="1619250"/>
                  <wp:effectExtent l="0" t="0" r="1905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543140" name=""/>
                          <pic:cNvPicPr/>
                        </pic:nvPicPr>
                        <pic:blipFill rotWithShape="1">
                          <a:blip r:embed="rId18"/>
                          <a:srcRect l="3063" t="26220" r="47304"/>
                          <a:stretch/>
                        </pic:blipFill>
                        <pic:spPr bwMode="auto">
                          <a:xfrm>
                            <a:off x="0" y="0"/>
                            <a:ext cx="1093635" cy="16337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0A0" w14:paraId="0EF1D530" w14:textId="77777777" w:rsidTr="00722A27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51C73D41" w14:textId="77777777" w:rsidR="00D710A0" w:rsidRPr="00666E60" w:rsidRDefault="00D710A0" w:rsidP="00722A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5D847" w14:textId="77777777" w:rsidR="00D710A0" w:rsidRPr="00666E60" w:rsidRDefault="00D710A0" w:rsidP="00722A2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C70AB0" w14:textId="77777777" w:rsidR="00D710A0" w:rsidRPr="001B6509" w:rsidRDefault="00D710A0" w:rsidP="00722A2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710A0" w14:paraId="604EA48F" w14:textId="77777777" w:rsidTr="00722A27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6E8C3E58" w14:textId="77777777" w:rsidR="00D710A0" w:rsidRPr="00B42F19" w:rsidRDefault="00D710A0" w:rsidP="00722A2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40A0BF" w14:textId="77777777" w:rsidR="00D710A0" w:rsidRDefault="00D710A0" w:rsidP="00722A2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Ovanför fotleden – nedanför fotleden. Centrering i mitten av fotleden.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36CB7" w14:textId="77777777" w:rsidR="00D710A0" w:rsidRDefault="00D710A0" w:rsidP="00722A27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D710A0" w14:paraId="52084329" w14:textId="77777777" w:rsidTr="00722A27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440BFA5C" w14:textId="77777777" w:rsidR="00D710A0" w:rsidRPr="00B42F19" w:rsidRDefault="00D710A0" w:rsidP="00722A27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168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Fotled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90714B" w14:textId="77777777" w:rsidR="00D710A0" w:rsidRDefault="00D710A0" w:rsidP="00722A2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Hela fotleden.</w:t>
            </w:r>
          </w:p>
          <w:p w14:paraId="325703DE" w14:textId="77777777" w:rsidR="00D710A0" w:rsidRPr="001B6509" w:rsidRDefault="00D710A0" w:rsidP="00722A2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F3C2946" w14:textId="77777777" w:rsidR="00D710A0" w:rsidRPr="001B6509" w:rsidRDefault="00D710A0" w:rsidP="00722A2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20568D8" w14:textId="77777777" w:rsidR="00D710A0" w:rsidRDefault="00D710A0" w:rsidP="00D710A0">
      <w:pPr>
        <w:rPr>
          <w:rFonts w:ascii="Arial" w:hAnsi="Arial" w:cs="Arial"/>
          <w:b/>
          <w:sz w:val="18"/>
          <w:szCs w:val="18"/>
        </w:rPr>
      </w:pPr>
    </w:p>
    <w:p w14:paraId="4493DDFE" w14:textId="77777777" w:rsidR="00D710A0" w:rsidRDefault="00D710A0" w:rsidP="00D710A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77B82399" w14:textId="77777777" w:rsidR="00D710A0" w:rsidRPr="000B4E4D" w:rsidRDefault="00D710A0" w:rsidP="00D710A0">
      <w:pPr>
        <w:rPr>
          <w:rFonts w:ascii="Arial" w:hAnsi="Arial" w:cs="Arial"/>
          <w:b/>
          <w:sz w:val="18"/>
          <w:szCs w:val="18"/>
        </w:rPr>
      </w:pPr>
    </w:p>
    <w:p w14:paraId="6E3AABFA" w14:textId="77777777" w:rsidR="00D710A0" w:rsidRPr="00DA39B6" w:rsidRDefault="00D710A0" w:rsidP="00D710A0">
      <w:pPr>
        <w:pStyle w:val="Rubrik3"/>
      </w:pPr>
      <w:r w:rsidRPr="00DA39B6">
        <w:t>Reformatering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686"/>
        <w:gridCol w:w="2126"/>
        <w:gridCol w:w="2097"/>
      </w:tblGrid>
      <w:tr w:rsidR="00D710A0" w14:paraId="348E5DAE" w14:textId="77777777" w:rsidTr="00195A8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4785A" w14:textId="77777777" w:rsidR="00D710A0" w:rsidRPr="004A5758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9E923" w14:textId="77777777" w:rsidR="00D710A0" w:rsidRPr="004A5758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A1D8C1" w14:textId="77777777" w:rsidR="00D710A0" w:rsidRPr="004A5758" w:rsidRDefault="00D710A0" w:rsidP="00125BF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3EA2E4" wp14:editId="59FBAEDD">
                      <wp:simplePos x="0" y="0"/>
                      <wp:positionH relativeFrom="margin">
                        <wp:posOffset>146050</wp:posOffset>
                      </wp:positionH>
                      <wp:positionV relativeFrom="paragraph">
                        <wp:posOffset>446405</wp:posOffset>
                      </wp:positionV>
                      <wp:extent cx="409575" cy="499745"/>
                      <wp:effectExtent l="12065" t="6985" r="0" b="254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350602">
                                <a:off x="0" y="0"/>
                                <a:ext cx="409575" cy="499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268A66" w14:textId="77777777" w:rsidR="00D710A0" w:rsidRPr="0066564D" w:rsidRDefault="00D710A0" w:rsidP="00125BF1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67" coordsize="21600,21600" o:spt="67" adj="16200,5400" path="m0@0l@1@0@1,0@2,0@2@0,21600@0,10800,21600xe" w14:anchorId="0C3EA2E4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Ned 20" style="position:absolute;left:0;text-align:left;margin-left:11.5pt;margin-top:35.15pt;width:32.25pt;height:39.35pt;rotation:-5733742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red" stroked="f" strokeweight="2pt" type="#_x0000_t67" adj="1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">
                      <v:textbox style="layout-flow:vertical" inset="1mm,1mm,1mm,1mm">
                        <w:txbxContent>
                          <w:p w:rsidRPr="0066564D" w:rsidR="00D710A0" w:rsidP="00125BF1" w:rsidRDefault="00D710A0" w14:paraId="5E268A66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702A4E" wp14:editId="1513B9E5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291465</wp:posOffset>
                      </wp:positionV>
                      <wp:extent cx="407035" cy="559435"/>
                      <wp:effectExtent l="0" t="0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4A3A5A" w14:textId="77777777" w:rsidR="00D710A0" w:rsidRPr="0066567D" w:rsidRDefault="00D710A0" w:rsidP="00125BF1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68" coordsize="21600,21600" o:spt="68" adj="5400,5400" path="m0@0l@1@0@1,21600@2,21600@2@0,21600@0,10800,xe" w14:anchorId="27702A4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9" style="position:absolute;left:0;text-align:left;margin-left:58.55pt;margin-top:22.95pt;width:32.05pt;height:44.0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red" stroked="f" strokeweight="2pt" type="#_x0000_t68" adj="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">
                      <v:textbox style="layout-flow:vertical;mso-layout-flow-alt:bottom-to-top" inset="1mm,1mm,1mm,1mm">
                        <w:txbxContent>
                          <w:p w:rsidRPr="0066567D" w:rsidR="00D710A0" w:rsidP="00125BF1" w:rsidRDefault="00D710A0" w14:paraId="774A3A5A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CF4B94" wp14:editId="1B9327E3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278130</wp:posOffset>
                      </wp:positionV>
                      <wp:extent cx="1168400" cy="12700"/>
                      <wp:effectExtent l="19050" t="19050" r="31750" b="2540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8400" cy="127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2F3CD4FF">
                    <v:line id="Rak 21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1.3pt,21.9pt" to="93.3pt,22.9pt" w14:anchorId="68AE2A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"/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6DEF00" wp14:editId="4F76D467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11430</wp:posOffset>
                      </wp:positionV>
                      <wp:extent cx="38100" cy="1723390"/>
                      <wp:effectExtent l="19050" t="19050" r="19050" b="1016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593" cy="172339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4C6F398F">
                    <v:line id="Rak 1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5.3pt,.9pt" to="48.3pt,136.6pt" w14:anchorId="32C1EB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CBF4192" wp14:editId="704342D2">
                  <wp:extent cx="1194663" cy="1755648"/>
                  <wp:effectExtent l="0" t="0" r="5715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68056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709" cy="177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05334F" w14:textId="77777777" w:rsidR="00D710A0" w:rsidRPr="004A5758" w:rsidRDefault="00D710A0" w:rsidP="00125BF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6768C0" wp14:editId="1D2A6E56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1276985</wp:posOffset>
                      </wp:positionV>
                      <wp:extent cx="299720" cy="694690"/>
                      <wp:effectExtent l="0" t="0" r="0" b="0"/>
                      <wp:wrapNone/>
                      <wp:docPr id="4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AC06C0" w14:textId="77777777" w:rsidR="00D710A0" w:rsidRPr="008C79A8" w:rsidRDefault="00D710A0" w:rsidP="00125BF1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202" coordsize="21600,21600" o:spt="202" path="m,l,21600r21600,l21600,xe" w14:anchorId="5F6768C0">
                      <v:stroke joinstyle="miter"/>
                      <v:path gradientshapeok="t" o:connecttype="rect"/>
                    </v:shapetype>
                    <v:shape id="Textruta 4" style="position:absolute;left:0;text-align:left;margin-left:69.85pt;margin-top:100.55pt;width:23.6pt;height:54.7pt;rotation:588012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">
                      <v:textbox style="layout-flow:vertical;mso-layout-flow-alt:bottom-to-top">
                        <w:txbxContent>
                          <w:p w:rsidRPr="008C79A8" w:rsidR="00D710A0" w:rsidP="00125BF1" w:rsidRDefault="00D710A0" w14:paraId="1DAC06C0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D791E2" wp14:editId="0C049798">
                      <wp:simplePos x="0" y="0"/>
                      <wp:positionH relativeFrom="margin">
                        <wp:posOffset>109855</wp:posOffset>
                      </wp:positionH>
                      <wp:positionV relativeFrom="paragraph">
                        <wp:posOffset>279400</wp:posOffset>
                      </wp:positionV>
                      <wp:extent cx="409575" cy="522605"/>
                      <wp:effectExtent l="635" t="0" r="0" b="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09575" cy="52260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588E2F" w14:textId="77777777" w:rsidR="00D710A0" w:rsidRPr="0066564D" w:rsidRDefault="00D710A0" w:rsidP="00125BF1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 id="Ned 24" style="position:absolute;left:0;text-align:left;margin-left:8.65pt;margin-top:22pt;width:32.25pt;height:41.1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9" fillcolor="red" stroked="f" strokeweight="2pt" type="#_x0000_t67" adj="1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" w14:anchorId="7FD791E2">
                      <v:textbox style="layout-flow:vertical" inset="1mm,1mm,1mm,1mm">
                        <w:txbxContent>
                          <w:p w:rsidRPr="0066564D" w:rsidR="00D710A0" w:rsidP="00125BF1" w:rsidRDefault="00D710A0" w14:paraId="6A588E2F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386BE0" wp14:editId="3A8F390E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13335</wp:posOffset>
                      </wp:positionV>
                      <wp:extent cx="0" cy="1755140"/>
                      <wp:effectExtent l="19050" t="19050" r="19050" b="1651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75514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3D3C14D2">
                    <v:line id="Rak 23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5.85pt,1.05pt" to="45.85pt,139.25pt" w14:anchorId="3BDCC6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38CAF45" wp14:editId="672CB418">
                  <wp:extent cx="1174726" cy="1749287"/>
                  <wp:effectExtent l="0" t="0" r="6985" b="381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475887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85" cy="1752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0A0" w14:paraId="32F09F03" w14:textId="77777777" w:rsidTr="00195A8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AC98FA" w14:textId="77777777" w:rsidR="00D710A0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59492" w14:textId="77777777" w:rsidR="00D710A0" w:rsidRPr="006B4EB1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Vinkelrätt mot tibias längsaxel.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19881" w14:textId="77777777" w:rsidR="00D710A0" w:rsidRPr="006B4EB1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46342" w14:textId="77777777" w:rsidR="00D710A0" w:rsidRPr="006B4EB1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710A0" w14:paraId="75CCC8B7" w14:textId="77777777" w:rsidTr="00195A8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110D3B" w14:textId="77777777" w:rsidR="00D710A0" w:rsidRPr="004A5758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573CA" w14:textId="77777777" w:rsidR="00D710A0" w:rsidRPr="004A5758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tibias längsaxel, framifrån – bak.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7E0AD" w14:textId="77777777" w:rsidR="00D710A0" w:rsidRPr="004A5758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6333F4" w14:textId="77777777" w:rsidR="00D710A0" w:rsidRPr="004A5758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710A0" w14:paraId="77524B2D" w14:textId="77777777" w:rsidTr="00195A8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C3D13B5" w14:textId="77777777" w:rsidR="00D710A0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9F113" w14:textId="77777777" w:rsidR="00D710A0" w:rsidRPr="004A5758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tibias längsaxel, inifrån – ut.</w:t>
            </w:r>
            <w:r>
              <w:rPr>
                <w:noProof/>
              </w:rPr>
              <w:t xml:space="preserve">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25C71" w14:textId="77777777" w:rsidR="00D710A0" w:rsidRPr="004A5758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11C29" w14:textId="77777777" w:rsidR="00D710A0" w:rsidRPr="004A5758" w:rsidRDefault="00D710A0" w:rsidP="00125BF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B1AE7F9" w14:textId="77777777" w:rsidR="00D710A0" w:rsidRPr="004025FE" w:rsidRDefault="00D710A0" w:rsidP="00D710A0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42420137" w14:textId="77777777" w:rsidR="00D710A0" w:rsidRPr="00DA39B6" w:rsidRDefault="00D710A0" w:rsidP="00D710A0">
      <w:pPr>
        <w:pStyle w:val="Rubrik3"/>
      </w:pPr>
      <w:r w:rsidRPr="00DA39B6"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D710A0" w14:paraId="7226309D" w14:textId="77777777" w:rsidTr="00195A88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93578F0" w14:textId="77777777" w:rsidR="00D710A0" w:rsidRPr="00E25E8E" w:rsidRDefault="00D710A0" w:rsidP="00C167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36D86DA" w14:textId="77777777" w:rsidR="00D710A0" w:rsidRPr="00E25E8E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BDB0FD1" w14:textId="77777777" w:rsidR="00D710A0" w:rsidRPr="00E25E8E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DFAAEB9" w14:textId="77777777" w:rsidR="00D710A0" w:rsidRPr="00E25E8E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 (Verity)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50DDB55" w14:textId="77777777" w:rsidR="00D710A0" w:rsidRPr="00E25E8E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FA4037A" w14:textId="77777777" w:rsidR="00D710A0" w:rsidRPr="00E25E8E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710A0" w14:paraId="2981ED6D" w14:textId="77777777" w:rsidTr="00195A8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23FA4F" w14:textId="77777777" w:rsidR="00D710A0" w:rsidRPr="00ED5407" w:rsidRDefault="00D710A0" w:rsidP="00FD1787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177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Fotled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68B89" w14:textId="77777777" w:rsidR="00D710A0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3AA48" w14:textId="75CB6E90" w:rsidR="00D710A0" w:rsidRDefault="00A13667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  <w:r w:rsidR="00D710A0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8901B" w14:textId="77777777" w:rsidR="00D710A0" w:rsidRPr="00F44BD7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D30B4" w14:textId="77777777" w:rsidR="00D710A0" w:rsidRPr="00F44BD7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F123B82" w14:textId="77777777" w:rsidR="00D710A0" w:rsidRPr="00F44BD7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710A0" w14:paraId="4D46A207" w14:textId="77777777" w:rsidTr="00195A8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87E4A88" w14:textId="77777777" w:rsidR="00D710A0" w:rsidRPr="00FD1787" w:rsidRDefault="00D710A0" w:rsidP="00FD1787">
            <w:pPr>
              <w:spacing w:after="0" w:line="240" w:lineRule="auto"/>
              <w:ind w:left="-357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E3EBE" w14:textId="77777777" w:rsidR="00D710A0" w:rsidRPr="00F44BD7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9B1E6" w14:textId="762FCFDA" w:rsidR="00D710A0" w:rsidRDefault="00A13667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D710A0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AAB35" w14:textId="77777777" w:rsidR="00D710A0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6E466" w14:textId="77777777" w:rsidR="00D710A0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564F638" w14:textId="77777777" w:rsidR="00D710A0" w:rsidRPr="00F44BD7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710A0" w14:paraId="667A9827" w14:textId="77777777" w:rsidTr="00195A8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9C2BEA9" w14:textId="77777777" w:rsidR="00D710A0" w:rsidRPr="00FD1787" w:rsidRDefault="00D710A0" w:rsidP="00FD1787">
            <w:pPr>
              <w:spacing w:after="0" w:line="240" w:lineRule="auto"/>
              <w:ind w:left="-357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92440" w14:textId="77777777" w:rsidR="00D710A0" w:rsidRPr="00F44BD7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07055" w14:textId="2493A051" w:rsidR="00D710A0" w:rsidRPr="00F44BD7" w:rsidRDefault="00A13667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D710A0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258DA" w14:textId="77777777" w:rsidR="00D710A0" w:rsidRPr="00F44BD7" w:rsidRDefault="00D710A0" w:rsidP="00C167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7734B" w14:textId="77777777" w:rsidR="00D710A0" w:rsidRPr="00F44BD7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F5EE4C1" w14:textId="77777777" w:rsidR="00D710A0" w:rsidRPr="00F44BD7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710A0" w14:paraId="1C08E445" w14:textId="77777777" w:rsidTr="00195A8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82BFA6C" w14:textId="77777777" w:rsidR="00D710A0" w:rsidRPr="00FD1787" w:rsidRDefault="00D710A0" w:rsidP="00FD1787">
            <w:pPr>
              <w:spacing w:after="0" w:line="240" w:lineRule="auto"/>
              <w:ind w:left="-357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2A414" w14:textId="77777777" w:rsidR="00D710A0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D5880" w14:textId="5DFE7B9F" w:rsidR="00D710A0" w:rsidRDefault="00A13667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D710A0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8FA0C" w14:textId="77777777" w:rsidR="00D710A0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D6625" w14:textId="77777777" w:rsidR="00D710A0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CB44D5E" w14:textId="77777777" w:rsidR="00D710A0" w:rsidRPr="00F44BD7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D710A0" w14:paraId="7135CF00" w14:textId="77777777" w:rsidTr="00195A8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9EBBB" w14:textId="77777777" w:rsidR="00D710A0" w:rsidRPr="009C7C5C" w:rsidRDefault="00D710A0" w:rsidP="00C167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53569" w14:textId="77777777" w:rsidR="00D710A0" w:rsidRPr="009C7C5C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EB3C4" w14:textId="77777777" w:rsidR="00D710A0" w:rsidRPr="009C7C5C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35000" w14:textId="77777777" w:rsidR="00D710A0" w:rsidRPr="009C7C5C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0FC20" w14:textId="77777777" w:rsidR="00D710A0" w:rsidRPr="009C7C5C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50F3A" w14:textId="77777777" w:rsidR="00D710A0" w:rsidRPr="009C7C5C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D710A0" w14:paraId="27852E53" w14:textId="77777777" w:rsidTr="00195A8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33647" w14:textId="77777777" w:rsidR="00D710A0" w:rsidRPr="009C7C5C" w:rsidRDefault="00D710A0" w:rsidP="00C167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61556" w14:textId="77777777" w:rsidR="00D710A0" w:rsidRPr="009C7C5C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D7263" w14:textId="77777777" w:rsidR="00D710A0" w:rsidRPr="009C7C5C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A1A67" w14:textId="77777777" w:rsidR="00D710A0" w:rsidRPr="009C7C5C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3C478" w14:textId="77777777" w:rsidR="00D710A0" w:rsidRPr="009C7C5C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534BF" w14:textId="77777777" w:rsidR="00D710A0" w:rsidRPr="009C7C5C" w:rsidRDefault="00D710A0" w:rsidP="00C167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3B4EDCB3" w14:textId="77777777" w:rsidR="00D710A0" w:rsidRPr="009C7C5C" w:rsidRDefault="00D710A0" w:rsidP="00D710A0">
      <w:pPr>
        <w:tabs>
          <w:tab w:val="left" w:pos="4590"/>
        </w:tabs>
        <w:rPr>
          <w:rFonts w:ascii="Arial" w:hAnsi="Arial" w:cs="Arial"/>
          <w:sz w:val="18"/>
          <w:szCs w:val="18"/>
          <w:lang w:val="en-US"/>
        </w:rPr>
      </w:pPr>
    </w:p>
    <w:p w14:paraId="5B75A1DB" w14:textId="77777777" w:rsidR="00D710A0" w:rsidRPr="00DA39B6" w:rsidRDefault="00D710A0" w:rsidP="00D710A0">
      <w:pPr>
        <w:pStyle w:val="Rubrik3"/>
      </w:pPr>
      <w:r w:rsidRPr="009C7C5C">
        <w:rPr>
          <w:lang w:val="en-US"/>
        </w:rPr>
        <w:t xml:space="preserve">Hängning </w:t>
      </w:r>
      <w:r w:rsidRPr="00DA39B6">
        <w:t>PACS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D710A0" w14:paraId="2B964855" w14:textId="77777777" w:rsidTr="00FD178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CF3ECD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BA91C10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1A64044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1FC6239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50DF61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710A0" w14:paraId="1D771D9B" w14:textId="77777777" w:rsidTr="00FD178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61B248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666666" w:themeFill="text2" w:themeFillTint="99"/>
            <w:vAlign w:val="center"/>
          </w:tcPr>
          <w:p w14:paraId="22013FFC" w14:textId="77777777" w:rsidR="00D710A0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Fotled K-</w:t>
            </w:r>
          </w:p>
          <w:p w14:paraId="2500797F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 w:themeFill="background1" w:themeFillShade="F2"/>
          </w:tcPr>
          <w:p w14:paraId="1E41B389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599163A9" w14:textId="77777777" w:rsidR="00D710A0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Fotled K-</w:t>
            </w:r>
          </w:p>
          <w:p w14:paraId="39A942E1" w14:textId="77777777" w:rsidR="00D710A0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2D778E93" w14:textId="77777777" w:rsidR="00D710A0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Fotled K-</w:t>
            </w:r>
          </w:p>
          <w:p w14:paraId="5EA57943" w14:textId="77777777" w:rsidR="00D710A0" w:rsidRPr="004C69FC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D29F3B5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710A0" w14:paraId="020803DA" w14:textId="77777777" w:rsidTr="00FD17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77548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021B5148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D09F006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314A1137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01833F47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31F4788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710A0" w14:paraId="740C2B5F" w14:textId="77777777" w:rsidTr="00FD17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88034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77AAF6FC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4D2218D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3C5E08D9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7E863296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D4FA8D0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710A0" w14:paraId="43CFAE0C" w14:textId="77777777" w:rsidTr="00FD17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E8C670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2A1171F5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A4D917A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CD2EE7C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1313B396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5DD3F3B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710A0" w14:paraId="49168D1B" w14:textId="77777777" w:rsidTr="00FD17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54E6B1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  <w:vAlign w:val="center"/>
          </w:tcPr>
          <w:p w14:paraId="0122D019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F96009C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28A23CFD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730A6C7E" w14:textId="77777777" w:rsidR="00D710A0" w:rsidRPr="00390584" w:rsidRDefault="00D710A0" w:rsidP="00195A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1F11744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710A0" w14:paraId="504C354B" w14:textId="77777777" w:rsidTr="00FD17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3012F7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2C542C27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42EA445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C60B0B5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24681CCF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925F59C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710A0" w14:paraId="5CF96BAF" w14:textId="77777777" w:rsidTr="00FD17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54D00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5E87A8CD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563BC55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E3CC606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6C85900C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AF3FB38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710A0" w14:paraId="22A48AB1" w14:textId="77777777" w:rsidTr="00FD17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A4F855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666666" w:themeFill="text2" w:themeFillTint="99"/>
          </w:tcPr>
          <w:p w14:paraId="3ED7B3F7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41FD176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3B387B1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19695377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8B3BE9D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710A0" w14:paraId="1B428AC0" w14:textId="77777777" w:rsidTr="00FD1787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9734E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1794A5B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2668CA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3D8EDE3B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F056E6" w14:textId="77777777" w:rsidR="00D710A0" w:rsidRPr="00390584" w:rsidRDefault="00D710A0" w:rsidP="00195A8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0AA233F" w14:textId="1FDB1775" w:rsidR="009C6C0C" w:rsidRPr="00D710A0" w:rsidRDefault="009C6C0C" w:rsidP="00D710A0"/>
    <w:sectPr w:rsidR="009C6C0C" w:rsidRPr="00D710A0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4B95D" w14:textId="77777777" w:rsidR="005052CA" w:rsidRDefault="005052CA">
      <w:r>
        <w:separator/>
      </w:r>
    </w:p>
  </w:endnote>
  <w:endnote w:type="continuationSeparator" w:id="0">
    <w:p w14:paraId="5681DDF4" w14:textId="77777777" w:rsidR="005052CA" w:rsidRDefault="005052CA">
      <w:r>
        <w:continuationSeparator/>
      </w:r>
    </w:p>
  </w:endnote>
  <w:endnote w:type="continuationNotice" w:id="1">
    <w:p w14:paraId="016CC1AB" w14:textId="77777777" w:rsidR="005052CA" w:rsidRDefault="005052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0C181" w14:textId="77777777" w:rsidR="005052CA" w:rsidRDefault="005052CA"/>
  </w:footnote>
  <w:footnote w:type="continuationSeparator" w:id="0">
    <w:p w14:paraId="27404B78" w14:textId="77777777" w:rsidR="005052CA" w:rsidRDefault="005052CA">
      <w:r>
        <w:continuationSeparator/>
      </w:r>
    </w:p>
  </w:footnote>
  <w:footnote w:type="continuationNotice" w:id="1">
    <w:p w14:paraId="46C2F841" w14:textId="77777777" w:rsidR="005052CA" w:rsidRDefault="005052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7BBC391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5766944" w:tentative="1">
      <w:start w:val="1"/>
      <w:numFmt w:val="lowerLetter"/>
      <w:lvlText w:val="%2."/>
      <w:lvlJc w:val="left"/>
      <w:pPr>
        <w:ind w:left="1080" w:hanging="360"/>
      </w:pPr>
    </w:lvl>
    <w:lvl w:ilvl="2" w:tplc="D8805970" w:tentative="1">
      <w:start w:val="1"/>
      <w:numFmt w:val="lowerRoman"/>
      <w:lvlText w:val="%3."/>
      <w:lvlJc w:val="right"/>
      <w:pPr>
        <w:ind w:left="1800" w:hanging="180"/>
      </w:pPr>
    </w:lvl>
    <w:lvl w:ilvl="3" w:tplc="76F865E0" w:tentative="1">
      <w:start w:val="1"/>
      <w:numFmt w:val="decimal"/>
      <w:lvlText w:val="%4."/>
      <w:lvlJc w:val="left"/>
      <w:pPr>
        <w:ind w:left="2520" w:hanging="360"/>
      </w:pPr>
    </w:lvl>
    <w:lvl w:ilvl="4" w:tplc="CA0A9064" w:tentative="1">
      <w:start w:val="1"/>
      <w:numFmt w:val="lowerLetter"/>
      <w:lvlText w:val="%5."/>
      <w:lvlJc w:val="left"/>
      <w:pPr>
        <w:ind w:left="3240" w:hanging="360"/>
      </w:pPr>
    </w:lvl>
    <w:lvl w:ilvl="5" w:tplc="BC8A75F6" w:tentative="1">
      <w:start w:val="1"/>
      <w:numFmt w:val="lowerRoman"/>
      <w:lvlText w:val="%6."/>
      <w:lvlJc w:val="right"/>
      <w:pPr>
        <w:ind w:left="3960" w:hanging="180"/>
      </w:pPr>
    </w:lvl>
    <w:lvl w:ilvl="6" w:tplc="E82A570A" w:tentative="1">
      <w:start w:val="1"/>
      <w:numFmt w:val="decimal"/>
      <w:lvlText w:val="%7."/>
      <w:lvlJc w:val="left"/>
      <w:pPr>
        <w:ind w:left="4680" w:hanging="360"/>
      </w:pPr>
    </w:lvl>
    <w:lvl w:ilvl="7" w:tplc="7DD4B48A" w:tentative="1">
      <w:start w:val="1"/>
      <w:numFmt w:val="lowerLetter"/>
      <w:lvlText w:val="%8."/>
      <w:lvlJc w:val="left"/>
      <w:pPr>
        <w:ind w:left="5400" w:hanging="360"/>
      </w:pPr>
    </w:lvl>
    <w:lvl w:ilvl="8" w:tplc="8A1CCC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36828A8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76ECDCE" w:tentative="1">
      <w:start w:val="1"/>
      <w:numFmt w:val="lowerLetter"/>
      <w:lvlText w:val="%2."/>
      <w:lvlJc w:val="left"/>
      <w:pPr>
        <w:ind w:left="1080" w:hanging="360"/>
      </w:pPr>
    </w:lvl>
    <w:lvl w:ilvl="2" w:tplc="099E4B7E" w:tentative="1">
      <w:start w:val="1"/>
      <w:numFmt w:val="lowerRoman"/>
      <w:lvlText w:val="%3."/>
      <w:lvlJc w:val="right"/>
      <w:pPr>
        <w:ind w:left="1800" w:hanging="180"/>
      </w:pPr>
    </w:lvl>
    <w:lvl w:ilvl="3" w:tplc="AAC84678" w:tentative="1">
      <w:start w:val="1"/>
      <w:numFmt w:val="decimal"/>
      <w:lvlText w:val="%4."/>
      <w:lvlJc w:val="left"/>
      <w:pPr>
        <w:ind w:left="2520" w:hanging="360"/>
      </w:pPr>
    </w:lvl>
    <w:lvl w:ilvl="4" w:tplc="D8D870E2" w:tentative="1">
      <w:start w:val="1"/>
      <w:numFmt w:val="lowerLetter"/>
      <w:lvlText w:val="%5."/>
      <w:lvlJc w:val="left"/>
      <w:pPr>
        <w:ind w:left="3240" w:hanging="360"/>
      </w:pPr>
    </w:lvl>
    <w:lvl w:ilvl="5" w:tplc="F9F0022A" w:tentative="1">
      <w:start w:val="1"/>
      <w:numFmt w:val="lowerRoman"/>
      <w:lvlText w:val="%6."/>
      <w:lvlJc w:val="right"/>
      <w:pPr>
        <w:ind w:left="3960" w:hanging="180"/>
      </w:pPr>
    </w:lvl>
    <w:lvl w:ilvl="6" w:tplc="66568F74" w:tentative="1">
      <w:start w:val="1"/>
      <w:numFmt w:val="decimal"/>
      <w:lvlText w:val="%7."/>
      <w:lvlJc w:val="left"/>
      <w:pPr>
        <w:ind w:left="4680" w:hanging="360"/>
      </w:pPr>
    </w:lvl>
    <w:lvl w:ilvl="7" w:tplc="B7027F10" w:tentative="1">
      <w:start w:val="1"/>
      <w:numFmt w:val="lowerLetter"/>
      <w:lvlText w:val="%8."/>
      <w:lvlJc w:val="left"/>
      <w:pPr>
        <w:ind w:left="5400" w:hanging="360"/>
      </w:pPr>
    </w:lvl>
    <w:lvl w:ilvl="8" w:tplc="F7DEBF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088C30F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FB414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3C42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D075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648A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BB6B5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10F8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FAAD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9CAD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15475577">
    <w:abstractNumId w:val="20"/>
  </w:num>
  <w:num w:numId="2" w16cid:durableId="1308707845">
    <w:abstractNumId w:val="15"/>
  </w:num>
  <w:num w:numId="3" w16cid:durableId="441799919">
    <w:abstractNumId w:val="0"/>
  </w:num>
  <w:num w:numId="4" w16cid:durableId="562641031">
    <w:abstractNumId w:val="6"/>
  </w:num>
  <w:num w:numId="5" w16cid:durableId="909578845">
    <w:abstractNumId w:val="18"/>
  </w:num>
  <w:num w:numId="6" w16cid:durableId="381057436">
    <w:abstractNumId w:val="2"/>
  </w:num>
  <w:num w:numId="7" w16cid:durableId="1137573938">
    <w:abstractNumId w:val="12"/>
  </w:num>
  <w:num w:numId="8" w16cid:durableId="357850248">
    <w:abstractNumId w:val="9"/>
  </w:num>
  <w:num w:numId="9" w16cid:durableId="90512937">
    <w:abstractNumId w:val="1"/>
  </w:num>
  <w:num w:numId="10" w16cid:durableId="842475649">
    <w:abstractNumId w:val="1"/>
  </w:num>
  <w:num w:numId="11" w16cid:durableId="357509132">
    <w:abstractNumId w:val="3"/>
  </w:num>
  <w:num w:numId="12" w16cid:durableId="1310397722">
    <w:abstractNumId w:val="4"/>
  </w:num>
  <w:num w:numId="13" w16cid:durableId="1104886249">
    <w:abstractNumId w:val="14"/>
  </w:num>
  <w:num w:numId="14" w16cid:durableId="1651981385">
    <w:abstractNumId w:val="10"/>
  </w:num>
  <w:num w:numId="15" w16cid:durableId="2012636785">
    <w:abstractNumId w:val="7"/>
  </w:num>
  <w:num w:numId="16" w16cid:durableId="1429622292">
    <w:abstractNumId w:val="13"/>
  </w:num>
  <w:num w:numId="17" w16cid:durableId="1240990636">
    <w:abstractNumId w:val="5"/>
  </w:num>
  <w:num w:numId="18" w16cid:durableId="1161578658">
    <w:abstractNumId w:val="11"/>
  </w:num>
  <w:num w:numId="19" w16cid:durableId="684288936">
    <w:abstractNumId w:val="19"/>
  </w:num>
  <w:num w:numId="20" w16cid:durableId="522061335">
    <w:abstractNumId w:val="16"/>
  </w:num>
  <w:num w:numId="21" w16cid:durableId="774130536">
    <w:abstractNumId w:val="8"/>
  </w:num>
  <w:num w:numId="22" w16cid:durableId="10426304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5BF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5A88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52CA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68B2"/>
    <w:rsid w:val="006D7535"/>
    <w:rsid w:val="006E450B"/>
    <w:rsid w:val="006F0D7E"/>
    <w:rsid w:val="00710B77"/>
    <w:rsid w:val="007155D5"/>
    <w:rsid w:val="0072075B"/>
    <w:rsid w:val="007221C2"/>
    <w:rsid w:val="00722A27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061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2AF1"/>
    <w:rsid w:val="009347A5"/>
    <w:rsid w:val="00942257"/>
    <w:rsid w:val="009471BF"/>
    <w:rsid w:val="00950E4E"/>
    <w:rsid w:val="009529BD"/>
    <w:rsid w:val="009533B4"/>
    <w:rsid w:val="00957D35"/>
    <w:rsid w:val="00971D93"/>
    <w:rsid w:val="009763A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667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091F"/>
    <w:rsid w:val="00BE7978"/>
    <w:rsid w:val="00C01F0D"/>
    <w:rsid w:val="00C07DDB"/>
    <w:rsid w:val="00C1674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26854"/>
    <w:rsid w:val="00D37E7F"/>
    <w:rsid w:val="00D47AD7"/>
    <w:rsid w:val="00D51529"/>
    <w:rsid w:val="00D67C88"/>
    <w:rsid w:val="00D710A0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2DCA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1787"/>
    <w:rsid w:val="00FD3C70"/>
    <w:rsid w:val="00FD6820"/>
    <w:rsid w:val="00FE12D8"/>
    <w:rsid w:val="00FF7C02"/>
    <w:rsid w:val="024801E3"/>
    <w:rsid w:val="0F60DA5D"/>
    <w:rsid w:val="247242D9"/>
    <w:rsid w:val="647B2B65"/>
    <w:rsid w:val="6B2CF8ED"/>
    <w:rsid w:val="77A7A902"/>
    <w:rsid w:val="7CD7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D710A0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D26854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oter" Target="footer3.xml" Id="rId25" /><Relationship Type="http://schemas.openxmlformats.org/officeDocument/2006/relationships/diagramColors" Target="diagrams/colors1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diagramQuickStyle" Target="diagrams/quickStyle1.xm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F6413B51-8418-4436-93DE-48F7B855849D}" type="presOf" srcId="{D813EA76-4FD3-4C15-BFBC-B1DF43B29666}" destId="{4784DBD1-3CBE-41A8-A2C7-CF088F838C79}" srcOrd="0" destOrd="0" presId="urn:microsoft.com/office/officeart/2005/8/layout/hChevron3"/>
    <dgm:cxn modelId="{42EB1C81-4F36-4D14-B7A2-227B64D4F991}" type="presOf" srcId="{72C3C3E7-AFE7-48AF-A84A-F5F4B462ABCE}" destId="{AD4E5296-B06F-4F82-9CB5-F741BF6BFCC1}" srcOrd="0" destOrd="0" presId="urn:microsoft.com/office/officeart/2005/8/layout/hChevron3"/>
    <dgm:cxn modelId="{6C385092-7413-41A2-82DA-996B102B6A51}" type="presOf" srcId="{548E9FD9-7371-42E5-8C31-C03B33C90BF7}" destId="{6CE68A43-9C69-4212-AF24-9AFEE7CA1715}" srcOrd="0" destOrd="0" presId="urn:microsoft.com/office/officeart/2005/8/layout/hChevron3"/>
    <dgm:cxn modelId="{57C65E95-D858-4F8E-9D86-79913BCD108F}" type="presOf" srcId="{B73EA016-5B5E-4372-8AFF-E16F061CFA05}" destId="{1F6A0B97-83F0-4189-B0CB-00156B0AC153}" srcOrd="0" destOrd="0" presId="urn:microsoft.com/office/officeart/2005/8/layout/hChevron3"/>
    <dgm:cxn modelId="{E45742AD-FF15-4959-BFF1-A60F28FEF846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6F6D272F-662E-45B9-B777-E38B9701A680}" type="presParOf" srcId="{1F6A0B97-83F0-4189-B0CB-00156B0AC153}" destId="{4784DBD1-3CBE-41A8-A2C7-CF088F838C79}" srcOrd="0" destOrd="0" presId="urn:microsoft.com/office/officeart/2005/8/layout/hChevron3"/>
    <dgm:cxn modelId="{2655DFFA-2AB0-41D1-8323-32947168A8E0}" type="presParOf" srcId="{1F6A0B97-83F0-4189-B0CB-00156B0AC153}" destId="{37D14BC8-3203-463C-9804-9B3B86B621FF}" srcOrd="1" destOrd="0" presId="urn:microsoft.com/office/officeart/2005/8/layout/hChevron3"/>
    <dgm:cxn modelId="{EC8C7307-AA11-4DD8-B751-89F89ABA279B}" type="presParOf" srcId="{1F6A0B97-83F0-4189-B0CB-00156B0AC153}" destId="{E13D0391-DAD9-4B61-AB66-3FA48A4F7006}" srcOrd="2" destOrd="0" presId="urn:microsoft.com/office/officeart/2005/8/layout/hChevron3"/>
    <dgm:cxn modelId="{7995D6A9-27BF-479E-BB76-A557A80A9AE7}" type="presParOf" srcId="{1F6A0B97-83F0-4189-B0CB-00156B0AC153}" destId="{F9271109-4339-4036-9126-150629D10456}" srcOrd="3" destOrd="0" presId="urn:microsoft.com/office/officeart/2005/8/layout/hChevron3"/>
    <dgm:cxn modelId="{32FE7078-B3D2-496D-9251-F37DC889E495}" type="presParOf" srcId="{1F6A0B97-83F0-4189-B0CB-00156B0AC153}" destId="{AD4E5296-B06F-4F82-9CB5-F741BF6BFCC1}" srcOrd="4" destOrd="0" presId="urn:microsoft.com/office/officeart/2005/8/layout/hChevron3"/>
    <dgm:cxn modelId="{9320285F-42E2-4C38-86E6-B0B63EA509CD}" type="presParOf" srcId="{1F6A0B97-83F0-4189-B0CB-00156B0AC153}" destId="{99F7A086-6C98-4385-8FFE-3337C1F24694}" srcOrd="5" destOrd="0" presId="urn:microsoft.com/office/officeart/2005/8/layout/hChevron3"/>
    <dgm:cxn modelId="{7FD87B76-77D1-4C6F-8B84-3EBE44BEF298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178</Words>
  <Characters>1447</Characters>
  <Application>Microsoft Office Word</Application>
  <DocSecurity>0</DocSecurity>
  <Lines>12</Lines>
  <Paragraphs>3</Paragraphs>
  <ScaleCrop>false</ScaleCrop>
  <Manager/>
  <Company/>
  <LinksUpToDate>false</LinksUpToDate>
  <CharactersWithSpaces>1622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Fotled (C71000)</dc:title>
  <dc:subject/>
  <dc:creator/>
  <keywords/>
  <lastModifiedBy>Ulrica Sehlberg</lastModifiedBy>
  <revision>28</revision>
  <lastPrinted>2016-03-31T10:56:00.0000000Z</lastPrinted>
  <dcterms:created xsi:type="dcterms:W3CDTF">2021-05-27T09:47:00.0000000Z</dcterms:created>
  <dcterms:modified xsi:type="dcterms:W3CDTF">2025-02-12T08:32:00.0000000Z</dcterms:modified>
</coreProperties>
</file>