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5A12" w14:textId="6F7FD068" w:rsidR="00B41585" w:rsidRPr="00A53ED4" w:rsidRDefault="00B41585" w:rsidP="00B41585">
      <w:pPr>
        <w:pStyle w:val="Rubrik1"/>
        <w:rPr>
          <w:rFonts w:cs="Arial"/>
          <w:sz w:val="18"/>
          <w:szCs w:val="18"/>
        </w:rPr>
      </w:pPr>
      <w:r>
        <w:t>CBCT</w:t>
      </w:r>
      <w:r w:rsidRPr="0078345B">
        <w:t xml:space="preserve"> </w:t>
      </w:r>
      <w:r>
        <w:t>Fotled, provokation eller belastning (C71142)</w:t>
      </w:r>
    </w:p>
    <w:p w14:paraId="2719E0AD" w14:textId="77777777" w:rsidR="00B41585" w:rsidRPr="00496CC3" w:rsidRDefault="00B41585" w:rsidP="00B41585">
      <w:pPr>
        <w:pStyle w:val="Rubrik3"/>
      </w:pPr>
      <w:r w:rsidRPr="00496CC3">
        <w:t>Syfte</w:t>
      </w:r>
    </w:p>
    <w:p w14:paraId="26CD10CF" w14:textId="77777777" w:rsidR="00B41585" w:rsidRPr="0078345B" w:rsidRDefault="00B41585" w:rsidP="00B4158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Metodbeskrivning</w:t>
      </w:r>
      <w:r w:rsidRPr="0078345B">
        <w:rPr>
          <w:rFonts w:ascii="Arial" w:hAnsi="Arial" w:cs="Arial"/>
          <w:sz w:val="18"/>
          <w:szCs w:val="18"/>
        </w:rPr>
        <w:t xml:space="preserve"> för </w:t>
      </w:r>
      <w:r>
        <w:rPr>
          <w:rFonts w:ascii="Arial" w:hAnsi="Arial" w:cs="Arial"/>
          <w:sz w:val="18"/>
          <w:szCs w:val="18"/>
        </w:rPr>
        <w:t>CBCT-</w:t>
      </w:r>
      <w:r w:rsidRPr="0078345B">
        <w:rPr>
          <w:rFonts w:ascii="Arial" w:hAnsi="Arial" w:cs="Arial"/>
          <w:sz w:val="18"/>
          <w:szCs w:val="18"/>
        </w:rPr>
        <w:t xml:space="preserve">undersökning </w:t>
      </w:r>
      <w:r>
        <w:rPr>
          <w:rFonts w:ascii="Arial" w:hAnsi="Arial" w:cs="Arial"/>
          <w:sz w:val="18"/>
          <w:szCs w:val="18"/>
        </w:rPr>
        <w:t>i NU-sjukvården</w:t>
      </w:r>
      <w:r w:rsidRPr="0078345B">
        <w:rPr>
          <w:rFonts w:ascii="Arial" w:hAnsi="Arial" w:cs="Arial"/>
          <w:sz w:val="18"/>
          <w:szCs w:val="18"/>
        </w:rPr>
        <w:t>.</w:t>
      </w:r>
    </w:p>
    <w:p w14:paraId="263927B5" w14:textId="77777777" w:rsidR="00B41585" w:rsidRDefault="00B41585" w:rsidP="00B41585">
      <w:pPr>
        <w:rPr>
          <w:rFonts w:ascii="Arial" w:hAnsi="Arial" w:cs="Arial"/>
          <w:b/>
          <w:bCs/>
          <w:kern w:val="32"/>
          <w:sz w:val="18"/>
          <w:szCs w:val="18"/>
        </w:rPr>
      </w:pPr>
    </w:p>
    <w:p w14:paraId="79B518C0" w14:textId="4E366930" w:rsidR="00B41585" w:rsidRPr="00496CC3" w:rsidRDefault="00B41585" w:rsidP="00B41585">
      <w:pPr>
        <w:pStyle w:val="Rubrik3"/>
      </w:pPr>
      <w:r>
        <w:t>Förändringar sedan föregående version</w:t>
      </w:r>
    </w:p>
    <w:p w14:paraId="33838153" w14:textId="4070CDD2" w:rsidR="00B41585" w:rsidRDefault="005B31E8" w:rsidP="00B4158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Tillägg</w:t>
      </w:r>
      <w:r w:rsidR="006924F6">
        <w:rPr>
          <w:rFonts w:ascii="Arial" w:hAnsi="Arial" w:cs="Arial"/>
          <w:sz w:val="18"/>
          <w:szCs w:val="18"/>
        </w:rPr>
        <w:t>: B</w:t>
      </w:r>
      <w:r>
        <w:rPr>
          <w:rFonts w:ascii="Arial" w:hAnsi="Arial" w:cs="Arial"/>
          <w:sz w:val="18"/>
          <w:szCs w:val="18"/>
        </w:rPr>
        <w:t xml:space="preserve">elastad fotled i gips </w:t>
      </w:r>
      <w:r w:rsidR="006924F6">
        <w:rPr>
          <w:rFonts w:ascii="Arial" w:hAnsi="Arial" w:cs="Arial"/>
          <w:sz w:val="18"/>
          <w:szCs w:val="18"/>
        </w:rPr>
        <w:t xml:space="preserve">utförs </w:t>
      </w:r>
      <w:r>
        <w:rPr>
          <w:rFonts w:ascii="Arial" w:hAnsi="Arial" w:cs="Arial"/>
          <w:sz w:val="18"/>
          <w:szCs w:val="18"/>
        </w:rPr>
        <w:t>ej i CBCT</w:t>
      </w:r>
      <w:r w:rsidR="00243D75">
        <w:rPr>
          <w:rFonts w:ascii="Arial" w:hAnsi="Arial" w:cs="Arial"/>
          <w:sz w:val="18"/>
          <w:szCs w:val="18"/>
        </w:rPr>
        <w:t>.</w:t>
      </w:r>
    </w:p>
    <w:p w14:paraId="59212A94" w14:textId="77777777" w:rsidR="00B41585" w:rsidRDefault="00B41585" w:rsidP="00B41585">
      <w:pPr>
        <w:rPr>
          <w:rFonts w:ascii="Arial" w:hAnsi="Arial" w:cs="Arial"/>
          <w:sz w:val="18"/>
          <w:szCs w:val="18"/>
        </w:rPr>
      </w:pPr>
    </w:p>
    <w:p w14:paraId="686B628E" w14:textId="77777777" w:rsidR="00B41585" w:rsidRPr="00DA39B6" w:rsidRDefault="00B41585" w:rsidP="00B41585">
      <w:pPr>
        <w:pStyle w:val="Rubrik3"/>
      </w:pPr>
      <w:r w:rsidRPr="00DA39B6">
        <w:t>Inför undersökningen</w:t>
      </w:r>
    </w:p>
    <w:tbl>
      <w:tblPr>
        <w:tblW w:w="9038" w:type="dxa"/>
        <w:tblInd w:w="562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B41585" w14:paraId="6ACC174C" w14:textId="77777777" w:rsidTr="6BD93145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7AB0C5E9" w14:textId="77777777" w:rsidR="00B41585" w:rsidRPr="00390584" w:rsidRDefault="00B41585" w:rsidP="000A109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6AA58429" w14:textId="66E60E37" w:rsidR="00B41585" w:rsidRPr="006F5891" w:rsidRDefault="00A101EC" w:rsidP="000A109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B41585" w:rsidRPr="00004A4E">
              <w:rPr>
                <w:rFonts w:ascii="Arial" w:hAnsi="Arial" w:cs="Arial"/>
                <w:sz w:val="18"/>
                <w:szCs w:val="18"/>
              </w:rPr>
              <w:t>rakturkontroller, degenerativa förändringar</w:t>
            </w:r>
            <w:r w:rsidR="00A02C2B">
              <w:rPr>
                <w:rFonts w:ascii="Arial" w:hAnsi="Arial" w:cs="Arial"/>
                <w:sz w:val="18"/>
                <w:szCs w:val="18"/>
              </w:rPr>
              <w:t>, kartläggning av fraktur</w:t>
            </w:r>
            <w:r w:rsidR="00B41585" w:rsidRPr="00004A4E">
              <w:rPr>
                <w:rFonts w:ascii="Arial" w:hAnsi="Arial" w:cs="Arial"/>
                <w:sz w:val="18"/>
                <w:szCs w:val="18"/>
              </w:rPr>
              <w:t xml:space="preserve"> mm.</w:t>
            </w:r>
          </w:p>
        </w:tc>
      </w:tr>
      <w:tr w:rsidR="00B41585" w14:paraId="6C3E7BF6" w14:textId="77777777" w:rsidTr="6BD93145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A6A8DC" w14:textId="77777777" w:rsidR="00B41585" w:rsidRPr="00390584" w:rsidRDefault="00B41585" w:rsidP="000A109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A8C947" w14:textId="77777777" w:rsidR="00B41585" w:rsidRPr="005C5712" w:rsidRDefault="00B41585" w:rsidP="000A109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Inga.</w:t>
            </w:r>
          </w:p>
        </w:tc>
      </w:tr>
      <w:tr w:rsidR="00B41585" w14:paraId="1B87AD02" w14:textId="77777777" w:rsidTr="6BD93145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67E09" w14:textId="77777777" w:rsidR="00B41585" w:rsidRPr="00390584" w:rsidRDefault="00B41585" w:rsidP="000A109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DE7E0" w14:textId="444DAA52" w:rsidR="00B41585" w:rsidRDefault="00B41585" w:rsidP="15498BC3">
            <w:pPr>
              <w:pStyle w:val="Normalweb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15498BC3">
              <w:rPr>
                <w:rFonts w:ascii="Arial" w:hAnsi="Arial" w:cs="Arial"/>
                <w:color w:val="000000" w:themeColor="text2"/>
                <w:sz w:val="18"/>
                <w:szCs w:val="18"/>
              </w:rPr>
              <w:t>Se kapitel 4.2 och 5.</w:t>
            </w:r>
            <w:r w:rsidR="54F0BD04" w:rsidRPr="15498BC3">
              <w:rPr>
                <w:rFonts w:ascii="Arial" w:hAnsi="Arial" w:cs="Arial"/>
                <w:color w:val="000000" w:themeColor="text2"/>
                <w:sz w:val="18"/>
                <w:szCs w:val="18"/>
              </w:rPr>
              <w:t>10</w:t>
            </w:r>
            <w:r w:rsidRPr="15498BC3">
              <w:rPr>
                <w:rFonts w:ascii="Arial" w:hAnsi="Arial" w:cs="Arial"/>
                <w:color w:val="000000" w:themeColor="text2"/>
                <w:sz w:val="18"/>
                <w:szCs w:val="18"/>
              </w:rPr>
              <w:t xml:space="preserve"> i </w:t>
            </w:r>
          </w:p>
          <w:p w14:paraId="67755696" w14:textId="50E10FEC" w:rsidR="00B41585" w:rsidRPr="00982E4F" w:rsidRDefault="00B41585" w:rsidP="000A1096">
            <w:pPr>
              <w:pStyle w:val="Normalweb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2" w:history="1">
              <w:r>
                <w:rPr>
                  <w:rStyle w:val="Hyperlnk"/>
                  <w:rFonts w:ascii="Arial" w:hAnsi="Arial" w:cs="Arial"/>
                  <w:sz w:val="18"/>
                  <w:szCs w:val="18"/>
                </w:rPr>
                <w:t>Strålskydd vid undersökningar och behandlingar med röntgenstrålning</w:t>
              </w:r>
            </w:hyperlink>
          </w:p>
        </w:tc>
      </w:tr>
      <w:tr w:rsidR="00B41585" w14:paraId="30CE6430" w14:textId="77777777" w:rsidTr="6BD93145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3F04EA83" w14:textId="77777777" w:rsidR="00B41585" w:rsidRPr="00390584" w:rsidRDefault="00B41585" w:rsidP="000A109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3AA573B0" w14:textId="77777777" w:rsidR="00B41585" w:rsidRDefault="00B41585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Stående.</w:t>
            </w:r>
          </w:p>
          <w:p w14:paraId="78540771" w14:textId="77777777" w:rsidR="00B41585" w:rsidRPr="0066567D" w:rsidRDefault="00B41585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Endast på begäran av remittent.</w:t>
            </w:r>
          </w:p>
          <w:p w14:paraId="4AAE7874" w14:textId="77777777" w:rsidR="00B41585" w:rsidRDefault="00B41585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Aktuell fot</w:t>
            </w:r>
            <w:r w:rsidRPr="0066567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 stående på pall i gantryt.</w:t>
            </w:r>
          </w:p>
          <w:p w14:paraId="224FE477" w14:textId="77777777" w:rsidR="00B41585" w:rsidRDefault="00B41585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Den aktuella fotleden så nära isocenter som möjligt.</w:t>
            </w:r>
          </w:p>
          <w:p w14:paraId="6DFC7967" w14:textId="77777777" w:rsidR="00B41585" w:rsidRDefault="00B41585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Motsatt sidas ben böjs undan.</w:t>
            </w:r>
          </w:p>
          <w:p w14:paraId="011B8600" w14:textId="77777777" w:rsidR="00B41585" w:rsidRDefault="00A101EC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 w:rsidRPr="6BD93145">
              <w:rPr>
                <w:rFonts w:ascii="Arial" w:hAnsi="Arial" w:cs="Arial"/>
                <w:sz w:val="18"/>
                <w:szCs w:val="18"/>
              </w:rPr>
              <w:t xml:space="preserve">OBS! FOV är 10 x 16 cm (large) eller 6 x 16 </w:t>
            </w:r>
            <w:r w:rsidR="1DC9EB9D" w:rsidRPr="6BD93145">
              <w:rPr>
                <w:rFonts w:ascii="Arial" w:hAnsi="Arial" w:cs="Arial"/>
                <w:sz w:val="18"/>
                <w:szCs w:val="18"/>
              </w:rPr>
              <w:t>c</w:t>
            </w:r>
            <w:r w:rsidRPr="6BD93145">
              <w:rPr>
                <w:rFonts w:ascii="Arial" w:hAnsi="Arial" w:cs="Arial"/>
                <w:sz w:val="18"/>
                <w:szCs w:val="18"/>
              </w:rPr>
              <w:t>m (small). Intresseområdet ska inkluderas med bra marginal.</w:t>
            </w:r>
          </w:p>
          <w:p w14:paraId="09CA4BE6" w14:textId="73063DBC" w:rsidR="005B31E8" w:rsidRPr="0066503B" w:rsidRDefault="005B31E8" w:rsidP="00A27B84">
            <w:pPr>
              <w:pStyle w:val="Liststycke"/>
              <w:numPr>
                <w:ilvl w:val="0"/>
                <w:numId w:val="22"/>
              </w:numPr>
              <w:spacing w:after="0" w:line="240" w:lineRule="auto"/>
              <w:ind w:left="204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OBS! Belastad fotled i gips utförs </w:t>
            </w:r>
            <w:r w:rsidRPr="005B31E8">
              <w:rPr>
                <w:rFonts w:ascii="Arial" w:hAnsi="Arial" w:cs="Arial"/>
                <w:b/>
                <w:bCs/>
                <w:sz w:val="18"/>
                <w:szCs w:val="18"/>
              </w:rPr>
              <w:t>EJ</w:t>
            </w:r>
            <w:r>
              <w:rPr>
                <w:rFonts w:ascii="Arial" w:hAnsi="Arial" w:cs="Arial"/>
                <w:sz w:val="18"/>
                <w:szCs w:val="18"/>
              </w:rPr>
              <w:t xml:space="preserve"> i CBCT.</w:t>
            </w:r>
          </w:p>
        </w:tc>
      </w:tr>
    </w:tbl>
    <w:p w14:paraId="78E650AA" w14:textId="77777777" w:rsidR="00B41585" w:rsidRPr="00E56B07" w:rsidRDefault="00B41585" w:rsidP="00B41585">
      <w:pPr>
        <w:tabs>
          <w:tab w:val="left" w:pos="4590"/>
        </w:tabs>
        <w:rPr>
          <w:rFonts w:ascii="Arial" w:hAnsi="Arial" w:cs="Arial"/>
          <w:b/>
          <w:sz w:val="18"/>
          <w:szCs w:val="18"/>
        </w:rPr>
      </w:pPr>
    </w:p>
    <w:p w14:paraId="36B171AF" w14:textId="77777777" w:rsidR="00B41585" w:rsidRPr="00DA39B6" w:rsidRDefault="00B41585" w:rsidP="00B41585">
      <w:pPr>
        <w:pStyle w:val="Rubrik3"/>
      </w:pPr>
      <w:r w:rsidRPr="00DA39B6">
        <w:t>Bildtagning</w:t>
      </w:r>
    </w:p>
    <w:tbl>
      <w:tblPr>
        <w:tblW w:w="903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424"/>
        <w:gridCol w:w="2664"/>
      </w:tblGrid>
      <w:tr w:rsidR="00B41585" w14:paraId="1AE0059A" w14:textId="77777777" w:rsidTr="006D3533">
        <w:trPr>
          <w:trHeight w:val="520"/>
        </w:trPr>
        <w:tc>
          <w:tcPr>
            <w:tcW w:w="6374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631E04" w14:textId="77777777" w:rsidR="00B41585" w:rsidRPr="00A85166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564D3CDC" wp14:editId="6C24B835">
                  <wp:extent cx="3267986" cy="809625"/>
                  <wp:effectExtent l="0" t="0" r="46990" b="0"/>
                  <wp:docPr id="18" name="Di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266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835852" w14:textId="77777777" w:rsidR="00B41585" w:rsidRPr="00A85166" w:rsidRDefault="00B41585" w:rsidP="00F30ED1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BBC5DC" wp14:editId="59A26575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91440</wp:posOffset>
                      </wp:positionV>
                      <wp:extent cx="885825" cy="1200150"/>
                      <wp:effectExtent l="19050" t="19050" r="28575" b="1905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5C17F9A3">
                    <v:rect id="Rektangel 3" style="position:absolute;margin-left:24.25pt;margin-top:7.2pt;width:69.7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678F2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61B1FDB" wp14:editId="19A1F30C">
                  <wp:extent cx="1083961" cy="1619250"/>
                  <wp:effectExtent l="0" t="0" r="1905" b="0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543140" name=""/>
                          <pic:cNvPicPr/>
                        </pic:nvPicPr>
                        <pic:blipFill rotWithShape="1">
                          <a:blip r:embed="rId18"/>
                          <a:srcRect l="3063" t="26220" r="47304"/>
                          <a:stretch/>
                        </pic:blipFill>
                        <pic:spPr bwMode="auto">
                          <a:xfrm>
                            <a:off x="0" y="0"/>
                            <a:ext cx="1093635" cy="1633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585" w14:paraId="7C514DA7" w14:textId="77777777" w:rsidTr="006D3533">
        <w:trPr>
          <w:trHeight w:val="227"/>
        </w:trPr>
        <w:tc>
          <w:tcPr>
            <w:tcW w:w="1950" w:type="dxa"/>
            <w:shd w:val="clear" w:color="auto" w:fill="F2F2F2" w:themeFill="background1" w:themeFillShade="F2"/>
            <w:vAlign w:val="center"/>
          </w:tcPr>
          <w:p w14:paraId="1F43A72F" w14:textId="77777777" w:rsidR="00B41585" w:rsidRPr="00666E60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666E60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42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717F6F" w14:textId="77777777" w:rsidR="00B41585" w:rsidRPr="00666E60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27221" w14:textId="77777777" w:rsidR="00B41585" w:rsidRPr="001B6509" w:rsidRDefault="00B41585" w:rsidP="00F30ED1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B41585" w14:paraId="79100D6F" w14:textId="77777777" w:rsidTr="006D3533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561CFA2D" w14:textId="77777777" w:rsidR="00B41585" w:rsidRPr="00B42F19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42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0B66997" w14:textId="77777777" w:rsidR="00B41585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Ovanför fotleden – nedanför fotleden. Centrering i mitten av fotleden.</w:t>
            </w: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D8624" w14:textId="77777777" w:rsidR="00B41585" w:rsidRDefault="00B41585" w:rsidP="00F30ED1">
            <w:pPr>
              <w:spacing w:after="0" w:line="240" w:lineRule="auto"/>
              <w:ind w:left="0" w:right="0"/>
              <w:jc w:val="both"/>
              <w:rPr>
                <w:noProof/>
              </w:rPr>
            </w:pPr>
          </w:p>
        </w:tc>
      </w:tr>
      <w:tr w:rsidR="00B41585" w14:paraId="017795B9" w14:textId="77777777" w:rsidTr="006D3533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77E04CEA" w14:textId="77777777" w:rsidR="00B41585" w:rsidRPr="00B42F19" w:rsidRDefault="00B41585" w:rsidP="006D3533">
            <w:pPr>
              <w:pStyle w:val="Liststycke"/>
              <w:numPr>
                <w:ilvl w:val="0"/>
                <w:numId w:val="21"/>
              </w:numPr>
              <w:spacing w:after="0" w:line="240" w:lineRule="auto"/>
              <w:ind w:left="168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Fotled K-</w:t>
            </w:r>
          </w:p>
        </w:tc>
        <w:tc>
          <w:tcPr>
            <w:tcW w:w="442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F394EE" w14:textId="77777777" w:rsidR="00B41585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â</w:t>
            </w:r>
            <w:r w:rsidRPr="001B650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Hela fotleden.</w:t>
            </w:r>
          </w:p>
          <w:p w14:paraId="05A56C45" w14:textId="77777777" w:rsidR="00B41585" w:rsidRPr="001B6509" w:rsidRDefault="00B41585" w:rsidP="00F30ED1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63745A5" w14:textId="77777777" w:rsidR="00B41585" w:rsidRPr="001B6509" w:rsidRDefault="00B41585" w:rsidP="00F30ED1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155B71E3" w14:textId="77777777" w:rsidR="00B41585" w:rsidRDefault="00B41585" w:rsidP="00B4158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702CC636" w14:textId="77777777" w:rsidR="00B41585" w:rsidRPr="000B4E4D" w:rsidRDefault="00B41585" w:rsidP="00B41585">
      <w:pPr>
        <w:rPr>
          <w:rFonts w:ascii="Arial" w:hAnsi="Arial" w:cs="Arial"/>
          <w:b/>
          <w:sz w:val="18"/>
          <w:szCs w:val="18"/>
        </w:rPr>
      </w:pPr>
    </w:p>
    <w:p w14:paraId="00BD0107" w14:textId="77777777" w:rsidR="00B41585" w:rsidRPr="00DA39B6" w:rsidRDefault="00B41585" w:rsidP="00B41585">
      <w:pPr>
        <w:pStyle w:val="Rubrik3"/>
      </w:pPr>
      <w:r w:rsidRPr="00DA39B6">
        <w:t>Reformatering</w:t>
      </w:r>
    </w:p>
    <w:tbl>
      <w:tblPr>
        <w:tblW w:w="903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3686"/>
        <w:gridCol w:w="2126"/>
        <w:gridCol w:w="2097"/>
      </w:tblGrid>
      <w:tr w:rsidR="00B41585" w14:paraId="66C860F0" w14:textId="77777777" w:rsidTr="00256ABC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DD234F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08FA0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B2D127" w14:textId="77777777" w:rsidR="00B41585" w:rsidRPr="004A5758" w:rsidRDefault="00B41585" w:rsidP="006D3533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D77FF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F5C8B5" wp14:editId="1421AE2F">
                      <wp:simplePos x="0" y="0"/>
                      <wp:positionH relativeFrom="margin">
                        <wp:posOffset>146050</wp:posOffset>
                      </wp:positionH>
                      <wp:positionV relativeFrom="paragraph">
                        <wp:posOffset>446405</wp:posOffset>
                      </wp:positionV>
                      <wp:extent cx="409575" cy="499745"/>
                      <wp:effectExtent l="12065" t="6985" r="0" b="2540"/>
                      <wp:wrapNone/>
                      <wp:docPr id="20" name="Ne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350602">
                                <a:off x="0" y="0"/>
                                <a:ext cx="409575" cy="4997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8DF1B8" w14:textId="77777777" w:rsidR="00B41585" w:rsidRPr="0066564D" w:rsidRDefault="00B41585" w:rsidP="004C0C92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>
                    <v:shapetype id="_x0000_t67" coordsize="21600,21600" o:spt="67" adj="16200,5400" path="m0@0l@1@0@1,0@2,0@2@0,21600@0,10800,21600xe" w14:anchorId="74F5C8B5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Ned 20" style="position:absolute;left:0;text-align:left;margin-left:11.5pt;margin-top:35.15pt;width:32.25pt;height:39.35pt;rotation:-5733742fd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red" stroked="f" strokeweight="2pt" type="#_x0000_t67" adj="12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">
                      <v:textbox style="layout-flow:vertical" inset="1mm,1mm,1mm,1mm">
                        <w:txbxContent>
                          <w:p w:rsidRPr="0066564D" w:rsidR="00B41585" w:rsidP="004C0C92" w:rsidRDefault="00B41585" w14:paraId="028DF1B8" w14:textId="77777777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FD77FF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24003D" wp14:editId="5F2A02B8">
                      <wp:simplePos x="0" y="0"/>
                      <wp:positionH relativeFrom="column">
                        <wp:posOffset>743585</wp:posOffset>
                      </wp:positionH>
                      <wp:positionV relativeFrom="paragraph">
                        <wp:posOffset>291465</wp:posOffset>
                      </wp:positionV>
                      <wp:extent cx="407035" cy="559435"/>
                      <wp:effectExtent l="0" t="0" r="0" b="0"/>
                      <wp:wrapNone/>
                      <wp:docPr id="19" name="Upp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7035" cy="55943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EB2910" w14:textId="77777777" w:rsidR="00B41585" w:rsidRPr="0066567D" w:rsidRDefault="00B41585" w:rsidP="004C0C92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>
                    <v:shapetype id="_x0000_t68" coordsize="21600,21600" o:spt="68" adj="5400,5400" path="m0@0l@1@0@1,21600@2,21600@2@0,21600@0,10800,xe" w14:anchorId="6B24003D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Upp 19" style="position:absolute;left:0;text-align:left;margin-left:58.55pt;margin-top:22.95pt;width:32.05pt;height:44.0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red" stroked="f" strokeweight="2pt" type="#_x0000_t68" adj="7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">
                      <v:textbox style="layout-flow:vertical;mso-layout-flow-alt:bottom-to-top" inset="1mm,1mm,1mm,1mm">
                        <w:txbxContent>
                          <w:p w:rsidRPr="0066567D" w:rsidR="00B41585" w:rsidP="004C0C92" w:rsidRDefault="00B41585" w14:paraId="0DEB2910" w14:textId="77777777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77FF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B72FAC" wp14:editId="33ACC9BA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278130</wp:posOffset>
                      </wp:positionV>
                      <wp:extent cx="1168400" cy="12700"/>
                      <wp:effectExtent l="19050" t="19050" r="31750" b="25400"/>
                      <wp:wrapNone/>
                      <wp:docPr id="21" name="Ra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8400" cy="1270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3F4D1A1E">
                    <v:line id="Rak 21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1.3pt,21.9pt" to="93.3pt,22.9pt" w14:anchorId="0F39B4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"/>
                  </w:pict>
                </mc:Fallback>
              </mc:AlternateContent>
            </w:r>
            <w:r w:rsidRPr="00FD77FF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C3C229" wp14:editId="1EFC4D5A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11430</wp:posOffset>
                      </wp:positionV>
                      <wp:extent cx="38100" cy="1723390"/>
                      <wp:effectExtent l="19050" t="19050" r="19050" b="10160"/>
                      <wp:wrapNone/>
                      <wp:docPr id="16" name="Ra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593" cy="172339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7133324A">
                    <v:line id="Rak 1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45.3pt,.9pt" to="48.3pt,136.6pt" w14:anchorId="03798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03040D9" wp14:editId="6634A5CA">
                  <wp:extent cx="1194663" cy="1755648"/>
                  <wp:effectExtent l="0" t="0" r="5715" b="0"/>
                  <wp:docPr id="14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68056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09" cy="1770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EB1D0" w14:textId="77777777" w:rsidR="00B41585" w:rsidRPr="004A5758" w:rsidRDefault="00B41585" w:rsidP="006D3533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C77E5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CC911E0" wp14:editId="18BF6989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1276985</wp:posOffset>
                      </wp:positionV>
                      <wp:extent cx="299720" cy="694690"/>
                      <wp:effectExtent l="0" t="0" r="0" b="0"/>
                      <wp:wrapNone/>
                      <wp:docPr id="4" name="Textrut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383419">
                                <a:off x="0" y="0"/>
                                <a:ext cx="29972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93EA28" w14:textId="77777777" w:rsidR="00B41585" w:rsidRPr="008C79A8" w:rsidRDefault="00B41585" w:rsidP="00F51967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SIN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>
                    <v:shapetype id="_x0000_t202" coordsize="21600,21600" o:spt="202" path="m,l,21600r21600,l21600,xe" w14:anchorId="0CC911E0">
                      <v:stroke joinstyle="miter"/>
                      <v:path gradientshapeok="t" o:connecttype="rect"/>
                    </v:shapetype>
                    <v:shape id="Textruta 4" style="position:absolute;left:0;text-align:left;margin-left:69.85pt;margin-top:100.55pt;width:23.6pt;height:54.7pt;rotation:5880129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">
                      <v:textbox style="layout-flow:vertical;mso-layout-flow-alt:bottom-to-top">
                        <w:txbxContent>
                          <w:p w:rsidRPr="008C79A8" w:rsidR="00B41585" w:rsidP="00F51967" w:rsidRDefault="00B41585" w14:paraId="4F93EA28" w14:textId="77777777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SIN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C77E5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40783A" wp14:editId="7E50F92C">
                      <wp:simplePos x="0" y="0"/>
                      <wp:positionH relativeFrom="margin">
                        <wp:posOffset>109855</wp:posOffset>
                      </wp:positionH>
                      <wp:positionV relativeFrom="paragraph">
                        <wp:posOffset>279400</wp:posOffset>
                      </wp:positionV>
                      <wp:extent cx="409575" cy="522605"/>
                      <wp:effectExtent l="635" t="0" r="0" b="0"/>
                      <wp:wrapNone/>
                      <wp:docPr id="24" name="Ned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409575" cy="52260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D6A9F2" w14:textId="77777777" w:rsidR="00B41585" w:rsidRPr="0066564D" w:rsidRDefault="00B41585" w:rsidP="004C0C92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>
                    <v:shape id="Ned 24" style="position:absolute;left:0;text-align:left;margin-left:8.65pt;margin-top:22pt;width:32.25pt;height:41.1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9" fillcolor="red" stroked="f" strokeweight="2pt" type="#_x0000_t67" adj="13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" w14:anchorId="0240783A">
                      <v:textbox style="layout-flow:vertical" inset="1mm,1mm,1mm,1mm">
                        <w:txbxContent>
                          <w:p w:rsidRPr="0066564D" w:rsidR="00B41585" w:rsidP="004C0C92" w:rsidRDefault="00B41585" w14:paraId="03D6A9F2" w14:textId="77777777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FD77FF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73FE5B" wp14:editId="13F1ACB9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13335</wp:posOffset>
                      </wp:positionV>
                      <wp:extent cx="0" cy="1755140"/>
                      <wp:effectExtent l="19050" t="19050" r="19050" b="16510"/>
                      <wp:wrapNone/>
                      <wp:docPr id="23" name="Ra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75514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33C32993">
                    <v:line id="Rak 23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45.85pt,1.05pt" to="45.85pt,139.25pt" w14:anchorId="7181E4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97BE982" wp14:editId="61B9F1D2">
                  <wp:extent cx="1174726" cy="1749287"/>
                  <wp:effectExtent l="0" t="0" r="6985" b="3810"/>
                  <wp:docPr id="15" name="Bildobjekt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47588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885" cy="1752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585" w14:paraId="2E784D73" w14:textId="77777777" w:rsidTr="00256ABC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03BB214" w14:textId="77777777" w:rsidR="00B41585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AX 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B6967" w14:textId="77777777" w:rsidR="00B41585" w:rsidRPr="006B4EB1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Vinkelrätt mot tibias längsaxel.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780D8" w14:textId="77777777" w:rsidR="00B41585" w:rsidRPr="006B4EB1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968BA6" w14:textId="77777777" w:rsidR="00B41585" w:rsidRPr="006B4EB1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B41585" w14:paraId="0D06DC0F" w14:textId="77777777" w:rsidTr="00256ABC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8400F11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ED44C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Parallellt med tibias längsaxel, framifrån – bak.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32845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2DCD5E8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B41585" w14:paraId="7B50987C" w14:textId="77777777" w:rsidTr="00256ABC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34D675" w14:textId="77777777" w:rsidR="00B41585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42A63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Parallellt med tibias längsaxel, inifrån – ut.</w:t>
            </w:r>
            <w:r>
              <w:rPr>
                <w:noProof/>
              </w:rP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AD050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65751" w14:textId="77777777" w:rsidR="00B41585" w:rsidRPr="004A5758" w:rsidRDefault="00B41585" w:rsidP="006D3533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5DF6D9FC" w14:textId="77777777" w:rsidR="00B41585" w:rsidRPr="004025FE" w:rsidRDefault="00B41585" w:rsidP="00B41585">
      <w:pPr>
        <w:tabs>
          <w:tab w:val="left" w:pos="4590"/>
        </w:tabs>
        <w:rPr>
          <w:rFonts w:ascii="Arial" w:hAnsi="Arial" w:cs="Arial"/>
          <w:b/>
          <w:sz w:val="18"/>
          <w:szCs w:val="18"/>
        </w:rPr>
      </w:pPr>
    </w:p>
    <w:p w14:paraId="62158C02" w14:textId="77777777" w:rsidR="00B41585" w:rsidRPr="00DA39B6" w:rsidRDefault="00B41585" w:rsidP="00B41585">
      <w:pPr>
        <w:pStyle w:val="Rubrik3"/>
      </w:pPr>
      <w:r w:rsidRPr="00DA39B6">
        <w:t>Arkivering</w:t>
      </w:r>
    </w:p>
    <w:tbl>
      <w:tblPr>
        <w:tblW w:w="903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="00B41585" w14:paraId="5E13D78B" w14:textId="77777777" w:rsidTr="00256ABC">
        <w:trPr>
          <w:trHeight w:val="227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FA92568" w14:textId="77777777" w:rsidR="00B41585" w:rsidRPr="00E25E8E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70CEA36" w14:textId="77777777" w:rsidR="00B41585" w:rsidRPr="00E25E8E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5E8E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581F4F4" w14:textId="77777777" w:rsidR="00B41585" w:rsidRPr="00E25E8E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59F1E96" w14:textId="77777777" w:rsidR="00B41585" w:rsidRPr="00E25E8E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Kernel (Verity)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4655A8C" w14:textId="77777777" w:rsidR="00B41585" w:rsidRPr="00E25E8E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F4FA903" w14:textId="77777777" w:rsidR="00B41585" w:rsidRPr="00E25E8E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B41585" w14:paraId="66480F7B" w14:textId="77777777" w:rsidTr="00256ABC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40C849" w14:textId="77777777" w:rsidR="00B41585" w:rsidRPr="00ED5407" w:rsidRDefault="00B41585" w:rsidP="00256ABC">
            <w:pPr>
              <w:pStyle w:val="Liststycke"/>
              <w:numPr>
                <w:ilvl w:val="0"/>
                <w:numId w:val="20"/>
              </w:numPr>
              <w:spacing w:after="0" w:line="240" w:lineRule="auto"/>
              <w:ind w:left="168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Fotled K-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07BB9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754EE" w14:textId="0488975C" w:rsidR="00B41585" w:rsidRDefault="00807D34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</w:t>
            </w:r>
            <w:r w:rsidR="00B41585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1F770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E80BE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C500 W3000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180DD8EF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F44BD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B41585" w14:paraId="06816669" w14:textId="77777777" w:rsidTr="00256ABC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586C689" w14:textId="77777777" w:rsidR="00B41585" w:rsidRDefault="00B41585" w:rsidP="00256ABC">
            <w:pPr>
              <w:pStyle w:val="Liststycke"/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B6257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88516" w14:textId="6C73746B" w:rsidR="00B41585" w:rsidRDefault="00807D34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  <w:r w:rsidR="00B41585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9682E6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8663B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C500 W3000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DE6B383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B41585" w14:paraId="742F9B14" w14:textId="77777777" w:rsidTr="00256ABC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D427801" w14:textId="77777777" w:rsidR="00B41585" w:rsidRPr="00F44BD7" w:rsidRDefault="00B41585" w:rsidP="00256ABC">
            <w:pPr>
              <w:pStyle w:val="Liststycke"/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27821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78BE9" w14:textId="5420B2CC" w:rsidR="00B41585" w:rsidRPr="00F44BD7" w:rsidRDefault="00807D34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  <w:r w:rsidR="00B41585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F6880" w14:textId="77777777" w:rsidR="00B41585" w:rsidRPr="00F44BD7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8BDE8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C500 W3000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34A4B18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F44BD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B41585" w14:paraId="6292C004" w14:textId="77777777" w:rsidTr="00256ABC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615D336B" w14:textId="77777777" w:rsidR="00B41585" w:rsidRPr="00F44BD7" w:rsidRDefault="00B41585" w:rsidP="00256ABC">
            <w:pPr>
              <w:pStyle w:val="Liststycke"/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A721A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82E4F" w14:textId="5E2432F3" w:rsidR="00B41585" w:rsidRDefault="00807D34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  <w:r w:rsidR="00B41585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53E87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C92DE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C500 W3000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8FB0F9C" w14:textId="77777777" w:rsidR="00B41585" w:rsidRPr="00F44BD7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Syngo.via</w:t>
            </w:r>
          </w:p>
        </w:tc>
      </w:tr>
      <w:tr w:rsidR="00B41585" w14:paraId="5F6FFE5C" w14:textId="77777777" w:rsidTr="00256ABC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D4C52" w14:textId="77777777" w:rsidR="00B41585" w:rsidRPr="009C7C5C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b/>
                <w:sz w:val="18"/>
                <w:szCs w:val="18"/>
                <w:lang w:val="en-US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5AAB8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3593E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377DD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A390B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B3A15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PACS</w:t>
            </w:r>
          </w:p>
        </w:tc>
      </w:tr>
      <w:tr w:rsidR="00B41585" w14:paraId="72E864DB" w14:textId="77777777" w:rsidTr="00256ABC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DFB3E" w14:textId="77777777" w:rsidR="00B41585" w:rsidRPr="009C7C5C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b/>
                <w:sz w:val="18"/>
                <w:szCs w:val="18"/>
                <w:lang w:val="en-US"/>
              </w:rPr>
              <w:t>Dosrapport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C61FA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76F3C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35293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39BF5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2D594" w14:textId="77777777" w:rsidR="00B41585" w:rsidRPr="009C7C5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C5C">
              <w:rPr>
                <w:rFonts w:ascii="Arial" w:hAnsi="Arial" w:cs="Arial"/>
                <w:sz w:val="18"/>
                <w:szCs w:val="18"/>
                <w:lang w:val="en-US"/>
              </w:rPr>
              <w:t>PACS</w:t>
            </w:r>
          </w:p>
        </w:tc>
      </w:tr>
    </w:tbl>
    <w:p w14:paraId="58721A72" w14:textId="77777777" w:rsidR="00B41585" w:rsidRPr="009C7C5C" w:rsidRDefault="00B41585" w:rsidP="00B41585">
      <w:pPr>
        <w:tabs>
          <w:tab w:val="left" w:pos="4590"/>
        </w:tabs>
        <w:rPr>
          <w:rFonts w:ascii="Arial" w:hAnsi="Arial" w:cs="Arial"/>
          <w:sz w:val="18"/>
          <w:szCs w:val="18"/>
          <w:lang w:val="en-US"/>
        </w:rPr>
      </w:pPr>
    </w:p>
    <w:p w14:paraId="2C6D6F0B" w14:textId="77777777" w:rsidR="00B41585" w:rsidRPr="00DA39B6" w:rsidRDefault="00B41585" w:rsidP="00B41585">
      <w:pPr>
        <w:pStyle w:val="Rubrik3"/>
      </w:pPr>
      <w:r w:rsidRPr="009C7C5C">
        <w:rPr>
          <w:lang w:val="en-US"/>
        </w:rPr>
        <w:t xml:space="preserve">Hängning </w:t>
      </w:r>
      <w:r w:rsidRPr="00DA39B6">
        <w:t>PACS</w:t>
      </w:r>
    </w:p>
    <w:tbl>
      <w:tblPr>
        <w:tblW w:w="9038" w:type="dxa"/>
        <w:tblInd w:w="562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3119"/>
        <w:gridCol w:w="283"/>
        <w:gridCol w:w="1559"/>
        <w:gridCol w:w="1560"/>
        <w:gridCol w:w="566"/>
      </w:tblGrid>
      <w:tr w:rsidR="00B41585" w14:paraId="2E81C438" w14:textId="77777777" w:rsidTr="00695A44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9B47C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F9E01CB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BB78F41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BFF8789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FF3ADB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64782EF9" w14:textId="77777777" w:rsidTr="00695A44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5157F5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3119" w:type="dxa"/>
            <w:vMerge w:val="restart"/>
            <w:tcBorders>
              <w:top w:val="nil"/>
            </w:tcBorders>
            <w:shd w:val="clear" w:color="auto" w:fill="666666" w:themeFill="text2" w:themeFillTint="99"/>
            <w:vAlign w:val="center"/>
          </w:tcPr>
          <w:p w14:paraId="22A83403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Fotled K-</w:t>
            </w:r>
          </w:p>
          <w:p w14:paraId="29E0210C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tcBorders>
              <w:top w:val="nil"/>
            </w:tcBorders>
            <w:shd w:val="clear" w:color="auto" w:fill="F2F2F2" w:themeFill="background1" w:themeFillShade="F2"/>
          </w:tcPr>
          <w:p w14:paraId="1660878D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  <w:vAlign w:val="center"/>
          </w:tcPr>
          <w:p w14:paraId="103CFCEC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Fotled K-</w:t>
            </w:r>
          </w:p>
          <w:p w14:paraId="0EBFB544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  <w:vAlign w:val="center"/>
          </w:tcPr>
          <w:p w14:paraId="6B99A8C6" w14:textId="77777777" w:rsidR="00B41585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Fotled K-</w:t>
            </w:r>
          </w:p>
          <w:p w14:paraId="00ECA12E" w14:textId="77777777" w:rsidR="00B41585" w:rsidRPr="004C69FC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0F00EE5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474189C2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AEEC3F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666666" w:themeFill="text2" w:themeFillTint="99"/>
          </w:tcPr>
          <w:p w14:paraId="5EAA10B1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3D4F2E0B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21A62A60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</w:tcPr>
          <w:p w14:paraId="7EB45833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7A886A0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608FB98F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EA4F4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666666" w:themeFill="text2" w:themeFillTint="99"/>
          </w:tcPr>
          <w:p w14:paraId="3C1AF770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71935282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3BD148BA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</w:tcPr>
          <w:p w14:paraId="66DFD904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495594D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465F47B3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CE93F2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666666" w:themeFill="text2" w:themeFillTint="99"/>
          </w:tcPr>
          <w:p w14:paraId="040E5B19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35C979B1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0D4E4A34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</w:tcPr>
          <w:p w14:paraId="0F816AA3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2E4961A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14227039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4E795D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666666" w:themeFill="text2" w:themeFillTint="99"/>
            <w:vAlign w:val="center"/>
          </w:tcPr>
          <w:p w14:paraId="6D92CEBB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3411D5FE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  <w:vAlign w:val="center"/>
          </w:tcPr>
          <w:p w14:paraId="2B4B4711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  <w:vAlign w:val="center"/>
          </w:tcPr>
          <w:p w14:paraId="01F23032" w14:textId="77777777" w:rsidR="00B41585" w:rsidRPr="00390584" w:rsidRDefault="00B41585" w:rsidP="00256ABC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32F998C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2E609395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37F574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666666" w:themeFill="text2" w:themeFillTint="99"/>
          </w:tcPr>
          <w:p w14:paraId="65D02633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7D56622B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7600FE2F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</w:tcPr>
          <w:p w14:paraId="1F2446F0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DC23463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794CB867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0A77E5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666666" w:themeFill="text2" w:themeFillTint="99"/>
          </w:tcPr>
          <w:p w14:paraId="0EA671F3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226E1E04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758255C4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nil"/>
            </w:tcBorders>
            <w:shd w:val="clear" w:color="auto" w:fill="666666" w:themeFill="text2" w:themeFillTint="99"/>
          </w:tcPr>
          <w:p w14:paraId="24214A00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C2096FA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19B9ED17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4B417B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666666" w:themeFill="text2" w:themeFillTint="99"/>
          </w:tcPr>
          <w:p w14:paraId="551BBB1D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23E6208D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24" w:space="0" w:color="F2F2F2" w:themeColor="background1" w:themeShade="F2"/>
              <w:right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4E7B92F8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 w:themeColor="background1" w:themeShade="F2"/>
              <w:bottom w:val="single" w:sz="24" w:space="0" w:color="F2F2F2" w:themeColor="background1" w:themeShade="F2"/>
            </w:tcBorders>
            <w:shd w:val="clear" w:color="auto" w:fill="666666" w:themeFill="text2" w:themeFillTint="99"/>
          </w:tcPr>
          <w:p w14:paraId="75C21473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197703F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B41585" w14:paraId="4495084C" w14:textId="77777777" w:rsidTr="00695A44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95AC8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AC72D0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BD6C55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 w:themeColor="background1" w:themeShade="F2"/>
              <w:bottom w:val="single" w:sz="4" w:space="0" w:color="auto"/>
            </w:tcBorders>
            <w:shd w:val="clear" w:color="auto" w:fill="F2F2F2" w:themeFill="background1" w:themeFillShade="F2"/>
          </w:tcPr>
          <w:p w14:paraId="62F1B964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621A3A" w14:textId="77777777" w:rsidR="00B41585" w:rsidRPr="00390584" w:rsidRDefault="00B41585" w:rsidP="00256ABC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40AA233F" w14:textId="53DE55A7" w:rsidR="009C6C0C" w:rsidRPr="00B41585" w:rsidRDefault="009C6C0C" w:rsidP="00B41585"/>
    <w:sectPr w:rsidR="009C6C0C" w:rsidRPr="00B41585" w:rsidSect="00B96AFF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2A2C1" w14:textId="77777777" w:rsidR="00F108ED" w:rsidRDefault="00F108ED">
      <w:r>
        <w:separator/>
      </w:r>
    </w:p>
  </w:endnote>
  <w:endnote w:type="continuationSeparator" w:id="0">
    <w:p w14:paraId="6B9156EA" w14:textId="77777777" w:rsidR="00F108ED" w:rsidRDefault="00F108ED">
      <w:r>
        <w:continuationSeparator/>
      </w:r>
    </w:p>
  </w:endnote>
  <w:endnote w:type="continuationNotice" w:id="1">
    <w:p w14:paraId="0A1317B6" w14:textId="77777777" w:rsidR="00F108ED" w:rsidRDefault="00F108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02AFF24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BCA3" w14:textId="77777777" w:rsidR="00F108ED" w:rsidRDefault="00F108ED"/>
  </w:footnote>
  <w:footnote w:type="continuationSeparator" w:id="0">
    <w:p w14:paraId="7B74B004" w14:textId="77777777" w:rsidR="00F108ED" w:rsidRDefault="00F108ED">
      <w:r>
        <w:continuationSeparator/>
      </w:r>
    </w:p>
  </w:footnote>
  <w:footnote w:type="continuationNotice" w:id="1">
    <w:p w14:paraId="5912BB80" w14:textId="77777777" w:rsidR="00F108ED" w:rsidRDefault="00F108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F31E80"/>
    <w:multiLevelType w:val="hybridMultilevel"/>
    <w:tmpl w:val="4FB42964"/>
    <w:lvl w:ilvl="0" w:tplc="7BBC391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85766944" w:tentative="1">
      <w:start w:val="1"/>
      <w:numFmt w:val="lowerLetter"/>
      <w:lvlText w:val="%2."/>
      <w:lvlJc w:val="left"/>
      <w:pPr>
        <w:ind w:left="1080" w:hanging="360"/>
      </w:pPr>
    </w:lvl>
    <w:lvl w:ilvl="2" w:tplc="D8805970" w:tentative="1">
      <w:start w:val="1"/>
      <w:numFmt w:val="lowerRoman"/>
      <w:lvlText w:val="%3."/>
      <w:lvlJc w:val="right"/>
      <w:pPr>
        <w:ind w:left="1800" w:hanging="180"/>
      </w:pPr>
    </w:lvl>
    <w:lvl w:ilvl="3" w:tplc="76F865E0" w:tentative="1">
      <w:start w:val="1"/>
      <w:numFmt w:val="decimal"/>
      <w:lvlText w:val="%4."/>
      <w:lvlJc w:val="left"/>
      <w:pPr>
        <w:ind w:left="2520" w:hanging="360"/>
      </w:pPr>
    </w:lvl>
    <w:lvl w:ilvl="4" w:tplc="CA0A9064" w:tentative="1">
      <w:start w:val="1"/>
      <w:numFmt w:val="lowerLetter"/>
      <w:lvlText w:val="%5."/>
      <w:lvlJc w:val="left"/>
      <w:pPr>
        <w:ind w:left="3240" w:hanging="360"/>
      </w:pPr>
    </w:lvl>
    <w:lvl w:ilvl="5" w:tplc="BC8A75F6" w:tentative="1">
      <w:start w:val="1"/>
      <w:numFmt w:val="lowerRoman"/>
      <w:lvlText w:val="%6."/>
      <w:lvlJc w:val="right"/>
      <w:pPr>
        <w:ind w:left="3960" w:hanging="180"/>
      </w:pPr>
    </w:lvl>
    <w:lvl w:ilvl="6" w:tplc="E82A570A" w:tentative="1">
      <w:start w:val="1"/>
      <w:numFmt w:val="decimal"/>
      <w:lvlText w:val="%7."/>
      <w:lvlJc w:val="left"/>
      <w:pPr>
        <w:ind w:left="4680" w:hanging="360"/>
      </w:pPr>
    </w:lvl>
    <w:lvl w:ilvl="7" w:tplc="7DD4B48A" w:tentative="1">
      <w:start w:val="1"/>
      <w:numFmt w:val="lowerLetter"/>
      <w:lvlText w:val="%8."/>
      <w:lvlJc w:val="left"/>
      <w:pPr>
        <w:ind w:left="5400" w:hanging="360"/>
      </w:pPr>
    </w:lvl>
    <w:lvl w:ilvl="8" w:tplc="8A1CCC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A634650"/>
    <w:multiLevelType w:val="hybridMultilevel"/>
    <w:tmpl w:val="4782C3CA"/>
    <w:lvl w:ilvl="0" w:tplc="36828A8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76ECDCE" w:tentative="1">
      <w:start w:val="1"/>
      <w:numFmt w:val="lowerLetter"/>
      <w:lvlText w:val="%2."/>
      <w:lvlJc w:val="left"/>
      <w:pPr>
        <w:ind w:left="1080" w:hanging="360"/>
      </w:pPr>
    </w:lvl>
    <w:lvl w:ilvl="2" w:tplc="099E4B7E" w:tentative="1">
      <w:start w:val="1"/>
      <w:numFmt w:val="lowerRoman"/>
      <w:lvlText w:val="%3."/>
      <w:lvlJc w:val="right"/>
      <w:pPr>
        <w:ind w:left="1800" w:hanging="180"/>
      </w:pPr>
    </w:lvl>
    <w:lvl w:ilvl="3" w:tplc="AAC84678" w:tentative="1">
      <w:start w:val="1"/>
      <w:numFmt w:val="decimal"/>
      <w:lvlText w:val="%4."/>
      <w:lvlJc w:val="left"/>
      <w:pPr>
        <w:ind w:left="2520" w:hanging="360"/>
      </w:pPr>
    </w:lvl>
    <w:lvl w:ilvl="4" w:tplc="D8D870E2" w:tentative="1">
      <w:start w:val="1"/>
      <w:numFmt w:val="lowerLetter"/>
      <w:lvlText w:val="%5."/>
      <w:lvlJc w:val="left"/>
      <w:pPr>
        <w:ind w:left="3240" w:hanging="360"/>
      </w:pPr>
    </w:lvl>
    <w:lvl w:ilvl="5" w:tplc="F9F0022A" w:tentative="1">
      <w:start w:val="1"/>
      <w:numFmt w:val="lowerRoman"/>
      <w:lvlText w:val="%6."/>
      <w:lvlJc w:val="right"/>
      <w:pPr>
        <w:ind w:left="3960" w:hanging="180"/>
      </w:pPr>
    </w:lvl>
    <w:lvl w:ilvl="6" w:tplc="66568F74" w:tentative="1">
      <w:start w:val="1"/>
      <w:numFmt w:val="decimal"/>
      <w:lvlText w:val="%7."/>
      <w:lvlJc w:val="left"/>
      <w:pPr>
        <w:ind w:left="4680" w:hanging="360"/>
      </w:pPr>
    </w:lvl>
    <w:lvl w:ilvl="7" w:tplc="B7027F10" w:tentative="1">
      <w:start w:val="1"/>
      <w:numFmt w:val="lowerLetter"/>
      <w:lvlText w:val="%8."/>
      <w:lvlJc w:val="left"/>
      <w:pPr>
        <w:ind w:left="5400" w:hanging="360"/>
      </w:pPr>
    </w:lvl>
    <w:lvl w:ilvl="8" w:tplc="F7DEBF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AF0C71"/>
    <w:multiLevelType w:val="hybridMultilevel"/>
    <w:tmpl w:val="FB72D93C"/>
    <w:lvl w:ilvl="0" w:tplc="088C30F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5FB414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B3C42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D075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648A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BB6B5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10F8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FAAD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D9CAD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337121478">
    <w:abstractNumId w:val="20"/>
  </w:num>
  <w:num w:numId="2" w16cid:durableId="873425898">
    <w:abstractNumId w:val="15"/>
  </w:num>
  <w:num w:numId="3" w16cid:durableId="2095974986">
    <w:abstractNumId w:val="0"/>
  </w:num>
  <w:num w:numId="4" w16cid:durableId="571044442">
    <w:abstractNumId w:val="6"/>
  </w:num>
  <w:num w:numId="5" w16cid:durableId="42564592">
    <w:abstractNumId w:val="18"/>
  </w:num>
  <w:num w:numId="6" w16cid:durableId="1792898648">
    <w:abstractNumId w:val="2"/>
  </w:num>
  <w:num w:numId="7" w16cid:durableId="13385009">
    <w:abstractNumId w:val="12"/>
  </w:num>
  <w:num w:numId="8" w16cid:durableId="885877361">
    <w:abstractNumId w:val="9"/>
  </w:num>
  <w:num w:numId="9" w16cid:durableId="1258902416">
    <w:abstractNumId w:val="1"/>
  </w:num>
  <w:num w:numId="10" w16cid:durableId="1043409992">
    <w:abstractNumId w:val="1"/>
  </w:num>
  <w:num w:numId="11" w16cid:durableId="1589342721">
    <w:abstractNumId w:val="3"/>
  </w:num>
  <w:num w:numId="12" w16cid:durableId="1001544451">
    <w:abstractNumId w:val="4"/>
  </w:num>
  <w:num w:numId="13" w16cid:durableId="1525941874">
    <w:abstractNumId w:val="14"/>
  </w:num>
  <w:num w:numId="14" w16cid:durableId="2060739256">
    <w:abstractNumId w:val="10"/>
  </w:num>
  <w:num w:numId="15" w16cid:durableId="696933689">
    <w:abstractNumId w:val="7"/>
  </w:num>
  <w:num w:numId="16" w16cid:durableId="141704774">
    <w:abstractNumId w:val="13"/>
  </w:num>
  <w:num w:numId="17" w16cid:durableId="1811819846">
    <w:abstractNumId w:val="5"/>
  </w:num>
  <w:num w:numId="18" w16cid:durableId="989791755">
    <w:abstractNumId w:val="11"/>
  </w:num>
  <w:num w:numId="19" w16cid:durableId="1111120516">
    <w:abstractNumId w:val="19"/>
  </w:num>
  <w:num w:numId="20" w16cid:durableId="192575116">
    <w:abstractNumId w:val="16"/>
  </w:num>
  <w:num w:numId="21" w16cid:durableId="68499709">
    <w:abstractNumId w:val="8"/>
  </w:num>
  <w:num w:numId="22" w16cid:durableId="11391469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432D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1096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049"/>
    <w:rsid w:val="001E3789"/>
    <w:rsid w:val="00211487"/>
    <w:rsid w:val="00211D91"/>
    <w:rsid w:val="00217DEC"/>
    <w:rsid w:val="00235B57"/>
    <w:rsid w:val="00243D75"/>
    <w:rsid w:val="00250F24"/>
    <w:rsid w:val="002523C5"/>
    <w:rsid w:val="0025380B"/>
    <w:rsid w:val="00256ABC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11FD"/>
    <w:rsid w:val="002E263F"/>
    <w:rsid w:val="002E6F81"/>
    <w:rsid w:val="002F08BA"/>
    <w:rsid w:val="002F2CFF"/>
    <w:rsid w:val="002F568B"/>
    <w:rsid w:val="002F72C6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14C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0C92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B31E8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924F6"/>
    <w:rsid w:val="00695A44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3533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07D34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2C2B"/>
    <w:rsid w:val="00A05942"/>
    <w:rsid w:val="00A07BEC"/>
    <w:rsid w:val="00A101EC"/>
    <w:rsid w:val="00A264BE"/>
    <w:rsid w:val="00A272CA"/>
    <w:rsid w:val="00A27B84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585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579B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108ED"/>
    <w:rsid w:val="00F22264"/>
    <w:rsid w:val="00F2564D"/>
    <w:rsid w:val="00F30ED1"/>
    <w:rsid w:val="00F32DCA"/>
    <w:rsid w:val="00F35B05"/>
    <w:rsid w:val="00F413D9"/>
    <w:rsid w:val="00F5135F"/>
    <w:rsid w:val="00F51967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5498BC3"/>
    <w:rsid w:val="1DC9EB9D"/>
    <w:rsid w:val="2BC5C33F"/>
    <w:rsid w:val="54F0BD04"/>
    <w:rsid w:val="647B2B65"/>
    <w:rsid w:val="6B2CF8ED"/>
    <w:rsid w:val="6BD9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  <w:style w:type="paragraph" w:styleId="Normalwebb">
    <w:name w:val="Normal (Web)"/>
    <w:basedOn w:val="Normal"/>
    <w:uiPriority w:val="99"/>
    <w:unhideWhenUsed/>
    <w:rsid w:val="00B41585"/>
    <w:pPr>
      <w:spacing w:before="100" w:beforeAutospacing="1" w:after="100" w:afterAutospacing="1" w:line="240" w:lineRule="auto"/>
      <w:ind w:left="0" w:right="0"/>
    </w:pPr>
  </w:style>
  <w:style w:type="character" w:styleId="AnvndHyperlnk">
    <w:name w:val="FollowedHyperlink"/>
    <w:basedOn w:val="Standardstycketeckensnitt"/>
    <w:uiPriority w:val="99"/>
    <w:semiHidden/>
    <w:unhideWhenUsed/>
    <w:rsid w:val="00F30ED1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diagramData" Target="diagrams/data1.xml" Id="rId13" /><Relationship Type="http://schemas.openxmlformats.org/officeDocument/2006/relationships/image" Target="media/image1.png" Id="rId18" /><Relationship Type="http://schemas.openxmlformats.org/officeDocument/2006/relationships/fontTable" Target="fontTable.xml" Id="rId26" /><Relationship Type="http://schemas.openxmlformats.org/officeDocument/2006/relationships/header" Target="header1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2" /><Relationship Type="http://schemas.microsoft.com/office/2007/relationships/diagramDrawing" Target="diagrams/drawing1.xml" Id="rId17" /><Relationship Type="http://schemas.openxmlformats.org/officeDocument/2006/relationships/footer" Target="footer3.xml" Id="rId25" /><Relationship Type="http://schemas.openxmlformats.org/officeDocument/2006/relationships/diagramColors" Target="diagrams/colors1.xml" Id="rId16" /><Relationship Type="http://schemas.openxmlformats.org/officeDocument/2006/relationships/image" Target="media/image3.pn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24" /><Relationship Type="http://schemas.openxmlformats.org/officeDocument/2006/relationships/diagramQuickStyle" Target="diagrams/quickStyle1.xml" Id="rId15" /><Relationship Type="http://schemas.openxmlformats.org/officeDocument/2006/relationships/footer" Target="footer2.xml" Id="rId23" /><Relationship Type="http://schemas.openxmlformats.org/officeDocument/2006/relationships/footnotes" Target="footnotes.xml" Id="rId10" /><Relationship Type="http://schemas.openxmlformats.org/officeDocument/2006/relationships/image" Target="media/image2.png" Id="rId19" /><Relationship Type="http://schemas.openxmlformats.org/officeDocument/2006/relationships/webSettings" Target="webSettings.xml" Id="rId9" /><Relationship Type="http://schemas.openxmlformats.org/officeDocument/2006/relationships/diagramLayout" Target="diagrams/layout1.xml" Id="rId14" /><Relationship Type="http://schemas.openxmlformats.org/officeDocument/2006/relationships/footer" Target="footer1.xml" Id="rId22" /><Relationship Type="http://schemas.openxmlformats.org/officeDocument/2006/relationships/theme" Target="theme/theme1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#1" qsCatId="simple" csTypeId="urn:microsoft.com/office/officeart/2005/8/colors/accent1_2#1" csCatId="accent1" phldr="1"/>
      <dgm:spPr/>
    </dgm:pt>
    <dgm:pt modelId="{D813EA76-4FD3-4C15-BFBC-B1DF43B29666}">
      <dgm:prSet phldrT="[Text]"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sv-SE" sz="9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solidFill>
          <a:srgbClr val="FF0000"/>
        </a:solidFill>
      </dgm:spPr>
      <dgm:t>
        <a:bodyPr/>
        <a:lstStyle/>
        <a:p>
          <a:r>
            <a:rPr lang="sv-SE" sz="9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Serie 1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solidFill>
          <a:schemeClr val="bg1"/>
        </a:solidFill>
      </dgm:spPr>
      <dgm:t>
        <a:bodyPr/>
        <a:lstStyle/>
        <a:p>
          <a:r>
            <a:rPr lang="sv-SE" sz="9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Serie 1 80 s (barn 60)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solidFill>
          <a:schemeClr val="bg1"/>
        </a:solidFill>
      </dgm:spPr>
      <dgm:t>
        <a:bodyPr/>
        <a:lstStyle/>
        <a:p>
          <a:r>
            <a:rPr lang="sv-SE" sz="9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Serie 1  2 min från start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4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4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4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4" custScaleX="99896" custScaleY="112242">
        <dgm:presLayoutVars>
          <dgm:bulletEnabled val="1"/>
        </dgm:presLayoutVars>
      </dgm:prSet>
      <dgm:spPr/>
    </dgm:pt>
  </dgm:ptLst>
  <dgm:cxnLst>
    <dgm:cxn modelId="{F6413B51-8418-4436-93DE-48F7B855849D}" type="presOf" srcId="{D813EA76-4FD3-4C15-BFBC-B1DF43B29666}" destId="{4784DBD1-3CBE-41A8-A2C7-CF088F838C79}" srcOrd="0" destOrd="0" presId="urn:microsoft.com/office/officeart/2005/8/layout/hChevron3"/>
    <dgm:cxn modelId="{42EB1C81-4F36-4D14-B7A2-227B64D4F991}" type="presOf" srcId="{72C3C3E7-AFE7-48AF-A84A-F5F4B462ABCE}" destId="{AD4E5296-B06F-4F82-9CB5-F741BF6BFCC1}" srcOrd="0" destOrd="0" presId="urn:microsoft.com/office/officeart/2005/8/layout/hChevron3"/>
    <dgm:cxn modelId="{6C385092-7413-41A2-82DA-996B102B6A51}" type="presOf" srcId="{548E9FD9-7371-42E5-8C31-C03B33C90BF7}" destId="{6CE68A43-9C69-4212-AF24-9AFEE7CA1715}" srcOrd="0" destOrd="0" presId="urn:microsoft.com/office/officeart/2005/8/layout/hChevron3"/>
    <dgm:cxn modelId="{57C65E95-D858-4F8E-9D86-79913BCD108F}" type="presOf" srcId="{B73EA016-5B5E-4372-8AFF-E16F061CFA05}" destId="{1F6A0B97-83F0-4189-B0CB-00156B0AC153}" srcOrd="0" destOrd="0" presId="urn:microsoft.com/office/officeart/2005/8/layout/hChevron3"/>
    <dgm:cxn modelId="{E45742AD-FF15-4959-BFF1-A60F28FEF846}" type="presOf" srcId="{7D55B2F1-F7F7-4A6B-AFB0-F846FDB634B5}" destId="{E13D0391-DAD9-4B61-AB66-3FA48A4F7006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6F6D272F-662E-45B9-B777-E38B9701A680}" type="presParOf" srcId="{1F6A0B97-83F0-4189-B0CB-00156B0AC153}" destId="{4784DBD1-3CBE-41A8-A2C7-CF088F838C79}" srcOrd="0" destOrd="0" presId="urn:microsoft.com/office/officeart/2005/8/layout/hChevron3"/>
    <dgm:cxn modelId="{2655DFFA-2AB0-41D1-8323-32947168A8E0}" type="presParOf" srcId="{1F6A0B97-83F0-4189-B0CB-00156B0AC153}" destId="{37D14BC8-3203-463C-9804-9B3B86B621FF}" srcOrd="1" destOrd="0" presId="urn:microsoft.com/office/officeart/2005/8/layout/hChevron3"/>
    <dgm:cxn modelId="{EC8C7307-AA11-4DD8-B751-89F89ABA279B}" type="presParOf" srcId="{1F6A0B97-83F0-4189-B0CB-00156B0AC153}" destId="{E13D0391-DAD9-4B61-AB66-3FA48A4F7006}" srcOrd="2" destOrd="0" presId="urn:microsoft.com/office/officeart/2005/8/layout/hChevron3"/>
    <dgm:cxn modelId="{7995D6A9-27BF-479E-BB76-A557A80A9AE7}" type="presParOf" srcId="{1F6A0B97-83F0-4189-B0CB-00156B0AC153}" destId="{F9271109-4339-4036-9126-150629D10456}" srcOrd="3" destOrd="0" presId="urn:microsoft.com/office/officeart/2005/8/layout/hChevron3"/>
    <dgm:cxn modelId="{32FE7078-B3D2-496D-9251-F37DC889E495}" type="presParOf" srcId="{1F6A0B97-83F0-4189-B0CB-00156B0AC153}" destId="{AD4E5296-B06F-4F82-9CB5-F741BF6BFCC1}" srcOrd="4" destOrd="0" presId="urn:microsoft.com/office/officeart/2005/8/layout/hChevron3"/>
    <dgm:cxn modelId="{9320285F-42E2-4C38-86E6-B0B63EA509CD}" type="presParOf" srcId="{1F6A0B97-83F0-4189-B0CB-00156B0AC153}" destId="{99F7A086-6C98-4385-8FFE-3337C1F24694}" srcOrd="5" destOrd="0" presId="urn:microsoft.com/office/officeart/2005/8/layout/hChevron3"/>
    <dgm:cxn modelId="{7FD87B76-77D1-4C6F-8B84-3EBE44BEF298}" type="presParOf" srcId="{1F6A0B97-83F0-4189-B0CB-00156B0AC153}" destId="{6CE68A43-9C69-4212-AF24-9AFEE7CA1715}" srcOrd="6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549" y="188857"/>
          <a:ext cx="961002" cy="431910"/>
        </a:xfrm>
        <a:prstGeom prst="homePlate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Scout</a:t>
          </a:r>
        </a:p>
      </dsp:txBody>
      <dsp:txXfrm>
        <a:off x="549" y="188857"/>
        <a:ext cx="853025" cy="431910"/>
      </dsp:txXfrm>
    </dsp:sp>
    <dsp:sp modelId="{E13D0391-DAD9-4B61-AB66-3FA48A4F7006}">
      <dsp:nvSpPr>
        <dsp:cNvPr id="0" name=""/>
        <dsp:cNvSpPr/>
      </dsp:nvSpPr>
      <dsp:spPr>
        <a:xfrm>
          <a:off x="769110" y="188857"/>
          <a:ext cx="961002" cy="431910"/>
        </a:xfrm>
        <a:prstGeom prst="chevron">
          <a:avLst/>
        </a:prstGeom>
        <a:solidFill>
          <a:srgbClr val="FF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Serie 1</a:t>
          </a:r>
        </a:p>
      </dsp:txBody>
      <dsp:txXfrm>
        <a:off x="985065" y="188857"/>
        <a:ext cx="529092" cy="431910"/>
      </dsp:txXfrm>
    </dsp:sp>
    <dsp:sp modelId="{AD4E5296-B06F-4F82-9CB5-F741BF6BFCC1}">
      <dsp:nvSpPr>
        <dsp:cNvPr id="0" name=""/>
        <dsp:cNvSpPr/>
      </dsp:nvSpPr>
      <dsp:spPr>
        <a:xfrm>
          <a:off x="1537671" y="188857"/>
          <a:ext cx="961002" cy="431910"/>
        </a:xfrm>
        <a:prstGeom prst="chevron">
          <a:avLst/>
        </a:prstGeom>
        <a:solidFill>
          <a:schemeClr val="bg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Serie 1 80 s (barn 60)</a:t>
          </a:r>
        </a:p>
      </dsp:txBody>
      <dsp:txXfrm>
        <a:off x="1753626" y="188857"/>
        <a:ext cx="529092" cy="431910"/>
      </dsp:txXfrm>
    </dsp:sp>
    <dsp:sp modelId="{6CE68A43-9C69-4212-AF24-9AFEE7CA1715}">
      <dsp:nvSpPr>
        <dsp:cNvPr id="0" name=""/>
        <dsp:cNvSpPr/>
      </dsp:nvSpPr>
      <dsp:spPr>
        <a:xfrm>
          <a:off x="2306232" y="188812"/>
          <a:ext cx="961204" cy="431999"/>
        </a:xfrm>
        <a:prstGeom prst="chevron">
          <a:avLst/>
        </a:prstGeom>
        <a:solidFill>
          <a:schemeClr val="bg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Serie 1  2 min från start</a:t>
          </a:r>
        </a:p>
      </dsp:txBody>
      <dsp:txXfrm>
        <a:off x="2522232" y="188812"/>
        <a:ext cx="529205" cy="431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2</Pages>
  <Words>280</Words>
  <Characters>1488</Characters>
  <Application>Microsoft Office Word</Application>
  <DocSecurity>0</DocSecurity>
  <Lines>12</Lines>
  <Paragraphs>3</Paragraphs>
  <ScaleCrop>false</ScaleCrop>
  <Manager/>
  <Company/>
  <LinksUpToDate>false</LinksUpToDate>
  <CharactersWithSpaces>1765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CBCT Fotled, provokation eller belastning (C71142)</dc:title>
  <dc:subject/>
  <dc:creator/>
  <keywords/>
  <lastModifiedBy>Ulrica Sehlberg</lastModifiedBy>
  <revision>33</revision>
  <lastPrinted>2016-03-31T10:56:00.0000000Z</lastPrinted>
  <dcterms:created xsi:type="dcterms:W3CDTF">2026-10-22T12:05:00.0000000Z</dcterms:created>
  <dcterms:modified xsi:type="dcterms:W3CDTF">2026-10-22T12:06:00.0000000Z</dcterms:modified>
</coreProperties>
</file>