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165A12" w14:textId="6F7FD068" w:rsidR="00B41585" w:rsidRPr="00A53ED4" w:rsidRDefault="00B41585" w:rsidP="00B41585">
      <w:pPr>
        <w:pStyle w:val="Rubrik1"/>
        <w:rPr>
          <w:rFonts w:cs="Arial"/>
          <w:sz w:val="18"/>
          <w:szCs w:val="18"/>
        </w:rPr>
      </w:pPr>
      <w:r>
        <w:t>CBCT</w:t>
      </w:r>
      <w:r w:rsidRPr="0078345B">
        <w:t xml:space="preserve"> </w:t>
      </w:r>
      <w:r>
        <w:t>Fotled, provokation eller belastning (C71142)</w:t>
      </w:r>
    </w:p>
    <w:p w14:paraId="2719E0AD" w14:textId="77777777" w:rsidR="00B41585" w:rsidRPr="00496CC3" w:rsidRDefault="00B41585" w:rsidP="00B41585">
      <w:pPr>
        <w:pStyle w:val="Rubrik3"/>
      </w:pPr>
      <w:r w:rsidRPr="00496CC3">
        <w:t>Syfte</w:t>
      </w:r>
    </w:p>
    <w:p w14:paraId="26CD10CF" w14:textId="77777777" w:rsidR="00B41585" w:rsidRPr="0078345B" w:rsidRDefault="00B41585" w:rsidP="00B41585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Metodbeskrivning</w:t>
      </w:r>
      <w:r w:rsidRPr="0078345B">
        <w:rPr>
          <w:rFonts w:ascii="Arial" w:hAnsi="Arial" w:cs="Arial"/>
          <w:sz w:val="18"/>
          <w:szCs w:val="18"/>
        </w:rPr>
        <w:t xml:space="preserve"> för </w:t>
      </w:r>
      <w:r>
        <w:rPr>
          <w:rFonts w:ascii="Arial" w:hAnsi="Arial" w:cs="Arial"/>
          <w:sz w:val="18"/>
          <w:szCs w:val="18"/>
        </w:rPr>
        <w:t>CBCT-</w:t>
      </w:r>
      <w:r w:rsidRPr="0078345B">
        <w:rPr>
          <w:rFonts w:ascii="Arial" w:hAnsi="Arial" w:cs="Arial"/>
          <w:sz w:val="18"/>
          <w:szCs w:val="18"/>
        </w:rPr>
        <w:t xml:space="preserve">undersökning </w:t>
      </w:r>
      <w:r>
        <w:rPr>
          <w:rFonts w:ascii="Arial" w:hAnsi="Arial" w:cs="Arial"/>
          <w:sz w:val="18"/>
          <w:szCs w:val="18"/>
        </w:rPr>
        <w:t>i NU-sjukvården</w:t>
      </w:r>
      <w:r w:rsidRPr="0078345B">
        <w:rPr>
          <w:rFonts w:ascii="Arial" w:hAnsi="Arial" w:cs="Arial"/>
          <w:sz w:val="18"/>
          <w:szCs w:val="18"/>
        </w:rPr>
        <w:t>.</w:t>
      </w:r>
    </w:p>
    <w:p w14:paraId="263927B5" w14:textId="77777777" w:rsidR="00B41585" w:rsidRDefault="00B41585" w:rsidP="00B41585">
      <w:pPr>
        <w:rPr>
          <w:rFonts w:ascii="Arial" w:hAnsi="Arial" w:cs="Arial"/>
          <w:b/>
          <w:bCs/>
          <w:kern w:val="32"/>
          <w:sz w:val="18"/>
          <w:szCs w:val="18"/>
        </w:rPr>
      </w:pPr>
    </w:p>
    <w:p w14:paraId="79B518C0" w14:textId="4E366930" w:rsidR="00B41585" w:rsidRPr="00496CC3" w:rsidRDefault="00B41585" w:rsidP="00B41585">
      <w:pPr>
        <w:pStyle w:val="Rubrik3"/>
      </w:pPr>
      <w:r>
        <w:t>Förändringar sedan föregående version</w:t>
      </w:r>
    </w:p>
    <w:p w14:paraId="33838153" w14:textId="60EFE854" w:rsidR="00B41585" w:rsidRDefault="00243D75" w:rsidP="00B41585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Inga förändringar.</w:t>
      </w:r>
    </w:p>
    <w:p w14:paraId="59212A94" w14:textId="77777777" w:rsidR="00B41585" w:rsidRDefault="00B41585" w:rsidP="00B41585">
      <w:pPr>
        <w:rPr>
          <w:rFonts w:ascii="Arial" w:hAnsi="Arial" w:cs="Arial"/>
          <w:sz w:val="18"/>
          <w:szCs w:val="18"/>
        </w:rPr>
      </w:pPr>
    </w:p>
    <w:p w14:paraId="686B628E" w14:textId="77777777" w:rsidR="00B41585" w:rsidRPr="00DA39B6" w:rsidRDefault="00B41585" w:rsidP="00B41585">
      <w:pPr>
        <w:pStyle w:val="Rubrik3"/>
      </w:pPr>
      <w:r w:rsidRPr="00DA39B6">
        <w:t>Inför undersökningen</w:t>
      </w:r>
    </w:p>
    <w:tbl>
      <w:tblPr>
        <w:tblW w:w="9038" w:type="dxa"/>
        <w:tblInd w:w="562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B41585" w14:paraId="6ACC174C" w14:textId="77777777" w:rsidTr="6BD93145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7AB0C5E9" w14:textId="77777777" w:rsidR="00B41585" w:rsidRPr="00390584" w:rsidRDefault="00B41585" w:rsidP="000A109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6AA58429" w14:textId="66E60E37" w:rsidR="00B41585" w:rsidRPr="006F5891" w:rsidRDefault="00A101EC" w:rsidP="000A1096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  <w:r w:rsidR="00B41585" w:rsidRPr="00004A4E">
              <w:rPr>
                <w:rFonts w:ascii="Arial" w:hAnsi="Arial" w:cs="Arial"/>
                <w:sz w:val="18"/>
                <w:szCs w:val="18"/>
              </w:rPr>
              <w:t>rakturkontroller, degenerativa förändringar</w:t>
            </w:r>
            <w:r w:rsidR="00A02C2B">
              <w:rPr>
                <w:rFonts w:ascii="Arial" w:hAnsi="Arial" w:cs="Arial"/>
                <w:sz w:val="18"/>
                <w:szCs w:val="18"/>
              </w:rPr>
              <w:t>, kartläggning av fraktur</w:t>
            </w:r>
            <w:r w:rsidR="00B41585" w:rsidRPr="00004A4E">
              <w:rPr>
                <w:rFonts w:ascii="Arial" w:hAnsi="Arial" w:cs="Arial"/>
                <w:sz w:val="18"/>
                <w:szCs w:val="18"/>
              </w:rPr>
              <w:t xml:space="preserve"> mm.</w:t>
            </w:r>
          </w:p>
        </w:tc>
      </w:tr>
      <w:tr w:rsidR="00B41585" w14:paraId="6C3E7BF6" w14:textId="77777777" w:rsidTr="6BD93145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2A6A8DC" w14:textId="77777777" w:rsidR="00B41585" w:rsidRPr="00390584" w:rsidRDefault="00B41585" w:rsidP="000A109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EA8C947" w14:textId="77777777" w:rsidR="00B41585" w:rsidRPr="005C5712" w:rsidRDefault="00B41585" w:rsidP="000A1096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Inga.</w:t>
            </w:r>
          </w:p>
        </w:tc>
      </w:tr>
      <w:tr w:rsidR="00B41585" w14:paraId="1B87AD02" w14:textId="77777777" w:rsidTr="6BD93145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4267E09" w14:textId="77777777" w:rsidR="00B41585" w:rsidRPr="00390584" w:rsidRDefault="00B41585" w:rsidP="000A109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3BDE7E0" w14:textId="444DAA52" w:rsidR="00B41585" w:rsidRDefault="00B41585" w:rsidP="15498BC3">
            <w:pPr>
              <w:pStyle w:val="Normalwebb"/>
              <w:spacing w:before="0" w:beforeAutospacing="0" w:after="0" w:afterAutospacing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15498BC3">
              <w:rPr>
                <w:rFonts w:ascii="Arial" w:hAnsi="Arial" w:cs="Arial"/>
                <w:color w:val="000000" w:themeColor="text2"/>
                <w:sz w:val="18"/>
                <w:szCs w:val="18"/>
              </w:rPr>
              <w:t>Se kapitel 4.2 och 5.</w:t>
            </w:r>
            <w:r w:rsidR="54F0BD04" w:rsidRPr="15498BC3">
              <w:rPr>
                <w:rFonts w:ascii="Arial" w:hAnsi="Arial" w:cs="Arial"/>
                <w:color w:val="000000" w:themeColor="text2"/>
                <w:sz w:val="18"/>
                <w:szCs w:val="18"/>
              </w:rPr>
              <w:t>10</w:t>
            </w:r>
            <w:r w:rsidRPr="15498BC3">
              <w:rPr>
                <w:rFonts w:ascii="Arial" w:hAnsi="Arial" w:cs="Arial"/>
                <w:color w:val="000000" w:themeColor="text2"/>
                <w:sz w:val="18"/>
                <w:szCs w:val="18"/>
              </w:rPr>
              <w:t xml:space="preserve"> i </w:t>
            </w:r>
          </w:p>
          <w:p w14:paraId="67755696" w14:textId="50E10FEC" w:rsidR="00B41585" w:rsidRPr="00982E4F" w:rsidRDefault="00243D75" w:rsidP="000A1096">
            <w:pPr>
              <w:pStyle w:val="Normalwebb"/>
              <w:spacing w:before="0" w:beforeAutospacing="0" w:after="0" w:afterAutospacing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2" w:history="1">
              <w:r w:rsidR="00B41585">
                <w:rPr>
                  <w:rStyle w:val="Hyperlnk"/>
                  <w:rFonts w:ascii="Arial" w:hAnsi="Arial" w:cs="Arial"/>
                  <w:sz w:val="18"/>
                  <w:szCs w:val="18"/>
                </w:rPr>
                <w:t>Strålskydd vid undersökningar och behandlingar med röntgenstrålning</w:t>
              </w:r>
            </w:hyperlink>
          </w:p>
        </w:tc>
      </w:tr>
      <w:tr w:rsidR="00B41585" w14:paraId="30CE6430" w14:textId="77777777" w:rsidTr="6BD93145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3F04EA83" w14:textId="77777777" w:rsidR="00B41585" w:rsidRPr="00390584" w:rsidRDefault="00B41585" w:rsidP="000A109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3AA573B0" w14:textId="77777777" w:rsidR="00B41585" w:rsidRDefault="00B41585" w:rsidP="00A27B84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left="204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Stående.</w:t>
            </w:r>
          </w:p>
          <w:p w14:paraId="78540771" w14:textId="77777777" w:rsidR="00B41585" w:rsidRPr="0066567D" w:rsidRDefault="00B41585" w:rsidP="00A27B84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left="204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Endast på begäran av remittent.</w:t>
            </w:r>
          </w:p>
          <w:p w14:paraId="4AAE7874" w14:textId="77777777" w:rsidR="00B41585" w:rsidRDefault="00B41585" w:rsidP="00A27B84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left="204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Aktuell fot</w:t>
            </w:r>
            <w:r w:rsidRPr="0066567D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i stående på pall i gantryt.</w:t>
            </w:r>
          </w:p>
          <w:p w14:paraId="224FE477" w14:textId="77777777" w:rsidR="00B41585" w:rsidRDefault="00B41585" w:rsidP="00A27B84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left="204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Den aktuella fotleden så nära isocenter som möjligt.</w:t>
            </w:r>
          </w:p>
          <w:p w14:paraId="6DFC7967" w14:textId="77777777" w:rsidR="00B41585" w:rsidRDefault="00B41585" w:rsidP="00A27B84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left="204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Motsatt sidas ben böjs undan.</w:t>
            </w:r>
          </w:p>
          <w:p w14:paraId="09CA4BE6" w14:textId="529BA9C7" w:rsidR="00B41585" w:rsidRPr="0066503B" w:rsidRDefault="00A101EC" w:rsidP="00A27B84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left="204" w:right="0"/>
              <w:rPr>
                <w:rFonts w:ascii="Arial" w:hAnsi="Arial" w:cs="Arial"/>
                <w:sz w:val="18"/>
                <w:szCs w:val="18"/>
              </w:rPr>
            </w:pPr>
            <w:r w:rsidRPr="6BD93145">
              <w:rPr>
                <w:rFonts w:ascii="Arial" w:hAnsi="Arial" w:cs="Arial"/>
                <w:sz w:val="18"/>
                <w:szCs w:val="18"/>
              </w:rPr>
              <w:t xml:space="preserve">OBS! FOV är 10 x 16 cm (large) eller 6 x 16 </w:t>
            </w:r>
            <w:r w:rsidR="1DC9EB9D" w:rsidRPr="6BD93145">
              <w:rPr>
                <w:rFonts w:ascii="Arial" w:hAnsi="Arial" w:cs="Arial"/>
                <w:sz w:val="18"/>
                <w:szCs w:val="18"/>
              </w:rPr>
              <w:t>c</w:t>
            </w:r>
            <w:r w:rsidRPr="6BD93145">
              <w:rPr>
                <w:rFonts w:ascii="Arial" w:hAnsi="Arial" w:cs="Arial"/>
                <w:sz w:val="18"/>
                <w:szCs w:val="18"/>
              </w:rPr>
              <w:t>m (small). Intresseområdet ska inkluderas med bra marginal.</w:t>
            </w:r>
          </w:p>
        </w:tc>
      </w:tr>
    </w:tbl>
    <w:p w14:paraId="78E650AA" w14:textId="77777777" w:rsidR="00B41585" w:rsidRPr="00E56B07" w:rsidRDefault="00B41585" w:rsidP="00B41585">
      <w:pPr>
        <w:tabs>
          <w:tab w:val="left" w:pos="4590"/>
        </w:tabs>
        <w:rPr>
          <w:rFonts w:ascii="Arial" w:hAnsi="Arial" w:cs="Arial"/>
          <w:b/>
          <w:sz w:val="18"/>
          <w:szCs w:val="18"/>
        </w:rPr>
      </w:pPr>
    </w:p>
    <w:p w14:paraId="36B171AF" w14:textId="77777777" w:rsidR="00B41585" w:rsidRPr="00DA39B6" w:rsidRDefault="00B41585" w:rsidP="00B41585">
      <w:pPr>
        <w:pStyle w:val="Rubrik3"/>
      </w:pPr>
      <w:r w:rsidRPr="00DA39B6">
        <w:t>Bildtagning</w:t>
      </w:r>
    </w:p>
    <w:tbl>
      <w:tblPr>
        <w:tblW w:w="9038" w:type="dxa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424"/>
        <w:gridCol w:w="2664"/>
      </w:tblGrid>
      <w:tr w:rsidR="00B41585" w14:paraId="1AE0059A" w14:textId="77777777" w:rsidTr="006D3533">
        <w:trPr>
          <w:trHeight w:val="520"/>
        </w:trPr>
        <w:tc>
          <w:tcPr>
            <w:tcW w:w="6374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50631E04" w14:textId="77777777" w:rsidR="00B41585" w:rsidRPr="00A85166" w:rsidRDefault="00B41585" w:rsidP="00F30ED1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564D3CDC" wp14:editId="6C24B835">
                  <wp:extent cx="3267986" cy="809625"/>
                  <wp:effectExtent l="0" t="0" r="46990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3" r:lo="rId14" r:qs="rId15" r:cs="rId16"/>
                    </a:graphicData>
                  </a:graphic>
                </wp:inline>
              </w:drawing>
            </w:r>
          </w:p>
        </w:tc>
        <w:tc>
          <w:tcPr>
            <w:tcW w:w="2664" w:type="dxa"/>
            <w:vMerge w:val="restart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5835852" w14:textId="77777777" w:rsidR="00B41585" w:rsidRPr="00A85166" w:rsidRDefault="00B41585" w:rsidP="00F30E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57BBC5DC" wp14:editId="59A26575">
                      <wp:simplePos x="0" y="0"/>
                      <wp:positionH relativeFrom="column">
                        <wp:posOffset>307975</wp:posOffset>
                      </wp:positionH>
                      <wp:positionV relativeFrom="paragraph">
                        <wp:posOffset>91440</wp:posOffset>
                      </wp:positionV>
                      <wp:extent cx="885825" cy="1200150"/>
                      <wp:effectExtent l="19050" t="19050" r="28575" b="19050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85825" cy="1200150"/>
                              </a:xfrm>
                              <a:prstGeom prst="rect">
                                <a:avLst/>
                              </a:prstGeom>
                              <a:noFill/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dgm="http://schemas.openxmlformats.org/drawingml/2006/diagram" xmlns:pic="http://schemas.openxmlformats.org/drawingml/2006/picture" xmlns:a14="http://schemas.microsoft.com/office/drawing/2010/main">
                  <w:pict w14:anchorId="5C17F9A3">
                    <v:rect id="Rektangel 3" style="position:absolute;margin-left:24.25pt;margin-top:7.2pt;width:69.75pt;height:94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ed="f" strokecolor="red" strokeweight="3pt" w14:anchorId="678F23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"/>
                  </w:pict>
                </mc:Fallback>
              </mc:AlternateContent>
            </w:r>
            <w:r>
              <w:rPr>
                <w:noProof/>
              </w:rPr>
              <w:drawing>
                <wp:inline distT="0" distB="0" distL="0" distR="0" wp14:anchorId="461B1FDB" wp14:editId="19A1F30C">
                  <wp:extent cx="1083961" cy="1619250"/>
                  <wp:effectExtent l="0" t="0" r="1905" b="0"/>
                  <wp:docPr id="1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32543140" name=""/>
                          <pic:cNvPicPr/>
                        </pic:nvPicPr>
                        <pic:blipFill rotWithShape="1">
                          <a:blip r:embed="rId18"/>
                          <a:srcRect l="3063" t="26220" r="47304"/>
                          <a:stretch/>
                        </pic:blipFill>
                        <pic:spPr bwMode="auto">
                          <a:xfrm>
                            <a:off x="0" y="0"/>
                            <a:ext cx="1093635" cy="16337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41585" w14:paraId="7C514DA7" w14:textId="77777777" w:rsidTr="006D3533">
        <w:trPr>
          <w:trHeight w:val="227"/>
        </w:trPr>
        <w:tc>
          <w:tcPr>
            <w:tcW w:w="1950" w:type="dxa"/>
            <w:shd w:val="clear" w:color="auto" w:fill="F2F2F2" w:themeFill="background1" w:themeFillShade="F2"/>
            <w:vAlign w:val="center"/>
          </w:tcPr>
          <w:p w14:paraId="1F43A72F" w14:textId="77777777" w:rsidR="00B41585" w:rsidRPr="00666E60" w:rsidRDefault="00B41585" w:rsidP="00F30ED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66E60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424" w:type="dxa"/>
            <w:tcBorders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1717F6F" w14:textId="77777777" w:rsidR="00B41585" w:rsidRPr="00666E60" w:rsidRDefault="00B41585" w:rsidP="00F30ED1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664" w:type="dxa"/>
            <w:vMerge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A327221" w14:textId="77777777" w:rsidR="00B41585" w:rsidRPr="001B6509" w:rsidRDefault="00B41585" w:rsidP="00F30E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B41585" w14:paraId="79100D6F" w14:textId="77777777" w:rsidTr="006D3533">
        <w:trPr>
          <w:trHeight w:val="227"/>
        </w:trPr>
        <w:tc>
          <w:tcPr>
            <w:tcW w:w="1950" w:type="dxa"/>
            <w:shd w:val="clear" w:color="auto" w:fill="FFFFFF" w:themeFill="background1"/>
          </w:tcPr>
          <w:p w14:paraId="561CFA2D" w14:textId="77777777" w:rsidR="00B41585" w:rsidRPr="00B42F19" w:rsidRDefault="00B41585" w:rsidP="00F30ED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424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30B66997" w14:textId="77777777" w:rsidR="00B41585" w:rsidRDefault="00B41585" w:rsidP="00F30ED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Ovanför fotleden – nedanför fotleden. Centrering i mitten av fotleden.</w:t>
            </w:r>
          </w:p>
        </w:tc>
        <w:tc>
          <w:tcPr>
            <w:tcW w:w="2664" w:type="dxa"/>
            <w:vMerge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0FD8624" w14:textId="77777777" w:rsidR="00B41585" w:rsidRDefault="00B41585" w:rsidP="00F30ED1">
            <w:pPr>
              <w:spacing w:after="0" w:line="240" w:lineRule="auto"/>
              <w:ind w:left="0" w:right="0"/>
              <w:jc w:val="both"/>
              <w:rPr>
                <w:noProof/>
              </w:rPr>
            </w:pPr>
          </w:p>
        </w:tc>
      </w:tr>
      <w:tr w:rsidR="00B41585" w14:paraId="017795B9" w14:textId="77777777" w:rsidTr="006D3533">
        <w:trPr>
          <w:trHeight w:val="227"/>
        </w:trPr>
        <w:tc>
          <w:tcPr>
            <w:tcW w:w="1950" w:type="dxa"/>
            <w:shd w:val="clear" w:color="auto" w:fill="FFFFFF" w:themeFill="background1"/>
          </w:tcPr>
          <w:p w14:paraId="77E04CEA" w14:textId="77777777" w:rsidR="00B41585" w:rsidRPr="00B42F19" w:rsidRDefault="00B41585" w:rsidP="006D3533">
            <w:pPr>
              <w:pStyle w:val="Liststycke"/>
              <w:numPr>
                <w:ilvl w:val="0"/>
                <w:numId w:val="21"/>
              </w:numPr>
              <w:spacing w:after="0" w:line="240" w:lineRule="auto"/>
              <w:ind w:left="168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Fotled K-</w:t>
            </w:r>
          </w:p>
        </w:tc>
        <w:tc>
          <w:tcPr>
            <w:tcW w:w="4424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72F394EE" w14:textId="77777777" w:rsidR="00B41585" w:rsidRDefault="00B41585" w:rsidP="00F30ED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eastAsia="Wingdings" w:hAnsi="Wingdings" w:cs="Wingdings"/>
                <w:sz w:val="18"/>
                <w:szCs w:val="18"/>
              </w:rPr>
              <w:t>â</w:t>
            </w:r>
            <w:r w:rsidRPr="001B6509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Hela fotleden.</w:t>
            </w:r>
          </w:p>
          <w:p w14:paraId="05A56C45" w14:textId="77777777" w:rsidR="00B41585" w:rsidRPr="001B6509" w:rsidRDefault="00B41585" w:rsidP="00F30ED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</w:tcBorders>
            <w:shd w:val="clear" w:color="auto" w:fill="F2F2F2" w:themeFill="background1" w:themeFillShade="F2"/>
          </w:tcPr>
          <w:p w14:paraId="363745A5" w14:textId="77777777" w:rsidR="00B41585" w:rsidRPr="001B6509" w:rsidRDefault="00B41585" w:rsidP="00F30ED1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155B71E3" w14:textId="77777777" w:rsidR="00B41585" w:rsidRDefault="00B41585" w:rsidP="00B41585">
      <w:pPr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br w:type="page"/>
      </w:r>
    </w:p>
    <w:p w14:paraId="702CC636" w14:textId="77777777" w:rsidR="00B41585" w:rsidRPr="000B4E4D" w:rsidRDefault="00B41585" w:rsidP="00B41585">
      <w:pPr>
        <w:rPr>
          <w:rFonts w:ascii="Arial" w:hAnsi="Arial" w:cs="Arial"/>
          <w:b/>
          <w:sz w:val="18"/>
          <w:szCs w:val="18"/>
        </w:rPr>
      </w:pPr>
    </w:p>
    <w:p w14:paraId="00BD0107" w14:textId="77777777" w:rsidR="00B41585" w:rsidRPr="00DA39B6" w:rsidRDefault="00B41585" w:rsidP="00B41585">
      <w:pPr>
        <w:pStyle w:val="Rubrik3"/>
      </w:pPr>
      <w:r w:rsidRPr="00DA39B6">
        <w:t>Reformatering</w:t>
      </w:r>
    </w:p>
    <w:tbl>
      <w:tblPr>
        <w:tblW w:w="9038" w:type="dxa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3686"/>
        <w:gridCol w:w="2126"/>
        <w:gridCol w:w="2097"/>
      </w:tblGrid>
      <w:tr w:rsidR="00B41585" w14:paraId="66C860F0" w14:textId="77777777" w:rsidTr="00256ABC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DDD234F" w14:textId="77777777" w:rsidR="00B41585" w:rsidRPr="004A5758" w:rsidRDefault="00B41585" w:rsidP="006D35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7A08FA0" w14:textId="77777777" w:rsidR="00B41585" w:rsidRPr="004A5758" w:rsidRDefault="00B41585" w:rsidP="006D3533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1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5B2D127" w14:textId="77777777" w:rsidR="00B41585" w:rsidRPr="004A5758" w:rsidRDefault="00B41585" w:rsidP="006D35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D77FF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74F5C8B5" wp14:editId="1421AE2F">
                      <wp:simplePos x="0" y="0"/>
                      <wp:positionH relativeFrom="margin">
                        <wp:posOffset>146050</wp:posOffset>
                      </wp:positionH>
                      <wp:positionV relativeFrom="paragraph">
                        <wp:posOffset>446405</wp:posOffset>
                      </wp:positionV>
                      <wp:extent cx="409575" cy="499745"/>
                      <wp:effectExtent l="12065" t="6985" r="0" b="2540"/>
                      <wp:wrapNone/>
                      <wp:docPr id="20" name="Ned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6350602">
                                <a:off x="0" y="0"/>
                                <a:ext cx="409575" cy="4997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028DF1B8" w14:textId="77777777" w:rsidR="00B41585" w:rsidRPr="0066564D" w:rsidRDefault="00B41585" w:rsidP="004C0C92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>
                    <v:shapetype id="_x0000_t67" coordsize="21600,21600" o:spt="67" adj="16200,5400" path="m0@0l@1@0@1,0@2,0@2@0,21600@0,10800,21600xe" w14:anchorId="74F5C8B5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textboxrect="@1,0,@2,@6" o:connecttype="custom" o:connectlocs="10800,0;0,@0;10800,21600;21600,@0" o:connectangles="270,180,90,0"/>
                      <v:handles>
                        <v:h position="#1,#0" xrange="0,10800" yrange="0,21600"/>
                      </v:handles>
                    </v:shapetype>
                    <v:shape id="Ned 20" style="position:absolute;left:0;text-align:left;margin-left:11.5pt;margin-top:35.15pt;width:32.25pt;height:39.35pt;rotation:-5733742fd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spid="_x0000_s1026" fillcolor="red" stroked="f" strokeweight="2pt" type="#_x0000_t67" adj="127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">
                      <v:textbox style="layout-flow:vertical" inset="1mm,1mm,1mm,1mm">
                        <w:txbxContent>
                          <w:p w:rsidRPr="0066564D" w:rsidR="00B41585" w:rsidP="004C0C92" w:rsidRDefault="00B41585" w14:paraId="028DF1B8" w14:textId="77777777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FD77FF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B24003D" wp14:editId="5F2A02B8">
                      <wp:simplePos x="0" y="0"/>
                      <wp:positionH relativeFrom="column">
                        <wp:posOffset>743585</wp:posOffset>
                      </wp:positionH>
                      <wp:positionV relativeFrom="paragraph">
                        <wp:posOffset>291465</wp:posOffset>
                      </wp:positionV>
                      <wp:extent cx="407035" cy="559435"/>
                      <wp:effectExtent l="0" t="0" r="0" b="0"/>
                      <wp:wrapNone/>
                      <wp:docPr id="19" name="Upp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07035" cy="55943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0DEB2910" w14:textId="77777777" w:rsidR="00B41585" w:rsidRPr="0066567D" w:rsidRDefault="00B41585" w:rsidP="004C0C92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>
                    <v:shapetype id="_x0000_t68" coordsize="21600,21600" o:spt="68" adj="5400,5400" path="m0@0l@1@0@1,21600@2,21600@2@0,21600@0,10800,xe" w14:anchorId="6B24003D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textboxrect="@1,@4,@2,21600" o:connecttype="custom" o:connectlocs="10800,0;0,@0;10800,21600;21600,@0" o:connectangles="270,180,90,0"/>
                      <v:handles>
                        <v:h position="#1,#0" xrange="0,10800" yrange="0,21600"/>
                      </v:handles>
                    </v:shapetype>
                    <v:shape id="Upp 19" style="position:absolute;left:0;text-align:left;margin-left:58.55pt;margin-top:22.95pt;width:32.05pt;height:44.05pt;rotation:180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7" fillcolor="red" stroked="f" strokeweight="2pt" type="#_x0000_t68" adj="78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">
                      <v:textbox style="layout-flow:vertical;mso-layout-flow-alt:bottom-to-top" inset="1mm,1mm,1mm,1mm">
                        <w:txbxContent>
                          <w:p w:rsidRPr="0066567D" w:rsidR="00B41585" w:rsidP="004C0C92" w:rsidRDefault="00B41585" w14:paraId="0DEB2910" w14:textId="77777777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FD77FF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9B72FAC" wp14:editId="33ACC9BA">
                      <wp:simplePos x="0" y="0"/>
                      <wp:positionH relativeFrom="column">
                        <wp:posOffset>16510</wp:posOffset>
                      </wp:positionH>
                      <wp:positionV relativeFrom="paragraph">
                        <wp:posOffset>278130</wp:posOffset>
                      </wp:positionV>
                      <wp:extent cx="1168400" cy="12700"/>
                      <wp:effectExtent l="19050" t="19050" r="31750" b="25400"/>
                      <wp:wrapNone/>
                      <wp:docPr id="21" name="Rak 2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168400" cy="12700"/>
                              </a:xfrm>
                              <a:prstGeom prst="line">
                                <a:avLst/>
                              </a:prstGeom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dgm="http://schemas.openxmlformats.org/drawingml/2006/diagram" xmlns:pic="http://schemas.openxmlformats.org/drawingml/2006/picture" xmlns:a14="http://schemas.microsoft.com/office/drawing/2010/main">
                  <w:pict w14:anchorId="3F4D1A1E">
                    <v:line id="Rak 21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1.3pt,21.9pt" to="93.3pt,22.9pt" w14:anchorId="0F39B40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"/>
                  </w:pict>
                </mc:Fallback>
              </mc:AlternateContent>
            </w:r>
            <w:r w:rsidRPr="00FD77FF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06C3C229" wp14:editId="1EFC4D5A">
                      <wp:simplePos x="0" y="0"/>
                      <wp:positionH relativeFrom="column">
                        <wp:posOffset>575310</wp:posOffset>
                      </wp:positionH>
                      <wp:positionV relativeFrom="paragraph">
                        <wp:posOffset>11430</wp:posOffset>
                      </wp:positionV>
                      <wp:extent cx="38100" cy="1723390"/>
                      <wp:effectExtent l="19050" t="19050" r="19050" b="10160"/>
                      <wp:wrapNone/>
                      <wp:docPr id="16" name="Rak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38593" cy="1723390"/>
                              </a:xfrm>
                              <a:prstGeom prst="line">
                                <a:avLst/>
                              </a:prstGeom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dgm="http://schemas.openxmlformats.org/drawingml/2006/diagram" xmlns:pic="http://schemas.openxmlformats.org/drawingml/2006/picture" xmlns:a14="http://schemas.microsoft.com/office/drawing/2010/main">
                  <w:pict w14:anchorId="7133324A">
                    <v:line id="Rak 16" style="position:absolute;flip: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45.3pt,.9pt" to="48.3pt,136.6pt" w14:anchorId="0379835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"/>
                  </w:pict>
                </mc:Fallback>
              </mc:AlternateContent>
            </w:r>
            <w:r>
              <w:rPr>
                <w:noProof/>
              </w:rPr>
              <w:drawing>
                <wp:inline distT="0" distB="0" distL="0" distR="0" wp14:anchorId="503040D9" wp14:editId="6634A5CA">
                  <wp:extent cx="1194663" cy="1755648"/>
                  <wp:effectExtent l="0" t="0" r="5715" b="0"/>
                  <wp:docPr id="14" name="Bildobjekt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5680564" name=""/>
                          <pic:cNvPicPr/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04709" cy="177041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097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80EB1D0" w14:textId="77777777" w:rsidR="00B41585" w:rsidRPr="004A5758" w:rsidRDefault="00B41585" w:rsidP="006D35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C77E5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0CC911E0" wp14:editId="18BF6989">
                      <wp:simplePos x="0" y="0"/>
                      <wp:positionH relativeFrom="column">
                        <wp:posOffset>887095</wp:posOffset>
                      </wp:positionH>
                      <wp:positionV relativeFrom="paragraph">
                        <wp:posOffset>1276985</wp:posOffset>
                      </wp:positionV>
                      <wp:extent cx="299720" cy="694690"/>
                      <wp:effectExtent l="0" t="0" r="0" b="0"/>
                      <wp:wrapNone/>
                      <wp:docPr id="4" name="Textruta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 rot="5383419">
                                <a:off x="0" y="0"/>
                                <a:ext cx="299720" cy="69469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4F93EA28" w14:textId="77777777" w:rsidR="00B41585" w:rsidRPr="008C79A8" w:rsidRDefault="00B41585" w:rsidP="00F51967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SIN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>
                    <v:shapetype id="_x0000_t202" coordsize="21600,21600" o:spt="202" path="m,l,21600r21600,l21600,xe" w14:anchorId="0CC911E0">
                      <v:stroke joinstyle="miter"/>
                      <v:path gradientshapeok="t" o:connecttype="rect"/>
                    </v:shapetype>
                    <v:shape id="Textruta 4" style="position:absolute;left:0;text-align:left;margin-left:69.85pt;margin-top:100.55pt;width:23.6pt;height:54.7pt;rotation:5880129fd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">
                      <v:textbox style="layout-flow:vertical;mso-layout-flow-alt:bottom-to-top">
                        <w:txbxContent>
                          <w:p w:rsidRPr="008C79A8" w:rsidR="00B41585" w:rsidP="00F51967" w:rsidRDefault="00B41585" w14:paraId="4F93EA28" w14:textId="77777777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SIN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FC77E5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0240783A" wp14:editId="7E50F92C">
                      <wp:simplePos x="0" y="0"/>
                      <wp:positionH relativeFrom="margin">
                        <wp:posOffset>109855</wp:posOffset>
                      </wp:positionH>
                      <wp:positionV relativeFrom="paragraph">
                        <wp:posOffset>279400</wp:posOffset>
                      </wp:positionV>
                      <wp:extent cx="409575" cy="522605"/>
                      <wp:effectExtent l="635" t="0" r="0" b="0"/>
                      <wp:wrapNone/>
                      <wp:docPr id="24" name="Ned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6200000">
                                <a:off x="0" y="0"/>
                                <a:ext cx="409575" cy="52260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03D6A9F2" w14:textId="77777777" w:rsidR="00B41585" w:rsidRPr="0066564D" w:rsidRDefault="00B41585" w:rsidP="004C0C92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>
                    <v:shape id="Ned 24" style="position:absolute;left:0;text-align:left;margin-left:8.65pt;margin-top:22pt;width:32.25pt;height:41.15pt;rotation:-90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spid="_x0000_s1029" fillcolor="red" stroked="f" strokeweight="2pt" type="#_x0000_t67" adj="131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" w14:anchorId="0240783A">
                      <v:textbox style="layout-flow:vertical" inset="1mm,1mm,1mm,1mm">
                        <w:txbxContent>
                          <w:p w:rsidRPr="0066564D" w:rsidR="00B41585" w:rsidP="004C0C92" w:rsidRDefault="00B41585" w14:paraId="03D6A9F2" w14:textId="77777777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FD77FF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0373FE5B" wp14:editId="13F1ACB9">
                      <wp:simplePos x="0" y="0"/>
                      <wp:positionH relativeFrom="column">
                        <wp:posOffset>582295</wp:posOffset>
                      </wp:positionH>
                      <wp:positionV relativeFrom="paragraph">
                        <wp:posOffset>13335</wp:posOffset>
                      </wp:positionV>
                      <wp:extent cx="0" cy="1755140"/>
                      <wp:effectExtent l="19050" t="19050" r="19050" b="16510"/>
                      <wp:wrapNone/>
                      <wp:docPr id="23" name="Rak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0" cy="1755140"/>
                              </a:xfrm>
                              <a:prstGeom prst="line">
                                <a:avLst/>
                              </a:prstGeom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dgm="http://schemas.openxmlformats.org/drawingml/2006/diagram" xmlns:pic="http://schemas.openxmlformats.org/drawingml/2006/picture" xmlns:a14="http://schemas.microsoft.com/office/drawing/2010/main">
                  <w:pict w14:anchorId="33C32993">
                    <v:line id="Rak 23" style="position:absolute;flip:y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45.85pt,1.05pt" to="45.85pt,139.25pt" w14:anchorId="7181E41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"/>
                  </w:pict>
                </mc:Fallback>
              </mc:AlternateContent>
            </w:r>
            <w:r>
              <w:rPr>
                <w:noProof/>
              </w:rPr>
              <w:drawing>
                <wp:inline distT="0" distB="0" distL="0" distR="0" wp14:anchorId="397BE982" wp14:editId="61B9F1D2">
                  <wp:extent cx="1174726" cy="1749287"/>
                  <wp:effectExtent l="0" t="0" r="6985" b="3810"/>
                  <wp:docPr id="15" name="Bildobjekt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52475887" name=""/>
                          <pic:cNvPicPr/>
                        </pic:nvPicPr>
                        <pic:blipFill>
                          <a:blip r:embed="rId2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76885" cy="175250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41585" w14:paraId="2E784D73" w14:textId="77777777" w:rsidTr="00256ABC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303BB214" w14:textId="77777777" w:rsidR="00B41585" w:rsidRDefault="00B41585" w:rsidP="006D35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D2B6967" w14:textId="77777777" w:rsidR="00B41585" w:rsidRPr="006B4EB1" w:rsidRDefault="00B41585" w:rsidP="006D3533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Vinkelrätt mot tibias längsaxel.</w:t>
            </w:r>
          </w:p>
        </w:tc>
        <w:tc>
          <w:tcPr>
            <w:tcW w:w="21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57780D8" w14:textId="77777777" w:rsidR="00B41585" w:rsidRPr="006B4EB1" w:rsidRDefault="00B41585" w:rsidP="006D3533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097" w:type="dxa"/>
            <w:vMerge/>
            <w:tcBorders>
              <w:left w:val="single" w:sz="4" w:space="0" w:color="auto"/>
            </w:tcBorders>
            <w:shd w:val="clear" w:color="auto" w:fill="FFFFFF"/>
          </w:tcPr>
          <w:p w14:paraId="54968BA6" w14:textId="77777777" w:rsidR="00B41585" w:rsidRPr="006B4EB1" w:rsidRDefault="00B41585" w:rsidP="006D3533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B41585" w14:paraId="0D06DC0F" w14:textId="77777777" w:rsidTr="00256ABC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58400F11" w14:textId="77777777" w:rsidR="00B41585" w:rsidRPr="004A5758" w:rsidRDefault="00B41585" w:rsidP="006D35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C8ED44C" w14:textId="77777777" w:rsidR="00B41585" w:rsidRPr="004A5758" w:rsidRDefault="00B41585" w:rsidP="006D3533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Parallellt med tibias längsaxel, framifrån – bak.</w:t>
            </w:r>
          </w:p>
        </w:tc>
        <w:tc>
          <w:tcPr>
            <w:tcW w:w="21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E732845" w14:textId="77777777" w:rsidR="00B41585" w:rsidRPr="004A5758" w:rsidRDefault="00B41585" w:rsidP="006D3533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097" w:type="dxa"/>
            <w:vMerge/>
            <w:tcBorders>
              <w:left w:val="single" w:sz="4" w:space="0" w:color="auto"/>
            </w:tcBorders>
            <w:shd w:val="clear" w:color="auto" w:fill="FFFFFF"/>
          </w:tcPr>
          <w:p w14:paraId="22DCD5E8" w14:textId="77777777" w:rsidR="00B41585" w:rsidRPr="004A5758" w:rsidRDefault="00B41585" w:rsidP="006D3533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B41585" w14:paraId="7B50987C" w14:textId="77777777" w:rsidTr="00256ABC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5B34D675" w14:textId="77777777" w:rsidR="00B41585" w:rsidRDefault="00B41585" w:rsidP="006D35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5142A63" w14:textId="77777777" w:rsidR="00B41585" w:rsidRPr="004A5758" w:rsidRDefault="00B41585" w:rsidP="006D3533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Parallellt med tibias längsaxel, inifrån – ut.</w:t>
            </w:r>
            <w:r>
              <w:rPr>
                <w:noProof/>
              </w:rPr>
              <w:t xml:space="preserve"> </w:t>
            </w:r>
          </w:p>
        </w:tc>
        <w:tc>
          <w:tcPr>
            <w:tcW w:w="21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1AAD050" w14:textId="77777777" w:rsidR="00B41585" w:rsidRPr="004A5758" w:rsidRDefault="00B41585" w:rsidP="006D3533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097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1065751" w14:textId="77777777" w:rsidR="00B41585" w:rsidRPr="004A5758" w:rsidRDefault="00B41585" w:rsidP="006D3533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5DF6D9FC" w14:textId="77777777" w:rsidR="00B41585" w:rsidRPr="004025FE" w:rsidRDefault="00B41585" w:rsidP="00B41585">
      <w:pPr>
        <w:tabs>
          <w:tab w:val="left" w:pos="4590"/>
        </w:tabs>
        <w:rPr>
          <w:rFonts w:ascii="Arial" w:hAnsi="Arial" w:cs="Arial"/>
          <w:b/>
          <w:sz w:val="18"/>
          <w:szCs w:val="18"/>
        </w:rPr>
      </w:pPr>
    </w:p>
    <w:p w14:paraId="62158C02" w14:textId="77777777" w:rsidR="00B41585" w:rsidRPr="00DA39B6" w:rsidRDefault="00B41585" w:rsidP="00B41585">
      <w:pPr>
        <w:pStyle w:val="Rubrik3"/>
      </w:pPr>
      <w:r w:rsidRPr="00DA39B6">
        <w:t>Arkivering</w:t>
      </w:r>
    </w:p>
    <w:tbl>
      <w:tblPr>
        <w:tblW w:w="9038" w:type="dxa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B41585" w14:paraId="5E13D78B" w14:textId="77777777" w:rsidTr="00256ABC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FA92568" w14:textId="77777777" w:rsidR="00B41585" w:rsidRPr="00E25E8E" w:rsidRDefault="00B41585" w:rsidP="00256AB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70CEA36" w14:textId="77777777" w:rsidR="00B41585" w:rsidRPr="00E25E8E" w:rsidRDefault="00B41585" w:rsidP="00256A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25E8E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5581F4F4" w14:textId="77777777" w:rsidR="00B41585" w:rsidRPr="00E25E8E" w:rsidRDefault="00B41585" w:rsidP="00256A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759F1E96" w14:textId="77777777" w:rsidR="00B41585" w:rsidRPr="00E25E8E" w:rsidRDefault="00B41585" w:rsidP="00256A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Kernel (Verity)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74655A8C" w14:textId="77777777" w:rsidR="00B41585" w:rsidRPr="00E25E8E" w:rsidRDefault="00B41585" w:rsidP="00256A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F4FA903" w14:textId="77777777" w:rsidR="00B41585" w:rsidRPr="00E25E8E" w:rsidRDefault="00B41585" w:rsidP="00256A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B41585" w14:paraId="66480F7B" w14:textId="77777777" w:rsidTr="00256ABC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3A40C849" w14:textId="77777777" w:rsidR="00B41585" w:rsidRPr="00ED5407" w:rsidRDefault="00B41585" w:rsidP="00256ABC">
            <w:pPr>
              <w:pStyle w:val="Liststycke"/>
              <w:numPr>
                <w:ilvl w:val="0"/>
                <w:numId w:val="20"/>
              </w:numPr>
              <w:spacing w:after="0" w:line="240" w:lineRule="auto"/>
              <w:ind w:left="168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Fotled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2507BB9" w14:textId="77777777" w:rsidR="00B41585" w:rsidRDefault="00B41585" w:rsidP="00256A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4A754EE" w14:textId="0488975C" w:rsidR="00B41585" w:rsidRDefault="00807D34" w:rsidP="00256A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0,4</w:t>
            </w:r>
            <w:r w:rsidR="00B41585">
              <w:rPr>
                <w:rFonts w:ascii="Arial" w:hAnsi="Arial" w:cs="Arial"/>
                <w:sz w:val="18"/>
                <w:szCs w:val="18"/>
              </w:rPr>
              <w:t>/</w:t>
            </w:r>
            <w:r>
              <w:rPr>
                <w:rFonts w:ascii="Arial" w:hAnsi="Arial" w:cs="Arial"/>
                <w:sz w:val="18"/>
                <w:szCs w:val="18"/>
              </w:rPr>
              <w:t>0,4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271F770" w14:textId="77777777" w:rsidR="00B41585" w:rsidRPr="00F44BD7" w:rsidRDefault="00B41585" w:rsidP="00256A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92E80BE" w14:textId="77777777" w:rsidR="00B41585" w:rsidRPr="00F44BD7" w:rsidRDefault="00B41585" w:rsidP="00256A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180DD8EF" w14:textId="77777777" w:rsidR="00B41585" w:rsidRPr="00F44BD7" w:rsidRDefault="00B41585" w:rsidP="00256A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44BD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B41585" w14:paraId="06816669" w14:textId="77777777" w:rsidTr="00256ABC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586C689" w14:textId="77777777" w:rsidR="00B41585" w:rsidRDefault="00B41585" w:rsidP="00256ABC">
            <w:pPr>
              <w:pStyle w:val="Liststycke"/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E7B6257" w14:textId="77777777" w:rsidR="00B41585" w:rsidRPr="00F44BD7" w:rsidRDefault="00B41585" w:rsidP="00256A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E788516" w14:textId="6C73746B" w:rsidR="00B41585" w:rsidRDefault="00807D34" w:rsidP="00256A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0,4</w:t>
            </w:r>
            <w:r w:rsidR="00B41585">
              <w:rPr>
                <w:rFonts w:ascii="Arial" w:hAnsi="Arial" w:cs="Arial"/>
                <w:sz w:val="18"/>
                <w:szCs w:val="18"/>
                <w:lang w:val="en-US"/>
              </w:rPr>
              <w:t>/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>0,4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09682E6" w14:textId="77777777" w:rsidR="00B41585" w:rsidRDefault="00B41585" w:rsidP="00256A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928663B" w14:textId="77777777" w:rsidR="00B41585" w:rsidRDefault="00B41585" w:rsidP="00256A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2DE6B383" w14:textId="77777777" w:rsidR="00B41585" w:rsidRPr="00F44BD7" w:rsidRDefault="00B41585" w:rsidP="00256A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B41585" w14:paraId="742F9B14" w14:textId="77777777" w:rsidTr="00256ABC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2D427801" w14:textId="77777777" w:rsidR="00B41585" w:rsidRPr="00F44BD7" w:rsidRDefault="00B41585" w:rsidP="00256ABC">
            <w:pPr>
              <w:pStyle w:val="Liststycke"/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A027821" w14:textId="77777777" w:rsidR="00B41585" w:rsidRPr="00F44BD7" w:rsidRDefault="00B41585" w:rsidP="00256A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BC78BE9" w14:textId="5420B2CC" w:rsidR="00B41585" w:rsidRPr="00F44BD7" w:rsidRDefault="00807D34" w:rsidP="00256A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0,4</w:t>
            </w:r>
            <w:r w:rsidR="00B41585">
              <w:rPr>
                <w:rFonts w:ascii="Arial" w:hAnsi="Arial" w:cs="Arial"/>
                <w:sz w:val="18"/>
                <w:szCs w:val="18"/>
                <w:lang w:val="en-US"/>
              </w:rPr>
              <w:t>/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>0,4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14F6880" w14:textId="77777777" w:rsidR="00B41585" w:rsidRPr="00F44BD7" w:rsidRDefault="00B41585" w:rsidP="00256AB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E68BDE8" w14:textId="77777777" w:rsidR="00B41585" w:rsidRPr="00F44BD7" w:rsidRDefault="00B41585" w:rsidP="00256A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234A4B18" w14:textId="77777777" w:rsidR="00B41585" w:rsidRPr="00F44BD7" w:rsidRDefault="00B41585" w:rsidP="00256A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44BD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B41585" w14:paraId="6292C004" w14:textId="77777777" w:rsidTr="00256ABC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615D336B" w14:textId="77777777" w:rsidR="00B41585" w:rsidRPr="00F44BD7" w:rsidRDefault="00B41585" w:rsidP="00256ABC">
            <w:pPr>
              <w:pStyle w:val="Liststycke"/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F8A721A" w14:textId="77777777" w:rsidR="00B41585" w:rsidRDefault="00B41585" w:rsidP="00256A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D482E4F" w14:textId="5E2432F3" w:rsidR="00B41585" w:rsidRDefault="00807D34" w:rsidP="00256A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0,4</w:t>
            </w:r>
            <w:r w:rsidR="00B41585">
              <w:rPr>
                <w:rFonts w:ascii="Arial" w:hAnsi="Arial" w:cs="Arial"/>
                <w:sz w:val="18"/>
                <w:szCs w:val="18"/>
                <w:lang w:val="en-US"/>
              </w:rPr>
              <w:t>/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>0,4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5253E87" w14:textId="77777777" w:rsidR="00B41585" w:rsidRDefault="00B41585" w:rsidP="00256A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0DC92DE" w14:textId="77777777" w:rsidR="00B41585" w:rsidRDefault="00B41585" w:rsidP="00256A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48FB0F9C" w14:textId="77777777" w:rsidR="00B41585" w:rsidRPr="00F44BD7" w:rsidRDefault="00B41585" w:rsidP="00256A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</w:p>
        </w:tc>
      </w:tr>
      <w:tr w:rsidR="00B41585" w14:paraId="5F6FFE5C" w14:textId="77777777" w:rsidTr="00256ABC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2DD4C52" w14:textId="77777777" w:rsidR="00B41585" w:rsidRPr="009C7C5C" w:rsidRDefault="00B41585" w:rsidP="00256AB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b/>
                <w:sz w:val="18"/>
                <w:szCs w:val="18"/>
                <w:lang w:val="en-US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EC5AAB8" w14:textId="77777777" w:rsidR="00B41585" w:rsidRPr="009C7C5C" w:rsidRDefault="00B41585" w:rsidP="00256A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033593E" w14:textId="77777777" w:rsidR="00B41585" w:rsidRPr="009C7C5C" w:rsidRDefault="00B41585" w:rsidP="00256A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CF377DD" w14:textId="77777777" w:rsidR="00B41585" w:rsidRPr="009C7C5C" w:rsidRDefault="00B41585" w:rsidP="00256A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34A390B" w14:textId="77777777" w:rsidR="00B41585" w:rsidRPr="009C7C5C" w:rsidRDefault="00B41585" w:rsidP="00256A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17B3A15" w14:textId="77777777" w:rsidR="00B41585" w:rsidRPr="009C7C5C" w:rsidRDefault="00B41585" w:rsidP="00256A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  <w:tr w:rsidR="00B41585" w14:paraId="72E864DB" w14:textId="77777777" w:rsidTr="00256ABC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67DFB3E" w14:textId="77777777" w:rsidR="00B41585" w:rsidRPr="009C7C5C" w:rsidRDefault="00B41585" w:rsidP="00256AB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b/>
                <w:sz w:val="18"/>
                <w:szCs w:val="18"/>
                <w:lang w:val="en-US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A1C61FA" w14:textId="77777777" w:rsidR="00B41585" w:rsidRPr="009C7C5C" w:rsidRDefault="00B41585" w:rsidP="00256A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DE76F3C" w14:textId="77777777" w:rsidR="00B41585" w:rsidRPr="009C7C5C" w:rsidRDefault="00B41585" w:rsidP="00256A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2A35293" w14:textId="77777777" w:rsidR="00B41585" w:rsidRPr="009C7C5C" w:rsidRDefault="00B41585" w:rsidP="00256A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EA39BF5" w14:textId="77777777" w:rsidR="00B41585" w:rsidRPr="009C7C5C" w:rsidRDefault="00B41585" w:rsidP="00256A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5A2D594" w14:textId="77777777" w:rsidR="00B41585" w:rsidRPr="009C7C5C" w:rsidRDefault="00B41585" w:rsidP="00256A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</w:tbl>
    <w:p w14:paraId="58721A72" w14:textId="77777777" w:rsidR="00B41585" w:rsidRPr="009C7C5C" w:rsidRDefault="00B41585" w:rsidP="00B41585">
      <w:pPr>
        <w:tabs>
          <w:tab w:val="left" w:pos="4590"/>
        </w:tabs>
        <w:rPr>
          <w:rFonts w:ascii="Arial" w:hAnsi="Arial" w:cs="Arial"/>
          <w:sz w:val="18"/>
          <w:szCs w:val="18"/>
          <w:lang w:val="en-US"/>
        </w:rPr>
      </w:pPr>
    </w:p>
    <w:p w14:paraId="2C6D6F0B" w14:textId="77777777" w:rsidR="00B41585" w:rsidRPr="00DA39B6" w:rsidRDefault="00B41585" w:rsidP="00B41585">
      <w:pPr>
        <w:pStyle w:val="Rubrik3"/>
      </w:pPr>
      <w:r w:rsidRPr="009C7C5C">
        <w:rPr>
          <w:lang w:val="en-US"/>
        </w:rPr>
        <w:t xml:space="preserve">Hängning </w:t>
      </w:r>
      <w:r w:rsidRPr="00DA39B6">
        <w:t>PACS</w:t>
      </w:r>
    </w:p>
    <w:tbl>
      <w:tblPr>
        <w:tblW w:w="9038" w:type="dxa"/>
        <w:tblInd w:w="562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1559"/>
        <w:gridCol w:w="1560"/>
        <w:gridCol w:w="566"/>
      </w:tblGrid>
      <w:tr w:rsidR="00B41585" w14:paraId="2E81C438" w14:textId="77777777" w:rsidTr="00695A44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D49B47C" w14:textId="77777777" w:rsidR="00B41585" w:rsidRPr="00390584" w:rsidRDefault="00B41585" w:rsidP="00256AB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  <w:shd w:val="clear" w:color="auto" w:fill="F2F2F2" w:themeFill="background1" w:themeFillShade="F2"/>
          </w:tcPr>
          <w:p w14:paraId="0F9E01CB" w14:textId="77777777" w:rsidR="00B41585" w:rsidRPr="00390584" w:rsidRDefault="00B41585" w:rsidP="00256AB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 w:themeFill="background1" w:themeFillShade="F2"/>
          </w:tcPr>
          <w:p w14:paraId="3BB78F41" w14:textId="77777777" w:rsidR="00B41585" w:rsidRPr="00390584" w:rsidRDefault="00B41585" w:rsidP="00256AB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 w:themeFill="background1" w:themeFillShade="F2"/>
          </w:tcPr>
          <w:p w14:paraId="0BFF8789" w14:textId="77777777" w:rsidR="00B41585" w:rsidRPr="00390584" w:rsidRDefault="00B41585" w:rsidP="00256AB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64FF3ADB" w14:textId="77777777" w:rsidR="00B41585" w:rsidRPr="00390584" w:rsidRDefault="00B41585" w:rsidP="00256AB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B41585" w14:paraId="64782EF9" w14:textId="77777777" w:rsidTr="00695A44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35157F5" w14:textId="77777777" w:rsidR="00B41585" w:rsidRPr="00390584" w:rsidRDefault="00B41585" w:rsidP="00256AB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666666" w:themeFill="text2" w:themeFillTint="99"/>
            <w:vAlign w:val="center"/>
          </w:tcPr>
          <w:p w14:paraId="22A83403" w14:textId="77777777" w:rsidR="00B41585" w:rsidRDefault="00B41585" w:rsidP="00256A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Fotled K-</w:t>
            </w:r>
          </w:p>
          <w:p w14:paraId="29E0210C" w14:textId="77777777" w:rsidR="00B41585" w:rsidRPr="00390584" w:rsidRDefault="00B41585" w:rsidP="00256A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tcBorders>
              <w:top w:val="nil"/>
            </w:tcBorders>
            <w:shd w:val="clear" w:color="auto" w:fill="F2F2F2" w:themeFill="background1" w:themeFillShade="F2"/>
          </w:tcPr>
          <w:p w14:paraId="1660878D" w14:textId="77777777" w:rsidR="00B41585" w:rsidRPr="00390584" w:rsidRDefault="00B41585" w:rsidP="00256AB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sz="24" w:space="0" w:color="F2F2F2" w:themeColor="background1" w:themeShade="F2"/>
            </w:tcBorders>
            <w:shd w:val="clear" w:color="auto" w:fill="666666" w:themeFill="text2" w:themeFillTint="99"/>
            <w:vAlign w:val="center"/>
          </w:tcPr>
          <w:p w14:paraId="103CFCEC" w14:textId="77777777" w:rsidR="00B41585" w:rsidRDefault="00B41585" w:rsidP="00256A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Fotled K-</w:t>
            </w:r>
          </w:p>
          <w:p w14:paraId="0EBFB544" w14:textId="77777777" w:rsidR="00B41585" w:rsidRDefault="00B41585" w:rsidP="00256A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666666" w:themeFill="text2" w:themeFillTint="99"/>
            <w:vAlign w:val="center"/>
          </w:tcPr>
          <w:p w14:paraId="6B99A8C6" w14:textId="77777777" w:rsidR="00B41585" w:rsidRDefault="00B41585" w:rsidP="00256A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Fotled K-</w:t>
            </w:r>
          </w:p>
          <w:p w14:paraId="00ECA12E" w14:textId="77777777" w:rsidR="00B41585" w:rsidRPr="004C69FC" w:rsidRDefault="00B41585" w:rsidP="00256A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top w:val="nil"/>
              <w:right w:val="single" w:sz="4" w:space="0" w:color="auto"/>
            </w:tcBorders>
            <w:shd w:val="clear" w:color="auto" w:fill="F2F2F2" w:themeFill="background1" w:themeFillShade="F2"/>
          </w:tcPr>
          <w:p w14:paraId="10F00EE5" w14:textId="77777777" w:rsidR="00B41585" w:rsidRPr="00390584" w:rsidRDefault="00B41585" w:rsidP="00256AB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B41585" w14:paraId="474189C2" w14:textId="77777777" w:rsidTr="00695A4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1AEEC3F" w14:textId="77777777" w:rsidR="00B41585" w:rsidRPr="00390584" w:rsidRDefault="00B41585" w:rsidP="00256AB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666666" w:themeFill="text2" w:themeFillTint="99"/>
          </w:tcPr>
          <w:p w14:paraId="5EAA10B1" w14:textId="77777777" w:rsidR="00B41585" w:rsidRPr="00390584" w:rsidRDefault="00B41585" w:rsidP="00256A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3D4F2E0B" w14:textId="77777777" w:rsidR="00B41585" w:rsidRPr="00390584" w:rsidRDefault="00B41585" w:rsidP="00256AB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 w:themeColor="background1" w:themeShade="F2"/>
            </w:tcBorders>
            <w:shd w:val="clear" w:color="auto" w:fill="666666" w:themeFill="text2" w:themeFillTint="99"/>
          </w:tcPr>
          <w:p w14:paraId="21A62A60" w14:textId="77777777" w:rsidR="00B41585" w:rsidRPr="00390584" w:rsidRDefault="00B41585" w:rsidP="00256A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666666" w:themeFill="text2" w:themeFillTint="99"/>
          </w:tcPr>
          <w:p w14:paraId="7EB45833" w14:textId="77777777" w:rsidR="00B41585" w:rsidRPr="00390584" w:rsidRDefault="00B41585" w:rsidP="00256A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67A886A0" w14:textId="77777777" w:rsidR="00B41585" w:rsidRPr="00390584" w:rsidRDefault="00B41585" w:rsidP="00256AB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B41585" w14:paraId="608FB98F" w14:textId="77777777" w:rsidTr="00695A4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84EA4F4" w14:textId="77777777" w:rsidR="00B41585" w:rsidRPr="00390584" w:rsidRDefault="00B41585" w:rsidP="00256AB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666666" w:themeFill="text2" w:themeFillTint="99"/>
          </w:tcPr>
          <w:p w14:paraId="3C1AF770" w14:textId="77777777" w:rsidR="00B41585" w:rsidRPr="00390584" w:rsidRDefault="00B41585" w:rsidP="00256A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71935282" w14:textId="77777777" w:rsidR="00B41585" w:rsidRPr="00390584" w:rsidRDefault="00B41585" w:rsidP="00256AB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 w:themeColor="background1" w:themeShade="F2"/>
            </w:tcBorders>
            <w:shd w:val="clear" w:color="auto" w:fill="666666" w:themeFill="text2" w:themeFillTint="99"/>
          </w:tcPr>
          <w:p w14:paraId="3BD148BA" w14:textId="77777777" w:rsidR="00B41585" w:rsidRPr="00390584" w:rsidRDefault="00B41585" w:rsidP="00256A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666666" w:themeFill="text2" w:themeFillTint="99"/>
          </w:tcPr>
          <w:p w14:paraId="66DFD904" w14:textId="77777777" w:rsidR="00B41585" w:rsidRPr="00390584" w:rsidRDefault="00B41585" w:rsidP="00256A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3495594D" w14:textId="77777777" w:rsidR="00B41585" w:rsidRPr="00390584" w:rsidRDefault="00B41585" w:rsidP="00256AB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B41585" w14:paraId="465F47B3" w14:textId="77777777" w:rsidTr="00695A4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4CE93F2" w14:textId="77777777" w:rsidR="00B41585" w:rsidRPr="00390584" w:rsidRDefault="00B41585" w:rsidP="00256AB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666666" w:themeFill="text2" w:themeFillTint="99"/>
          </w:tcPr>
          <w:p w14:paraId="040E5B19" w14:textId="77777777" w:rsidR="00B41585" w:rsidRPr="00390584" w:rsidRDefault="00B41585" w:rsidP="00256A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35C979B1" w14:textId="77777777" w:rsidR="00B41585" w:rsidRPr="00390584" w:rsidRDefault="00B41585" w:rsidP="00256AB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 w:themeColor="background1" w:themeShade="F2"/>
            </w:tcBorders>
            <w:shd w:val="clear" w:color="auto" w:fill="666666" w:themeFill="text2" w:themeFillTint="99"/>
          </w:tcPr>
          <w:p w14:paraId="0D4E4A34" w14:textId="77777777" w:rsidR="00B41585" w:rsidRPr="00390584" w:rsidRDefault="00B41585" w:rsidP="00256A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666666" w:themeFill="text2" w:themeFillTint="99"/>
          </w:tcPr>
          <w:p w14:paraId="0F816AA3" w14:textId="77777777" w:rsidR="00B41585" w:rsidRPr="00390584" w:rsidRDefault="00B41585" w:rsidP="00256A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72E4961A" w14:textId="77777777" w:rsidR="00B41585" w:rsidRPr="00390584" w:rsidRDefault="00B41585" w:rsidP="00256AB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B41585" w14:paraId="14227039" w14:textId="77777777" w:rsidTr="00695A4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04E795D" w14:textId="77777777" w:rsidR="00B41585" w:rsidRPr="00390584" w:rsidRDefault="00B41585" w:rsidP="00256AB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666666" w:themeFill="text2" w:themeFillTint="99"/>
            <w:vAlign w:val="center"/>
          </w:tcPr>
          <w:p w14:paraId="6D92CEBB" w14:textId="77777777" w:rsidR="00B41585" w:rsidRPr="00390584" w:rsidRDefault="00B41585" w:rsidP="00256A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3411D5FE" w14:textId="77777777" w:rsidR="00B41585" w:rsidRPr="00390584" w:rsidRDefault="00B41585" w:rsidP="00256AB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 w:themeColor="background1" w:themeShade="F2"/>
            </w:tcBorders>
            <w:shd w:val="clear" w:color="auto" w:fill="666666" w:themeFill="text2" w:themeFillTint="99"/>
            <w:vAlign w:val="center"/>
          </w:tcPr>
          <w:p w14:paraId="2B4B4711" w14:textId="77777777" w:rsidR="00B41585" w:rsidRPr="00390584" w:rsidRDefault="00B41585" w:rsidP="00256A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666666" w:themeFill="text2" w:themeFillTint="99"/>
            <w:vAlign w:val="center"/>
          </w:tcPr>
          <w:p w14:paraId="01F23032" w14:textId="77777777" w:rsidR="00B41585" w:rsidRPr="00390584" w:rsidRDefault="00B41585" w:rsidP="00256A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432F998C" w14:textId="77777777" w:rsidR="00B41585" w:rsidRPr="00390584" w:rsidRDefault="00B41585" w:rsidP="00256AB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B41585" w14:paraId="2E609395" w14:textId="77777777" w:rsidTr="00695A4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837F574" w14:textId="77777777" w:rsidR="00B41585" w:rsidRPr="00390584" w:rsidRDefault="00B41585" w:rsidP="00256AB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666666" w:themeFill="text2" w:themeFillTint="99"/>
          </w:tcPr>
          <w:p w14:paraId="65D02633" w14:textId="77777777" w:rsidR="00B41585" w:rsidRPr="00390584" w:rsidRDefault="00B41585" w:rsidP="00256AB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7D56622B" w14:textId="77777777" w:rsidR="00B41585" w:rsidRPr="00390584" w:rsidRDefault="00B41585" w:rsidP="00256AB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 w:themeColor="background1" w:themeShade="F2"/>
            </w:tcBorders>
            <w:shd w:val="clear" w:color="auto" w:fill="666666" w:themeFill="text2" w:themeFillTint="99"/>
          </w:tcPr>
          <w:p w14:paraId="7600FE2F" w14:textId="77777777" w:rsidR="00B41585" w:rsidRPr="00390584" w:rsidRDefault="00B41585" w:rsidP="00256AB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666666" w:themeFill="text2" w:themeFillTint="99"/>
          </w:tcPr>
          <w:p w14:paraId="1F2446F0" w14:textId="77777777" w:rsidR="00B41585" w:rsidRPr="00390584" w:rsidRDefault="00B41585" w:rsidP="00256AB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4DC23463" w14:textId="77777777" w:rsidR="00B41585" w:rsidRPr="00390584" w:rsidRDefault="00B41585" w:rsidP="00256AB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B41585" w14:paraId="794CB867" w14:textId="77777777" w:rsidTr="00695A4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A0A77E5" w14:textId="77777777" w:rsidR="00B41585" w:rsidRPr="00390584" w:rsidRDefault="00B41585" w:rsidP="00256AB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666666" w:themeFill="text2" w:themeFillTint="99"/>
          </w:tcPr>
          <w:p w14:paraId="0EA671F3" w14:textId="77777777" w:rsidR="00B41585" w:rsidRPr="00390584" w:rsidRDefault="00B41585" w:rsidP="00256AB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226E1E04" w14:textId="77777777" w:rsidR="00B41585" w:rsidRPr="00390584" w:rsidRDefault="00B41585" w:rsidP="00256AB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 w:themeColor="background1" w:themeShade="F2"/>
            </w:tcBorders>
            <w:shd w:val="clear" w:color="auto" w:fill="666666" w:themeFill="text2" w:themeFillTint="99"/>
          </w:tcPr>
          <w:p w14:paraId="758255C4" w14:textId="77777777" w:rsidR="00B41585" w:rsidRPr="00390584" w:rsidRDefault="00B41585" w:rsidP="00256AB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666666" w:themeFill="text2" w:themeFillTint="99"/>
          </w:tcPr>
          <w:p w14:paraId="24214A00" w14:textId="77777777" w:rsidR="00B41585" w:rsidRPr="00390584" w:rsidRDefault="00B41585" w:rsidP="00256AB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2C2096FA" w14:textId="77777777" w:rsidR="00B41585" w:rsidRPr="00390584" w:rsidRDefault="00B41585" w:rsidP="00256AB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B41585" w14:paraId="19B9ED17" w14:textId="77777777" w:rsidTr="00695A4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F4B417B" w14:textId="77777777" w:rsidR="00B41585" w:rsidRPr="00390584" w:rsidRDefault="00B41585" w:rsidP="00256AB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single" w:sz="4" w:space="0" w:color="auto"/>
            </w:tcBorders>
            <w:shd w:val="clear" w:color="auto" w:fill="666666" w:themeFill="text2" w:themeFillTint="99"/>
          </w:tcPr>
          <w:p w14:paraId="551BBB1D" w14:textId="77777777" w:rsidR="00B41585" w:rsidRPr="00390584" w:rsidRDefault="00B41585" w:rsidP="00256AB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23E6208D" w14:textId="77777777" w:rsidR="00B41585" w:rsidRPr="00390584" w:rsidRDefault="00B41585" w:rsidP="00256AB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single" w:sz="24" w:space="0" w:color="F2F2F2" w:themeColor="background1" w:themeShade="F2"/>
              <w:right w:val="single" w:sz="24" w:space="0" w:color="F2F2F2" w:themeColor="background1" w:themeShade="F2"/>
            </w:tcBorders>
            <w:shd w:val="clear" w:color="auto" w:fill="666666" w:themeFill="text2" w:themeFillTint="99"/>
          </w:tcPr>
          <w:p w14:paraId="4E7B92F8" w14:textId="77777777" w:rsidR="00B41585" w:rsidRPr="00390584" w:rsidRDefault="00B41585" w:rsidP="00256AB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 w:themeColor="background1" w:themeShade="F2"/>
              <w:bottom w:val="single" w:sz="24" w:space="0" w:color="F2F2F2" w:themeColor="background1" w:themeShade="F2"/>
            </w:tcBorders>
            <w:shd w:val="clear" w:color="auto" w:fill="666666" w:themeFill="text2" w:themeFillTint="99"/>
          </w:tcPr>
          <w:p w14:paraId="75C21473" w14:textId="77777777" w:rsidR="00B41585" w:rsidRPr="00390584" w:rsidRDefault="00B41585" w:rsidP="00256AB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3197703F" w14:textId="77777777" w:rsidR="00B41585" w:rsidRPr="00390584" w:rsidRDefault="00B41585" w:rsidP="00256AB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B41585" w14:paraId="4495084C" w14:textId="77777777" w:rsidTr="00695A44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CC95AC8" w14:textId="77777777" w:rsidR="00B41585" w:rsidRPr="00390584" w:rsidRDefault="00B41585" w:rsidP="00256AB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23AC72D0" w14:textId="77777777" w:rsidR="00B41585" w:rsidRPr="00390584" w:rsidRDefault="00B41585" w:rsidP="00256AB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29BD6C55" w14:textId="77777777" w:rsidR="00B41585" w:rsidRPr="00390584" w:rsidRDefault="00B41585" w:rsidP="00256AB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 w:themeColor="background1" w:themeShade="F2"/>
              <w:bottom w:val="single" w:sz="4" w:space="0" w:color="auto"/>
            </w:tcBorders>
            <w:shd w:val="clear" w:color="auto" w:fill="F2F2F2" w:themeFill="background1" w:themeFillShade="F2"/>
          </w:tcPr>
          <w:p w14:paraId="62F1B964" w14:textId="77777777" w:rsidR="00B41585" w:rsidRPr="00390584" w:rsidRDefault="00B41585" w:rsidP="00256AB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6E621A3A" w14:textId="77777777" w:rsidR="00B41585" w:rsidRPr="00390584" w:rsidRDefault="00B41585" w:rsidP="00256AB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40AA233F" w14:textId="53DE55A7" w:rsidR="009C6C0C" w:rsidRPr="00B41585" w:rsidRDefault="009C6C0C" w:rsidP="00B41585"/>
    <w:sectPr w:rsidR="009C6C0C" w:rsidRPr="00B41585" w:rsidSect="00B96AFF">
      <w:headerReference w:type="default" r:id="rId21"/>
      <w:footerReference w:type="even" r:id="rId22"/>
      <w:footerReference w:type="default" r:id="rId23"/>
      <w:headerReference w:type="first" r:id="rId24"/>
      <w:footerReference w:type="first" r:id="rId2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E08663" w14:textId="77777777" w:rsidR="001E3049" w:rsidRDefault="001E3049">
      <w:r>
        <w:separator/>
      </w:r>
    </w:p>
  </w:endnote>
  <w:endnote w:type="continuationSeparator" w:id="0">
    <w:p w14:paraId="0943BDDA" w14:textId="77777777" w:rsidR="001E3049" w:rsidRDefault="001E3049">
      <w:r>
        <w:continuationSeparator/>
      </w:r>
    </w:p>
  </w:endnote>
  <w:endnote w:type="continuationNotice" w:id="1">
    <w:p w14:paraId="034DF7A6" w14:textId="77777777" w:rsidR="001E3049" w:rsidRDefault="001E304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94A648" w14:textId="77777777" w:rsidR="001E3049" w:rsidRDefault="001E3049"/>
  </w:footnote>
  <w:footnote w:type="continuationSeparator" w:id="0">
    <w:p w14:paraId="6654B976" w14:textId="77777777" w:rsidR="001E3049" w:rsidRDefault="001E3049">
      <w:r>
        <w:continuationSeparator/>
      </w:r>
    </w:p>
  </w:footnote>
  <w:footnote w:type="continuationNotice" w:id="1">
    <w:p w14:paraId="6CFC12B8" w14:textId="77777777" w:rsidR="001E3049" w:rsidRDefault="001E304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30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31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7BBC3916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85766944" w:tentative="1">
      <w:start w:val="1"/>
      <w:numFmt w:val="lowerLetter"/>
      <w:lvlText w:val="%2."/>
      <w:lvlJc w:val="left"/>
      <w:pPr>
        <w:ind w:left="1080" w:hanging="360"/>
      </w:pPr>
    </w:lvl>
    <w:lvl w:ilvl="2" w:tplc="D8805970" w:tentative="1">
      <w:start w:val="1"/>
      <w:numFmt w:val="lowerRoman"/>
      <w:lvlText w:val="%3."/>
      <w:lvlJc w:val="right"/>
      <w:pPr>
        <w:ind w:left="1800" w:hanging="180"/>
      </w:pPr>
    </w:lvl>
    <w:lvl w:ilvl="3" w:tplc="76F865E0" w:tentative="1">
      <w:start w:val="1"/>
      <w:numFmt w:val="decimal"/>
      <w:lvlText w:val="%4."/>
      <w:lvlJc w:val="left"/>
      <w:pPr>
        <w:ind w:left="2520" w:hanging="360"/>
      </w:pPr>
    </w:lvl>
    <w:lvl w:ilvl="4" w:tplc="CA0A9064" w:tentative="1">
      <w:start w:val="1"/>
      <w:numFmt w:val="lowerLetter"/>
      <w:lvlText w:val="%5."/>
      <w:lvlJc w:val="left"/>
      <w:pPr>
        <w:ind w:left="3240" w:hanging="360"/>
      </w:pPr>
    </w:lvl>
    <w:lvl w:ilvl="5" w:tplc="BC8A75F6" w:tentative="1">
      <w:start w:val="1"/>
      <w:numFmt w:val="lowerRoman"/>
      <w:lvlText w:val="%6."/>
      <w:lvlJc w:val="right"/>
      <w:pPr>
        <w:ind w:left="3960" w:hanging="180"/>
      </w:pPr>
    </w:lvl>
    <w:lvl w:ilvl="6" w:tplc="E82A570A" w:tentative="1">
      <w:start w:val="1"/>
      <w:numFmt w:val="decimal"/>
      <w:lvlText w:val="%7."/>
      <w:lvlJc w:val="left"/>
      <w:pPr>
        <w:ind w:left="4680" w:hanging="360"/>
      </w:pPr>
    </w:lvl>
    <w:lvl w:ilvl="7" w:tplc="7DD4B48A" w:tentative="1">
      <w:start w:val="1"/>
      <w:numFmt w:val="lowerLetter"/>
      <w:lvlText w:val="%8."/>
      <w:lvlJc w:val="left"/>
      <w:pPr>
        <w:ind w:left="5400" w:hanging="360"/>
      </w:pPr>
    </w:lvl>
    <w:lvl w:ilvl="8" w:tplc="8A1CCC40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A634650"/>
    <w:multiLevelType w:val="hybridMultilevel"/>
    <w:tmpl w:val="4782C3CA"/>
    <w:lvl w:ilvl="0" w:tplc="36828A80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F76ECDCE" w:tentative="1">
      <w:start w:val="1"/>
      <w:numFmt w:val="lowerLetter"/>
      <w:lvlText w:val="%2."/>
      <w:lvlJc w:val="left"/>
      <w:pPr>
        <w:ind w:left="1080" w:hanging="360"/>
      </w:pPr>
    </w:lvl>
    <w:lvl w:ilvl="2" w:tplc="099E4B7E" w:tentative="1">
      <w:start w:val="1"/>
      <w:numFmt w:val="lowerRoman"/>
      <w:lvlText w:val="%3."/>
      <w:lvlJc w:val="right"/>
      <w:pPr>
        <w:ind w:left="1800" w:hanging="180"/>
      </w:pPr>
    </w:lvl>
    <w:lvl w:ilvl="3" w:tplc="AAC84678" w:tentative="1">
      <w:start w:val="1"/>
      <w:numFmt w:val="decimal"/>
      <w:lvlText w:val="%4."/>
      <w:lvlJc w:val="left"/>
      <w:pPr>
        <w:ind w:left="2520" w:hanging="360"/>
      </w:pPr>
    </w:lvl>
    <w:lvl w:ilvl="4" w:tplc="D8D870E2" w:tentative="1">
      <w:start w:val="1"/>
      <w:numFmt w:val="lowerLetter"/>
      <w:lvlText w:val="%5."/>
      <w:lvlJc w:val="left"/>
      <w:pPr>
        <w:ind w:left="3240" w:hanging="360"/>
      </w:pPr>
    </w:lvl>
    <w:lvl w:ilvl="5" w:tplc="F9F0022A" w:tentative="1">
      <w:start w:val="1"/>
      <w:numFmt w:val="lowerRoman"/>
      <w:lvlText w:val="%6."/>
      <w:lvlJc w:val="right"/>
      <w:pPr>
        <w:ind w:left="3960" w:hanging="180"/>
      </w:pPr>
    </w:lvl>
    <w:lvl w:ilvl="6" w:tplc="66568F74" w:tentative="1">
      <w:start w:val="1"/>
      <w:numFmt w:val="decimal"/>
      <w:lvlText w:val="%7."/>
      <w:lvlJc w:val="left"/>
      <w:pPr>
        <w:ind w:left="4680" w:hanging="360"/>
      </w:pPr>
    </w:lvl>
    <w:lvl w:ilvl="7" w:tplc="B7027F10" w:tentative="1">
      <w:start w:val="1"/>
      <w:numFmt w:val="lowerLetter"/>
      <w:lvlText w:val="%8."/>
      <w:lvlJc w:val="left"/>
      <w:pPr>
        <w:ind w:left="5400" w:hanging="360"/>
      </w:pPr>
    </w:lvl>
    <w:lvl w:ilvl="8" w:tplc="F7DEBF3A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3AF0C71"/>
    <w:multiLevelType w:val="hybridMultilevel"/>
    <w:tmpl w:val="FB72D93C"/>
    <w:lvl w:ilvl="0" w:tplc="088C30FA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5FB41460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B3C4264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AD075F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C1648A74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BB6B58E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BB10F8D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AFFAADB4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5D9CAD66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37121478">
    <w:abstractNumId w:val="20"/>
  </w:num>
  <w:num w:numId="2" w16cid:durableId="873425898">
    <w:abstractNumId w:val="15"/>
  </w:num>
  <w:num w:numId="3" w16cid:durableId="2095974986">
    <w:abstractNumId w:val="0"/>
  </w:num>
  <w:num w:numId="4" w16cid:durableId="571044442">
    <w:abstractNumId w:val="6"/>
  </w:num>
  <w:num w:numId="5" w16cid:durableId="42564592">
    <w:abstractNumId w:val="18"/>
  </w:num>
  <w:num w:numId="6" w16cid:durableId="1792898648">
    <w:abstractNumId w:val="2"/>
  </w:num>
  <w:num w:numId="7" w16cid:durableId="13385009">
    <w:abstractNumId w:val="12"/>
  </w:num>
  <w:num w:numId="8" w16cid:durableId="885877361">
    <w:abstractNumId w:val="9"/>
  </w:num>
  <w:num w:numId="9" w16cid:durableId="1258902416">
    <w:abstractNumId w:val="1"/>
  </w:num>
  <w:num w:numId="10" w16cid:durableId="1043409992">
    <w:abstractNumId w:val="1"/>
  </w:num>
  <w:num w:numId="11" w16cid:durableId="1589342721">
    <w:abstractNumId w:val="3"/>
  </w:num>
  <w:num w:numId="12" w16cid:durableId="1001544451">
    <w:abstractNumId w:val="4"/>
  </w:num>
  <w:num w:numId="13" w16cid:durableId="1525941874">
    <w:abstractNumId w:val="14"/>
  </w:num>
  <w:num w:numId="14" w16cid:durableId="2060739256">
    <w:abstractNumId w:val="10"/>
  </w:num>
  <w:num w:numId="15" w16cid:durableId="696933689">
    <w:abstractNumId w:val="7"/>
  </w:num>
  <w:num w:numId="16" w16cid:durableId="141704774">
    <w:abstractNumId w:val="13"/>
  </w:num>
  <w:num w:numId="17" w16cid:durableId="1811819846">
    <w:abstractNumId w:val="5"/>
  </w:num>
  <w:num w:numId="18" w16cid:durableId="989791755">
    <w:abstractNumId w:val="11"/>
  </w:num>
  <w:num w:numId="19" w16cid:durableId="1111120516">
    <w:abstractNumId w:val="19"/>
  </w:num>
  <w:num w:numId="20" w16cid:durableId="192575116">
    <w:abstractNumId w:val="16"/>
  </w:num>
  <w:num w:numId="21" w16cid:durableId="68499709">
    <w:abstractNumId w:val="8"/>
  </w:num>
  <w:num w:numId="22" w16cid:durableId="1139146959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1096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049"/>
    <w:rsid w:val="001E3789"/>
    <w:rsid w:val="00211487"/>
    <w:rsid w:val="00211D91"/>
    <w:rsid w:val="00217DEC"/>
    <w:rsid w:val="00235B57"/>
    <w:rsid w:val="00243D75"/>
    <w:rsid w:val="00250F24"/>
    <w:rsid w:val="002523C5"/>
    <w:rsid w:val="0025380B"/>
    <w:rsid w:val="00256ABC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11FD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14C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0C92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95A44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3533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07D34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2C2B"/>
    <w:rsid w:val="00A05942"/>
    <w:rsid w:val="00A07BEC"/>
    <w:rsid w:val="00A101EC"/>
    <w:rsid w:val="00A264BE"/>
    <w:rsid w:val="00A272CA"/>
    <w:rsid w:val="00A27B84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585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0ED1"/>
    <w:rsid w:val="00F32DCA"/>
    <w:rsid w:val="00F35B05"/>
    <w:rsid w:val="00F413D9"/>
    <w:rsid w:val="00F5135F"/>
    <w:rsid w:val="00F51967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5498BC3"/>
    <w:rsid w:val="1DC9EB9D"/>
    <w:rsid w:val="54F0BD04"/>
    <w:rsid w:val="647B2B65"/>
    <w:rsid w:val="6B2CF8ED"/>
    <w:rsid w:val="6BD931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paragraph" w:styleId="Normalwebb">
    <w:name w:val="Normal (Web)"/>
    <w:basedOn w:val="Normal"/>
    <w:uiPriority w:val="99"/>
    <w:unhideWhenUsed/>
    <w:rsid w:val="00B41585"/>
    <w:pPr>
      <w:spacing w:before="100" w:beforeAutospacing="1" w:after="100" w:afterAutospacing="1" w:line="240" w:lineRule="auto"/>
      <w:ind w:left="0" w:right="0"/>
    </w:pPr>
  </w:style>
  <w:style w:type="character" w:styleId="AnvndHyperlnk">
    <w:name w:val="FollowedHyperlink"/>
    <w:basedOn w:val="Standardstycketeckensnitt"/>
    <w:uiPriority w:val="99"/>
    <w:semiHidden/>
    <w:unhideWhenUsed/>
    <w:rsid w:val="00F30ED1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diagramData" Target="diagrams/data1.xml" Id="rId13" /><Relationship Type="http://schemas.openxmlformats.org/officeDocument/2006/relationships/image" Target="media/image1.png" Id="rId18" /><Relationship Type="http://schemas.openxmlformats.org/officeDocument/2006/relationships/fontTable" Target="fontTable.xml" Id="rId26" /><Relationship Type="http://schemas.openxmlformats.org/officeDocument/2006/relationships/header" Target="header1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2" /><Relationship Type="http://schemas.microsoft.com/office/2007/relationships/diagramDrawing" Target="diagrams/drawing1.xml" Id="rId17" /><Relationship Type="http://schemas.openxmlformats.org/officeDocument/2006/relationships/footer" Target="footer3.xml" Id="rId25" /><Relationship Type="http://schemas.openxmlformats.org/officeDocument/2006/relationships/diagramColors" Target="diagrams/colors1.xml" Id="rId16" /><Relationship Type="http://schemas.openxmlformats.org/officeDocument/2006/relationships/image" Target="media/image3.pn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24" /><Relationship Type="http://schemas.openxmlformats.org/officeDocument/2006/relationships/diagramQuickStyle" Target="diagrams/quickStyle1.xml" Id="rId15" /><Relationship Type="http://schemas.openxmlformats.org/officeDocument/2006/relationships/footer" Target="footer2.xml" Id="rId23" /><Relationship Type="http://schemas.openxmlformats.org/officeDocument/2006/relationships/footnotes" Target="footnotes.xml" Id="rId10" /><Relationship Type="http://schemas.openxmlformats.org/officeDocument/2006/relationships/image" Target="media/image2.png" Id="rId19" /><Relationship Type="http://schemas.openxmlformats.org/officeDocument/2006/relationships/webSettings" Target="webSettings.xml" Id="rId9" /><Relationship Type="http://schemas.openxmlformats.org/officeDocument/2006/relationships/diagramLayout" Target="diagrams/layout1.xml" Id="rId14" /><Relationship Type="http://schemas.openxmlformats.org/officeDocument/2006/relationships/footer" Target="footer1.xml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solidFill>
          <a:schemeClr val="bg1">
            <a:lumMod val="85000"/>
          </a:schemeClr>
        </a:solidFill>
      </dgm:spPr>
      <dgm:t>
        <a:bodyPr/>
        <a:lstStyle/>
        <a:p>
          <a:r>
            <a:rPr lang="sv-SE" sz="900">
              <a:solidFill>
                <a:schemeClr val="tx1"/>
              </a:solidFill>
              <a:latin typeface="Arial" panose="020B0604020202020204" pitchFamily="34" charset="0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solidFill>
          <a:srgbClr val="FF0000"/>
        </a:solidFill>
      </dgm:spPr>
      <dgm:t>
        <a:bodyPr/>
        <a:lstStyle/>
        <a:p>
          <a:r>
            <a:rPr lang="sv-SE" sz="9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solidFill>
          <a:schemeClr val="bg1"/>
        </a:solidFill>
      </dgm:spPr>
      <dgm:t>
        <a:bodyPr/>
        <a:lstStyle/>
        <a:p>
          <a:r>
            <a:rPr lang="sv-SE" sz="9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Serie 1 80 s (barn 60)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solidFill>
          <a:schemeClr val="bg1"/>
        </a:solidFill>
      </dgm:spPr>
      <dgm:t>
        <a:bodyPr/>
        <a:lstStyle/>
        <a:p>
          <a:r>
            <a:rPr lang="sv-SE" sz="9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Serie 1  2 min från start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F6413B51-8418-4436-93DE-48F7B855849D}" type="presOf" srcId="{D813EA76-4FD3-4C15-BFBC-B1DF43B29666}" destId="{4784DBD1-3CBE-41A8-A2C7-CF088F838C79}" srcOrd="0" destOrd="0" presId="urn:microsoft.com/office/officeart/2005/8/layout/hChevron3"/>
    <dgm:cxn modelId="{42EB1C81-4F36-4D14-B7A2-227B64D4F991}" type="presOf" srcId="{72C3C3E7-AFE7-48AF-A84A-F5F4B462ABCE}" destId="{AD4E5296-B06F-4F82-9CB5-F741BF6BFCC1}" srcOrd="0" destOrd="0" presId="urn:microsoft.com/office/officeart/2005/8/layout/hChevron3"/>
    <dgm:cxn modelId="{6C385092-7413-41A2-82DA-996B102B6A51}" type="presOf" srcId="{548E9FD9-7371-42E5-8C31-C03B33C90BF7}" destId="{6CE68A43-9C69-4212-AF24-9AFEE7CA1715}" srcOrd="0" destOrd="0" presId="urn:microsoft.com/office/officeart/2005/8/layout/hChevron3"/>
    <dgm:cxn modelId="{57C65E95-D858-4F8E-9D86-79913BCD108F}" type="presOf" srcId="{B73EA016-5B5E-4372-8AFF-E16F061CFA05}" destId="{1F6A0B97-83F0-4189-B0CB-00156B0AC153}" srcOrd="0" destOrd="0" presId="urn:microsoft.com/office/officeart/2005/8/layout/hChevron3"/>
    <dgm:cxn modelId="{E45742AD-FF15-4959-BFF1-A60F28FEF846}" type="presOf" srcId="{7D55B2F1-F7F7-4A6B-AFB0-F846FDB634B5}" destId="{E13D0391-DAD9-4B61-AB66-3FA48A4F7006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6F6D272F-662E-45B9-B777-E38B9701A680}" type="presParOf" srcId="{1F6A0B97-83F0-4189-B0CB-00156B0AC153}" destId="{4784DBD1-3CBE-41A8-A2C7-CF088F838C79}" srcOrd="0" destOrd="0" presId="urn:microsoft.com/office/officeart/2005/8/layout/hChevron3"/>
    <dgm:cxn modelId="{2655DFFA-2AB0-41D1-8323-32947168A8E0}" type="presParOf" srcId="{1F6A0B97-83F0-4189-B0CB-00156B0AC153}" destId="{37D14BC8-3203-463C-9804-9B3B86B621FF}" srcOrd="1" destOrd="0" presId="urn:microsoft.com/office/officeart/2005/8/layout/hChevron3"/>
    <dgm:cxn modelId="{EC8C7307-AA11-4DD8-B751-89F89ABA279B}" type="presParOf" srcId="{1F6A0B97-83F0-4189-B0CB-00156B0AC153}" destId="{E13D0391-DAD9-4B61-AB66-3FA48A4F7006}" srcOrd="2" destOrd="0" presId="urn:microsoft.com/office/officeart/2005/8/layout/hChevron3"/>
    <dgm:cxn modelId="{7995D6A9-27BF-479E-BB76-A557A80A9AE7}" type="presParOf" srcId="{1F6A0B97-83F0-4189-B0CB-00156B0AC153}" destId="{F9271109-4339-4036-9126-150629D10456}" srcOrd="3" destOrd="0" presId="urn:microsoft.com/office/officeart/2005/8/layout/hChevron3"/>
    <dgm:cxn modelId="{32FE7078-B3D2-496D-9251-F37DC889E495}" type="presParOf" srcId="{1F6A0B97-83F0-4189-B0CB-00156B0AC153}" destId="{AD4E5296-B06F-4F82-9CB5-F741BF6BFCC1}" srcOrd="4" destOrd="0" presId="urn:microsoft.com/office/officeart/2005/8/layout/hChevron3"/>
    <dgm:cxn modelId="{9320285F-42E2-4C38-86E6-B0B63EA509CD}" type="presParOf" srcId="{1F6A0B97-83F0-4189-B0CB-00156B0AC153}" destId="{99F7A086-6C98-4385-8FFE-3337C1F24694}" srcOrd="5" destOrd="0" presId="urn:microsoft.com/office/officeart/2005/8/layout/hChevron3"/>
    <dgm:cxn modelId="{7FD87B76-77D1-4C6F-8B84-3EBE44BEF298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17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188857"/>
          <a:ext cx="961002" cy="431910"/>
        </a:xfrm>
        <a:prstGeom prst="homePlate">
          <a:avLst/>
        </a:prstGeom>
        <a:solidFill>
          <a:schemeClr val="bg1">
            <a:lumMod val="8500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chemeClr val="tx1"/>
              </a:solidFill>
              <a:latin typeface="Arial" panose="020B0604020202020204" pitchFamily="34" charset="0"/>
              <a:cs typeface="Arial" panose="020B0604020202020204" pitchFamily="34" charset="0"/>
            </a:rPr>
            <a:t>Scout</a:t>
          </a:r>
        </a:p>
      </dsp:txBody>
      <dsp:txXfrm>
        <a:off x="549" y="188857"/>
        <a:ext cx="853025" cy="431910"/>
      </dsp:txXfrm>
    </dsp:sp>
    <dsp:sp modelId="{E13D0391-DAD9-4B61-AB66-3FA48A4F7006}">
      <dsp:nvSpPr>
        <dsp:cNvPr id="0" name=""/>
        <dsp:cNvSpPr/>
      </dsp:nvSpPr>
      <dsp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Serie 1</a:t>
          </a:r>
        </a:p>
      </dsp:txBody>
      <dsp:txXfrm>
        <a:off x="985065" y="188857"/>
        <a:ext cx="529092" cy="431910"/>
      </dsp:txXfrm>
    </dsp:sp>
    <dsp:sp modelId="{AD4E5296-B06F-4F82-9CB5-F741BF6BFCC1}">
      <dsp:nvSpPr>
        <dsp:cNvPr id="0" name=""/>
        <dsp:cNvSpPr/>
      </dsp:nvSpPr>
      <dsp:spPr>
        <a:xfrm>
          <a:off x="1537671" y="188857"/>
          <a:ext cx="961002" cy="431910"/>
        </a:xfrm>
        <a:prstGeom prst="chevron">
          <a:avLst/>
        </a:prstGeom>
        <a:solidFill>
          <a:schemeClr val="bg1"/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Serie 1 80 s (barn 60)</a:t>
          </a:r>
        </a:p>
      </dsp:txBody>
      <dsp:txXfrm>
        <a:off x="1753626" y="188857"/>
        <a:ext cx="529092" cy="431910"/>
      </dsp:txXfrm>
    </dsp:sp>
    <dsp:sp modelId="{6CE68A43-9C69-4212-AF24-9AFEE7CA1715}">
      <dsp:nvSpPr>
        <dsp:cNvPr id="0" name=""/>
        <dsp:cNvSpPr/>
      </dsp:nvSpPr>
      <dsp:spPr>
        <a:xfrm>
          <a:off x="2306232" y="188812"/>
          <a:ext cx="961204" cy="431999"/>
        </a:xfrm>
        <a:prstGeom prst="chevron">
          <a:avLst/>
        </a:prstGeom>
        <a:solidFill>
          <a:schemeClr val="bg1"/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Serie 1  2 min från start</a:t>
          </a:r>
        </a:p>
      </dsp:txBody>
      <dsp:txXfrm>
        <a:off x="2522232" y="188812"/>
        <a:ext cx="529205" cy="43199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2</Pages>
  <Words>192</Words>
  <Characters>1499</Characters>
  <Application>Microsoft Office Word</Application>
  <DocSecurity>0</DocSecurity>
  <Lines>12</Lines>
  <Paragraphs>3</Paragraphs>
  <ScaleCrop>false</ScaleCrop>
  <Manager/>
  <Company/>
  <LinksUpToDate>false</LinksUpToDate>
  <CharactersWithSpaces>1688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CBCT Fotled, provokation eller belastning (C71142)</dc:title>
  <dc:subject/>
  <dc:creator/>
  <keywords/>
  <lastModifiedBy>Ulrica Sehlberg</lastModifiedBy>
  <revision>30</revision>
  <lastPrinted>2016-03-31T10:56:00.0000000Z</lastPrinted>
  <dcterms:created xsi:type="dcterms:W3CDTF">2021-05-27T09:47:00.0000000Z</dcterms:created>
  <dcterms:modified xsi:type="dcterms:W3CDTF">2025-02-12T08:30:00.0000000Z</dcterms:modified>
</coreProperties>
</file>