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857EB" w14:textId="67EB4C74" w:rsidR="00D93D3E" w:rsidRPr="00A53ED4" w:rsidRDefault="00D93D3E" w:rsidP="00D93D3E">
      <w:pPr>
        <w:pStyle w:val="Rubrik1"/>
        <w:rPr>
          <w:rFonts w:cs="Arial"/>
          <w:sz w:val="18"/>
          <w:szCs w:val="18"/>
        </w:rPr>
      </w:pPr>
      <w:r>
        <w:t>CBCT</w:t>
      </w:r>
      <w:r w:rsidRPr="0078345B">
        <w:t xml:space="preserve"> </w:t>
      </w:r>
      <w:r>
        <w:t>Fot (C72000)</w:t>
      </w:r>
    </w:p>
    <w:p w14:paraId="59407A29" w14:textId="77777777" w:rsidR="00D93D3E" w:rsidRPr="00496CC3" w:rsidRDefault="00D93D3E" w:rsidP="00D93D3E">
      <w:pPr>
        <w:pStyle w:val="Rubrik3"/>
      </w:pPr>
      <w:r w:rsidRPr="00496CC3">
        <w:t>Syfte</w:t>
      </w:r>
    </w:p>
    <w:p w14:paraId="199B6CE9" w14:textId="77777777" w:rsidR="00D93D3E" w:rsidRPr="0078345B" w:rsidRDefault="00D93D3E" w:rsidP="00D93D3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CBCT-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70A93A96" w14:textId="77777777" w:rsidR="00D93D3E" w:rsidRDefault="00D93D3E" w:rsidP="00D93D3E">
      <w:pPr>
        <w:rPr>
          <w:rFonts w:ascii="Arial" w:hAnsi="Arial" w:cs="Arial"/>
          <w:b/>
          <w:bCs/>
          <w:kern w:val="32"/>
          <w:sz w:val="18"/>
          <w:szCs w:val="18"/>
        </w:rPr>
      </w:pPr>
    </w:p>
    <w:p w14:paraId="27398880" w14:textId="77CC11EC" w:rsidR="00D93D3E" w:rsidRPr="00496CC3" w:rsidRDefault="00D93D3E" w:rsidP="00D93D3E">
      <w:pPr>
        <w:pStyle w:val="Rubrik3"/>
      </w:pPr>
      <w:r>
        <w:t>Förändringar sedan föregående version</w:t>
      </w:r>
    </w:p>
    <w:p w14:paraId="653661A7" w14:textId="14211F0B" w:rsidR="00D93D3E" w:rsidRDefault="00DA0A6A" w:rsidP="00D93D3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Inga förändringar.</w:t>
      </w:r>
    </w:p>
    <w:p w14:paraId="724D249F" w14:textId="77777777" w:rsidR="00D93D3E" w:rsidRPr="0078345B" w:rsidRDefault="00D93D3E" w:rsidP="00D93D3E">
      <w:pPr>
        <w:rPr>
          <w:rFonts w:ascii="Arial" w:hAnsi="Arial" w:cs="Arial"/>
          <w:sz w:val="18"/>
          <w:szCs w:val="18"/>
        </w:rPr>
      </w:pPr>
    </w:p>
    <w:p w14:paraId="7D5F09C6" w14:textId="77777777" w:rsidR="00D93D3E" w:rsidRPr="00DA39B6" w:rsidRDefault="00D93D3E" w:rsidP="00D93D3E">
      <w:pPr>
        <w:pStyle w:val="Rubrik3"/>
      </w:pPr>
      <w:r w:rsidRPr="00DA39B6">
        <w:t>Inför undersökningen</w:t>
      </w:r>
    </w:p>
    <w:tbl>
      <w:tblPr>
        <w:tblW w:w="9038" w:type="dxa"/>
        <w:tblInd w:w="562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D93D3E" w14:paraId="2ADF6F6F" w14:textId="77777777" w:rsidTr="14A08345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4206E2BF" w14:textId="77777777" w:rsidR="00D93D3E" w:rsidRPr="00390584" w:rsidRDefault="00D93D3E" w:rsidP="00E10C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1D358FEE" w14:textId="42C9C9C3" w:rsidR="00D93D3E" w:rsidRPr="006F5891" w:rsidRDefault="00D93D3E" w:rsidP="00E10CD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Pr="00041B3B">
              <w:rPr>
                <w:rFonts w:ascii="Arial" w:hAnsi="Arial" w:cs="Arial"/>
                <w:sz w:val="18"/>
                <w:szCs w:val="18"/>
              </w:rPr>
              <w:t>raktur, frakturkontroll, os</w:t>
            </w:r>
            <w:r>
              <w:rPr>
                <w:rFonts w:ascii="Arial" w:hAnsi="Arial" w:cs="Arial"/>
                <w:sz w:val="18"/>
                <w:szCs w:val="18"/>
              </w:rPr>
              <w:t>tei</w:t>
            </w:r>
            <w:r w:rsidRPr="00041B3B">
              <w:rPr>
                <w:rFonts w:ascii="Arial" w:hAnsi="Arial" w:cs="Arial"/>
                <w:sz w:val="18"/>
                <w:szCs w:val="18"/>
              </w:rPr>
              <w:t>t</w:t>
            </w:r>
            <w:r w:rsidR="007A2DAC">
              <w:rPr>
                <w:rFonts w:ascii="Arial" w:hAnsi="Arial" w:cs="Arial"/>
                <w:sz w:val="18"/>
                <w:szCs w:val="18"/>
              </w:rPr>
              <w:t xml:space="preserve">, kartläggning av fraktur </w:t>
            </w:r>
            <w:r w:rsidRPr="00041B3B">
              <w:rPr>
                <w:rFonts w:ascii="Arial" w:hAnsi="Arial" w:cs="Arial"/>
                <w:sz w:val="18"/>
                <w:szCs w:val="18"/>
              </w:rPr>
              <w:t>mm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D93D3E" w14:paraId="57E8D2D0" w14:textId="77777777" w:rsidTr="14A0834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8C2C439" w14:textId="77777777" w:rsidR="00D93D3E" w:rsidRPr="00390584" w:rsidRDefault="00D93D3E" w:rsidP="00E10C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2EEA2D0" w14:textId="77777777" w:rsidR="00D93D3E" w:rsidRPr="005C5712" w:rsidRDefault="00D93D3E" w:rsidP="00E10CD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D93D3E" w14:paraId="0627CCCD" w14:textId="77777777" w:rsidTr="14A0834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9EC59D2" w14:textId="77777777" w:rsidR="00D93D3E" w:rsidRPr="00390584" w:rsidRDefault="00D93D3E" w:rsidP="00E10C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B3E821E" w14:textId="523CBD33" w:rsidR="00D93D3E" w:rsidRDefault="00D93D3E" w:rsidP="2284574F">
            <w:pPr>
              <w:pStyle w:val="Normalwebb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2284574F">
              <w:rPr>
                <w:rFonts w:ascii="Arial" w:hAnsi="Arial" w:cs="Arial"/>
                <w:color w:val="000000" w:themeColor="text2"/>
                <w:sz w:val="18"/>
                <w:szCs w:val="18"/>
              </w:rPr>
              <w:t>Se kapitel 4.2 och 5.</w:t>
            </w:r>
            <w:r w:rsidR="1229F1FE" w:rsidRPr="2284574F">
              <w:rPr>
                <w:rFonts w:ascii="Arial" w:hAnsi="Arial" w:cs="Arial"/>
                <w:color w:val="000000" w:themeColor="text2"/>
                <w:sz w:val="18"/>
                <w:szCs w:val="18"/>
              </w:rPr>
              <w:t>10</w:t>
            </w:r>
            <w:r w:rsidRPr="2284574F">
              <w:rPr>
                <w:rFonts w:ascii="Arial" w:hAnsi="Arial" w:cs="Arial"/>
                <w:color w:val="000000" w:themeColor="text2"/>
                <w:sz w:val="18"/>
                <w:szCs w:val="18"/>
              </w:rPr>
              <w:t xml:space="preserve"> i </w:t>
            </w:r>
          </w:p>
          <w:p w14:paraId="48126E8C" w14:textId="077A0C3F" w:rsidR="00D93D3E" w:rsidRPr="00397358" w:rsidRDefault="00DA0A6A" w:rsidP="00E10CD6">
            <w:pPr>
              <w:pStyle w:val="Normalwebb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2" w:history="1">
              <w:r w:rsidR="00D93D3E">
                <w:rPr>
                  <w:rStyle w:val="Hyperlnk"/>
                  <w:rFonts w:ascii="Arial" w:hAnsi="Arial" w:cs="Arial"/>
                  <w:sz w:val="18"/>
                  <w:szCs w:val="18"/>
                </w:rPr>
                <w:t>Strålskydd vid undersökningar och behandlingar med röntgenstrålning</w:t>
              </w:r>
            </w:hyperlink>
          </w:p>
        </w:tc>
      </w:tr>
      <w:tr w:rsidR="00D93D3E" w14:paraId="03AB480E" w14:textId="77777777" w:rsidTr="14A0834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3FE88314" w14:textId="77777777" w:rsidR="00D93D3E" w:rsidRPr="00390584" w:rsidRDefault="00D93D3E" w:rsidP="00E10C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55F96F5B" w14:textId="77777777" w:rsidR="00D93D3E" w:rsidRPr="00381D49" w:rsidRDefault="00D93D3E" w:rsidP="006D4906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13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Sittande. </w:t>
            </w:r>
          </w:p>
          <w:p w14:paraId="5D31CEC6" w14:textId="77777777" w:rsidR="00D93D3E" w:rsidRPr="00405C28" w:rsidRDefault="00D93D3E" w:rsidP="006D4906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13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Foten placerad med mellanfoten i isocenter.</w:t>
            </w:r>
          </w:p>
          <w:p w14:paraId="5AD65E2A" w14:textId="77777777" w:rsidR="00D93D3E" w:rsidRDefault="00D93D3E" w:rsidP="006D4906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13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Motsatt sidas ben böjd lätt stödjande.</w:t>
            </w:r>
          </w:p>
          <w:p w14:paraId="6CE76219" w14:textId="327B3055" w:rsidR="00D93D3E" w:rsidRPr="0066503B" w:rsidRDefault="00D93D3E" w:rsidP="006D4906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13" w:right="0"/>
              <w:rPr>
                <w:rFonts w:ascii="Arial" w:hAnsi="Arial" w:cs="Arial"/>
                <w:sz w:val="18"/>
                <w:szCs w:val="18"/>
              </w:rPr>
            </w:pPr>
            <w:r w:rsidRPr="14A08345">
              <w:rPr>
                <w:rFonts w:ascii="Arial" w:hAnsi="Arial" w:cs="Arial"/>
                <w:sz w:val="18"/>
                <w:szCs w:val="18"/>
              </w:rPr>
              <w:t>OBS! FOV är 1</w:t>
            </w:r>
            <w:r w:rsidR="001D0DE9" w:rsidRPr="14A08345">
              <w:rPr>
                <w:rFonts w:ascii="Arial" w:hAnsi="Arial" w:cs="Arial"/>
                <w:sz w:val="18"/>
                <w:szCs w:val="18"/>
              </w:rPr>
              <w:t>0</w:t>
            </w:r>
            <w:r w:rsidR="006D4906" w:rsidRPr="14A0834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14A08345">
              <w:rPr>
                <w:rFonts w:ascii="Arial" w:hAnsi="Arial" w:cs="Arial"/>
                <w:sz w:val="18"/>
                <w:szCs w:val="18"/>
              </w:rPr>
              <w:t>x 1</w:t>
            </w:r>
            <w:r w:rsidR="001D0DE9" w:rsidRPr="14A08345">
              <w:rPr>
                <w:rFonts w:ascii="Arial" w:hAnsi="Arial" w:cs="Arial"/>
                <w:sz w:val="18"/>
                <w:szCs w:val="18"/>
              </w:rPr>
              <w:t>6</w:t>
            </w:r>
            <w:r w:rsidRPr="14A08345">
              <w:rPr>
                <w:rFonts w:ascii="Arial" w:hAnsi="Arial" w:cs="Arial"/>
                <w:sz w:val="18"/>
                <w:szCs w:val="18"/>
              </w:rPr>
              <w:t xml:space="preserve"> cm</w:t>
            </w:r>
            <w:r w:rsidR="001D0DE9" w:rsidRPr="14A08345">
              <w:rPr>
                <w:rFonts w:ascii="Arial" w:hAnsi="Arial" w:cs="Arial"/>
                <w:sz w:val="18"/>
                <w:szCs w:val="18"/>
              </w:rPr>
              <w:t xml:space="preserve"> (large)</w:t>
            </w:r>
            <w:r w:rsidR="00F762D3" w:rsidRPr="14A08345">
              <w:rPr>
                <w:rFonts w:ascii="Arial" w:hAnsi="Arial" w:cs="Arial"/>
                <w:sz w:val="18"/>
                <w:szCs w:val="18"/>
              </w:rPr>
              <w:t xml:space="preserve"> eller 6 x 16 </w:t>
            </w:r>
            <w:r w:rsidR="319F303F" w:rsidRPr="14A08345">
              <w:rPr>
                <w:rFonts w:ascii="Arial" w:hAnsi="Arial" w:cs="Arial"/>
                <w:sz w:val="18"/>
                <w:szCs w:val="18"/>
              </w:rPr>
              <w:t>c</w:t>
            </w:r>
            <w:r w:rsidR="00F762D3" w:rsidRPr="14A08345">
              <w:rPr>
                <w:rFonts w:ascii="Arial" w:hAnsi="Arial" w:cs="Arial"/>
                <w:sz w:val="18"/>
                <w:szCs w:val="18"/>
              </w:rPr>
              <w:t>m (small).</w:t>
            </w:r>
            <w:r w:rsidRPr="14A0834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762D3" w:rsidRPr="14A08345">
              <w:rPr>
                <w:rFonts w:ascii="Arial" w:hAnsi="Arial" w:cs="Arial"/>
                <w:sz w:val="18"/>
                <w:szCs w:val="18"/>
              </w:rPr>
              <w:t>I</w:t>
            </w:r>
            <w:r w:rsidRPr="14A08345">
              <w:rPr>
                <w:rFonts w:ascii="Arial" w:hAnsi="Arial" w:cs="Arial"/>
                <w:sz w:val="18"/>
                <w:szCs w:val="18"/>
              </w:rPr>
              <w:t>ntresseområdet ska inkluderas med bra marginal.</w:t>
            </w:r>
          </w:p>
        </w:tc>
      </w:tr>
    </w:tbl>
    <w:p w14:paraId="5CF7F503" w14:textId="77777777" w:rsidR="00D93D3E" w:rsidRPr="00E56B07" w:rsidRDefault="00D93D3E" w:rsidP="00D93D3E">
      <w:pPr>
        <w:tabs>
          <w:tab w:val="left" w:pos="4590"/>
        </w:tabs>
        <w:rPr>
          <w:rFonts w:ascii="Arial" w:hAnsi="Arial" w:cs="Arial"/>
          <w:sz w:val="18"/>
          <w:szCs w:val="18"/>
        </w:rPr>
      </w:pPr>
    </w:p>
    <w:p w14:paraId="2F7F4936" w14:textId="77777777" w:rsidR="00D93D3E" w:rsidRPr="00DA39B6" w:rsidRDefault="00D93D3E" w:rsidP="00D93D3E">
      <w:pPr>
        <w:pStyle w:val="Rubrik3"/>
      </w:pPr>
      <w:r w:rsidRPr="00DA39B6">
        <w:t>Bildtagning</w:t>
      </w:r>
    </w:p>
    <w:tbl>
      <w:tblPr>
        <w:tblW w:w="90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574"/>
        <w:gridCol w:w="3514"/>
      </w:tblGrid>
      <w:tr w:rsidR="00D93D3E" w14:paraId="02C8AFC3" w14:textId="77777777" w:rsidTr="00D6685F">
        <w:trPr>
          <w:trHeight w:val="520"/>
        </w:trPr>
        <w:tc>
          <w:tcPr>
            <w:tcW w:w="5524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1285D48" w14:textId="77777777" w:rsidR="00D93D3E" w:rsidRPr="0066567D" w:rsidRDefault="00D93D3E" w:rsidP="00D668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48F63A1" w14:textId="77777777" w:rsidR="00D93D3E" w:rsidRPr="00A85166" w:rsidRDefault="00D93D3E" w:rsidP="00D6685F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4DFB86BE" wp14:editId="456D0F40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3" r:lo="rId14" r:qs="rId15" r:cs="rId16"/>
                    </a:graphicData>
                  </a:graphic>
                </wp:inline>
              </w:drawing>
            </w:r>
          </w:p>
        </w:tc>
        <w:tc>
          <w:tcPr>
            <w:tcW w:w="3514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EDF479" w14:textId="77777777" w:rsidR="00D93D3E" w:rsidRPr="00A85166" w:rsidRDefault="00D93D3E" w:rsidP="00D668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EED721" wp14:editId="7CBFCE66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16510</wp:posOffset>
                      </wp:positionV>
                      <wp:extent cx="1901190" cy="1171575"/>
                      <wp:effectExtent l="19050" t="19050" r="22860" b="2857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1190" cy="117157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>
                  <w:pict w14:anchorId="39667B61">
                    <v:rect id="Rektangel 3" style="position:absolute;margin-left:8.75pt;margin-top:1.3pt;width:149.7pt;height: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3pt" w14:anchorId="65A7A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55E0ED9" wp14:editId="646C74F8">
                      <wp:simplePos x="0" y="0"/>
                      <wp:positionH relativeFrom="column">
                        <wp:posOffset>940435</wp:posOffset>
                      </wp:positionH>
                      <wp:positionV relativeFrom="paragraph">
                        <wp:posOffset>10795</wp:posOffset>
                      </wp:positionV>
                      <wp:extent cx="410210" cy="1181100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18110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2DFD63" w14:textId="77777777" w:rsidR="00D93D3E" w:rsidRDefault="00D93D3E" w:rsidP="00D93D3E"/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>
                    <v:shapetype id="_x0000_t68" coordsize="21600,21600" o:spt="68" adj="5400,5400" path="m0@0l@1@0@1,21600@2,21600@2@0,21600@0,10800,xe" w14:anchorId="655E0ED9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textboxrect="@1,@4,@2,21600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Upp 17" style="position:absolute;left:0;text-align:left;margin-left:74.05pt;margin-top:.85pt;width:32.3pt;height:93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d="f" strokeweight="2pt" type="#_x0000_t68" adj="3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">
                      <v:textbox inset="1mm,1mm,1mm,1mm">
                        <w:txbxContent>
                          <w:p w:rsidR="00D93D3E" w:rsidP="00D93D3E" w:rsidRDefault="00D93D3E" w14:paraId="692DFD63" w14:textId="7777777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FD03BA4" wp14:editId="628CCB7B">
                  <wp:extent cx="1989905" cy="1231265"/>
                  <wp:effectExtent l="0" t="0" r="0" b="6985"/>
                  <wp:docPr id="9" name="Bildobjekt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362431" name=""/>
                          <pic:cNvPicPr/>
                        </pic:nvPicPr>
                        <pic:blipFill rotWithShape="1">
                          <a:blip r:embed="rId18"/>
                          <a:srcRect l="18654" t="9679" r="5699" b="7331"/>
                          <a:stretch/>
                        </pic:blipFill>
                        <pic:spPr bwMode="auto">
                          <a:xfrm>
                            <a:off x="0" y="0"/>
                            <a:ext cx="2020690" cy="12503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3D3E" w14:paraId="252F8224" w14:textId="77777777" w:rsidTr="00D6685F">
        <w:trPr>
          <w:trHeight w:val="227"/>
        </w:trPr>
        <w:tc>
          <w:tcPr>
            <w:tcW w:w="1950" w:type="dxa"/>
            <w:shd w:val="clear" w:color="auto" w:fill="F2F2F2" w:themeFill="background1" w:themeFillShade="F2"/>
            <w:vAlign w:val="center"/>
          </w:tcPr>
          <w:p w14:paraId="680B6B3C" w14:textId="77777777" w:rsidR="00D93D3E" w:rsidRPr="00666E60" w:rsidRDefault="00D93D3E" w:rsidP="00D668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66E60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57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1DBAC3" w14:textId="77777777" w:rsidR="00D93D3E" w:rsidRPr="00666E60" w:rsidRDefault="00D93D3E" w:rsidP="00D6685F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514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928CC7" w14:textId="77777777" w:rsidR="00D93D3E" w:rsidRPr="001B6509" w:rsidRDefault="00D93D3E" w:rsidP="00D668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93D3E" w14:paraId="4EE4D2EF" w14:textId="77777777" w:rsidTr="00D6685F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2AA05C5F" w14:textId="77777777" w:rsidR="00D93D3E" w:rsidRPr="00B42F19" w:rsidRDefault="00D93D3E" w:rsidP="00D668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57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5047250" w14:textId="77777777" w:rsidR="00D93D3E" w:rsidRDefault="00D93D3E" w:rsidP="00D6685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Ovanför fotleden – nedanför hälbenet. Centrering beroende på var skadan sitter.</w:t>
            </w:r>
          </w:p>
        </w:tc>
        <w:tc>
          <w:tcPr>
            <w:tcW w:w="3514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A2640A" w14:textId="77777777" w:rsidR="00D93D3E" w:rsidRDefault="00D93D3E" w:rsidP="00D6685F">
            <w:pPr>
              <w:spacing w:after="0" w:line="240" w:lineRule="auto"/>
              <w:ind w:left="0" w:right="0"/>
              <w:jc w:val="both"/>
              <w:rPr>
                <w:noProof/>
              </w:rPr>
            </w:pPr>
          </w:p>
        </w:tc>
      </w:tr>
      <w:tr w:rsidR="00D93D3E" w14:paraId="660EEE9D" w14:textId="77777777" w:rsidTr="00D6685F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3B7D0C0B" w14:textId="77777777" w:rsidR="00D93D3E" w:rsidRPr="00B42F19" w:rsidRDefault="00D93D3E" w:rsidP="00D6685F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left="168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Fot K-</w:t>
            </w:r>
          </w:p>
        </w:tc>
        <w:tc>
          <w:tcPr>
            <w:tcW w:w="357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E39363E" w14:textId="3355324E" w:rsidR="00D93D3E" w:rsidRPr="001B6509" w:rsidRDefault="00D93D3E" w:rsidP="00D6685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1B650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Tarsalerna inklusive calcaneus samt metatarsallederna.</w:t>
            </w:r>
          </w:p>
        </w:tc>
        <w:tc>
          <w:tcPr>
            <w:tcW w:w="3514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3E2922F" w14:textId="77777777" w:rsidR="00D93D3E" w:rsidRPr="001B6509" w:rsidRDefault="00D93D3E" w:rsidP="00D6685F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65E4D932" w14:textId="77777777" w:rsidR="00D93D3E" w:rsidRDefault="00D93D3E" w:rsidP="00D93D3E">
      <w:pPr>
        <w:rPr>
          <w:rFonts w:ascii="Arial" w:hAnsi="Arial" w:cs="Arial"/>
          <w:b/>
          <w:sz w:val="18"/>
          <w:szCs w:val="18"/>
        </w:rPr>
      </w:pPr>
    </w:p>
    <w:p w14:paraId="176D3D0A" w14:textId="77777777" w:rsidR="00D93D3E" w:rsidRDefault="00D93D3E" w:rsidP="00D93D3E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14:paraId="54CB755C" w14:textId="77777777" w:rsidR="00D93D3E" w:rsidRPr="008714C4" w:rsidRDefault="00D93D3E" w:rsidP="00D93D3E">
      <w:pPr>
        <w:rPr>
          <w:rFonts w:ascii="Arial" w:hAnsi="Arial" w:cs="Arial"/>
          <w:b/>
          <w:sz w:val="18"/>
          <w:szCs w:val="18"/>
        </w:rPr>
      </w:pPr>
    </w:p>
    <w:p w14:paraId="1C622443" w14:textId="77777777" w:rsidR="00D93D3E" w:rsidRPr="00DA39B6" w:rsidRDefault="00D93D3E" w:rsidP="00D93D3E">
      <w:pPr>
        <w:pStyle w:val="Rubrik3"/>
      </w:pPr>
      <w:r w:rsidRPr="00DA39B6">
        <w:t>Reformatering</w:t>
      </w:r>
    </w:p>
    <w:tbl>
      <w:tblPr>
        <w:tblW w:w="90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4962"/>
        <w:gridCol w:w="2947"/>
      </w:tblGrid>
      <w:tr w:rsidR="00D93D3E" w14:paraId="3AEDBE58" w14:textId="77777777" w:rsidTr="66DD3D18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15F002" w14:textId="77777777" w:rsidR="00D93D3E" w:rsidRPr="004A5758" w:rsidRDefault="00D93D3E" w:rsidP="003E03C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A57C7A" w14:textId="77777777" w:rsidR="00D93D3E" w:rsidRPr="004A5758" w:rsidRDefault="00D93D3E" w:rsidP="003E03C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9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A548FD" w14:textId="77777777" w:rsidR="00D93D3E" w:rsidRPr="004A5758" w:rsidRDefault="00D93D3E" w:rsidP="003E03C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C77E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E6723C5" wp14:editId="65D42098">
                      <wp:simplePos x="0" y="0"/>
                      <wp:positionH relativeFrom="column">
                        <wp:posOffset>238760</wp:posOffset>
                      </wp:positionH>
                      <wp:positionV relativeFrom="paragraph">
                        <wp:posOffset>1745615</wp:posOffset>
                      </wp:positionV>
                      <wp:extent cx="309880" cy="694690"/>
                      <wp:effectExtent l="0" t="0" r="0" b="0"/>
                      <wp:wrapNone/>
                      <wp:docPr id="1" name="Textrut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383419">
                                <a:off x="0" y="0"/>
                                <a:ext cx="309880" cy="6946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A208C0" w14:textId="77777777" w:rsidR="00D93D3E" w:rsidRPr="008C79A8" w:rsidRDefault="00D93D3E" w:rsidP="000927D9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SIN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>
                    <v:shapetype id="_x0000_t202" coordsize="21600,21600" o:spt="202" path="m,l,21600r21600,l21600,xe" w14:anchorId="4E6723C5">
                      <v:stroke joinstyle="miter"/>
                      <v:path gradientshapeok="t" o:connecttype="rect"/>
                    </v:shapetype>
                    <v:shape id="Textruta 1" style="position:absolute;left:0;text-align:left;margin-left:18.8pt;margin-top:137.45pt;width:24.4pt;height:54.7pt;rotation:5880129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">
                      <v:textbox style="layout-flow:vertical;mso-layout-flow-alt:bottom-to-top">
                        <w:txbxContent>
                          <w:p w:rsidRPr="008C79A8" w:rsidR="00D93D3E" w:rsidP="000927D9" w:rsidRDefault="00D93D3E" w14:paraId="61A208C0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SIN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C77E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5F353DE" wp14:editId="32E52DA9">
                      <wp:simplePos x="0" y="0"/>
                      <wp:positionH relativeFrom="margin">
                        <wp:posOffset>669290</wp:posOffset>
                      </wp:positionH>
                      <wp:positionV relativeFrom="paragraph">
                        <wp:posOffset>888365</wp:posOffset>
                      </wp:positionV>
                      <wp:extent cx="409575" cy="553085"/>
                      <wp:effectExtent l="4445" t="0" r="0" b="0"/>
                      <wp:wrapNone/>
                      <wp:docPr id="24" name="Ned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09575" cy="55308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7279B96" w14:textId="77777777" w:rsidR="00D93D3E" w:rsidRPr="0066564D" w:rsidRDefault="00D93D3E" w:rsidP="00FE35ED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>
                    <v:shapetype id="_x0000_t67" coordsize="21600,21600" o:spt="67" adj="16200,5400" path="m0@0l@1@0@1,0@2,0@2@0,21600@0,10800,21600xe" w14:anchorId="15F353D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textboxrect="@1,0,@2,@6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Ned 24" style="position:absolute;left:0;text-align:left;margin-left:52.7pt;margin-top:69.95pt;width:32.25pt;height:43.55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8" fillcolor="red" stroked="f" strokeweight="2pt" type="#_x0000_t67" adj="13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">
                      <v:textbox style="layout-flow:vertical;mso-layout-flow-alt:bottom-to-top" inset="1mm,1mm,1mm,1mm">
                        <w:txbxContent>
                          <w:p w:rsidRPr="0066564D" w:rsidR="00D93D3E" w:rsidP="00FE35ED" w:rsidRDefault="00D93D3E" w14:paraId="67279B96" w14:textId="77777777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FD77F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D158736" wp14:editId="5DF0DBC9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3175</wp:posOffset>
                      </wp:positionV>
                      <wp:extent cx="23495" cy="2190750"/>
                      <wp:effectExtent l="19050" t="19050" r="33655" b="19050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3750" cy="2190997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>
                  <w:pict w14:anchorId="5DB6FD65">
                    <v:line id="Rak 1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45.8pt,.25pt" to="47.65pt,172.75pt" w14:anchorId="535B7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C2C9E8F" wp14:editId="56CBCD68">
                  <wp:extent cx="1257300" cy="2210468"/>
                  <wp:effectExtent l="0" t="0" r="0" b="0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82718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257300" cy="2210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3D3E" w14:paraId="1DAE34D7" w14:textId="77777777" w:rsidTr="66DD3D18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DAC04CB" w14:textId="77777777" w:rsidR="00D93D3E" w:rsidRDefault="00D93D3E" w:rsidP="003E03C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40BCE1" w14:textId="77777777" w:rsidR="00D93D3E" w:rsidRPr="006B4EB1" w:rsidRDefault="00D93D3E" w:rsidP="003E03C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Vinkelrätt mot metatarsalbenens längsaxel.</w:t>
            </w:r>
          </w:p>
        </w:tc>
        <w:tc>
          <w:tcPr>
            <w:tcW w:w="2947" w:type="dxa"/>
            <w:vMerge/>
          </w:tcPr>
          <w:p w14:paraId="5D9AFB79" w14:textId="77777777" w:rsidR="00D93D3E" w:rsidRPr="006B4EB1" w:rsidRDefault="00D93D3E" w:rsidP="003E03C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93D3E" w14:paraId="466E0EB1" w14:textId="77777777" w:rsidTr="66DD3D18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F2DD474" w14:textId="77777777" w:rsidR="00D93D3E" w:rsidRPr="004A5758" w:rsidRDefault="00D93D3E" w:rsidP="003E03C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3C3065" w14:textId="77777777" w:rsidR="00D93D3E" w:rsidRPr="004A5758" w:rsidRDefault="00D93D3E" w:rsidP="003E03C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Parallellt med metatarsalbenens längsaxel, framifrån – bak.</w:t>
            </w:r>
          </w:p>
        </w:tc>
        <w:tc>
          <w:tcPr>
            <w:tcW w:w="2947" w:type="dxa"/>
            <w:vMerge/>
          </w:tcPr>
          <w:p w14:paraId="0C196CC2" w14:textId="77777777" w:rsidR="00D93D3E" w:rsidRPr="004A5758" w:rsidRDefault="00D93D3E" w:rsidP="003E03C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93D3E" w14:paraId="623C17A1" w14:textId="77777777" w:rsidTr="66DD3D18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7366955" w14:textId="77777777" w:rsidR="00D93D3E" w:rsidRDefault="00D93D3E" w:rsidP="003E03C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738ADD" w14:textId="77777777" w:rsidR="00D93D3E" w:rsidRPr="004A5758" w:rsidRDefault="00D93D3E" w:rsidP="003E03C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Parallellt med metatarsalbenens längsaxel, inifrån – ut.</w:t>
            </w:r>
            <w:r>
              <w:rPr>
                <w:noProof/>
              </w:rPr>
              <w:t xml:space="preserve"> </w:t>
            </w:r>
          </w:p>
        </w:tc>
        <w:tc>
          <w:tcPr>
            <w:tcW w:w="2947" w:type="dxa"/>
            <w:vMerge/>
          </w:tcPr>
          <w:p w14:paraId="64A327D6" w14:textId="77777777" w:rsidR="00D93D3E" w:rsidRPr="004A5758" w:rsidRDefault="00D93D3E" w:rsidP="003E03C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93D3E" w14:paraId="79F97759" w14:textId="77777777" w:rsidTr="66DD3D18">
        <w:trPr>
          <w:trHeight w:val="227"/>
        </w:trPr>
        <w:tc>
          <w:tcPr>
            <w:tcW w:w="60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6361FE" w14:textId="77777777" w:rsidR="00D93D3E" w:rsidRDefault="00D93D3E" w:rsidP="003E03C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D77F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393F98D" wp14:editId="3ED99035">
                      <wp:simplePos x="0" y="0"/>
                      <wp:positionH relativeFrom="column">
                        <wp:posOffset>1950085</wp:posOffset>
                      </wp:positionH>
                      <wp:positionV relativeFrom="paragraph">
                        <wp:posOffset>349885</wp:posOffset>
                      </wp:positionV>
                      <wp:extent cx="407035" cy="526415"/>
                      <wp:effectExtent l="19050" t="19050" r="12065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9032531">
                                <a:off x="0" y="0"/>
                                <a:ext cx="407035" cy="52641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198C98" w14:textId="77777777" w:rsidR="00D93D3E" w:rsidRPr="0066567D" w:rsidRDefault="00D93D3E" w:rsidP="00135FF4">
                                  <w:pPr>
                                    <w:spacing w:after="100" w:afterAutospacing="1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>
                    <v:shape id="Upp 19" style="position:absolute;left:0;text-align:left;margin-left:153.55pt;margin-top:27.55pt;width:32.05pt;height:41.45pt;rotation:9865933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9" fillcolor="red" stroked="f" strokeweight="2pt" type="#_x0000_t68" adj="8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" w14:anchorId="6393F98D">
                      <v:textbox style="layout-flow:vertical;mso-layout-flow-alt:bottom-to-top" inset="1mm,1mm,1mm,1mm">
                        <w:txbxContent>
                          <w:p w:rsidRPr="0066567D" w:rsidR="00D93D3E" w:rsidP="00135FF4" w:rsidRDefault="00D93D3E" w14:paraId="18198C98" w14:textId="77777777">
                            <w:pPr>
                              <w:spacing w:after="100" w:afterAutospacing="1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D77F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B7E1001" wp14:editId="6E38CC87">
                      <wp:simplePos x="0" y="0"/>
                      <wp:positionH relativeFrom="margin">
                        <wp:posOffset>1246505</wp:posOffset>
                      </wp:positionH>
                      <wp:positionV relativeFrom="paragraph">
                        <wp:posOffset>783590</wp:posOffset>
                      </wp:positionV>
                      <wp:extent cx="409575" cy="499745"/>
                      <wp:effectExtent l="0" t="6985" r="2540" b="254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3856398">
                                <a:off x="0" y="0"/>
                                <a:ext cx="409575" cy="4997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0D2B43" w14:textId="77777777" w:rsidR="00D93D3E" w:rsidRPr="0066564D" w:rsidRDefault="00D93D3E" w:rsidP="00974CF2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>
                    <v:shape id="Ned 20" style="position:absolute;left:0;text-align:left;margin-left:98.15pt;margin-top:61.7pt;width:32.25pt;height:39.35pt;rotation:4212215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0" fillcolor="red" stroked="f" strokeweight="2pt" type="#_x0000_t67" adj="12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" w14:anchorId="3B7E1001">
                      <v:textbox style="layout-flow:vertical;mso-layout-flow-alt:bottom-to-top" inset="1mm,1mm,1mm,1mm">
                        <w:txbxContent>
                          <w:p w:rsidRPr="0066564D" w:rsidR="00D93D3E" w:rsidP="00974CF2" w:rsidRDefault="00D93D3E" w14:paraId="790D2B43" w14:textId="77777777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FD77F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40B52E7" wp14:editId="11782523">
                      <wp:simplePos x="0" y="0"/>
                      <wp:positionH relativeFrom="column">
                        <wp:posOffset>473710</wp:posOffset>
                      </wp:positionH>
                      <wp:positionV relativeFrom="paragraph">
                        <wp:posOffset>-2540</wp:posOffset>
                      </wp:positionV>
                      <wp:extent cx="2228850" cy="1257300"/>
                      <wp:effectExtent l="19050" t="19050" r="19050" b="19050"/>
                      <wp:wrapNone/>
                      <wp:docPr id="23" name="Ra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28850" cy="125730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>
                  <w:pict w14:anchorId="72A8D52F">
                    <v:line id="Rak 23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37.3pt,-.2pt" to="212.8pt,98.8pt" w14:anchorId="7ED5B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"/>
                  </w:pict>
                </mc:Fallback>
              </mc:AlternateContent>
            </w:r>
            <w:r w:rsidRPr="00FD77F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935728D" wp14:editId="227865F7">
                      <wp:simplePos x="0" y="0"/>
                      <wp:positionH relativeFrom="column">
                        <wp:posOffset>1271270</wp:posOffset>
                      </wp:positionH>
                      <wp:positionV relativeFrom="paragraph">
                        <wp:posOffset>32385</wp:posOffset>
                      </wp:positionV>
                      <wp:extent cx="588010" cy="1311910"/>
                      <wp:effectExtent l="19050" t="19050" r="21590" b="21590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8396" cy="131196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>
                  <w:pict w14:anchorId="7D2DEB8F">
                    <v:line id="Rak 21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100.1pt,2.55pt" to="146.4pt,105.85pt" w14:anchorId="6D46BE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FEC66EE" wp14:editId="2B35AD20">
                  <wp:extent cx="2456953" cy="1355825"/>
                  <wp:effectExtent l="0" t="0" r="635" b="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2995092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0893" cy="1369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Merge/>
          </w:tcPr>
          <w:p w14:paraId="1DB31355" w14:textId="77777777" w:rsidR="00D93D3E" w:rsidRPr="004A5758" w:rsidRDefault="00D93D3E" w:rsidP="003E03C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2647881" w14:textId="77777777" w:rsidR="00D93D3E" w:rsidRPr="00AF185A" w:rsidRDefault="00D93D3E" w:rsidP="00D93D3E">
      <w:pPr>
        <w:tabs>
          <w:tab w:val="left" w:pos="4590"/>
        </w:tabs>
        <w:rPr>
          <w:rFonts w:ascii="Arial" w:hAnsi="Arial" w:cs="Arial"/>
          <w:b/>
          <w:sz w:val="18"/>
          <w:szCs w:val="18"/>
        </w:rPr>
      </w:pPr>
    </w:p>
    <w:p w14:paraId="136FF1B7" w14:textId="77777777" w:rsidR="00D93D3E" w:rsidRPr="00DA39B6" w:rsidRDefault="00D93D3E" w:rsidP="00D93D3E">
      <w:pPr>
        <w:pStyle w:val="Rubrik3"/>
      </w:pPr>
      <w:r w:rsidRPr="00DA39B6">
        <w:t>Arkivering</w:t>
      </w:r>
    </w:p>
    <w:tbl>
      <w:tblPr>
        <w:tblW w:w="90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D93D3E" w14:paraId="66A7802F" w14:textId="77777777" w:rsidTr="000838D0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898AEE7" w14:textId="77777777" w:rsidR="00D93D3E" w:rsidRPr="00E25E8E" w:rsidRDefault="00D93D3E" w:rsidP="001A612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47AC151" w14:textId="77777777" w:rsidR="00D93D3E" w:rsidRPr="00E25E8E" w:rsidRDefault="00D93D3E" w:rsidP="001A61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5E8E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456FB66" w14:textId="77777777" w:rsidR="00D93D3E" w:rsidRPr="00E25E8E" w:rsidRDefault="00D93D3E" w:rsidP="001A61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7F729A8" w14:textId="77777777" w:rsidR="00D93D3E" w:rsidRPr="00E25E8E" w:rsidRDefault="00D93D3E" w:rsidP="001A61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Kernel (Verity)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005F551" w14:textId="77777777" w:rsidR="00D93D3E" w:rsidRPr="00E25E8E" w:rsidRDefault="00D93D3E" w:rsidP="001A61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FA0CB63" w14:textId="77777777" w:rsidR="00D93D3E" w:rsidRPr="00E25E8E" w:rsidRDefault="00D93D3E" w:rsidP="001A61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D93D3E" w14:paraId="5C128C76" w14:textId="77777777" w:rsidTr="000838D0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ED8881" w14:textId="77777777" w:rsidR="00D93D3E" w:rsidRPr="00ED5407" w:rsidRDefault="00D93D3E" w:rsidP="001A6126">
            <w:pPr>
              <w:pStyle w:val="Liststycke"/>
              <w:numPr>
                <w:ilvl w:val="0"/>
                <w:numId w:val="20"/>
              </w:numPr>
              <w:spacing w:after="0" w:line="240" w:lineRule="auto"/>
              <w:ind w:left="168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Fot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9A9940" w14:textId="77777777" w:rsidR="00D93D3E" w:rsidRDefault="00D93D3E" w:rsidP="001A61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F604AB" w14:textId="1808A913" w:rsidR="00D93D3E" w:rsidRDefault="00671E41" w:rsidP="001A61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0,4</w:t>
            </w:r>
            <w:r w:rsidR="00D93D3E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0,4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1DD47C" w14:textId="77777777" w:rsidR="00D93D3E" w:rsidRPr="00F44BD7" w:rsidRDefault="00D93D3E" w:rsidP="001A612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6D7403" w14:textId="77777777" w:rsidR="00D93D3E" w:rsidRPr="00F44BD7" w:rsidRDefault="00D93D3E" w:rsidP="001A61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0085E33" w14:textId="77777777" w:rsidR="00D93D3E" w:rsidRPr="00F44BD7" w:rsidRDefault="00D93D3E" w:rsidP="001A61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D93D3E" w14:paraId="46F15B96" w14:textId="77777777" w:rsidTr="000838D0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EA38513" w14:textId="77777777" w:rsidR="00D93D3E" w:rsidRPr="001A6126" w:rsidRDefault="00D93D3E" w:rsidP="001A6126">
            <w:pPr>
              <w:spacing w:after="0" w:line="240" w:lineRule="auto"/>
              <w:ind w:left="-357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351B31" w14:textId="77777777" w:rsidR="00D93D3E" w:rsidRPr="00F44BD7" w:rsidRDefault="00D93D3E" w:rsidP="001A61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611937" w14:textId="179692E3" w:rsidR="00D93D3E" w:rsidRDefault="00671E41" w:rsidP="001A61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  <w:r w:rsidR="00D93D3E">
              <w:rPr>
                <w:rFonts w:ascii="Arial" w:hAnsi="Arial" w:cs="Arial"/>
                <w:sz w:val="18"/>
                <w:szCs w:val="18"/>
                <w:lang w:val="en-US"/>
              </w:rPr>
              <w:t>/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113AE7" w14:textId="77777777" w:rsidR="00D93D3E" w:rsidRDefault="00D93D3E" w:rsidP="001A61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0DADBA" w14:textId="77777777" w:rsidR="00D93D3E" w:rsidRDefault="00D93D3E" w:rsidP="001A61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1CE6B25" w14:textId="77777777" w:rsidR="00D93D3E" w:rsidRPr="00F44BD7" w:rsidRDefault="00D93D3E" w:rsidP="001A61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D93D3E" w14:paraId="1C532239" w14:textId="77777777" w:rsidTr="000838D0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4535E9D" w14:textId="77777777" w:rsidR="00D93D3E" w:rsidRPr="001A6126" w:rsidRDefault="00D93D3E" w:rsidP="001A6126">
            <w:pPr>
              <w:spacing w:after="0" w:line="240" w:lineRule="auto"/>
              <w:ind w:left="-357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616DB2" w14:textId="77777777" w:rsidR="00D93D3E" w:rsidRPr="00F44BD7" w:rsidRDefault="00D93D3E" w:rsidP="001A61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BA3C81" w14:textId="11278D21" w:rsidR="00D93D3E" w:rsidRPr="00F44BD7" w:rsidRDefault="00671E41" w:rsidP="001A61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  <w:r w:rsidR="00D93D3E">
              <w:rPr>
                <w:rFonts w:ascii="Arial" w:hAnsi="Arial" w:cs="Arial"/>
                <w:sz w:val="18"/>
                <w:szCs w:val="18"/>
                <w:lang w:val="en-US"/>
              </w:rPr>
              <w:t>/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AFD7A4" w14:textId="77777777" w:rsidR="00D93D3E" w:rsidRPr="00F44BD7" w:rsidRDefault="00D93D3E" w:rsidP="001A61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F05996" w14:textId="77777777" w:rsidR="00D93D3E" w:rsidRPr="00F44BD7" w:rsidRDefault="00D93D3E" w:rsidP="001A61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FA9B35F" w14:textId="77777777" w:rsidR="00D93D3E" w:rsidRPr="00F44BD7" w:rsidRDefault="00D93D3E" w:rsidP="001A61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D93D3E" w14:paraId="78CB43CA" w14:textId="77777777" w:rsidTr="000838D0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C54AEF6" w14:textId="77777777" w:rsidR="00D93D3E" w:rsidRPr="001A6126" w:rsidRDefault="00D93D3E" w:rsidP="001A6126">
            <w:pPr>
              <w:spacing w:after="0" w:line="240" w:lineRule="auto"/>
              <w:ind w:left="-357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C8ED6F" w14:textId="77777777" w:rsidR="00D93D3E" w:rsidRDefault="00D93D3E" w:rsidP="001A61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497B8A" w14:textId="74752FB8" w:rsidR="00D93D3E" w:rsidRDefault="00671E41" w:rsidP="001A61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  <w:r w:rsidR="00D93D3E">
              <w:rPr>
                <w:rFonts w:ascii="Arial" w:hAnsi="Arial" w:cs="Arial"/>
                <w:sz w:val="18"/>
                <w:szCs w:val="18"/>
                <w:lang w:val="en-US"/>
              </w:rPr>
              <w:t>/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152A29" w14:textId="77777777" w:rsidR="00D93D3E" w:rsidRDefault="00D93D3E" w:rsidP="001A612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FF363E" w14:textId="77777777" w:rsidR="00D93D3E" w:rsidRDefault="00D93D3E" w:rsidP="001A61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FD0D013" w14:textId="77777777" w:rsidR="00D93D3E" w:rsidRPr="00F44BD7" w:rsidRDefault="00D93D3E" w:rsidP="001A61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D93D3E" w14:paraId="6410BDEA" w14:textId="77777777" w:rsidTr="000838D0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F482E3" w14:textId="77777777" w:rsidR="00D93D3E" w:rsidRPr="009C7C5C" w:rsidRDefault="00D93D3E" w:rsidP="001A612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4E0486" w14:textId="77777777" w:rsidR="00D93D3E" w:rsidRPr="009C7C5C" w:rsidRDefault="00D93D3E" w:rsidP="001A61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105C27" w14:textId="77777777" w:rsidR="00D93D3E" w:rsidRPr="009C7C5C" w:rsidRDefault="00D93D3E" w:rsidP="001A61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AC04FB" w14:textId="77777777" w:rsidR="00D93D3E" w:rsidRPr="009C7C5C" w:rsidRDefault="00D93D3E" w:rsidP="001A61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47EF99" w14:textId="77777777" w:rsidR="00D93D3E" w:rsidRPr="009C7C5C" w:rsidRDefault="00D93D3E" w:rsidP="001A61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BF6EF6" w14:textId="77777777" w:rsidR="00D93D3E" w:rsidRPr="009C7C5C" w:rsidRDefault="00D93D3E" w:rsidP="001A61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D93D3E" w14:paraId="32548EA7" w14:textId="77777777" w:rsidTr="000838D0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529F3C" w14:textId="77777777" w:rsidR="00D93D3E" w:rsidRPr="009C7C5C" w:rsidRDefault="00D93D3E" w:rsidP="001A612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B3A9DA" w14:textId="77777777" w:rsidR="00D93D3E" w:rsidRPr="009C7C5C" w:rsidRDefault="00D93D3E" w:rsidP="001A61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87B6C8" w14:textId="77777777" w:rsidR="00D93D3E" w:rsidRPr="009C7C5C" w:rsidRDefault="00D93D3E" w:rsidP="001A61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7C0567" w14:textId="77777777" w:rsidR="00D93D3E" w:rsidRPr="009C7C5C" w:rsidRDefault="00D93D3E" w:rsidP="001A61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E805B9" w14:textId="77777777" w:rsidR="00D93D3E" w:rsidRPr="009C7C5C" w:rsidRDefault="00D93D3E" w:rsidP="001A61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308B16" w14:textId="77777777" w:rsidR="00D93D3E" w:rsidRPr="009C7C5C" w:rsidRDefault="00D93D3E" w:rsidP="001A61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70F17754" w14:textId="77777777" w:rsidR="00D93D3E" w:rsidRPr="009C7C5C" w:rsidRDefault="00D93D3E" w:rsidP="00D93D3E">
      <w:pPr>
        <w:tabs>
          <w:tab w:val="left" w:pos="4590"/>
        </w:tabs>
        <w:rPr>
          <w:rFonts w:ascii="Arial" w:hAnsi="Arial" w:cs="Arial"/>
          <w:sz w:val="18"/>
          <w:szCs w:val="18"/>
          <w:lang w:val="en-US"/>
        </w:rPr>
      </w:pPr>
    </w:p>
    <w:p w14:paraId="7A7BC979" w14:textId="77777777" w:rsidR="00D93D3E" w:rsidRPr="00DA39B6" w:rsidRDefault="00D93D3E" w:rsidP="00D93D3E">
      <w:pPr>
        <w:pStyle w:val="Rubrik3"/>
      </w:pPr>
      <w:r w:rsidRPr="009C7C5C">
        <w:rPr>
          <w:lang w:val="en-US"/>
        </w:rPr>
        <w:t xml:space="preserve">Hängning </w:t>
      </w:r>
      <w:r w:rsidRPr="00DA39B6">
        <w:t>PACS</w:t>
      </w:r>
    </w:p>
    <w:tbl>
      <w:tblPr>
        <w:tblW w:w="9038" w:type="dxa"/>
        <w:tblInd w:w="562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D93D3E" w14:paraId="4050DCB4" w14:textId="77777777" w:rsidTr="000838D0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ED1FD0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18EA6E51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496E7B9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5C449D4A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530E1A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93D3E" w14:paraId="73783C33" w14:textId="77777777" w:rsidTr="000838D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2FB663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666666" w:themeFill="text2" w:themeFillTint="99"/>
            <w:vAlign w:val="center"/>
          </w:tcPr>
          <w:p w14:paraId="3674DB5E" w14:textId="77777777" w:rsidR="00D93D3E" w:rsidRDefault="00D93D3E" w:rsidP="008A3B1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Fot K-</w:t>
            </w:r>
          </w:p>
          <w:p w14:paraId="3C10721A" w14:textId="77777777" w:rsidR="00D93D3E" w:rsidRPr="00390584" w:rsidRDefault="00D93D3E" w:rsidP="008A3B1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 w:themeFill="background1" w:themeFillShade="F2"/>
          </w:tcPr>
          <w:p w14:paraId="5DF617D3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  <w:vAlign w:val="center"/>
          </w:tcPr>
          <w:p w14:paraId="44FCE553" w14:textId="77777777" w:rsidR="00D93D3E" w:rsidRDefault="00D93D3E" w:rsidP="008A3B1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Fot K-</w:t>
            </w:r>
          </w:p>
          <w:p w14:paraId="34F67BAB" w14:textId="77777777" w:rsidR="00D93D3E" w:rsidRDefault="00D93D3E" w:rsidP="008A3B1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  <w:vAlign w:val="center"/>
          </w:tcPr>
          <w:p w14:paraId="6EF312C7" w14:textId="77777777" w:rsidR="00D93D3E" w:rsidRDefault="00D93D3E" w:rsidP="008A3B1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Fot K-</w:t>
            </w:r>
          </w:p>
          <w:p w14:paraId="7E245D51" w14:textId="77777777" w:rsidR="00D93D3E" w:rsidRPr="004C69FC" w:rsidRDefault="00D93D3E" w:rsidP="008A3B1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41CE489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93D3E" w14:paraId="1387AE41" w14:textId="77777777" w:rsidTr="000838D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AA67F6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326336E3" w14:textId="77777777" w:rsidR="00D93D3E" w:rsidRPr="00390584" w:rsidRDefault="00D93D3E" w:rsidP="008A3B1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233D793C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0860B350" w14:textId="77777777" w:rsidR="00D93D3E" w:rsidRPr="00390584" w:rsidRDefault="00D93D3E" w:rsidP="008A3B1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00CBC69A" w14:textId="77777777" w:rsidR="00D93D3E" w:rsidRPr="00390584" w:rsidRDefault="00D93D3E" w:rsidP="008A3B1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48EC0D0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93D3E" w14:paraId="2A7C8467" w14:textId="77777777" w:rsidTr="000838D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34A58D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19C001AE" w14:textId="77777777" w:rsidR="00D93D3E" w:rsidRPr="00390584" w:rsidRDefault="00D93D3E" w:rsidP="008A3B1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760D3E22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75159AF4" w14:textId="77777777" w:rsidR="00D93D3E" w:rsidRPr="00390584" w:rsidRDefault="00D93D3E" w:rsidP="008A3B1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58E6858A" w14:textId="77777777" w:rsidR="00D93D3E" w:rsidRPr="00390584" w:rsidRDefault="00D93D3E" w:rsidP="008A3B1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E9DE590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93D3E" w14:paraId="627CD926" w14:textId="77777777" w:rsidTr="000838D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F03B03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6C14A287" w14:textId="77777777" w:rsidR="00D93D3E" w:rsidRPr="00390584" w:rsidRDefault="00D93D3E" w:rsidP="008A3B1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6EABF6F9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562E97E1" w14:textId="77777777" w:rsidR="00D93D3E" w:rsidRPr="00390584" w:rsidRDefault="00D93D3E" w:rsidP="008A3B1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54858275" w14:textId="77777777" w:rsidR="00D93D3E" w:rsidRPr="00390584" w:rsidRDefault="00D93D3E" w:rsidP="008A3B1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0EA95AD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93D3E" w14:paraId="1FCD73C3" w14:textId="77777777" w:rsidTr="000838D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A375B2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  <w:vAlign w:val="center"/>
          </w:tcPr>
          <w:p w14:paraId="1BE72746" w14:textId="77777777" w:rsidR="00D93D3E" w:rsidRPr="00390584" w:rsidRDefault="00D93D3E" w:rsidP="008A3B1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0DDA7AB4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  <w:vAlign w:val="center"/>
          </w:tcPr>
          <w:p w14:paraId="11A20FCE" w14:textId="77777777" w:rsidR="00D93D3E" w:rsidRPr="00390584" w:rsidRDefault="00D93D3E" w:rsidP="008A3B1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  <w:vAlign w:val="center"/>
          </w:tcPr>
          <w:p w14:paraId="1144FF19" w14:textId="77777777" w:rsidR="00D93D3E" w:rsidRPr="00390584" w:rsidRDefault="00D93D3E" w:rsidP="008A3B1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EFB0A79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93D3E" w14:paraId="5AB2F50F" w14:textId="77777777" w:rsidTr="000838D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DED556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2AAB0163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7D60EED4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0AB7403E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33283C80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9A5DA43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93D3E" w14:paraId="6A68A12A" w14:textId="77777777" w:rsidTr="000838D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702D8C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50901951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432820E0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75821327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1A25C0F2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567CE78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93D3E" w14:paraId="1116C7D5" w14:textId="77777777" w:rsidTr="000838D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FBC4B7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666666" w:themeFill="text2" w:themeFillTint="99"/>
          </w:tcPr>
          <w:p w14:paraId="37B66F02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6CCD60FD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24" w:space="0" w:color="F2F2F2" w:themeColor="background1" w:themeShade="F2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1E0EABC5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33E060BC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1EBE0AB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93D3E" w14:paraId="53568BE4" w14:textId="77777777" w:rsidTr="000838D0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FCE356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DAA337B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585DC57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</w:tcPr>
          <w:p w14:paraId="4B62A33D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1D2664" w14:textId="77777777" w:rsidR="00D93D3E" w:rsidRPr="00390584" w:rsidRDefault="00D93D3E" w:rsidP="008A3B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7E062D0F" w14:textId="77777777" w:rsidR="00D93D3E" w:rsidRDefault="00D93D3E" w:rsidP="00D93D3E">
      <w:pPr>
        <w:tabs>
          <w:tab w:val="left" w:pos="4590"/>
        </w:tabs>
        <w:rPr>
          <w:rFonts w:ascii="Arial" w:hAnsi="Arial" w:cs="Arial"/>
        </w:rPr>
      </w:pPr>
    </w:p>
    <w:p w14:paraId="40AA233F" w14:textId="174B0535" w:rsidR="009C6C0C" w:rsidRPr="00D93D3E" w:rsidRDefault="009C6C0C" w:rsidP="00D93D3E"/>
    <w:sectPr w:rsidR="009C6C0C" w:rsidRPr="00D93D3E" w:rsidSect="00B96AFF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710D5" w14:textId="77777777" w:rsidR="00D906D2" w:rsidRDefault="00D906D2">
      <w:r>
        <w:separator/>
      </w:r>
    </w:p>
  </w:endnote>
  <w:endnote w:type="continuationSeparator" w:id="0">
    <w:p w14:paraId="263BEF63" w14:textId="77777777" w:rsidR="00D906D2" w:rsidRDefault="00D906D2">
      <w:r>
        <w:continuationSeparator/>
      </w:r>
    </w:p>
  </w:endnote>
  <w:endnote w:type="continuationNotice" w:id="1">
    <w:p w14:paraId="23B361A9" w14:textId="77777777" w:rsidR="00D906D2" w:rsidRDefault="00D906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9CEB9" w14:textId="77777777" w:rsidR="00D906D2" w:rsidRDefault="00D906D2"/>
  </w:footnote>
  <w:footnote w:type="continuationSeparator" w:id="0">
    <w:p w14:paraId="6AFB8E44" w14:textId="77777777" w:rsidR="00D906D2" w:rsidRDefault="00D906D2">
      <w:r>
        <w:continuationSeparator/>
      </w:r>
    </w:p>
  </w:footnote>
  <w:footnote w:type="continuationNotice" w:id="1">
    <w:p w14:paraId="08407BA4" w14:textId="77777777" w:rsidR="00D906D2" w:rsidRDefault="00D906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2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EFAEA7F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A86A98EA" w:tentative="1">
      <w:start w:val="1"/>
      <w:numFmt w:val="lowerLetter"/>
      <w:lvlText w:val="%2."/>
      <w:lvlJc w:val="left"/>
      <w:pPr>
        <w:ind w:left="1080" w:hanging="360"/>
      </w:pPr>
    </w:lvl>
    <w:lvl w:ilvl="2" w:tplc="C37AD002" w:tentative="1">
      <w:start w:val="1"/>
      <w:numFmt w:val="lowerRoman"/>
      <w:lvlText w:val="%3."/>
      <w:lvlJc w:val="right"/>
      <w:pPr>
        <w:ind w:left="1800" w:hanging="180"/>
      </w:pPr>
    </w:lvl>
    <w:lvl w:ilvl="3" w:tplc="596AD1E8" w:tentative="1">
      <w:start w:val="1"/>
      <w:numFmt w:val="decimal"/>
      <w:lvlText w:val="%4."/>
      <w:lvlJc w:val="left"/>
      <w:pPr>
        <w:ind w:left="2520" w:hanging="360"/>
      </w:pPr>
    </w:lvl>
    <w:lvl w:ilvl="4" w:tplc="334063F2" w:tentative="1">
      <w:start w:val="1"/>
      <w:numFmt w:val="lowerLetter"/>
      <w:lvlText w:val="%5."/>
      <w:lvlJc w:val="left"/>
      <w:pPr>
        <w:ind w:left="3240" w:hanging="360"/>
      </w:pPr>
    </w:lvl>
    <w:lvl w:ilvl="5" w:tplc="B3DEECF0" w:tentative="1">
      <w:start w:val="1"/>
      <w:numFmt w:val="lowerRoman"/>
      <w:lvlText w:val="%6."/>
      <w:lvlJc w:val="right"/>
      <w:pPr>
        <w:ind w:left="3960" w:hanging="180"/>
      </w:pPr>
    </w:lvl>
    <w:lvl w:ilvl="6" w:tplc="5198A2C2" w:tentative="1">
      <w:start w:val="1"/>
      <w:numFmt w:val="decimal"/>
      <w:lvlText w:val="%7."/>
      <w:lvlJc w:val="left"/>
      <w:pPr>
        <w:ind w:left="4680" w:hanging="360"/>
      </w:pPr>
    </w:lvl>
    <w:lvl w:ilvl="7" w:tplc="6240CE2C" w:tentative="1">
      <w:start w:val="1"/>
      <w:numFmt w:val="lowerLetter"/>
      <w:lvlText w:val="%8."/>
      <w:lvlJc w:val="left"/>
      <w:pPr>
        <w:ind w:left="5400" w:hanging="360"/>
      </w:pPr>
    </w:lvl>
    <w:lvl w:ilvl="8" w:tplc="E274F62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73FCF40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552615D2" w:tentative="1">
      <w:start w:val="1"/>
      <w:numFmt w:val="lowerLetter"/>
      <w:lvlText w:val="%2."/>
      <w:lvlJc w:val="left"/>
      <w:pPr>
        <w:ind w:left="1080" w:hanging="360"/>
      </w:pPr>
    </w:lvl>
    <w:lvl w:ilvl="2" w:tplc="859AD23C" w:tentative="1">
      <w:start w:val="1"/>
      <w:numFmt w:val="lowerRoman"/>
      <w:lvlText w:val="%3."/>
      <w:lvlJc w:val="right"/>
      <w:pPr>
        <w:ind w:left="1800" w:hanging="180"/>
      </w:pPr>
    </w:lvl>
    <w:lvl w:ilvl="3" w:tplc="CF96245E" w:tentative="1">
      <w:start w:val="1"/>
      <w:numFmt w:val="decimal"/>
      <w:lvlText w:val="%4."/>
      <w:lvlJc w:val="left"/>
      <w:pPr>
        <w:ind w:left="2520" w:hanging="360"/>
      </w:pPr>
    </w:lvl>
    <w:lvl w:ilvl="4" w:tplc="753E5AE0" w:tentative="1">
      <w:start w:val="1"/>
      <w:numFmt w:val="lowerLetter"/>
      <w:lvlText w:val="%5."/>
      <w:lvlJc w:val="left"/>
      <w:pPr>
        <w:ind w:left="3240" w:hanging="360"/>
      </w:pPr>
    </w:lvl>
    <w:lvl w:ilvl="5" w:tplc="B186111C" w:tentative="1">
      <w:start w:val="1"/>
      <w:numFmt w:val="lowerRoman"/>
      <w:lvlText w:val="%6."/>
      <w:lvlJc w:val="right"/>
      <w:pPr>
        <w:ind w:left="3960" w:hanging="180"/>
      </w:pPr>
    </w:lvl>
    <w:lvl w:ilvl="6" w:tplc="A600E63C" w:tentative="1">
      <w:start w:val="1"/>
      <w:numFmt w:val="decimal"/>
      <w:lvlText w:val="%7."/>
      <w:lvlJc w:val="left"/>
      <w:pPr>
        <w:ind w:left="4680" w:hanging="360"/>
      </w:pPr>
    </w:lvl>
    <w:lvl w:ilvl="7" w:tplc="2F2AB52A" w:tentative="1">
      <w:start w:val="1"/>
      <w:numFmt w:val="lowerLetter"/>
      <w:lvlText w:val="%8."/>
      <w:lvlJc w:val="left"/>
      <w:pPr>
        <w:ind w:left="5400" w:hanging="360"/>
      </w:pPr>
    </w:lvl>
    <w:lvl w:ilvl="8" w:tplc="A0B6EB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6DEEADD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85A0DD7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3CE03A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CEE1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43088D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6264A3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20C216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9DC8ED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CA741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83451274">
    <w:abstractNumId w:val="20"/>
  </w:num>
  <w:num w:numId="2" w16cid:durableId="1022900746">
    <w:abstractNumId w:val="15"/>
  </w:num>
  <w:num w:numId="3" w16cid:durableId="1894466075">
    <w:abstractNumId w:val="0"/>
  </w:num>
  <w:num w:numId="4" w16cid:durableId="139809124">
    <w:abstractNumId w:val="6"/>
  </w:num>
  <w:num w:numId="5" w16cid:durableId="452486110">
    <w:abstractNumId w:val="18"/>
  </w:num>
  <w:num w:numId="6" w16cid:durableId="1256286100">
    <w:abstractNumId w:val="2"/>
  </w:num>
  <w:num w:numId="7" w16cid:durableId="143351770">
    <w:abstractNumId w:val="12"/>
  </w:num>
  <w:num w:numId="8" w16cid:durableId="764611546">
    <w:abstractNumId w:val="9"/>
  </w:num>
  <w:num w:numId="9" w16cid:durableId="11420655">
    <w:abstractNumId w:val="1"/>
  </w:num>
  <w:num w:numId="10" w16cid:durableId="974602838">
    <w:abstractNumId w:val="1"/>
  </w:num>
  <w:num w:numId="11" w16cid:durableId="1511530786">
    <w:abstractNumId w:val="3"/>
  </w:num>
  <w:num w:numId="12" w16cid:durableId="48265755">
    <w:abstractNumId w:val="4"/>
  </w:num>
  <w:num w:numId="13" w16cid:durableId="1723215844">
    <w:abstractNumId w:val="14"/>
  </w:num>
  <w:num w:numId="14" w16cid:durableId="234626808">
    <w:abstractNumId w:val="10"/>
  </w:num>
  <w:num w:numId="15" w16cid:durableId="1553809135">
    <w:abstractNumId w:val="7"/>
  </w:num>
  <w:num w:numId="16" w16cid:durableId="500656211">
    <w:abstractNumId w:val="13"/>
  </w:num>
  <w:num w:numId="17" w16cid:durableId="1776900890">
    <w:abstractNumId w:val="5"/>
  </w:num>
  <w:num w:numId="18" w16cid:durableId="2095124235">
    <w:abstractNumId w:val="11"/>
  </w:num>
  <w:num w:numId="19" w16cid:durableId="1016809671">
    <w:abstractNumId w:val="19"/>
  </w:num>
  <w:num w:numId="20" w16cid:durableId="776952813">
    <w:abstractNumId w:val="16"/>
  </w:num>
  <w:num w:numId="21" w16cid:durableId="263072732">
    <w:abstractNumId w:val="8"/>
  </w:num>
  <w:num w:numId="22" w16cid:durableId="115456686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38D0"/>
    <w:rsid w:val="00084024"/>
    <w:rsid w:val="0009062C"/>
    <w:rsid w:val="000927D9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5FF4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A6126"/>
    <w:rsid w:val="001B762C"/>
    <w:rsid w:val="001C4D0A"/>
    <w:rsid w:val="001C5FEF"/>
    <w:rsid w:val="001D0DE9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3CD"/>
    <w:rsid w:val="003E0705"/>
    <w:rsid w:val="003E2FF7"/>
    <w:rsid w:val="003F1013"/>
    <w:rsid w:val="003F1ACF"/>
    <w:rsid w:val="00404948"/>
    <w:rsid w:val="00405ED6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1801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7968"/>
    <w:rsid w:val="0065595B"/>
    <w:rsid w:val="00656DCD"/>
    <w:rsid w:val="00660269"/>
    <w:rsid w:val="00665F89"/>
    <w:rsid w:val="00671E41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4906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0CB0"/>
    <w:rsid w:val="007A2DAC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B17"/>
    <w:rsid w:val="008A3DEA"/>
    <w:rsid w:val="008A4EB9"/>
    <w:rsid w:val="008A74C0"/>
    <w:rsid w:val="008B1694"/>
    <w:rsid w:val="008C110C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74CF2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685F"/>
    <w:rsid w:val="00D67C88"/>
    <w:rsid w:val="00D85218"/>
    <w:rsid w:val="00D906D2"/>
    <w:rsid w:val="00D915B1"/>
    <w:rsid w:val="00D93D3E"/>
    <w:rsid w:val="00DA0A6A"/>
    <w:rsid w:val="00DA299D"/>
    <w:rsid w:val="00DA65C4"/>
    <w:rsid w:val="00DE4447"/>
    <w:rsid w:val="00DE5DA2"/>
    <w:rsid w:val="00DE63C6"/>
    <w:rsid w:val="00DF0033"/>
    <w:rsid w:val="00E026BF"/>
    <w:rsid w:val="00E07B1B"/>
    <w:rsid w:val="00E10CD6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2DCA"/>
    <w:rsid w:val="00F35B05"/>
    <w:rsid w:val="00F413D9"/>
    <w:rsid w:val="00F5135F"/>
    <w:rsid w:val="00F51F78"/>
    <w:rsid w:val="00F762D3"/>
    <w:rsid w:val="00F86F47"/>
    <w:rsid w:val="00F90B64"/>
    <w:rsid w:val="00FB2F0F"/>
    <w:rsid w:val="00FB5086"/>
    <w:rsid w:val="00FB5411"/>
    <w:rsid w:val="00FB6392"/>
    <w:rsid w:val="00FC4F36"/>
    <w:rsid w:val="00FD03D7"/>
    <w:rsid w:val="00FD3C70"/>
    <w:rsid w:val="00FD6820"/>
    <w:rsid w:val="00FE12D8"/>
    <w:rsid w:val="00FE35ED"/>
    <w:rsid w:val="00FF7C02"/>
    <w:rsid w:val="024801E3"/>
    <w:rsid w:val="1229F1FE"/>
    <w:rsid w:val="14A08345"/>
    <w:rsid w:val="2284574F"/>
    <w:rsid w:val="319F303F"/>
    <w:rsid w:val="575CD64A"/>
    <w:rsid w:val="647B2B65"/>
    <w:rsid w:val="66DD3D18"/>
    <w:rsid w:val="6B2B8D8A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3C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paragraph" w:styleId="Normalwebb">
    <w:name w:val="Normal (Web)"/>
    <w:basedOn w:val="Normal"/>
    <w:uiPriority w:val="99"/>
    <w:unhideWhenUsed/>
    <w:rsid w:val="00D93D3E"/>
    <w:pPr>
      <w:spacing w:before="100" w:beforeAutospacing="1" w:after="100" w:afterAutospacing="1" w:line="240" w:lineRule="auto"/>
      <w:ind w:left="0" w:right="0"/>
    </w:pPr>
  </w:style>
  <w:style w:type="character" w:styleId="AnvndHyperlnk">
    <w:name w:val="FollowedHyperlink"/>
    <w:basedOn w:val="Standardstycketeckensnitt"/>
    <w:uiPriority w:val="99"/>
    <w:semiHidden/>
    <w:unhideWhenUsed/>
    <w:rsid w:val="00405ED6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diagramData" Target="diagrams/data1.xml" Id="rId13" /><Relationship Type="http://schemas.openxmlformats.org/officeDocument/2006/relationships/image" Target="media/image1.png" Id="rId18" /><Relationship Type="http://schemas.openxmlformats.org/officeDocument/2006/relationships/fontTable" Target="fontTable.xml" Id="rId26" /><Relationship Type="http://schemas.openxmlformats.org/officeDocument/2006/relationships/header" Target="header1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2" /><Relationship Type="http://schemas.microsoft.com/office/2007/relationships/diagramDrawing" Target="diagrams/drawing1.xml" Id="rId17" /><Relationship Type="http://schemas.openxmlformats.org/officeDocument/2006/relationships/footer" Target="footer3.xml" Id="rId25" /><Relationship Type="http://schemas.openxmlformats.org/officeDocument/2006/relationships/diagramColors" Target="diagrams/colors1.xml" Id="rId16" /><Relationship Type="http://schemas.openxmlformats.org/officeDocument/2006/relationships/image" Target="media/image3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24" /><Relationship Type="http://schemas.openxmlformats.org/officeDocument/2006/relationships/diagramQuickStyle" Target="diagrams/quickStyle1.xml" Id="rId15" /><Relationship Type="http://schemas.openxmlformats.org/officeDocument/2006/relationships/footer" Target="footer2.xml" Id="rId23" /><Relationship Type="http://schemas.openxmlformats.org/officeDocument/2006/relationships/footnotes" Target="footnotes.xml" Id="rId10" /><Relationship Type="http://schemas.openxmlformats.org/officeDocument/2006/relationships/image" Target="media/image2.png" Id="rId19" /><Relationship Type="http://schemas.openxmlformats.org/officeDocument/2006/relationships/webSettings" Target="webSettings.xml" Id="rId9" /><Relationship Type="http://schemas.openxmlformats.org/officeDocument/2006/relationships/diagramLayout" Target="diagrams/layout1.xml" Id="rId14" /><Relationship Type="http://schemas.openxmlformats.org/officeDocument/2006/relationships/footer" Target="footer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sv-SE" sz="9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solidFill>
          <a:srgbClr val="FF0000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solidFill>
          <a:schemeClr val="bg1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solidFill>
          <a:schemeClr val="bg1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42CC660F-58D1-4302-A25B-378FF36FBAB3}" type="presOf" srcId="{B73EA016-5B5E-4372-8AFF-E16F061CFA05}" destId="{1F6A0B97-83F0-4189-B0CB-00156B0AC153}" srcOrd="0" destOrd="0" presId="urn:microsoft.com/office/officeart/2005/8/layout/hChevron3"/>
    <dgm:cxn modelId="{4A0B8C0F-59A8-4DCE-91D0-4E97E3698950}" type="presOf" srcId="{7D55B2F1-F7F7-4A6B-AFB0-F846FDB634B5}" destId="{E13D0391-DAD9-4B61-AB66-3FA48A4F7006}" srcOrd="0" destOrd="0" presId="urn:microsoft.com/office/officeart/2005/8/layout/hChevron3"/>
    <dgm:cxn modelId="{B962B466-4D2E-48AA-BCF8-42947A495C02}" type="presOf" srcId="{D813EA76-4FD3-4C15-BFBC-B1DF43B29666}" destId="{4784DBD1-3CBE-41A8-A2C7-CF088F838C79}" srcOrd="0" destOrd="0" presId="urn:microsoft.com/office/officeart/2005/8/layout/hChevron3"/>
    <dgm:cxn modelId="{6C86AF85-B857-4641-8A5B-260FEAFB1F93}" type="presOf" srcId="{548E9FD9-7371-42E5-8C31-C03B33C90BF7}" destId="{6CE68A43-9C69-4212-AF24-9AFEE7CA1715}" srcOrd="0" destOrd="0" presId="urn:microsoft.com/office/officeart/2005/8/layout/hChevron3"/>
    <dgm:cxn modelId="{A9FC3EAD-45F0-42DE-A639-D74E0C3C00B4}" type="presOf" srcId="{72C3C3E7-AFE7-48AF-A84A-F5F4B462ABCE}" destId="{AD4E5296-B06F-4F82-9CB5-F741BF6BFCC1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1CE908EE-906D-4AE9-8DC1-24D15ABA54DF}" type="presParOf" srcId="{1F6A0B97-83F0-4189-B0CB-00156B0AC153}" destId="{4784DBD1-3CBE-41A8-A2C7-CF088F838C79}" srcOrd="0" destOrd="0" presId="urn:microsoft.com/office/officeart/2005/8/layout/hChevron3"/>
    <dgm:cxn modelId="{229CF9E7-5F42-4F2A-A42F-2617F40B1583}" type="presParOf" srcId="{1F6A0B97-83F0-4189-B0CB-00156B0AC153}" destId="{37D14BC8-3203-463C-9804-9B3B86B621FF}" srcOrd="1" destOrd="0" presId="urn:microsoft.com/office/officeart/2005/8/layout/hChevron3"/>
    <dgm:cxn modelId="{8A850CFC-EAEB-4AAD-9931-038C2E0707EC}" type="presParOf" srcId="{1F6A0B97-83F0-4189-B0CB-00156B0AC153}" destId="{E13D0391-DAD9-4B61-AB66-3FA48A4F7006}" srcOrd="2" destOrd="0" presId="urn:microsoft.com/office/officeart/2005/8/layout/hChevron3"/>
    <dgm:cxn modelId="{15AE6139-11FE-4328-A7E1-A80234468506}" type="presParOf" srcId="{1F6A0B97-83F0-4189-B0CB-00156B0AC153}" destId="{F9271109-4339-4036-9126-150629D10456}" srcOrd="3" destOrd="0" presId="urn:microsoft.com/office/officeart/2005/8/layout/hChevron3"/>
    <dgm:cxn modelId="{A1F505A7-EADC-467B-A626-4451C36606D6}" type="presParOf" srcId="{1F6A0B97-83F0-4189-B0CB-00156B0AC153}" destId="{AD4E5296-B06F-4F82-9CB5-F741BF6BFCC1}" srcOrd="4" destOrd="0" presId="urn:microsoft.com/office/officeart/2005/8/layout/hChevron3"/>
    <dgm:cxn modelId="{CF844F39-BEE7-4372-9A4B-2BB6B9814B69}" type="presParOf" srcId="{1F6A0B97-83F0-4189-B0CB-00156B0AC153}" destId="{99F7A086-6C98-4385-8FFE-3337C1F24694}" srcOrd="5" destOrd="0" presId="urn:microsoft.com/office/officeart/2005/8/layout/hChevron3"/>
    <dgm:cxn modelId="{25488F7F-5778-405F-A81D-07A603117E88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2</Pages>
  <Words>176</Words>
  <Characters>1465</Characters>
  <Application>Microsoft Office Word</Application>
  <DocSecurity>0</DocSecurity>
  <Lines>12</Lines>
  <Paragraphs>3</Paragraphs>
  <ScaleCrop>false</ScaleCrop>
  <Manager/>
  <Company/>
  <LinksUpToDate>false</LinksUpToDate>
  <CharactersWithSpaces>1638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CBCT Fot (C72000)</dc:title>
  <dc:subject/>
  <dc:creator/>
  <keywords/>
  <lastModifiedBy>Ulrica Sehlberg</lastModifiedBy>
  <revision>41</revision>
  <lastPrinted>2016-03-31T10:56:00.0000000Z</lastPrinted>
  <dcterms:created xsi:type="dcterms:W3CDTF">2021-05-27T09:47:00.0000000Z</dcterms:created>
  <dcterms:modified xsi:type="dcterms:W3CDTF">2025-02-12T08:34:00.0000000Z</dcterms:modified>
</coreProperties>
</file>