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857EB" w14:textId="67EB4C74" w:rsidR="00D93D3E" w:rsidRPr="00A53ED4" w:rsidRDefault="00D93D3E" w:rsidP="00D93D3E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Fot (C72000)</w:t>
      </w:r>
    </w:p>
    <w:p w14:paraId="59407A29" w14:textId="77777777" w:rsidR="00D93D3E" w:rsidRPr="00496CC3" w:rsidRDefault="00D93D3E" w:rsidP="00D93D3E">
      <w:pPr>
        <w:pStyle w:val="Rubrik3"/>
      </w:pPr>
      <w:r w:rsidRPr="00496CC3">
        <w:t>Syfte</w:t>
      </w:r>
    </w:p>
    <w:p w14:paraId="199B6CE9" w14:textId="77777777" w:rsidR="00D93D3E" w:rsidRPr="0078345B" w:rsidRDefault="00D93D3E" w:rsidP="00D93D3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0A93A96" w14:textId="77777777" w:rsidR="00D93D3E" w:rsidRDefault="00D93D3E" w:rsidP="00D93D3E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27398880" w14:textId="77CC11EC" w:rsidR="00D93D3E" w:rsidRPr="00496CC3" w:rsidRDefault="00D93D3E" w:rsidP="00D93D3E">
      <w:pPr>
        <w:pStyle w:val="Rubrik3"/>
      </w:pPr>
      <w:r>
        <w:t>Förändringar sedan föregående version</w:t>
      </w:r>
    </w:p>
    <w:p w14:paraId="653661A7" w14:textId="14211F0B" w:rsidR="00D93D3E" w:rsidRDefault="00DA0A6A" w:rsidP="00D93D3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724D249F" w14:textId="77777777" w:rsidR="00D93D3E" w:rsidRPr="0078345B" w:rsidRDefault="00D93D3E" w:rsidP="00D93D3E">
      <w:pPr>
        <w:rPr>
          <w:rFonts w:ascii="Arial" w:hAnsi="Arial" w:cs="Arial"/>
          <w:sz w:val="18"/>
          <w:szCs w:val="18"/>
        </w:rPr>
      </w:pPr>
    </w:p>
    <w:p w14:paraId="7D5F09C6" w14:textId="77777777" w:rsidR="00D93D3E" w:rsidRPr="00DA39B6" w:rsidRDefault="00D93D3E" w:rsidP="00D93D3E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93D3E" w14:paraId="2ADF6F6F" w14:textId="77777777" w:rsidTr="14A0834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206E2BF" w14:textId="77777777" w:rsidR="00D93D3E" w:rsidRPr="00390584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D358FEE" w14:textId="42C9C9C3" w:rsidR="00D93D3E" w:rsidRPr="006F5891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  <w:r w:rsidRPr="00041B3B">
              <w:rPr>
                <w:rFonts w:ascii="Arial" w:hAnsi="Arial" w:cs="Arial"/>
                <w:sz w:val="18"/>
                <w:szCs w:val="18"/>
              </w:rPr>
              <w:t>raktur, frakturkontroll, os</w:t>
            </w:r>
            <w:r>
              <w:rPr>
                <w:rFonts w:ascii="Arial" w:hAnsi="Arial" w:cs="Arial"/>
                <w:sz w:val="18"/>
                <w:szCs w:val="18"/>
              </w:rPr>
              <w:t>tei</w:t>
            </w:r>
            <w:r w:rsidRPr="00041B3B">
              <w:rPr>
                <w:rFonts w:ascii="Arial" w:hAnsi="Arial" w:cs="Arial"/>
                <w:sz w:val="18"/>
                <w:szCs w:val="18"/>
              </w:rPr>
              <w:t>t</w:t>
            </w:r>
            <w:r w:rsidR="007A2DAC">
              <w:rPr>
                <w:rFonts w:ascii="Arial" w:hAnsi="Arial" w:cs="Arial"/>
                <w:sz w:val="18"/>
                <w:szCs w:val="18"/>
              </w:rPr>
              <w:t xml:space="preserve">, kartläggning av fraktur </w:t>
            </w:r>
            <w:r w:rsidRPr="00041B3B">
              <w:rPr>
                <w:rFonts w:ascii="Arial" w:hAnsi="Arial" w:cs="Arial"/>
                <w:sz w:val="18"/>
                <w:szCs w:val="18"/>
              </w:rPr>
              <w:t>mm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D93D3E" w14:paraId="57E8D2D0" w14:textId="77777777" w:rsidTr="14A083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C2C439" w14:textId="77777777" w:rsidR="00D93D3E" w:rsidRPr="00390584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EEA2D0" w14:textId="77777777" w:rsidR="00D93D3E" w:rsidRPr="005C5712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D93D3E" w14:paraId="0627CCCD" w14:textId="77777777" w:rsidTr="14A083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9EC59D2" w14:textId="77777777" w:rsidR="00D93D3E" w:rsidRPr="00390584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3E821E" w14:textId="523CBD33" w:rsidR="00D93D3E" w:rsidRDefault="00D93D3E" w:rsidP="2284574F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2284574F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1229F1FE" w:rsidRPr="2284574F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2284574F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48126E8C" w14:textId="077A0C3F" w:rsidR="00D93D3E" w:rsidRPr="00397358" w:rsidRDefault="00DA0A6A" w:rsidP="00E10CD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D93D3E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D93D3E" w14:paraId="03AB480E" w14:textId="77777777" w:rsidTr="14A083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FE88314" w14:textId="77777777" w:rsidR="00D93D3E" w:rsidRPr="00390584" w:rsidRDefault="00D93D3E" w:rsidP="00E10C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5F96F5B" w14:textId="77777777" w:rsidR="00D93D3E" w:rsidRPr="00381D49" w:rsidRDefault="00D93D3E" w:rsidP="006D490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13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Sittande. </w:t>
            </w:r>
          </w:p>
          <w:p w14:paraId="5D31CEC6" w14:textId="77777777" w:rsidR="00D93D3E" w:rsidRPr="00405C28" w:rsidRDefault="00D93D3E" w:rsidP="006D490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13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Foten placerad med mellanfoten i isocenter.</w:t>
            </w:r>
          </w:p>
          <w:p w14:paraId="5AD65E2A" w14:textId="77777777" w:rsidR="00D93D3E" w:rsidRDefault="00D93D3E" w:rsidP="006D490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13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Motsatt sidas ben böjd lätt stödjande.</w:t>
            </w:r>
          </w:p>
          <w:p w14:paraId="6CE76219" w14:textId="327B3055" w:rsidR="00D93D3E" w:rsidRPr="0066503B" w:rsidRDefault="00D93D3E" w:rsidP="006D490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13" w:right="0"/>
              <w:rPr>
                <w:rFonts w:ascii="Arial" w:hAnsi="Arial" w:cs="Arial"/>
                <w:sz w:val="18"/>
                <w:szCs w:val="18"/>
              </w:rPr>
            </w:pPr>
            <w:r w:rsidRPr="14A08345">
              <w:rPr>
                <w:rFonts w:ascii="Arial" w:hAnsi="Arial" w:cs="Arial"/>
                <w:sz w:val="18"/>
                <w:szCs w:val="18"/>
              </w:rPr>
              <w:t>OBS! FOV är 1</w:t>
            </w:r>
            <w:r w:rsidR="001D0DE9" w:rsidRPr="14A08345">
              <w:rPr>
                <w:rFonts w:ascii="Arial" w:hAnsi="Arial" w:cs="Arial"/>
                <w:sz w:val="18"/>
                <w:szCs w:val="18"/>
              </w:rPr>
              <w:t>0</w:t>
            </w:r>
            <w:r w:rsidR="006D4906" w:rsidRPr="14A0834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14A08345">
              <w:rPr>
                <w:rFonts w:ascii="Arial" w:hAnsi="Arial" w:cs="Arial"/>
                <w:sz w:val="18"/>
                <w:szCs w:val="18"/>
              </w:rPr>
              <w:t>x 1</w:t>
            </w:r>
            <w:r w:rsidR="001D0DE9" w:rsidRPr="14A08345">
              <w:rPr>
                <w:rFonts w:ascii="Arial" w:hAnsi="Arial" w:cs="Arial"/>
                <w:sz w:val="18"/>
                <w:szCs w:val="18"/>
              </w:rPr>
              <w:t>6</w:t>
            </w:r>
            <w:r w:rsidRPr="14A08345">
              <w:rPr>
                <w:rFonts w:ascii="Arial" w:hAnsi="Arial" w:cs="Arial"/>
                <w:sz w:val="18"/>
                <w:szCs w:val="18"/>
              </w:rPr>
              <w:t xml:space="preserve"> cm</w:t>
            </w:r>
            <w:r w:rsidR="001D0DE9" w:rsidRPr="14A08345">
              <w:rPr>
                <w:rFonts w:ascii="Arial" w:hAnsi="Arial" w:cs="Arial"/>
                <w:sz w:val="18"/>
                <w:szCs w:val="18"/>
              </w:rPr>
              <w:t xml:space="preserve"> (large)</w:t>
            </w:r>
            <w:r w:rsidR="00F762D3" w:rsidRPr="14A08345">
              <w:rPr>
                <w:rFonts w:ascii="Arial" w:hAnsi="Arial" w:cs="Arial"/>
                <w:sz w:val="18"/>
                <w:szCs w:val="18"/>
              </w:rPr>
              <w:t xml:space="preserve"> eller 6 x 16 </w:t>
            </w:r>
            <w:r w:rsidR="319F303F" w:rsidRPr="14A08345">
              <w:rPr>
                <w:rFonts w:ascii="Arial" w:hAnsi="Arial" w:cs="Arial"/>
                <w:sz w:val="18"/>
                <w:szCs w:val="18"/>
              </w:rPr>
              <w:t>c</w:t>
            </w:r>
            <w:r w:rsidR="00F762D3" w:rsidRPr="14A08345">
              <w:rPr>
                <w:rFonts w:ascii="Arial" w:hAnsi="Arial" w:cs="Arial"/>
                <w:sz w:val="18"/>
                <w:szCs w:val="18"/>
              </w:rPr>
              <w:t>m (small).</w:t>
            </w:r>
            <w:r w:rsidRPr="14A0834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762D3" w:rsidRPr="14A08345">
              <w:rPr>
                <w:rFonts w:ascii="Arial" w:hAnsi="Arial" w:cs="Arial"/>
                <w:sz w:val="18"/>
                <w:szCs w:val="18"/>
              </w:rPr>
              <w:t>I</w:t>
            </w:r>
            <w:r w:rsidRPr="14A08345">
              <w:rPr>
                <w:rFonts w:ascii="Arial" w:hAnsi="Arial" w:cs="Arial"/>
                <w:sz w:val="18"/>
                <w:szCs w:val="18"/>
              </w:rPr>
              <w:t>ntresseområdet ska inkluderas med bra marginal.</w:t>
            </w:r>
          </w:p>
        </w:tc>
      </w:tr>
    </w:tbl>
    <w:p w14:paraId="5CF7F503" w14:textId="77777777" w:rsidR="00D93D3E" w:rsidRPr="00E56B07" w:rsidRDefault="00D93D3E" w:rsidP="00D93D3E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F7F4936" w14:textId="77777777" w:rsidR="00D93D3E" w:rsidRPr="00DA39B6" w:rsidRDefault="00D93D3E" w:rsidP="00D93D3E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574"/>
        <w:gridCol w:w="3514"/>
      </w:tblGrid>
      <w:tr w:rsidR="00D93D3E" w14:paraId="02C8AFC3" w14:textId="77777777" w:rsidTr="00D6685F">
        <w:trPr>
          <w:trHeight w:val="520"/>
        </w:trPr>
        <w:tc>
          <w:tcPr>
            <w:tcW w:w="552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1285D48" w14:textId="77777777" w:rsidR="00D93D3E" w:rsidRPr="0066567D" w:rsidRDefault="00D93D3E" w:rsidP="00D668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48F63A1" w14:textId="77777777" w:rsidR="00D93D3E" w:rsidRPr="00A85166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DFB86BE" wp14:editId="456D0F4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51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EDF479" w14:textId="77777777" w:rsidR="00D93D3E" w:rsidRPr="00A85166" w:rsidRDefault="00D93D3E" w:rsidP="00D668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EED721" wp14:editId="7CBFCE66">
                      <wp:simplePos x="0" y="0"/>
                      <wp:positionH relativeFrom="column">
                        <wp:posOffset>111125</wp:posOffset>
                      </wp:positionH>
                      <wp:positionV relativeFrom="paragraph">
                        <wp:posOffset>16510</wp:posOffset>
                      </wp:positionV>
                      <wp:extent cx="1901190" cy="1171575"/>
                      <wp:effectExtent l="19050" t="19050" r="2286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1190" cy="117157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39667B61">
                    <v:rect id="Rektangel 3" style="position:absolute;margin-left:8.75pt;margin-top:1.3pt;width:149.7pt;height:9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5A7A8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5E0ED9" wp14:editId="646C74F8">
                      <wp:simplePos x="0" y="0"/>
                      <wp:positionH relativeFrom="column">
                        <wp:posOffset>940435</wp:posOffset>
                      </wp:positionH>
                      <wp:positionV relativeFrom="paragraph">
                        <wp:posOffset>10795</wp:posOffset>
                      </wp:positionV>
                      <wp:extent cx="410210" cy="11811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811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92DFD63" w14:textId="77777777" w:rsidR="00D93D3E" w:rsidRDefault="00D93D3E" w:rsidP="00D93D3E"/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655E0ED9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74.05pt;margin-top:.85pt;width:32.3pt;height:93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2pt" type="#_x0000_t68" adj="37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">
                      <v:textbox inset="1mm,1mm,1mm,1mm">
                        <w:txbxContent>
                          <w:p w:rsidR="00D93D3E" w:rsidP="00D93D3E" w:rsidRDefault="00D93D3E" w14:paraId="692DFD63" w14:textId="7777777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FD03BA4" wp14:editId="628CCB7B">
                  <wp:extent cx="1989905" cy="1231265"/>
                  <wp:effectExtent l="0" t="0" r="0" b="6985"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362431" name=""/>
                          <pic:cNvPicPr/>
                        </pic:nvPicPr>
                        <pic:blipFill rotWithShape="1">
                          <a:blip r:embed="rId18"/>
                          <a:srcRect l="18654" t="9679" r="5699" b="7331"/>
                          <a:stretch/>
                        </pic:blipFill>
                        <pic:spPr bwMode="auto">
                          <a:xfrm>
                            <a:off x="0" y="0"/>
                            <a:ext cx="2020690" cy="12503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3D3E" w14:paraId="252F8224" w14:textId="77777777" w:rsidTr="00D6685F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680B6B3C" w14:textId="77777777" w:rsidR="00D93D3E" w:rsidRPr="00666E60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1DBAC3" w14:textId="77777777" w:rsidR="00D93D3E" w:rsidRPr="00666E60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51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928CC7" w14:textId="77777777" w:rsidR="00D93D3E" w:rsidRPr="001B6509" w:rsidRDefault="00D93D3E" w:rsidP="00D668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93D3E" w14:paraId="4EE4D2EF" w14:textId="77777777" w:rsidTr="00D6685F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AA05C5F" w14:textId="77777777" w:rsidR="00D93D3E" w:rsidRPr="00B42F19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5047250" w14:textId="77777777" w:rsidR="00D93D3E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fotleden – nedanför hälbenet. Centrering beroende på var skadan sitter.</w:t>
            </w:r>
          </w:p>
        </w:tc>
        <w:tc>
          <w:tcPr>
            <w:tcW w:w="351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A2640A" w14:textId="77777777" w:rsidR="00D93D3E" w:rsidRDefault="00D93D3E" w:rsidP="00D6685F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D93D3E" w14:paraId="660EEE9D" w14:textId="77777777" w:rsidTr="00D6685F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B7D0C0B" w14:textId="77777777" w:rsidR="00D93D3E" w:rsidRPr="00B42F19" w:rsidRDefault="00D93D3E" w:rsidP="00D6685F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 K-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E39363E" w14:textId="3355324E" w:rsidR="00D93D3E" w:rsidRPr="001B6509" w:rsidRDefault="00D93D3E" w:rsidP="00D668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Tarsalerna inklusive calcaneus samt metatarsallederna.</w:t>
            </w:r>
          </w:p>
        </w:tc>
        <w:tc>
          <w:tcPr>
            <w:tcW w:w="351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3E2922F" w14:textId="77777777" w:rsidR="00D93D3E" w:rsidRPr="001B6509" w:rsidRDefault="00D93D3E" w:rsidP="00D6685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5E4D932" w14:textId="77777777" w:rsidR="00D93D3E" w:rsidRDefault="00D93D3E" w:rsidP="00D93D3E">
      <w:pPr>
        <w:rPr>
          <w:rFonts w:ascii="Arial" w:hAnsi="Arial" w:cs="Arial"/>
          <w:b/>
          <w:sz w:val="18"/>
          <w:szCs w:val="18"/>
        </w:rPr>
      </w:pPr>
    </w:p>
    <w:p w14:paraId="176D3D0A" w14:textId="77777777" w:rsidR="00D93D3E" w:rsidRDefault="00D93D3E" w:rsidP="00D93D3E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54CB755C" w14:textId="77777777" w:rsidR="00D93D3E" w:rsidRPr="008714C4" w:rsidRDefault="00D93D3E" w:rsidP="00D93D3E">
      <w:pPr>
        <w:rPr>
          <w:rFonts w:ascii="Arial" w:hAnsi="Arial" w:cs="Arial"/>
          <w:b/>
          <w:sz w:val="18"/>
          <w:szCs w:val="18"/>
        </w:rPr>
      </w:pPr>
    </w:p>
    <w:p w14:paraId="1C622443" w14:textId="77777777" w:rsidR="00D93D3E" w:rsidRPr="00DA39B6" w:rsidRDefault="00D93D3E" w:rsidP="00D93D3E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4962"/>
        <w:gridCol w:w="2947"/>
      </w:tblGrid>
      <w:tr w:rsidR="00D93D3E" w14:paraId="3AEDBE58" w14:textId="77777777" w:rsidTr="66DD3D1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15F002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A57C7A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A548FD" w14:textId="77777777" w:rsidR="00D93D3E" w:rsidRPr="004A5758" w:rsidRDefault="00D93D3E" w:rsidP="003E03C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6723C5" wp14:editId="65D42098">
                      <wp:simplePos x="0" y="0"/>
                      <wp:positionH relativeFrom="column">
                        <wp:posOffset>238760</wp:posOffset>
                      </wp:positionH>
                      <wp:positionV relativeFrom="paragraph">
                        <wp:posOffset>1745615</wp:posOffset>
                      </wp:positionV>
                      <wp:extent cx="309880" cy="694690"/>
                      <wp:effectExtent l="0" t="0" r="0" b="0"/>
                      <wp:wrapNone/>
                      <wp:docPr id="1" name="Textrut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30988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1A208C0" w14:textId="77777777" w:rsidR="00D93D3E" w:rsidRPr="008C79A8" w:rsidRDefault="00D93D3E" w:rsidP="000927D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202" coordsize="21600,21600" o:spt="202" path="m,l,21600r21600,l21600,xe" w14:anchorId="4E6723C5">
                      <v:stroke joinstyle="miter"/>
                      <v:path gradientshapeok="t" o:connecttype="rect"/>
                    </v:shapetype>
                    <v:shape id="Textruta 1" style="position:absolute;left:0;text-align:left;margin-left:18.8pt;margin-top:137.45pt;width:24.4pt;height:54.7pt;rotation:5880129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">
                      <v:textbox style="layout-flow:vertical;mso-layout-flow-alt:bottom-to-top">
                        <w:txbxContent>
                          <w:p w:rsidRPr="008C79A8" w:rsidR="00D93D3E" w:rsidP="000927D9" w:rsidRDefault="00D93D3E" w14:paraId="61A208C0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5F353DE" wp14:editId="32E52DA9">
                      <wp:simplePos x="0" y="0"/>
                      <wp:positionH relativeFrom="margin">
                        <wp:posOffset>669290</wp:posOffset>
                      </wp:positionH>
                      <wp:positionV relativeFrom="paragraph">
                        <wp:posOffset>888365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7279B96" w14:textId="77777777" w:rsidR="00D93D3E" w:rsidRPr="0066564D" w:rsidRDefault="00D93D3E" w:rsidP="00FE35ED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15F353D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4" style="position:absolute;left:0;text-align:left;margin-left:52.7pt;margin-top:69.95pt;width:32.25pt;height:43.5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8" fillcolor="red" stroked="f" strokeweight="2pt" type="#_x0000_t67" adj="136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">
                      <v:textbox style="layout-flow:vertical;mso-layout-flow-alt:bottom-to-top" inset="1mm,1mm,1mm,1mm">
                        <w:txbxContent>
                          <w:p w:rsidRPr="0066564D" w:rsidR="00D93D3E" w:rsidP="00FE35ED" w:rsidRDefault="00D93D3E" w14:paraId="67279B96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D158736" wp14:editId="5DF0DBC9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3175</wp:posOffset>
                      </wp:positionV>
                      <wp:extent cx="23495" cy="2190750"/>
                      <wp:effectExtent l="19050" t="19050" r="33655" b="1905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23750" cy="2190997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DB6FD65">
                    <v:line id="Rak 1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pt,.25pt" to="47.65pt,172.75pt" w14:anchorId="535B7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7C2C9E8F" wp14:editId="56CBCD68">
                  <wp:extent cx="1257300" cy="2210468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827180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57300" cy="22104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3D3E" w14:paraId="1DAE34D7" w14:textId="77777777" w:rsidTr="66DD3D1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DAC04CB" w14:textId="77777777" w:rsidR="00D93D3E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40BCE1" w14:textId="77777777" w:rsidR="00D93D3E" w:rsidRPr="006B4EB1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metatarsalbenens längsaxel.</w:t>
            </w:r>
          </w:p>
        </w:tc>
        <w:tc>
          <w:tcPr>
            <w:tcW w:w="2947" w:type="dxa"/>
            <w:vMerge/>
          </w:tcPr>
          <w:p w14:paraId="5D9AFB79" w14:textId="77777777" w:rsidR="00D93D3E" w:rsidRPr="006B4EB1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93D3E" w14:paraId="466E0EB1" w14:textId="77777777" w:rsidTr="66DD3D1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F2DD474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3C3065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metatarsalbenens längsaxel, framifrån – bak.</w:t>
            </w:r>
          </w:p>
        </w:tc>
        <w:tc>
          <w:tcPr>
            <w:tcW w:w="2947" w:type="dxa"/>
            <w:vMerge/>
          </w:tcPr>
          <w:p w14:paraId="0C196CC2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93D3E" w14:paraId="623C17A1" w14:textId="77777777" w:rsidTr="66DD3D1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7366955" w14:textId="77777777" w:rsidR="00D93D3E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738ADD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metatarsalbenens längsaxel, inifrån – ut.</w:t>
            </w:r>
            <w:r>
              <w:rPr>
                <w:noProof/>
              </w:rPr>
              <w:t xml:space="preserve"> </w:t>
            </w:r>
          </w:p>
        </w:tc>
        <w:tc>
          <w:tcPr>
            <w:tcW w:w="2947" w:type="dxa"/>
            <w:vMerge/>
          </w:tcPr>
          <w:p w14:paraId="64A327D6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93D3E" w14:paraId="79F97759" w14:textId="77777777" w:rsidTr="66DD3D18">
        <w:trPr>
          <w:trHeight w:val="227"/>
        </w:trPr>
        <w:tc>
          <w:tcPr>
            <w:tcW w:w="609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361FE" w14:textId="77777777" w:rsidR="00D93D3E" w:rsidRDefault="00D93D3E" w:rsidP="003E03C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93F98D" wp14:editId="3ED99035">
                      <wp:simplePos x="0" y="0"/>
                      <wp:positionH relativeFrom="column">
                        <wp:posOffset>1950085</wp:posOffset>
                      </wp:positionH>
                      <wp:positionV relativeFrom="paragraph">
                        <wp:posOffset>349885</wp:posOffset>
                      </wp:positionV>
                      <wp:extent cx="407035" cy="526415"/>
                      <wp:effectExtent l="19050" t="19050" r="12065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032531">
                                <a:off x="0" y="0"/>
                                <a:ext cx="407035" cy="5264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8198C98" w14:textId="77777777" w:rsidR="00D93D3E" w:rsidRPr="0066567D" w:rsidRDefault="00D93D3E" w:rsidP="00135FF4">
                                  <w:pPr>
                                    <w:spacing w:after="100" w:afterAutospacing="1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Upp 19" style="position:absolute;left:0;text-align:left;margin-left:153.55pt;margin-top:27.55pt;width:32.05pt;height:41.45pt;rotation:9865933fd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2pt" type="#_x0000_t68" adj="8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" w14:anchorId="6393F98D">
                      <v:textbox style="layout-flow:vertical;mso-layout-flow-alt:bottom-to-top" inset="1mm,1mm,1mm,1mm">
                        <w:txbxContent>
                          <w:p w:rsidRPr="0066567D" w:rsidR="00D93D3E" w:rsidP="00135FF4" w:rsidRDefault="00D93D3E" w14:paraId="18198C98" w14:textId="77777777">
                            <w:pPr>
                              <w:spacing w:after="100" w:afterAutospacing="1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B7E1001" wp14:editId="6E38CC87">
                      <wp:simplePos x="0" y="0"/>
                      <wp:positionH relativeFrom="margin">
                        <wp:posOffset>1246505</wp:posOffset>
                      </wp:positionH>
                      <wp:positionV relativeFrom="paragraph">
                        <wp:posOffset>783590</wp:posOffset>
                      </wp:positionV>
                      <wp:extent cx="409575" cy="499745"/>
                      <wp:effectExtent l="0" t="6985" r="254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856398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90D2B43" w14:textId="77777777" w:rsidR="00D93D3E" w:rsidRPr="0066564D" w:rsidRDefault="00D93D3E" w:rsidP="00974CF2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Ned 20" style="position:absolute;left:0;text-align:left;margin-left:98.15pt;margin-top:61.7pt;width:32.25pt;height:39.35pt;rotation:4212215fd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30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" w14:anchorId="3B7E1001">
                      <v:textbox style="layout-flow:vertical;mso-layout-flow-alt:bottom-to-top" inset="1mm,1mm,1mm,1mm">
                        <w:txbxContent>
                          <w:p w:rsidRPr="0066564D" w:rsidR="00D93D3E" w:rsidP="00974CF2" w:rsidRDefault="00D93D3E" w14:paraId="790D2B43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40B52E7" wp14:editId="11782523">
                      <wp:simplePos x="0" y="0"/>
                      <wp:positionH relativeFrom="column">
                        <wp:posOffset>473710</wp:posOffset>
                      </wp:positionH>
                      <wp:positionV relativeFrom="paragraph">
                        <wp:posOffset>-2540</wp:posOffset>
                      </wp:positionV>
                      <wp:extent cx="2228850" cy="1257300"/>
                      <wp:effectExtent l="19050" t="19050" r="190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228850" cy="12573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72A8D52F">
                    <v:line id="Rak 23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37.3pt,-.2pt" to="212.8pt,98.8pt" w14:anchorId="7ED5B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935728D" wp14:editId="227865F7">
                      <wp:simplePos x="0" y="0"/>
                      <wp:positionH relativeFrom="column">
                        <wp:posOffset>1271270</wp:posOffset>
                      </wp:positionH>
                      <wp:positionV relativeFrom="paragraph">
                        <wp:posOffset>32385</wp:posOffset>
                      </wp:positionV>
                      <wp:extent cx="588010" cy="1311910"/>
                      <wp:effectExtent l="19050" t="19050" r="21590" b="215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88396" cy="131196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7D2DEB8F">
                    <v:line id="Rak 21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00.1pt,2.55pt" to="146.4pt,105.85pt" w14:anchorId="6D46BE6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7FEC66EE" wp14:editId="2B35AD20">
                  <wp:extent cx="2456953" cy="1355825"/>
                  <wp:effectExtent l="0" t="0" r="63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2995092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0893" cy="13690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7" w:type="dxa"/>
            <w:vMerge/>
          </w:tcPr>
          <w:p w14:paraId="1DB31355" w14:textId="77777777" w:rsidR="00D93D3E" w:rsidRPr="004A5758" w:rsidRDefault="00D93D3E" w:rsidP="003E03C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647881" w14:textId="77777777" w:rsidR="00D93D3E" w:rsidRPr="00AF185A" w:rsidRDefault="00D93D3E" w:rsidP="00D93D3E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136FF1B7" w14:textId="77777777" w:rsidR="00D93D3E" w:rsidRPr="00DA39B6" w:rsidRDefault="00D93D3E" w:rsidP="00D93D3E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93D3E" w14:paraId="66A7802F" w14:textId="77777777" w:rsidTr="000838D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98AEE7" w14:textId="77777777" w:rsidR="00D93D3E" w:rsidRPr="00E25E8E" w:rsidRDefault="00D93D3E" w:rsidP="001A61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7AC151" w14:textId="77777777" w:rsidR="00D93D3E" w:rsidRPr="00E25E8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56FB66" w14:textId="77777777" w:rsidR="00D93D3E" w:rsidRPr="00E25E8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7F729A8" w14:textId="77777777" w:rsidR="00D93D3E" w:rsidRPr="00E25E8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05F551" w14:textId="77777777" w:rsidR="00D93D3E" w:rsidRPr="00E25E8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A0CB63" w14:textId="77777777" w:rsidR="00D93D3E" w:rsidRPr="00E25E8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93D3E" w14:paraId="5C128C76" w14:textId="77777777" w:rsidTr="000838D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ED8881" w14:textId="77777777" w:rsidR="00D93D3E" w:rsidRPr="00ED5407" w:rsidRDefault="00D93D3E" w:rsidP="001A6126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A9940" w14:textId="77777777" w:rsidR="00D93D3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F604AB" w14:textId="1808A913" w:rsidR="00D93D3E" w:rsidRDefault="00671E41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D93D3E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DD47C" w14:textId="77777777" w:rsidR="00D93D3E" w:rsidRPr="00F44BD7" w:rsidRDefault="00D93D3E" w:rsidP="001A61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6D7403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0085E33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93D3E" w14:paraId="46F15B96" w14:textId="77777777" w:rsidTr="000838D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EA38513" w14:textId="77777777" w:rsidR="00D93D3E" w:rsidRPr="001A6126" w:rsidRDefault="00D93D3E" w:rsidP="001A6126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51B31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611937" w14:textId="179692E3" w:rsidR="00D93D3E" w:rsidRDefault="00671E41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93D3E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113AE7" w14:textId="77777777" w:rsidR="00D93D3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0DADBA" w14:textId="77777777" w:rsidR="00D93D3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CE6B25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93D3E" w14:paraId="1C532239" w14:textId="77777777" w:rsidTr="000838D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4535E9D" w14:textId="77777777" w:rsidR="00D93D3E" w:rsidRPr="001A6126" w:rsidRDefault="00D93D3E" w:rsidP="001A6126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616DB2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BA3C81" w14:textId="11278D21" w:rsidR="00D93D3E" w:rsidRPr="00F44BD7" w:rsidRDefault="00671E41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93D3E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AFD7A4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F05996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A9B35F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93D3E" w14:paraId="78CB43CA" w14:textId="77777777" w:rsidTr="000838D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54AEF6" w14:textId="77777777" w:rsidR="00D93D3E" w:rsidRPr="001A6126" w:rsidRDefault="00D93D3E" w:rsidP="001A6126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C8ED6F" w14:textId="77777777" w:rsidR="00D93D3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497B8A" w14:textId="74752FB8" w:rsidR="00D93D3E" w:rsidRDefault="00671E41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93D3E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152A29" w14:textId="77777777" w:rsidR="00D93D3E" w:rsidRDefault="00D93D3E" w:rsidP="001A61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F363E" w14:textId="77777777" w:rsidR="00D93D3E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D0D013" w14:textId="77777777" w:rsidR="00D93D3E" w:rsidRPr="00F44BD7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93D3E" w14:paraId="6410BDEA" w14:textId="77777777" w:rsidTr="000838D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F482E3" w14:textId="77777777" w:rsidR="00D93D3E" w:rsidRPr="009C7C5C" w:rsidRDefault="00D93D3E" w:rsidP="001A61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4E0486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105C27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AC04FB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47EF99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BF6EF6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D93D3E" w14:paraId="32548EA7" w14:textId="77777777" w:rsidTr="000838D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529F3C" w14:textId="77777777" w:rsidR="00D93D3E" w:rsidRPr="009C7C5C" w:rsidRDefault="00D93D3E" w:rsidP="001A61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B3A9DA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87B6C8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7C0567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E805B9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308B16" w14:textId="77777777" w:rsidR="00D93D3E" w:rsidRPr="009C7C5C" w:rsidRDefault="00D93D3E" w:rsidP="001A61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0F17754" w14:textId="77777777" w:rsidR="00D93D3E" w:rsidRPr="009C7C5C" w:rsidRDefault="00D93D3E" w:rsidP="00D93D3E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7A7BC979" w14:textId="77777777" w:rsidR="00D93D3E" w:rsidRPr="00DA39B6" w:rsidRDefault="00D93D3E" w:rsidP="00D93D3E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93D3E" w14:paraId="4050DCB4" w14:textId="77777777" w:rsidTr="000838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ED1FD0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8EA6E51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496E7B9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5C449D4A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F530E1A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73783C33" w14:textId="77777777" w:rsidTr="000838D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2FB663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3674DB5E" w14:textId="77777777" w:rsidR="00D93D3E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3C10721A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5DF617D3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4FCE553" w14:textId="77777777" w:rsidR="00D93D3E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34F67BAB" w14:textId="77777777" w:rsidR="00D93D3E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6EF312C7" w14:textId="77777777" w:rsidR="00D93D3E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7E245D51" w14:textId="77777777" w:rsidR="00D93D3E" w:rsidRPr="004C69FC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541CE489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1387AE41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AA67F6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326336E3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33D793C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860B350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0CBC69A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8EC0D0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2A7C8467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34A58D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19C001AE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60D3E22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5159AF4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8E6858A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9DE590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627CD926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F03B03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6C14A287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EABF6F9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62E97E1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4858275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0EA95AD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1FCD73C3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A375B2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1BE72746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DDA7AB4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1A20FCE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1144FF19" w14:textId="77777777" w:rsidR="00D93D3E" w:rsidRPr="00390584" w:rsidRDefault="00D93D3E" w:rsidP="008A3B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FB0A79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5AB2F50F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DED556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2AAB0163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D60EED4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AB7403E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3283C80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9A5DA43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6A68A12A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702D8C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0901951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32820E0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5821327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A25C0F2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567CE78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1116C7D5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FBC4B7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37B66F02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CCD60FD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1E0EABC5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33E060BC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1EBE0AB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93D3E" w14:paraId="53568BE4" w14:textId="77777777" w:rsidTr="000838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FCE356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DAA337B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85DC57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B62A33D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1D2664" w14:textId="77777777" w:rsidR="00D93D3E" w:rsidRPr="00390584" w:rsidRDefault="00D93D3E" w:rsidP="008A3B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E062D0F" w14:textId="77777777" w:rsidR="00D93D3E" w:rsidRDefault="00D93D3E" w:rsidP="00D93D3E">
      <w:pPr>
        <w:tabs>
          <w:tab w:val="left" w:pos="4590"/>
        </w:tabs>
        <w:rPr>
          <w:rFonts w:ascii="Arial" w:hAnsi="Arial" w:cs="Arial"/>
        </w:rPr>
      </w:pPr>
    </w:p>
    <w:p w14:paraId="40AA233F" w14:textId="174B0535" w:rsidR="009C6C0C" w:rsidRPr="00D93D3E" w:rsidRDefault="009C6C0C" w:rsidP="00D93D3E"/>
    <w:sectPr w:rsidR="009C6C0C" w:rsidRPr="00D93D3E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710D5" w14:textId="77777777" w:rsidR="00D906D2" w:rsidRDefault="00D906D2">
      <w:r>
        <w:separator/>
      </w:r>
    </w:p>
  </w:endnote>
  <w:endnote w:type="continuationSeparator" w:id="0">
    <w:p w14:paraId="263BEF63" w14:textId="77777777" w:rsidR="00D906D2" w:rsidRDefault="00D906D2">
      <w:r>
        <w:continuationSeparator/>
      </w:r>
    </w:p>
  </w:endnote>
  <w:endnote w:type="continuationNotice" w:id="1">
    <w:p w14:paraId="23B361A9" w14:textId="77777777" w:rsidR="00D906D2" w:rsidRDefault="00D906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9CEB9" w14:textId="77777777" w:rsidR="00D906D2" w:rsidRDefault="00D906D2"/>
  </w:footnote>
  <w:footnote w:type="continuationSeparator" w:id="0">
    <w:p w14:paraId="6AFB8E44" w14:textId="77777777" w:rsidR="00D906D2" w:rsidRDefault="00D906D2">
      <w:r>
        <w:continuationSeparator/>
      </w:r>
    </w:p>
  </w:footnote>
  <w:footnote w:type="continuationNotice" w:id="1">
    <w:p w14:paraId="08407BA4" w14:textId="77777777" w:rsidR="00D906D2" w:rsidRDefault="00D906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FAEA7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86A98EA" w:tentative="1">
      <w:start w:val="1"/>
      <w:numFmt w:val="lowerLetter"/>
      <w:lvlText w:val="%2."/>
      <w:lvlJc w:val="left"/>
      <w:pPr>
        <w:ind w:left="1080" w:hanging="360"/>
      </w:pPr>
    </w:lvl>
    <w:lvl w:ilvl="2" w:tplc="C37AD002" w:tentative="1">
      <w:start w:val="1"/>
      <w:numFmt w:val="lowerRoman"/>
      <w:lvlText w:val="%3."/>
      <w:lvlJc w:val="right"/>
      <w:pPr>
        <w:ind w:left="1800" w:hanging="180"/>
      </w:pPr>
    </w:lvl>
    <w:lvl w:ilvl="3" w:tplc="596AD1E8" w:tentative="1">
      <w:start w:val="1"/>
      <w:numFmt w:val="decimal"/>
      <w:lvlText w:val="%4."/>
      <w:lvlJc w:val="left"/>
      <w:pPr>
        <w:ind w:left="2520" w:hanging="360"/>
      </w:pPr>
    </w:lvl>
    <w:lvl w:ilvl="4" w:tplc="334063F2" w:tentative="1">
      <w:start w:val="1"/>
      <w:numFmt w:val="lowerLetter"/>
      <w:lvlText w:val="%5."/>
      <w:lvlJc w:val="left"/>
      <w:pPr>
        <w:ind w:left="3240" w:hanging="360"/>
      </w:pPr>
    </w:lvl>
    <w:lvl w:ilvl="5" w:tplc="B3DEECF0" w:tentative="1">
      <w:start w:val="1"/>
      <w:numFmt w:val="lowerRoman"/>
      <w:lvlText w:val="%6."/>
      <w:lvlJc w:val="right"/>
      <w:pPr>
        <w:ind w:left="3960" w:hanging="180"/>
      </w:pPr>
    </w:lvl>
    <w:lvl w:ilvl="6" w:tplc="5198A2C2" w:tentative="1">
      <w:start w:val="1"/>
      <w:numFmt w:val="decimal"/>
      <w:lvlText w:val="%7."/>
      <w:lvlJc w:val="left"/>
      <w:pPr>
        <w:ind w:left="4680" w:hanging="360"/>
      </w:pPr>
    </w:lvl>
    <w:lvl w:ilvl="7" w:tplc="6240CE2C" w:tentative="1">
      <w:start w:val="1"/>
      <w:numFmt w:val="lowerLetter"/>
      <w:lvlText w:val="%8."/>
      <w:lvlJc w:val="left"/>
      <w:pPr>
        <w:ind w:left="5400" w:hanging="360"/>
      </w:pPr>
    </w:lvl>
    <w:lvl w:ilvl="8" w:tplc="E274F6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3FCF4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52615D2" w:tentative="1">
      <w:start w:val="1"/>
      <w:numFmt w:val="lowerLetter"/>
      <w:lvlText w:val="%2."/>
      <w:lvlJc w:val="left"/>
      <w:pPr>
        <w:ind w:left="1080" w:hanging="360"/>
      </w:pPr>
    </w:lvl>
    <w:lvl w:ilvl="2" w:tplc="859AD23C" w:tentative="1">
      <w:start w:val="1"/>
      <w:numFmt w:val="lowerRoman"/>
      <w:lvlText w:val="%3."/>
      <w:lvlJc w:val="right"/>
      <w:pPr>
        <w:ind w:left="1800" w:hanging="180"/>
      </w:pPr>
    </w:lvl>
    <w:lvl w:ilvl="3" w:tplc="CF96245E" w:tentative="1">
      <w:start w:val="1"/>
      <w:numFmt w:val="decimal"/>
      <w:lvlText w:val="%4."/>
      <w:lvlJc w:val="left"/>
      <w:pPr>
        <w:ind w:left="2520" w:hanging="360"/>
      </w:pPr>
    </w:lvl>
    <w:lvl w:ilvl="4" w:tplc="753E5AE0" w:tentative="1">
      <w:start w:val="1"/>
      <w:numFmt w:val="lowerLetter"/>
      <w:lvlText w:val="%5."/>
      <w:lvlJc w:val="left"/>
      <w:pPr>
        <w:ind w:left="3240" w:hanging="360"/>
      </w:pPr>
    </w:lvl>
    <w:lvl w:ilvl="5" w:tplc="B186111C" w:tentative="1">
      <w:start w:val="1"/>
      <w:numFmt w:val="lowerRoman"/>
      <w:lvlText w:val="%6."/>
      <w:lvlJc w:val="right"/>
      <w:pPr>
        <w:ind w:left="3960" w:hanging="180"/>
      </w:pPr>
    </w:lvl>
    <w:lvl w:ilvl="6" w:tplc="A600E63C" w:tentative="1">
      <w:start w:val="1"/>
      <w:numFmt w:val="decimal"/>
      <w:lvlText w:val="%7."/>
      <w:lvlJc w:val="left"/>
      <w:pPr>
        <w:ind w:left="4680" w:hanging="360"/>
      </w:pPr>
    </w:lvl>
    <w:lvl w:ilvl="7" w:tplc="2F2AB52A" w:tentative="1">
      <w:start w:val="1"/>
      <w:numFmt w:val="lowerLetter"/>
      <w:lvlText w:val="%8."/>
      <w:lvlJc w:val="left"/>
      <w:pPr>
        <w:ind w:left="5400" w:hanging="360"/>
      </w:pPr>
    </w:lvl>
    <w:lvl w:ilvl="8" w:tplc="A0B6EB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6DEEAD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A0DD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3CE03A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4CEE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43088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264A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20C21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DC8ED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CA74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3451274">
    <w:abstractNumId w:val="20"/>
  </w:num>
  <w:num w:numId="2" w16cid:durableId="1022900746">
    <w:abstractNumId w:val="15"/>
  </w:num>
  <w:num w:numId="3" w16cid:durableId="1894466075">
    <w:abstractNumId w:val="0"/>
  </w:num>
  <w:num w:numId="4" w16cid:durableId="139809124">
    <w:abstractNumId w:val="6"/>
  </w:num>
  <w:num w:numId="5" w16cid:durableId="452486110">
    <w:abstractNumId w:val="18"/>
  </w:num>
  <w:num w:numId="6" w16cid:durableId="1256286100">
    <w:abstractNumId w:val="2"/>
  </w:num>
  <w:num w:numId="7" w16cid:durableId="143351770">
    <w:abstractNumId w:val="12"/>
  </w:num>
  <w:num w:numId="8" w16cid:durableId="764611546">
    <w:abstractNumId w:val="9"/>
  </w:num>
  <w:num w:numId="9" w16cid:durableId="11420655">
    <w:abstractNumId w:val="1"/>
  </w:num>
  <w:num w:numId="10" w16cid:durableId="974602838">
    <w:abstractNumId w:val="1"/>
  </w:num>
  <w:num w:numId="11" w16cid:durableId="1511530786">
    <w:abstractNumId w:val="3"/>
  </w:num>
  <w:num w:numId="12" w16cid:durableId="48265755">
    <w:abstractNumId w:val="4"/>
  </w:num>
  <w:num w:numId="13" w16cid:durableId="1723215844">
    <w:abstractNumId w:val="14"/>
  </w:num>
  <w:num w:numId="14" w16cid:durableId="234626808">
    <w:abstractNumId w:val="10"/>
  </w:num>
  <w:num w:numId="15" w16cid:durableId="1553809135">
    <w:abstractNumId w:val="7"/>
  </w:num>
  <w:num w:numId="16" w16cid:durableId="500656211">
    <w:abstractNumId w:val="13"/>
  </w:num>
  <w:num w:numId="17" w16cid:durableId="1776900890">
    <w:abstractNumId w:val="5"/>
  </w:num>
  <w:num w:numId="18" w16cid:durableId="2095124235">
    <w:abstractNumId w:val="11"/>
  </w:num>
  <w:num w:numId="19" w16cid:durableId="1016809671">
    <w:abstractNumId w:val="19"/>
  </w:num>
  <w:num w:numId="20" w16cid:durableId="776952813">
    <w:abstractNumId w:val="16"/>
  </w:num>
  <w:num w:numId="21" w16cid:durableId="263072732">
    <w:abstractNumId w:val="8"/>
  </w:num>
  <w:num w:numId="22" w16cid:durableId="115456686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38D0"/>
    <w:rsid w:val="00084024"/>
    <w:rsid w:val="0009062C"/>
    <w:rsid w:val="000927D9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FF4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6126"/>
    <w:rsid w:val="001B762C"/>
    <w:rsid w:val="001C4D0A"/>
    <w:rsid w:val="001C5FEF"/>
    <w:rsid w:val="001D0DE9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3CD"/>
    <w:rsid w:val="003E0705"/>
    <w:rsid w:val="003E2FF7"/>
    <w:rsid w:val="003F1013"/>
    <w:rsid w:val="003F1ACF"/>
    <w:rsid w:val="00404948"/>
    <w:rsid w:val="00405ED6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801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968"/>
    <w:rsid w:val="0065595B"/>
    <w:rsid w:val="00656DCD"/>
    <w:rsid w:val="00660269"/>
    <w:rsid w:val="00665F89"/>
    <w:rsid w:val="00671E41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906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CB0"/>
    <w:rsid w:val="007A2DAC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B17"/>
    <w:rsid w:val="008A3DEA"/>
    <w:rsid w:val="008A4EB9"/>
    <w:rsid w:val="008A74C0"/>
    <w:rsid w:val="008B1694"/>
    <w:rsid w:val="008C110C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CF2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685F"/>
    <w:rsid w:val="00D67C88"/>
    <w:rsid w:val="00D85218"/>
    <w:rsid w:val="00D906D2"/>
    <w:rsid w:val="00D915B1"/>
    <w:rsid w:val="00D93D3E"/>
    <w:rsid w:val="00DA0A6A"/>
    <w:rsid w:val="00DA299D"/>
    <w:rsid w:val="00DA65C4"/>
    <w:rsid w:val="00DE4447"/>
    <w:rsid w:val="00DE5DA2"/>
    <w:rsid w:val="00DE63C6"/>
    <w:rsid w:val="00DF0033"/>
    <w:rsid w:val="00E026BF"/>
    <w:rsid w:val="00E07B1B"/>
    <w:rsid w:val="00E10CD6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762D3"/>
    <w:rsid w:val="00F86F47"/>
    <w:rsid w:val="00F90B64"/>
    <w:rsid w:val="00FB2F0F"/>
    <w:rsid w:val="00FB5086"/>
    <w:rsid w:val="00FB5411"/>
    <w:rsid w:val="00FB6392"/>
    <w:rsid w:val="00FC4F36"/>
    <w:rsid w:val="00FD03D7"/>
    <w:rsid w:val="00FD3C70"/>
    <w:rsid w:val="00FD6820"/>
    <w:rsid w:val="00FE12D8"/>
    <w:rsid w:val="00FE35ED"/>
    <w:rsid w:val="00FF7C02"/>
    <w:rsid w:val="024801E3"/>
    <w:rsid w:val="1229F1FE"/>
    <w:rsid w:val="14A08345"/>
    <w:rsid w:val="2284574F"/>
    <w:rsid w:val="319F303F"/>
    <w:rsid w:val="575CD64A"/>
    <w:rsid w:val="647B2B65"/>
    <w:rsid w:val="66DD3D18"/>
    <w:rsid w:val="6B2B8D8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03C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D93D3E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405ED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2CC660F-58D1-4302-A25B-378FF36FBAB3}" type="presOf" srcId="{B73EA016-5B5E-4372-8AFF-E16F061CFA05}" destId="{1F6A0B97-83F0-4189-B0CB-00156B0AC153}" srcOrd="0" destOrd="0" presId="urn:microsoft.com/office/officeart/2005/8/layout/hChevron3"/>
    <dgm:cxn modelId="{4A0B8C0F-59A8-4DCE-91D0-4E97E3698950}" type="presOf" srcId="{7D55B2F1-F7F7-4A6B-AFB0-F846FDB634B5}" destId="{E13D0391-DAD9-4B61-AB66-3FA48A4F7006}" srcOrd="0" destOrd="0" presId="urn:microsoft.com/office/officeart/2005/8/layout/hChevron3"/>
    <dgm:cxn modelId="{B962B466-4D2E-48AA-BCF8-42947A495C02}" type="presOf" srcId="{D813EA76-4FD3-4C15-BFBC-B1DF43B29666}" destId="{4784DBD1-3CBE-41A8-A2C7-CF088F838C79}" srcOrd="0" destOrd="0" presId="urn:microsoft.com/office/officeart/2005/8/layout/hChevron3"/>
    <dgm:cxn modelId="{6C86AF85-B857-4641-8A5B-260FEAFB1F93}" type="presOf" srcId="{548E9FD9-7371-42E5-8C31-C03B33C90BF7}" destId="{6CE68A43-9C69-4212-AF24-9AFEE7CA1715}" srcOrd="0" destOrd="0" presId="urn:microsoft.com/office/officeart/2005/8/layout/hChevron3"/>
    <dgm:cxn modelId="{A9FC3EAD-45F0-42DE-A639-D74E0C3C00B4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CE908EE-906D-4AE9-8DC1-24D15ABA54DF}" type="presParOf" srcId="{1F6A0B97-83F0-4189-B0CB-00156B0AC153}" destId="{4784DBD1-3CBE-41A8-A2C7-CF088F838C79}" srcOrd="0" destOrd="0" presId="urn:microsoft.com/office/officeart/2005/8/layout/hChevron3"/>
    <dgm:cxn modelId="{229CF9E7-5F42-4F2A-A42F-2617F40B1583}" type="presParOf" srcId="{1F6A0B97-83F0-4189-B0CB-00156B0AC153}" destId="{37D14BC8-3203-463C-9804-9B3B86B621FF}" srcOrd="1" destOrd="0" presId="urn:microsoft.com/office/officeart/2005/8/layout/hChevron3"/>
    <dgm:cxn modelId="{8A850CFC-EAEB-4AAD-9931-038C2E0707EC}" type="presParOf" srcId="{1F6A0B97-83F0-4189-B0CB-00156B0AC153}" destId="{E13D0391-DAD9-4B61-AB66-3FA48A4F7006}" srcOrd="2" destOrd="0" presId="urn:microsoft.com/office/officeart/2005/8/layout/hChevron3"/>
    <dgm:cxn modelId="{15AE6139-11FE-4328-A7E1-A80234468506}" type="presParOf" srcId="{1F6A0B97-83F0-4189-B0CB-00156B0AC153}" destId="{F9271109-4339-4036-9126-150629D10456}" srcOrd="3" destOrd="0" presId="urn:microsoft.com/office/officeart/2005/8/layout/hChevron3"/>
    <dgm:cxn modelId="{A1F505A7-EADC-467B-A626-4451C36606D6}" type="presParOf" srcId="{1F6A0B97-83F0-4189-B0CB-00156B0AC153}" destId="{AD4E5296-B06F-4F82-9CB5-F741BF6BFCC1}" srcOrd="4" destOrd="0" presId="urn:microsoft.com/office/officeart/2005/8/layout/hChevron3"/>
    <dgm:cxn modelId="{CF844F39-BEE7-4372-9A4B-2BB6B9814B69}" type="presParOf" srcId="{1F6A0B97-83F0-4189-B0CB-00156B0AC153}" destId="{99F7A086-6C98-4385-8FFE-3337C1F24694}" srcOrd="5" destOrd="0" presId="urn:microsoft.com/office/officeart/2005/8/layout/hChevron3"/>
    <dgm:cxn modelId="{25488F7F-5778-405F-A81D-07A603117E8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176</Words>
  <Characters>1465</Characters>
  <Application>Microsoft Office Word</Application>
  <DocSecurity>0</DocSecurity>
  <Lines>12</Lines>
  <Paragraphs>3</Paragraphs>
  <ScaleCrop>false</ScaleCrop>
  <Manager/>
  <Company/>
  <LinksUpToDate>false</LinksUpToDate>
  <CharactersWithSpaces>1638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Fot (C72000)</dc:title>
  <dc:subject/>
  <dc:creator/>
  <keywords/>
  <lastModifiedBy>Ulrica Sehlberg</lastModifiedBy>
  <revision>41</revision>
  <lastPrinted>2016-03-31T10:56:00.0000000Z</lastPrinted>
  <dcterms:created xsi:type="dcterms:W3CDTF">2021-05-27T09:47:00.0000000Z</dcterms:created>
  <dcterms:modified xsi:type="dcterms:W3CDTF">2025-02-12T08:34:00.0000000Z</dcterms:modified>
</coreProperties>
</file>