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0816" w14:textId="70A677DB" w:rsidR="00266FEA" w:rsidRPr="00A53ED4" w:rsidRDefault="00266FEA" w:rsidP="009C7405">
      <w:pPr>
        <w:pStyle w:val="Rubrik1"/>
        <w:ind w:right="-994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Fot, provokation eller belastning (C72142)</w:t>
      </w:r>
    </w:p>
    <w:p w14:paraId="799898E0" w14:textId="77777777" w:rsidR="00266FEA" w:rsidRPr="00496CC3" w:rsidRDefault="00266FEA" w:rsidP="00266FEA">
      <w:pPr>
        <w:pStyle w:val="Rubrik3"/>
      </w:pPr>
      <w:r w:rsidRPr="00496CC3">
        <w:t>Syfte</w:t>
      </w:r>
    </w:p>
    <w:p w14:paraId="6E2DD2B8" w14:textId="77777777" w:rsidR="00266FEA" w:rsidRPr="0078345B" w:rsidRDefault="00266FEA" w:rsidP="00266F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217E3FB2" w14:textId="77777777" w:rsidR="00266FEA" w:rsidRDefault="00266FEA" w:rsidP="00266FEA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035E5ECB" w14:textId="488CA449" w:rsidR="00266FEA" w:rsidRPr="00496CC3" w:rsidRDefault="00266FEA" w:rsidP="00266FEA">
      <w:pPr>
        <w:pStyle w:val="Rubrik3"/>
      </w:pPr>
      <w:r>
        <w:t>Förändringar sedan föregående version</w:t>
      </w:r>
    </w:p>
    <w:p w14:paraId="56673E07" w14:textId="271475D6" w:rsidR="00266FEA" w:rsidRDefault="00BA407E" w:rsidP="00266FE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6CCFDCF" w14:textId="77777777" w:rsidR="00266FEA" w:rsidRDefault="00266FEA" w:rsidP="00266FEA">
      <w:pPr>
        <w:rPr>
          <w:rFonts w:ascii="Arial" w:hAnsi="Arial" w:cs="Arial"/>
          <w:sz w:val="18"/>
          <w:szCs w:val="18"/>
        </w:rPr>
      </w:pPr>
    </w:p>
    <w:p w14:paraId="1131CFC2" w14:textId="77777777" w:rsidR="00266FEA" w:rsidRPr="00DA39B6" w:rsidRDefault="00266FEA" w:rsidP="00266FEA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66FEA" w14:paraId="3C6038AE" w14:textId="77777777" w:rsidTr="7EAC730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EFC0BFC" w14:textId="77777777" w:rsidR="00266FEA" w:rsidRPr="00390584" w:rsidRDefault="00266FEA" w:rsidP="009C7405">
            <w:pPr>
              <w:spacing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6649976" w14:textId="4E6F9149" w:rsidR="00266FEA" w:rsidRPr="006F5891" w:rsidRDefault="7D8F69AC" w:rsidP="009C7405">
            <w:pPr>
              <w:spacing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7573D191">
              <w:rPr>
                <w:rFonts w:ascii="Arial" w:hAnsi="Arial" w:cs="Arial"/>
                <w:sz w:val="18"/>
                <w:szCs w:val="18"/>
              </w:rPr>
              <w:t>F</w:t>
            </w:r>
            <w:r w:rsidR="00266FEA" w:rsidRPr="7573D191">
              <w:rPr>
                <w:rFonts w:ascii="Arial" w:hAnsi="Arial" w:cs="Arial"/>
                <w:sz w:val="18"/>
                <w:szCs w:val="18"/>
              </w:rPr>
              <w:t>rakturkontroll, degenerativa förändringar mm.</w:t>
            </w:r>
          </w:p>
        </w:tc>
      </w:tr>
      <w:tr w:rsidR="00266FEA" w14:paraId="36C30122" w14:textId="77777777" w:rsidTr="7EAC73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6B4BDE" w14:textId="77777777" w:rsidR="00266FEA" w:rsidRPr="00390584" w:rsidRDefault="00266FEA" w:rsidP="009C7405">
            <w:pPr>
              <w:spacing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4A699F" w14:textId="77777777" w:rsidR="00266FEA" w:rsidRPr="005C5712" w:rsidRDefault="00266FEA" w:rsidP="009C7405">
            <w:pPr>
              <w:spacing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266FEA" w14:paraId="5C8E6450" w14:textId="77777777" w:rsidTr="7EAC73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0F3F4E" w14:textId="77777777" w:rsidR="00266FEA" w:rsidRPr="00390584" w:rsidRDefault="00266FEA" w:rsidP="009C7405">
            <w:pPr>
              <w:spacing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FC77E4" w14:textId="08E07BF0" w:rsidR="00266FEA" w:rsidRDefault="00266FEA" w:rsidP="46E19007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46E19007">
              <w:rPr>
                <w:rFonts w:ascii="Arial" w:hAnsi="Arial" w:cs="Arial"/>
                <w:color w:val="000000" w:themeColor="text2"/>
                <w:sz w:val="18"/>
                <w:szCs w:val="18"/>
              </w:rPr>
              <w:t>Se kapitel 4.2 och 5.</w:t>
            </w:r>
            <w:r w:rsidR="5B434A5B" w:rsidRPr="46E19007">
              <w:rPr>
                <w:rFonts w:ascii="Arial" w:hAnsi="Arial" w:cs="Arial"/>
                <w:color w:val="000000" w:themeColor="text2"/>
                <w:sz w:val="18"/>
                <w:szCs w:val="18"/>
              </w:rPr>
              <w:t>10</w:t>
            </w:r>
            <w:r w:rsidRPr="46E19007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i </w:t>
            </w:r>
          </w:p>
          <w:p w14:paraId="699036AC" w14:textId="74E5FEB0" w:rsidR="00266FEA" w:rsidRPr="00397358" w:rsidRDefault="00BA407E" w:rsidP="009C7405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266FEA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266FEA" w14:paraId="1FEC1A20" w14:textId="77777777" w:rsidTr="7EAC73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DAB2641" w14:textId="77777777" w:rsidR="00266FEA" w:rsidRPr="00390584" w:rsidRDefault="00266FEA" w:rsidP="009C7405">
            <w:pPr>
              <w:spacing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9E7799D" w14:textId="77777777" w:rsidR="00266FEA" w:rsidRDefault="00266FEA" w:rsidP="009C7405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Stående. </w:t>
            </w:r>
          </w:p>
          <w:p w14:paraId="10312207" w14:textId="77777777" w:rsidR="00266FEA" w:rsidRDefault="00266FEA" w:rsidP="009C7405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Endast på begäran av remittent.</w:t>
            </w:r>
          </w:p>
          <w:p w14:paraId="47F31D8A" w14:textId="77777777" w:rsidR="00266FEA" w:rsidRPr="0066567D" w:rsidRDefault="00266FEA" w:rsidP="009C7405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Aktuell fot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 stående på pall i gantryt.</w:t>
            </w:r>
          </w:p>
          <w:p w14:paraId="54C11D69" w14:textId="77777777" w:rsidR="00266FEA" w:rsidRPr="00405C28" w:rsidRDefault="00266FEA" w:rsidP="009C7405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Foten placerad med mellanfoten i isocenter.</w:t>
            </w:r>
          </w:p>
          <w:p w14:paraId="0F921CAA" w14:textId="77777777" w:rsidR="00266FEA" w:rsidRDefault="00266FEA" w:rsidP="009C7405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 w:rsidRPr="7573D191">
              <w:rPr>
                <w:rFonts w:ascii="Arial" w:hAnsi="Arial" w:cs="Arial"/>
                <w:sz w:val="18"/>
                <w:szCs w:val="18"/>
              </w:rPr>
              <w:t>Motsatt sidas ben böjd lätt stödjande.</w:t>
            </w:r>
          </w:p>
          <w:p w14:paraId="73625F3A" w14:textId="6086DC3D" w:rsidR="00266FEA" w:rsidRPr="0066503B" w:rsidRDefault="0A137F2E" w:rsidP="7573D19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sz w:val="18"/>
                <w:szCs w:val="18"/>
              </w:rPr>
            </w:pPr>
            <w:r w:rsidRPr="7EAC7306">
              <w:rPr>
                <w:rFonts w:ascii="Arial" w:eastAsia="Arial" w:hAnsi="Arial" w:cs="Arial"/>
                <w:sz w:val="18"/>
                <w:szCs w:val="18"/>
              </w:rPr>
              <w:t xml:space="preserve">OBS! FOV är 10 x 16 cm (large) eller 6 x 16 </w:t>
            </w:r>
            <w:r w:rsidR="14A3F0CB" w:rsidRPr="7EAC7306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7EAC7306">
              <w:rPr>
                <w:rFonts w:ascii="Arial" w:eastAsia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3FB30063" w14:textId="77777777" w:rsidR="00266FEA" w:rsidRPr="00E56B07" w:rsidRDefault="00266FEA" w:rsidP="00266FEA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5122A9BC" w14:textId="77777777" w:rsidR="00266FEA" w:rsidRPr="00DA39B6" w:rsidRDefault="00266FEA" w:rsidP="00266FEA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574"/>
        <w:gridCol w:w="3514"/>
      </w:tblGrid>
      <w:tr w:rsidR="00266FEA" w14:paraId="6A3D9310" w14:textId="77777777" w:rsidTr="7573D191">
        <w:trPr>
          <w:trHeight w:val="520"/>
        </w:trPr>
        <w:tc>
          <w:tcPr>
            <w:tcW w:w="552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9D66DFC" w14:textId="77777777" w:rsidR="00266FEA" w:rsidRPr="0066567D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462A78" w14:textId="77777777" w:rsidR="00266FEA" w:rsidRPr="00A85166" w:rsidRDefault="00266FEA" w:rsidP="7573D19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A4D4D5B" wp14:editId="029D84A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51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83A34" w14:textId="77777777" w:rsidR="00266FEA" w:rsidRPr="00A85166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F710BF" wp14:editId="744A68EB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16510</wp:posOffset>
                      </wp:positionV>
                      <wp:extent cx="1901190" cy="1171575"/>
                      <wp:effectExtent l="19050" t="19050" r="22860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190" cy="11715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1B61DCC">
                    <v:rect id="Rektangel 3" style="position:absolute;margin-left:8.75pt;margin-top:1.3pt;width:149.7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8B7F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A8081D" wp14:editId="7A4C2D67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10795</wp:posOffset>
                      </wp:positionV>
                      <wp:extent cx="410210" cy="118110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811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F31668" w14:textId="77777777" w:rsidR="00266FEA" w:rsidRDefault="00266FEA" w:rsidP="00236DA8">
                                  <w:pPr>
                                    <w:ind w:left="0" w:righ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8" coordsize="21600,21600" o:spt="68" adj="5400,5400" path="m0@0l@1@0@1,21600@2,21600@2@0,21600@0,10800,xe" w14:anchorId="65A8081D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7" style="position:absolute;left:0;text-align:left;margin-left:74.05pt;margin-top:.85pt;width:32.3pt;height:9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">
                      <v:textbox inset="1mm,1mm,1mm,1mm">
                        <w:txbxContent>
                          <w:p w:rsidR="00266FEA" w:rsidP="00236DA8" w:rsidRDefault="00266FEA" w14:paraId="2EF31668" w14:textId="77777777">
                            <w:pPr>
                              <w:ind w:left="0" w:righ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776C5B2" wp14:editId="028B327B">
                  <wp:extent cx="1989905" cy="1231265"/>
                  <wp:effectExtent l="0" t="0" r="0" b="6985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362431" name=""/>
                          <pic:cNvPicPr/>
                        </pic:nvPicPr>
                        <pic:blipFill rotWithShape="1">
                          <a:blip r:embed="rId18"/>
                          <a:srcRect l="18654" t="9679" r="5699" b="7331"/>
                          <a:stretch/>
                        </pic:blipFill>
                        <pic:spPr bwMode="auto">
                          <a:xfrm>
                            <a:off x="0" y="0"/>
                            <a:ext cx="2020690" cy="125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EA" w14:paraId="1B0B46BA" w14:textId="77777777" w:rsidTr="7573D191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573FB32A" w14:textId="77777777" w:rsidR="00266FEA" w:rsidRPr="00666E60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930BE" w14:textId="77777777" w:rsidR="00266FEA" w:rsidRPr="00666E60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514" w:type="dxa"/>
            <w:vMerge/>
            <w:vAlign w:val="center"/>
          </w:tcPr>
          <w:p w14:paraId="5E5FC4BC" w14:textId="77777777" w:rsidR="00266FEA" w:rsidRPr="001B6509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6FEA" w14:paraId="30503044" w14:textId="77777777" w:rsidTr="7573D19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1AA50CAA" w14:textId="77777777" w:rsidR="00266FEA" w:rsidRPr="00B42F19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E386FC" w14:textId="77777777" w:rsidR="00266FEA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Ovanför fotleden – nedanför hälbenet. Centrering beroende på var skadan sitter.</w:t>
            </w:r>
          </w:p>
        </w:tc>
        <w:tc>
          <w:tcPr>
            <w:tcW w:w="3514" w:type="dxa"/>
            <w:vMerge/>
            <w:vAlign w:val="center"/>
          </w:tcPr>
          <w:p w14:paraId="5BBE5859" w14:textId="77777777" w:rsidR="00266FEA" w:rsidRDefault="00266FEA" w:rsidP="00552A5E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266FEA" w14:paraId="7A1DAFB5" w14:textId="77777777" w:rsidTr="7573D191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F5863B1" w14:textId="77777777" w:rsidR="00266FEA" w:rsidRPr="00B42F19" w:rsidRDefault="00266FEA" w:rsidP="00552A5E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7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 K-</w:t>
            </w:r>
          </w:p>
        </w:tc>
        <w:tc>
          <w:tcPr>
            <w:tcW w:w="357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F53F9D" w14:textId="77777777" w:rsidR="00266FEA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Tarsalerna inklusive calcaneus samt metatarsallederna.</w:t>
            </w:r>
          </w:p>
          <w:p w14:paraId="77963A5B" w14:textId="77777777" w:rsidR="00266FEA" w:rsidRPr="001B6509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4" w:type="dxa"/>
            <w:vMerge/>
          </w:tcPr>
          <w:p w14:paraId="5949AA78" w14:textId="77777777" w:rsidR="00266FEA" w:rsidRPr="001B6509" w:rsidRDefault="00266FEA" w:rsidP="00552A5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FEAA518" w14:textId="77777777" w:rsidR="00266FEA" w:rsidRDefault="00266FEA" w:rsidP="00266FEA">
      <w:pPr>
        <w:rPr>
          <w:rFonts w:ascii="Arial" w:hAnsi="Arial" w:cs="Arial"/>
          <w:b/>
          <w:sz w:val="18"/>
          <w:szCs w:val="18"/>
        </w:rPr>
      </w:pPr>
    </w:p>
    <w:p w14:paraId="08282A36" w14:textId="77777777" w:rsidR="00266FEA" w:rsidRPr="008714C4" w:rsidRDefault="00266FEA" w:rsidP="008859C8">
      <w:pPr>
        <w:ind w:left="0"/>
        <w:rPr>
          <w:rFonts w:ascii="Arial" w:hAnsi="Arial" w:cs="Arial"/>
          <w:b/>
          <w:sz w:val="18"/>
          <w:szCs w:val="18"/>
        </w:rPr>
      </w:pPr>
    </w:p>
    <w:p w14:paraId="07E800A9" w14:textId="0801B97A" w:rsidR="00266FEA" w:rsidRPr="00DA39B6" w:rsidRDefault="00266FEA" w:rsidP="00266FEA">
      <w:pPr>
        <w:pStyle w:val="Rubrik3"/>
      </w:pPr>
      <w:r w:rsidRPr="00DA39B6">
        <w:t>Re</w:t>
      </w:r>
      <w:r w:rsidR="008859C8">
        <w:t>f</w:t>
      </w:r>
      <w:r w:rsidRPr="00DA39B6">
        <w:t>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947"/>
      </w:tblGrid>
      <w:tr w:rsidR="00266FEA" w14:paraId="14C0000B" w14:textId="77777777" w:rsidTr="20E2B29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6DF8DB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0E2DF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C3B6A" w14:textId="77777777" w:rsidR="00266FEA" w:rsidRPr="004A5758" w:rsidRDefault="00266FEA" w:rsidP="008859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1C52FB" wp14:editId="26A826CD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1745615</wp:posOffset>
                      </wp:positionV>
                      <wp:extent cx="309880" cy="694690"/>
                      <wp:effectExtent l="0" t="0" r="0" b="0"/>
                      <wp:wrapNone/>
                      <wp:docPr id="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30988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E862A5" w14:textId="77777777" w:rsidR="00266FEA" w:rsidRPr="008C79A8" w:rsidRDefault="00266FEA" w:rsidP="00266FE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202" coordsize="21600,21600" o:spt="202" path="m,l,21600r21600,l21600,xe" w14:anchorId="311C52FB">
                      <v:stroke joinstyle="miter"/>
                      <v:path gradientshapeok="t" o:connecttype="rect"/>
                    </v:shapetype>
                    <v:shape id="Textruta 1" style="position:absolute;left:0;text-align:left;margin-left:18.8pt;margin-top:137.45pt;width:24.4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">
                      <v:textbox style="layout-flow:vertical;mso-layout-flow-alt:bottom-to-top">
                        <w:txbxContent>
                          <w:p w:rsidRPr="008C79A8" w:rsidR="00266FEA" w:rsidP="00266FEA" w:rsidRDefault="00266FEA" w14:paraId="67E862A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E5591F" wp14:editId="4898BB26">
                      <wp:simplePos x="0" y="0"/>
                      <wp:positionH relativeFrom="margin">
                        <wp:posOffset>669290</wp:posOffset>
                      </wp:positionH>
                      <wp:positionV relativeFrom="paragraph">
                        <wp:posOffset>888365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D3DEEE" w14:textId="77777777" w:rsidR="00266FEA" w:rsidRPr="0066564D" w:rsidRDefault="00266FEA" w:rsidP="008859C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type id="_x0000_t67" coordsize="21600,21600" o:spt="67" adj="16200,5400" path="m0@0l@1@0@1,0@2,0@2@0,21600@0,10800,21600xe" w14:anchorId="1BE5591F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4" style="position:absolute;left:0;text-align:left;margin-left:52.7pt;margin-top:69.95pt;width:32.25pt;height:43.5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red" stroked="f" strokeweight="2pt" type="#_x0000_t67" adj="1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">
                      <v:textbox style="layout-flow:vertical;mso-layout-flow-alt:bottom-to-top" inset="1mm,1mm,1mm,1mm">
                        <w:txbxContent>
                          <w:p w:rsidRPr="0066564D" w:rsidR="00266FEA" w:rsidP="008859C8" w:rsidRDefault="00266FEA" w14:paraId="4FD3DEE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50862F" wp14:editId="7A3889B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3175</wp:posOffset>
                      </wp:positionV>
                      <wp:extent cx="23495" cy="2190750"/>
                      <wp:effectExtent l="19050" t="19050" r="33655" b="1905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50" cy="219099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093CA3CF">
                    <v:line id="Rak 1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8pt,.25pt" to="47.65pt,172.75pt" w14:anchorId="7411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6075C96" wp14:editId="4377C820">
                  <wp:extent cx="1257300" cy="2210468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82718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57300" cy="2210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6FEA" w14:paraId="5B223E14" w14:textId="77777777" w:rsidTr="20E2B29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CE51C2" w14:textId="77777777" w:rsidR="00266FEA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335F4" w14:textId="77777777" w:rsidR="00266FEA" w:rsidRPr="006B4EB1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metatarsalbenens längsaxel.</w:t>
            </w:r>
          </w:p>
        </w:tc>
        <w:tc>
          <w:tcPr>
            <w:tcW w:w="2947" w:type="dxa"/>
            <w:vMerge/>
          </w:tcPr>
          <w:p w14:paraId="53D98723" w14:textId="77777777" w:rsidR="00266FEA" w:rsidRPr="006B4EB1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6FEA" w14:paraId="76AB4840" w14:textId="77777777" w:rsidTr="20E2B29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B4627A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2BAA9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metatarsalbenens längsaxel, framifrån – bak.</w:t>
            </w:r>
          </w:p>
        </w:tc>
        <w:tc>
          <w:tcPr>
            <w:tcW w:w="2947" w:type="dxa"/>
            <w:vMerge/>
          </w:tcPr>
          <w:p w14:paraId="4F2FC527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6FEA" w14:paraId="4B56B529" w14:textId="77777777" w:rsidTr="20E2B295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FFAC59" w14:textId="77777777" w:rsidR="00266FEA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397CB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metatarsalbenens längsaxel, inifrån – ut.</w:t>
            </w:r>
            <w:r>
              <w:rPr>
                <w:noProof/>
              </w:rPr>
              <w:t xml:space="preserve"> </w:t>
            </w:r>
          </w:p>
        </w:tc>
        <w:tc>
          <w:tcPr>
            <w:tcW w:w="2947" w:type="dxa"/>
            <w:vMerge/>
          </w:tcPr>
          <w:p w14:paraId="2D6308D6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6FEA" w14:paraId="48F39330" w14:textId="77777777" w:rsidTr="20E2B295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0C14E" w14:textId="77777777" w:rsidR="00266FEA" w:rsidRDefault="00266FEA" w:rsidP="008859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54119" wp14:editId="2CDF553E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349885</wp:posOffset>
                      </wp:positionV>
                      <wp:extent cx="407035" cy="526415"/>
                      <wp:effectExtent l="19050" t="19050" r="12065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032531">
                                <a:off x="0" y="0"/>
                                <a:ext cx="407035" cy="5264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7E0766" w14:textId="77777777" w:rsidR="00266FEA" w:rsidRPr="0066567D" w:rsidRDefault="00266FEA" w:rsidP="008859C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 id="Upp 19" style="position:absolute;left:0;text-align:left;margin-left:153.55pt;margin-top:27.55pt;width:32.05pt;height:41.45pt;rotation:986593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red" stroked="f" strokeweight="2pt" type="#_x0000_t68" adj="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" w14:anchorId="65454119">
                      <v:textbox style="layout-flow:vertical;mso-layout-flow-alt:bottom-to-top" inset="1mm,1mm,1mm,1mm">
                        <w:txbxContent>
                          <w:p w:rsidRPr="0066567D" w:rsidR="00266FEA" w:rsidP="008859C8" w:rsidRDefault="00266FEA" w14:paraId="6B7E0766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D5FA5A" wp14:editId="41F20578">
                      <wp:simplePos x="0" y="0"/>
                      <wp:positionH relativeFrom="margin">
                        <wp:posOffset>1246505</wp:posOffset>
                      </wp:positionH>
                      <wp:positionV relativeFrom="paragraph">
                        <wp:posOffset>783590</wp:posOffset>
                      </wp:positionV>
                      <wp:extent cx="409575" cy="499745"/>
                      <wp:effectExtent l="0" t="6985" r="2540" b="254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856398">
                                <a:off x="0" y="0"/>
                                <a:ext cx="409575" cy="4997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831A0E" w14:textId="77777777" w:rsidR="00266FEA" w:rsidRPr="0066564D" w:rsidRDefault="00266FEA" w:rsidP="008859C8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>
                    <v:shape id="Ned 20" style="position:absolute;left:0;text-align:left;margin-left:98.15pt;margin-top:61.7pt;width:32.25pt;height:39.35pt;rotation:421221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red" stroked="f" strokeweight="2pt" type="#_x0000_t67" adj="1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" w14:anchorId="0ED5FA5A">
                      <v:textbox style="layout-flow:vertical;mso-layout-flow-alt:bottom-to-top" inset="1mm,1mm,1mm,1mm">
                        <w:txbxContent>
                          <w:p w:rsidRPr="0066564D" w:rsidR="00266FEA" w:rsidP="008859C8" w:rsidRDefault="00266FEA" w14:paraId="4E831A0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C89DF6" wp14:editId="3760F09C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-2540</wp:posOffset>
                      </wp:positionV>
                      <wp:extent cx="2228850" cy="1257300"/>
                      <wp:effectExtent l="19050" t="19050" r="190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850" cy="12573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6CEC1D8A">
                    <v:line id="Rak 23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37.3pt,-.2pt" to="212.8pt,98.8pt" w14:anchorId="0BEF9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FB6F75" wp14:editId="74EFACB9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32385</wp:posOffset>
                      </wp:positionV>
                      <wp:extent cx="588010" cy="1311910"/>
                      <wp:effectExtent l="19050" t="19050" r="21590" b="2159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8396" cy="13119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2021F7F">
                    <v:line id="Rak 21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00.1pt,2.55pt" to="146.4pt,105.85pt" w14:anchorId="159CF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9C23184" wp14:editId="19F2559E">
                  <wp:extent cx="2456953" cy="1355825"/>
                  <wp:effectExtent l="0" t="0" r="63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99509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893" cy="136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Merge/>
          </w:tcPr>
          <w:p w14:paraId="78B4BE40" w14:textId="77777777" w:rsidR="00266FEA" w:rsidRPr="004A5758" w:rsidRDefault="00266FEA" w:rsidP="008859C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3626EAE" w14:textId="77777777" w:rsidR="00266FEA" w:rsidRPr="00AF185A" w:rsidRDefault="00266FEA" w:rsidP="00266FEA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323CE5AC" w14:textId="77777777" w:rsidR="00266FEA" w:rsidRPr="00DA39B6" w:rsidRDefault="00266FEA" w:rsidP="00266FEA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66FEA" w14:paraId="24F0C4FC" w14:textId="77777777" w:rsidTr="00552A5E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543D6DE" w14:textId="77777777" w:rsidR="00266FEA" w:rsidRPr="00E25E8E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96E540" w14:textId="77777777" w:rsidR="00266FEA" w:rsidRPr="00E25E8E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5E5C9F4" w14:textId="77777777" w:rsidR="00266FEA" w:rsidRPr="00E25E8E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B81594D" w14:textId="77777777" w:rsidR="00266FEA" w:rsidRPr="00E25E8E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 (Verity)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C4BB9A3" w14:textId="77777777" w:rsidR="00266FEA" w:rsidRPr="00E25E8E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1D73D0" w14:textId="77777777" w:rsidR="00266FEA" w:rsidRPr="00E25E8E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66FEA" w14:paraId="5F8142AC" w14:textId="77777777" w:rsidTr="00552A5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C1C9E5" w14:textId="77777777" w:rsidR="00266FEA" w:rsidRPr="00ED5407" w:rsidRDefault="00266FEA" w:rsidP="00552A5E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68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Fot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B2191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3AD8A" w14:textId="592C40C2" w:rsidR="00266FEA" w:rsidRDefault="00164C72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  <w:r w:rsidR="00266FEA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55656" w14:textId="77777777" w:rsidR="00266FEA" w:rsidRPr="00F44BD7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DD47D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82DC8E9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6FEA" w14:paraId="247E43DB" w14:textId="77777777" w:rsidTr="00552A5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E7AAE1" w14:textId="77777777" w:rsidR="00266FEA" w:rsidRDefault="00266FEA" w:rsidP="00552A5E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3773E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268F4" w14:textId="36E09ED3" w:rsidR="00266FEA" w:rsidRDefault="00164C72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266FEA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133E8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107E6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018DA60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6FEA" w14:paraId="4FF35B7A" w14:textId="77777777" w:rsidTr="00552A5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FDFE21" w14:textId="77777777" w:rsidR="00266FEA" w:rsidRPr="00F44BD7" w:rsidRDefault="00266FEA" w:rsidP="00552A5E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AFC1A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62931" w14:textId="733F27AC" w:rsidR="00266FEA" w:rsidRPr="00F44BD7" w:rsidRDefault="00164C72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266FEA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71C09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B59F0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CD62FC4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6FEA" w14:paraId="331295E0" w14:textId="77777777" w:rsidTr="00552A5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6093907" w14:textId="77777777" w:rsidR="00266FEA" w:rsidRPr="00F44BD7" w:rsidRDefault="00266FEA" w:rsidP="00552A5E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D95FC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FD996" w14:textId="130C288D" w:rsidR="00266FEA" w:rsidRDefault="00164C72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  <w:r w:rsidR="00266FEA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B1ED8" w14:textId="77777777" w:rsidR="00266FEA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B05A8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54D8EB" w14:textId="77777777" w:rsidR="00266FEA" w:rsidRPr="00F44BD7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66FEA" w14:paraId="1E6ACF73" w14:textId="77777777" w:rsidTr="00552A5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C786E" w14:textId="77777777" w:rsidR="00266FEA" w:rsidRPr="009C7C5C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50DCB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F0C13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EFAE2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BA2F7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7C91A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266FEA" w14:paraId="33AF0C14" w14:textId="77777777" w:rsidTr="00552A5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A542ED" w14:textId="77777777" w:rsidR="00266FEA" w:rsidRPr="009C7C5C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530E7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31C73D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B55E47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EB206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036B1" w14:textId="77777777" w:rsidR="00266FEA" w:rsidRPr="009C7C5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D6F24C5" w14:textId="77777777" w:rsidR="00266FEA" w:rsidRPr="009C7C5C" w:rsidRDefault="00266FEA" w:rsidP="00266FEA">
      <w:pPr>
        <w:tabs>
          <w:tab w:val="left" w:pos="4590"/>
        </w:tabs>
        <w:rPr>
          <w:rFonts w:ascii="Arial" w:hAnsi="Arial" w:cs="Arial"/>
          <w:sz w:val="18"/>
          <w:szCs w:val="18"/>
          <w:lang w:val="en-US"/>
        </w:rPr>
      </w:pPr>
    </w:p>
    <w:p w14:paraId="0BE27AAD" w14:textId="77777777" w:rsidR="00266FEA" w:rsidRPr="00DA39B6" w:rsidRDefault="00266FEA" w:rsidP="00266FEA">
      <w:pPr>
        <w:pStyle w:val="Rubrik3"/>
      </w:pPr>
      <w:r w:rsidRPr="009C7C5C">
        <w:rPr>
          <w:lang w:val="en-US"/>
        </w:rPr>
        <w:t xml:space="preserve">Hängning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266FEA" w14:paraId="4A999C62" w14:textId="77777777" w:rsidTr="00552A5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901E9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51B10ED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65204D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94F965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308635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1CA90A77" w14:textId="77777777" w:rsidTr="00552A5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142A2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6B35EAF5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0E83BC5C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6EDDC97F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4D87F031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731666BB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3D701975" w14:textId="77777777" w:rsidR="00266FEA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Fot K-</w:t>
            </w:r>
          </w:p>
          <w:p w14:paraId="108D6B5C" w14:textId="77777777" w:rsidR="00266FEA" w:rsidRPr="004C69FC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C5C5156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13760E95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032FE1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41508A81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9DE4071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E5B1720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7930BEE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F3D731E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64E66B84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A24F3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D08484F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1CAC3DC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AC89B80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6D024966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BC6CE56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6956394D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7A295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7DE52317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A801806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F2682F4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37AD69C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A87DDD7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3BE456FD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121A8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76D4E5F9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0876748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45922FAA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143B65ED" w14:textId="77777777" w:rsidR="00266FEA" w:rsidRPr="00390584" w:rsidRDefault="00266FEA" w:rsidP="00552A5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5C1EE6B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7DA3151A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9F2C4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47130E49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117F27E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EBE9BCC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016BBAA7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CE44E78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18BFE3F6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D8509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289592CC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D2D5E93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091E54D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181681C8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27DA216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165B9D7D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9102A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4F0DCCC9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F761754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069E953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A290001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1F1DA96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6FEA" w14:paraId="3C667009" w14:textId="77777777" w:rsidTr="00552A5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57497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34696D3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1511EA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215D2230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55FBC" w14:textId="77777777" w:rsidR="00266FEA" w:rsidRPr="00390584" w:rsidRDefault="00266FEA" w:rsidP="00552A5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E4E0B6" w14:textId="77777777" w:rsidR="00266FEA" w:rsidRPr="00FE0278" w:rsidRDefault="00266FEA" w:rsidP="00266FEA">
      <w:pPr>
        <w:tabs>
          <w:tab w:val="left" w:pos="4590"/>
        </w:tabs>
        <w:rPr>
          <w:rFonts w:ascii="Arial" w:hAnsi="Arial" w:cs="Arial"/>
        </w:rPr>
      </w:pPr>
    </w:p>
    <w:p w14:paraId="40AA233F" w14:textId="0D6C4E8D" w:rsidR="009C6C0C" w:rsidRPr="00266FEA" w:rsidRDefault="009C6C0C" w:rsidP="000C1673">
      <w:pPr>
        <w:ind w:left="0"/>
      </w:pPr>
    </w:p>
    <w:sectPr w:rsidR="009C6C0C" w:rsidRPr="00266FEA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67BDC" w14:textId="77777777" w:rsidR="00A52274" w:rsidRDefault="00A52274">
      <w:r>
        <w:separator/>
      </w:r>
    </w:p>
  </w:endnote>
  <w:endnote w:type="continuationSeparator" w:id="0">
    <w:p w14:paraId="7CCE039D" w14:textId="77777777" w:rsidR="00A52274" w:rsidRDefault="00A52274">
      <w:r>
        <w:continuationSeparator/>
      </w:r>
    </w:p>
  </w:endnote>
  <w:endnote w:type="continuationNotice" w:id="1">
    <w:p w14:paraId="365F3BB4" w14:textId="77777777" w:rsidR="00A52274" w:rsidRDefault="00A522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0A7F" w14:textId="77777777" w:rsidR="00A52274" w:rsidRDefault="00A52274"/>
  </w:footnote>
  <w:footnote w:type="continuationSeparator" w:id="0">
    <w:p w14:paraId="373059ED" w14:textId="77777777" w:rsidR="00A52274" w:rsidRDefault="00A52274">
      <w:r>
        <w:continuationSeparator/>
      </w:r>
    </w:p>
  </w:footnote>
  <w:footnote w:type="continuationNotice" w:id="1">
    <w:p w14:paraId="14A9307A" w14:textId="77777777" w:rsidR="00A52274" w:rsidRDefault="00A522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FAEA7F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86A98EA" w:tentative="1">
      <w:start w:val="1"/>
      <w:numFmt w:val="lowerLetter"/>
      <w:lvlText w:val="%2."/>
      <w:lvlJc w:val="left"/>
      <w:pPr>
        <w:ind w:left="1080" w:hanging="360"/>
      </w:pPr>
    </w:lvl>
    <w:lvl w:ilvl="2" w:tplc="C37AD002" w:tentative="1">
      <w:start w:val="1"/>
      <w:numFmt w:val="lowerRoman"/>
      <w:lvlText w:val="%3."/>
      <w:lvlJc w:val="right"/>
      <w:pPr>
        <w:ind w:left="1800" w:hanging="180"/>
      </w:pPr>
    </w:lvl>
    <w:lvl w:ilvl="3" w:tplc="596AD1E8" w:tentative="1">
      <w:start w:val="1"/>
      <w:numFmt w:val="decimal"/>
      <w:lvlText w:val="%4."/>
      <w:lvlJc w:val="left"/>
      <w:pPr>
        <w:ind w:left="2520" w:hanging="360"/>
      </w:pPr>
    </w:lvl>
    <w:lvl w:ilvl="4" w:tplc="334063F2" w:tentative="1">
      <w:start w:val="1"/>
      <w:numFmt w:val="lowerLetter"/>
      <w:lvlText w:val="%5."/>
      <w:lvlJc w:val="left"/>
      <w:pPr>
        <w:ind w:left="3240" w:hanging="360"/>
      </w:pPr>
    </w:lvl>
    <w:lvl w:ilvl="5" w:tplc="B3DEECF0" w:tentative="1">
      <w:start w:val="1"/>
      <w:numFmt w:val="lowerRoman"/>
      <w:lvlText w:val="%6."/>
      <w:lvlJc w:val="right"/>
      <w:pPr>
        <w:ind w:left="3960" w:hanging="180"/>
      </w:pPr>
    </w:lvl>
    <w:lvl w:ilvl="6" w:tplc="5198A2C2" w:tentative="1">
      <w:start w:val="1"/>
      <w:numFmt w:val="decimal"/>
      <w:lvlText w:val="%7."/>
      <w:lvlJc w:val="left"/>
      <w:pPr>
        <w:ind w:left="4680" w:hanging="360"/>
      </w:pPr>
    </w:lvl>
    <w:lvl w:ilvl="7" w:tplc="6240CE2C" w:tentative="1">
      <w:start w:val="1"/>
      <w:numFmt w:val="lowerLetter"/>
      <w:lvlText w:val="%8."/>
      <w:lvlJc w:val="left"/>
      <w:pPr>
        <w:ind w:left="5400" w:hanging="360"/>
      </w:pPr>
    </w:lvl>
    <w:lvl w:ilvl="8" w:tplc="E274F6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3FCF40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52615D2" w:tentative="1">
      <w:start w:val="1"/>
      <w:numFmt w:val="lowerLetter"/>
      <w:lvlText w:val="%2."/>
      <w:lvlJc w:val="left"/>
      <w:pPr>
        <w:ind w:left="1080" w:hanging="360"/>
      </w:pPr>
    </w:lvl>
    <w:lvl w:ilvl="2" w:tplc="859AD23C" w:tentative="1">
      <w:start w:val="1"/>
      <w:numFmt w:val="lowerRoman"/>
      <w:lvlText w:val="%3."/>
      <w:lvlJc w:val="right"/>
      <w:pPr>
        <w:ind w:left="1800" w:hanging="180"/>
      </w:pPr>
    </w:lvl>
    <w:lvl w:ilvl="3" w:tplc="CF96245E" w:tentative="1">
      <w:start w:val="1"/>
      <w:numFmt w:val="decimal"/>
      <w:lvlText w:val="%4."/>
      <w:lvlJc w:val="left"/>
      <w:pPr>
        <w:ind w:left="2520" w:hanging="360"/>
      </w:pPr>
    </w:lvl>
    <w:lvl w:ilvl="4" w:tplc="753E5AE0" w:tentative="1">
      <w:start w:val="1"/>
      <w:numFmt w:val="lowerLetter"/>
      <w:lvlText w:val="%5."/>
      <w:lvlJc w:val="left"/>
      <w:pPr>
        <w:ind w:left="3240" w:hanging="360"/>
      </w:pPr>
    </w:lvl>
    <w:lvl w:ilvl="5" w:tplc="B186111C" w:tentative="1">
      <w:start w:val="1"/>
      <w:numFmt w:val="lowerRoman"/>
      <w:lvlText w:val="%6."/>
      <w:lvlJc w:val="right"/>
      <w:pPr>
        <w:ind w:left="3960" w:hanging="180"/>
      </w:pPr>
    </w:lvl>
    <w:lvl w:ilvl="6" w:tplc="A600E63C" w:tentative="1">
      <w:start w:val="1"/>
      <w:numFmt w:val="decimal"/>
      <w:lvlText w:val="%7."/>
      <w:lvlJc w:val="left"/>
      <w:pPr>
        <w:ind w:left="4680" w:hanging="360"/>
      </w:pPr>
    </w:lvl>
    <w:lvl w:ilvl="7" w:tplc="2F2AB52A" w:tentative="1">
      <w:start w:val="1"/>
      <w:numFmt w:val="lowerLetter"/>
      <w:lvlText w:val="%8."/>
      <w:lvlJc w:val="left"/>
      <w:pPr>
        <w:ind w:left="5400" w:hanging="360"/>
      </w:pPr>
    </w:lvl>
    <w:lvl w:ilvl="8" w:tplc="A0B6EB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6DEEAD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5A0DD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CE03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CEE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3088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264A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0C21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DC8E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CA74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94939823">
    <w:abstractNumId w:val="20"/>
  </w:num>
  <w:num w:numId="2" w16cid:durableId="1781143316">
    <w:abstractNumId w:val="15"/>
  </w:num>
  <w:num w:numId="3" w16cid:durableId="1182668106">
    <w:abstractNumId w:val="0"/>
  </w:num>
  <w:num w:numId="4" w16cid:durableId="2083142075">
    <w:abstractNumId w:val="6"/>
  </w:num>
  <w:num w:numId="5" w16cid:durableId="1533572398">
    <w:abstractNumId w:val="18"/>
  </w:num>
  <w:num w:numId="6" w16cid:durableId="582759776">
    <w:abstractNumId w:val="2"/>
  </w:num>
  <w:num w:numId="7" w16cid:durableId="1277104743">
    <w:abstractNumId w:val="12"/>
  </w:num>
  <w:num w:numId="8" w16cid:durableId="64037624">
    <w:abstractNumId w:val="9"/>
  </w:num>
  <w:num w:numId="9" w16cid:durableId="957756010">
    <w:abstractNumId w:val="1"/>
  </w:num>
  <w:num w:numId="10" w16cid:durableId="1536234943">
    <w:abstractNumId w:val="1"/>
  </w:num>
  <w:num w:numId="11" w16cid:durableId="1003894838">
    <w:abstractNumId w:val="3"/>
  </w:num>
  <w:num w:numId="12" w16cid:durableId="1497767049">
    <w:abstractNumId w:val="4"/>
  </w:num>
  <w:num w:numId="13" w16cid:durableId="1861620654">
    <w:abstractNumId w:val="14"/>
  </w:num>
  <w:num w:numId="14" w16cid:durableId="109860336">
    <w:abstractNumId w:val="10"/>
  </w:num>
  <w:num w:numId="15" w16cid:durableId="573666289">
    <w:abstractNumId w:val="7"/>
  </w:num>
  <w:num w:numId="16" w16cid:durableId="1664505086">
    <w:abstractNumId w:val="13"/>
  </w:num>
  <w:num w:numId="17" w16cid:durableId="1666974956">
    <w:abstractNumId w:val="5"/>
  </w:num>
  <w:num w:numId="18" w16cid:durableId="2106881612">
    <w:abstractNumId w:val="11"/>
  </w:num>
  <w:num w:numId="19" w16cid:durableId="1171218862">
    <w:abstractNumId w:val="19"/>
  </w:num>
  <w:num w:numId="20" w16cid:durableId="2107456074">
    <w:abstractNumId w:val="16"/>
  </w:num>
  <w:num w:numId="21" w16cid:durableId="1791240189">
    <w:abstractNumId w:val="8"/>
  </w:num>
  <w:num w:numId="22" w16cid:durableId="14017073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167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4C72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36DA8"/>
    <w:rsid w:val="00250F24"/>
    <w:rsid w:val="002523C5"/>
    <w:rsid w:val="0025380B"/>
    <w:rsid w:val="0025703A"/>
    <w:rsid w:val="00262F3D"/>
    <w:rsid w:val="00263281"/>
    <w:rsid w:val="002651D6"/>
    <w:rsid w:val="0026551F"/>
    <w:rsid w:val="00266FEA"/>
    <w:rsid w:val="00270FA8"/>
    <w:rsid w:val="00280A85"/>
    <w:rsid w:val="00281CB3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15D2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2A5E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59C8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C740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274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13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407E"/>
    <w:rsid w:val="00BB69DB"/>
    <w:rsid w:val="00BC322E"/>
    <w:rsid w:val="00BC44CD"/>
    <w:rsid w:val="00BC48A6"/>
    <w:rsid w:val="00BE7978"/>
    <w:rsid w:val="00C01F0D"/>
    <w:rsid w:val="00C07DDB"/>
    <w:rsid w:val="00C35E4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2DCA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A137F2E"/>
    <w:rsid w:val="14A3F0CB"/>
    <w:rsid w:val="20E2B295"/>
    <w:rsid w:val="353F8F6C"/>
    <w:rsid w:val="46E19007"/>
    <w:rsid w:val="5B434A5B"/>
    <w:rsid w:val="647B2B65"/>
    <w:rsid w:val="68D30057"/>
    <w:rsid w:val="6B2CF8ED"/>
    <w:rsid w:val="7573D191"/>
    <w:rsid w:val="7D8F69AC"/>
    <w:rsid w:val="7EAC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266FEA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281CB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2CC660F-58D1-4302-A25B-378FF36FBAB3}" type="presOf" srcId="{B73EA016-5B5E-4372-8AFF-E16F061CFA05}" destId="{1F6A0B97-83F0-4189-B0CB-00156B0AC153}" srcOrd="0" destOrd="0" presId="urn:microsoft.com/office/officeart/2005/8/layout/hChevron3"/>
    <dgm:cxn modelId="{4A0B8C0F-59A8-4DCE-91D0-4E97E3698950}" type="presOf" srcId="{7D55B2F1-F7F7-4A6B-AFB0-F846FDB634B5}" destId="{E13D0391-DAD9-4B61-AB66-3FA48A4F7006}" srcOrd="0" destOrd="0" presId="urn:microsoft.com/office/officeart/2005/8/layout/hChevron3"/>
    <dgm:cxn modelId="{B962B466-4D2E-48AA-BCF8-42947A495C02}" type="presOf" srcId="{D813EA76-4FD3-4C15-BFBC-B1DF43B29666}" destId="{4784DBD1-3CBE-41A8-A2C7-CF088F838C79}" srcOrd="0" destOrd="0" presId="urn:microsoft.com/office/officeart/2005/8/layout/hChevron3"/>
    <dgm:cxn modelId="{6C86AF85-B857-4641-8A5B-260FEAFB1F93}" type="presOf" srcId="{548E9FD9-7371-42E5-8C31-C03B33C90BF7}" destId="{6CE68A43-9C69-4212-AF24-9AFEE7CA1715}" srcOrd="0" destOrd="0" presId="urn:microsoft.com/office/officeart/2005/8/layout/hChevron3"/>
    <dgm:cxn modelId="{A9FC3EAD-45F0-42DE-A639-D74E0C3C00B4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CE908EE-906D-4AE9-8DC1-24D15ABA54DF}" type="presParOf" srcId="{1F6A0B97-83F0-4189-B0CB-00156B0AC153}" destId="{4784DBD1-3CBE-41A8-A2C7-CF088F838C79}" srcOrd="0" destOrd="0" presId="urn:microsoft.com/office/officeart/2005/8/layout/hChevron3"/>
    <dgm:cxn modelId="{229CF9E7-5F42-4F2A-A42F-2617F40B1583}" type="presParOf" srcId="{1F6A0B97-83F0-4189-B0CB-00156B0AC153}" destId="{37D14BC8-3203-463C-9804-9B3B86B621FF}" srcOrd="1" destOrd="0" presId="urn:microsoft.com/office/officeart/2005/8/layout/hChevron3"/>
    <dgm:cxn modelId="{8A850CFC-EAEB-4AAD-9931-038C2E0707EC}" type="presParOf" srcId="{1F6A0B97-83F0-4189-B0CB-00156B0AC153}" destId="{E13D0391-DAD9-4B61-AB66-3FA48A4F7006}" srcOrd="2" destOrd="0" presId="urn:microsoft.com/office/officeart/2005/8/layout/hChevron3"/>
    <dgm:cxn modelId="{15AE6139-11FE-4328-A7E1-A80234468506}" type="presParOf" srcId="{1F6A0B97-83F0-4189-B0CB-00156B0AC153}" destId="{F9271109-4339-4036-9126-150629D10456}" srcOrd="3" destOrd="0" presId="urn:microsoft.com/office/officeart/2005/8/layout/hChevron3"/>
    <dgm:cxn modelId="{A1F505A7-EADC-467B-A626-4451C36606D6}" type="presParOf" srcId="{1F6A0B97-83F0-4189-B0CB-00156B0AC153}" destId="{AD4E5296-B06F-4F82-9CB5-F741BF6BFCC1}" srcOrd="4" destOrd="0" presId="urn:microsoft.com/office/officeart/2005/8/layout/hChevron3"/>
    <dgm:cxn modelId="{CF844F39-BEE7-4372-9A4B-2BB6B9814B69}" type="presParOf" srcId="{1F6A0B97-83F0-4189-B0CB-00156B0AC153}" destId="{99F7A086-6C98-4385-8FFE-3337C1F24694}" srcOrd="5" destOrd="0" presId="urn:microsoft.com/office/officeart/2005/8/layout/hChevron3"/>
    <dgm:cxn modelId="{25488F7F-5778-405F-A81D-07A603117E8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192</Words>
  <Characters>1535</Characters>
  <Application>Microsoft Office Word</Application>
  <DocSecurity>0</DocSecurity>
  <Lines>12</Lines>
  <Paragraphs>3</Paragraphs>
  <ScaleCrop>false</ScaleCrop>
  <Manager/>
  <Company/>
  <LinksUpToDate>false</LinksUpToDate>
  <CharactersWithSpaces>1724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Fot, provokation eller belastning (C72142)</dc:title>
  <dc:subject/>
  <dc:creator/>
  <keywords/>
  <lastModifiedBy>Ulrica Sehlberg</lastModifiedBy>
  <revision>30</revision>
  <lastPrinted>2016-03-31T10:56:00.0000000Z</lastPrinted>
  <dcterms:created xsi:type="dcterms:W3CDTF">2021-05-27T09:47:00.0000000Z</dcterms:created>
  <dcterms:modified xsi:type="dcterms:W3CDTF">2025-02-12T08:39:00.0000000Z</dcterms:modified>
</coreProperties>
</file>