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D10816" w14:textId="70A677DB" w:rsidR="00266FEA" w:rsidRPr="00A53ED4" w:rsidRDefault="00266FEA" w:rsidP="009C7405">
      <w:pPr>
        <w:pStyle w:val="Rubrik1"/>
        <w:ind w:right="-994"/>
        <w:rPr>
          <w:rFonts w:cs="Arial"/>
          <w:sz w:val="18"/>
          <w:szCs w:val="18"/>
        </w:rPr>
      </w:pPr>
      <w:r>
        <w:t>CBCT</w:t>
      </w:r>
      <w:r w:rsidRPr="0078345B">
        <w:t xml:space="preserve"> </w:t>
      </w:r>
      <w:r>
        <w:t>Fot, provokation eller belastning (C72142)</w:t>
      </w:r>
    </w:p>
    <w:p w14:paraId="799898E0" w14:textId="77777777" w:rsidR="00266FEA" w:rsidRPr="00496CC3" w:rsidRDefault="00266FEA" w:rsidP="00266FEA">
      <w:pPr>
        <w:pStyle w:val="Rubrik3"/>
      </w:pPr>
      <w:r w:rsidRPr="00496CC3">
        <w:t>Syfte</w:t>
      </w:r>
    </w:p>
    <w:p w14:paraId="6E2DD2B8" w14:textId="77777777" w:rsidR="00266FEA" w:rsidRPr="0078345B" w:rsidRDefault="00266FEA" w:rsidP="00266FEA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CBCT-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217E3FB2" w14:textId="77777777" w:rsidR="00266FEA" w:rsidRDefault="00266FEA" w:rsidP="00266FEA">
      <w:pPr>
        <w:rPr>
          <w:rFonts w:ascii="Arial" w:hAnsi="Arial" w:cs="Arial"/>
          <w:b/>
          <w:bCs/>
          <w:kern w:val="32"/>
          <w:sz w:val="18"/>
          <w:szCs w:val="18"/>
        </w:rPr>
      </w:pPr>
    </w:p>
    <w:p w14:paraId="035E5ECB" w14:textId="488CA449" w:rsidR="00266FEA" w:rsidRPr="00496CC3" w:rsidRDefault="00266FEA" w:rsidP="00266FEA">
      <w:pPr>
        <w:pStyle w:val="Rubrik3"/>
      </w:pPr>
      <w:r>
        <w:t>Förändringar sedan föregående version</w:t>
      </w:r>
    </w:p>
    <w:p w14:paraId="56673E07" w14:textId="271475D6" w:rsidR="00266FEA" w:rsidRDefault="00BA407E" w:rsidP="00266FEA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56CCFDCF" w14:textId="77777777" w:rsidR="00266FEA" w:rsidRDefault="00266FEA" w:rsidP="00266FEA">
      <w:pPr>
        <w:rPr>
          <w:rFonts w:ascii="Arial" w:hAnsi="Arial" w:cs="Arial"/>
          <w:sz w:val="18"/>
          <w:szCs w:val="18"/>
        </w:rPr>
      </w:pPr>
    </w:p>
    <w:p w14:paraId="1131CFC2" w14:textId="77777777" w:rsidR="00266FEA" w:rsidRPr="00DA39B6" w:rsidRDefault="00266FEA" w:rsidP="00266FEA">
      <w:pPr>
        <w:pStyle w:val="Rubrik3"/>
      </w:pPr>
      <w:r w:rsidRPr="00DA39B6">
        <w:t>Inför undersökningen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266FEA" w14:paraId="3C6038AE" w14:textId="77777777" w:rsidTr="7EAC730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EFC0BFC" w14:textId="77777777" w:rsidR="00266FEA" w:rsidRPr="00390584" w:rsidRDefault="00266FEA" w:rsidP="009C7405">
            <w:pPr>
              <w:spacing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6649976" w14:textId="4E6F9149" w:rsidR="00266FEA" w:rsidRPr="006F5891" w:rsidRDefault="7D8F69AC" w:rsidP="009C7405">
            <w:pPr>
              <w:spacing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7573D191">
              <w:rPr>
                <w:rFonts w:ascii="Arial" w:hAnsi="Arial" w:cs="Arial"/>
                <w:sz w:val="18"/>
                <w:szCs w:val="18"/>
              </w:rPr>
              <w:t>F</w:t>
            </w:r>
            <w:r w:rsidR="00266FEA" w:rsidRPr="7573D191">
              <w:rPr>
                <w:rFonts w:ascii="Arial" w:hAnsi="Arial" w:cs="Arial"/>
                <w:sz w:val="18"/>
                <w:szCs w:val="18"/>
              </w:rPr>
              <w:t>rakturkontroll, degenerativa förändringar mm.</w:t>
            </w:r>
          </w:p>
        </w:tc>
      </w:tr>
      <w:tr w:rsidR="00266FEA" w14:paraId="36C30122" w14:textId="77777777" w:rsidTr="7EAC730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26B4BDE" w14:textId="77777777" w:rsidR="00266FEA" w:rsidRPr="00390584" w:rsidRDefault="00266FEA" w:rsidP="009C7405">
            <w:pPr>
              <w:spacing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94A699F" w14:textId="77777777" w:rsidR="00266FEA" w:rsidRPr="005C5712" w:rsidRDefault="00266FEA" w:rsidP="009C7405">
            <w:pPr>
              <w:spacing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266FEA" w14:paraId="5C8E6450" w14:textId="77777777" w:rsidTr="7EAC730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20F3F4E" w14:textId="77777777" w:rsidR="00266FEA" w:rsidRPr="00390584" w:rsidRDefault="00266FEA" w:rsidP="009C7405">
            <w:pPr>
              <w:spacing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DFC77E4" w14:textId="08E07BF0" w:rsidR="00266FEA" w:rsidRDefault="00266FEA" w:rsidP="46E19007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46E19007">
              <w:rPr>
                <w:rFonts w:ascii="Arial" w:hAnsi="Arial" w:cs="Arial"/>
                <w:color w:val="000000" w:themeColor="text2"/>
                <w:sz w:val="18"/>
                <w:szCs w:val="18"/>
              </w:rPr>
              <w:t>Se kapitel 4.2 och 5.</w:t>
            </w:r>
            <w:r w:rsidR="5B434A5B" w:rsidRPr="46E19007">
              <w:rPr>
                <w:rFonts w:ascii="Arial" w:hAnsi="Arial" w:cs="Arial"/>
                <w:color w:val="000000" w:themeColor="text2"/>
                <w:sz w:val="18"/>
                <w:szCs w:val="18"/>
              </w:rPr>
              <w:t>10</w:t>
            </w:r>
            <w:r w:rsidRPr="46E19007">
              <w:rPr>
                <w:rFonts w:ascii="Arial" w:hAnsi="Arial" w:cs="Arial"/>
                <w:color w:val="000000" w:themeColor="text2"/>
                <w:sz w:val="18"/>
                <w:szCs w:val="18"/>
              </w:rPr>
              <w:t xml:space="preserve"> i </w:t>
            </w:r>
          </w:p>
          <w:p w14:paraId="699036AC" w14:textId="74E5FEB0" w:rsidR="00266FEA" w:rsidRPr="00397358" w:rsidRDefault="00BA407E" w:rsidP="009C7405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2" w:history="1">
              <w:r w:rsidR="00266FEA"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  <w:tr w:rsidR="00266FEA" w14:paraId="1FEC1A20" w14:textId="77777777" w:rsidTr="7EAC730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DAB2641" w14:textId="77777777" w:rsidR="00266FEA" w:rsidRPr="00390584" w:rsidRDefault="00266FEA" w:rsidP="009C7405">
            <w:pPr>
              <w:spacing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9E7799D" w14:textId="77777777" w:rsidR="00266FEA" w:rsidRDefault="00266FEA" w:rsidP="009C7405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Stående. </w:t>
            </w:r>
          </w:p>
          <w:p w14:paraId="10312207" w14:textId="77777777" w:rsidR="00266FEA" w:rsidRDefault="00266FEA" w:rsidP="009C7405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Endast på begäran av remittent.</w:t>
            </w:r>
          </w:p>
          <w:p w14:paraId="47F31D8A" w14:textId="77777777" w:rsidR="00266FEA" w:rsidRPr="0066567D" w:rsidRDefault="00266FEA" w:rsidP="009C7405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Aktuell fot</w:t>
            </w:r>
            <w:r w:rsidRPr="0066567D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i stående på pall i gantryt.</w:t>
            </w:r>
          </w:p>
          <w:p w14:paraId="54C11D69" w14:textId="77777777" w:rsidR="00266FEA" w:rsidRPr="00405C28" w:rsidRDefault="00266FEA" w:rsidP="009C7405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Foten placerad med mellanfoten i isocenter.</w:t>
            </w:r>
          </w:p>
          <w:p w14:paraId="0F921CAA" w14:textId="77777777" w:rsidR="00266FEA" w:rsidRDefault="00266FEA" w:rsidP="009C7405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rFonts w:ascii="Arial" w:hAnsi="Arial" w:cs="Arial"/>
                <w:sz w:val="18"/>
                <w:szCs w:val="18"/>
              </w:rPr>
            </w:pPr>
            <w:r w:rsidRPr="7573D191">
              <w:rPr>
                <w:rFonts w:ascii="Arial" w:hAnsi="Arial" w:cs="Arial"/>
                <w:sz w:val="18"/>
                <w:szCs w:val="18"/>
              </w:rPr>
              <w:t>Motsatt sidas ben böjd lätt stödjande.</w:t>
            </w:r>
          </w:p>
          <w:p w14:paraId="73625F3A" w14:textId="6086DC3D" w:rsidR="00266FEA" w:rsidRPr="0066503B" w:rsidRDefault="0A137F2E" w:rsidP="7573D19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sz w:val="18"/>
                <w:szCs w:val="18"/>
              </w:rPr>
            </w:pPr>
            <w:r w:rsidRPr="7EAC7306">
              <w:rPr>
                <w:rFonts w:ascii="Arial" w:eastAsia="Arial" w:hAnsi="Arial" w:cs="Arial"/>
                <w:sz w:val="18"/>
                <w:szCs w:val="18"/>
              </w:rPr>
              <w:t xml:space="preserve">OBS! FOV är 10 x 16 cm (large) eller 6 x 16 </w:t>
            </w:r>
            <w:r w:rsidR="14A3F0CB" w:rsidRPr="7EAC7306">
              <w:rPr>
                <w:rFonts w:ascii="Arial" w:eastAsia="Arial" w:hAnsi="Arial" w:cs="Arial"/>
                <w:sz w:val="18"/>
                <w:szCs w:val="18"/>
              </w:rPr>
              <w:t>c</w:t>
            </w:r>
            <w:r w:rsidRPr="7EAC7306">
              <w:rPr>
                <w:rFonts w:ascii="Arial" w:eastAsia="Arial" w:hAnsi="Arial" w:cs="Arial"/>
                <w:sz w:val="18"/>
                <w:szCs w:val="18"/>
              </w:rPr>
              <w:t>m (small). Intresseområdet ska inkluderas med bra marginal.</w:t>
            </w:r>
          </w:p>
        </w:tc>
      </w:tr>
    </w:tbl>
    <w:p w14:paraId="3FB30063" w14:textId="77777777" w:rsidR="00266FEA" w:rsidRPr="00E56B07" w:rsidRDefault="00266FEA" w:rsidP="00266FEA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5122A9BC" w14:textId="77777777" w:rsidR="00266FEA" w:rsidRPr="00DA39B6" w:rsidRDefault="00266FEA" w:rsidP="00266FEA">
      <w:pPr>
        <w:pStyle w:val="Rubrik3"/>
      </w:pPr>
      <w:r w:rsidRPr="00DA39B6">
        <w:t>Bildtagning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574"/>
        <w:gridCol w:w="3514"/>
      </w:tblGrid>
      <w:tr w:rsidR="00266FEA" w14:paraId="6A3D9310" w14:textId="77777777" w:rsidTr="7573D191">
        <w:trPr>
          <w:trHeight w:val="520"/>
        </w:trPr>
        <w:tc>
          <w:tcPr>
            <w:tcW w:w="5524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39D66DFC" w14:textId="77777777" w:rsidR="00266FEA" w:rsidRPr="0066567D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2462A78" w14:textId="77777777" w:rsidR="00266FEA" w:rsidRPr="00A85166" w:rsidRDefault="00266FEA" w:rsidP="7573D191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A4D4D5B" wp14:editId="029D84AA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3" r:lo="rId14" r:qs="rId15" r:cs="rId16"/>
                    </a:graphicData>
                  </a:graphic>
                </wp:inline>
              </w:drawing>
            </w:r>
          </w:p>
        </w:tc>
        <w:tc>
          <w:tcPr>
            <w:tcW w:w="3514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D83A34" w14:textId="77777777" w:rsidR="00266FEA" w:rsidRPr="00A85166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FF710BF" wp14:editId="744A68EB">
                      <wp:simplePos x="0" y="0"/>
                      <wp:positionH relativeFrom="column">
                        <wp:posOffset>111125</wp:posOffset>
                      </wp:positionH>
                      <wp:positionV relativeFrom="paragraph">
                        <wp:posOffset>16510</wp:posOffset>
                      </wp:positionV>
                      <wp:extent cx="1901190" cy="1171575"/>
                      <wp:effectExtent l="19050" t="19050" r="22860" b="2857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1190" cy="1171575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51B61DCC">
                    <v:rect id="Rektangel 3" style="position:absolute;margin-left:8.75pt;margin-top:1.3pt;width:149.7pt;height:9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68B7F0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"/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5A8081D" wp14:editId="7A4C2D67">
                      <wp:simplePos x="0" y="0"/>
                      <wp:positionH relativeFrom="column">
                        <wp:posOffset>940435</wp:posOffset>
                      </wp:positionH>
                      <wp:positionV relativeFrom="paragraph">
                        <wp:posOffset>10795</wp:posOffset>
                      </wp:positionV>
                      <wp:extent cx="410210" cy="118110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1811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EF31668" w14:textId="77777777" w:rsidR="00266FEA" w:rsidRDefault="00266FEA" w:rsidP="00236DA8">
                                  <w:pPr>
                                    <w:ind w:left="0" w:right="0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shapetype id="_x0000_t68" coordsize="21600,21600" o:spt="68" adj="5400,5400" path="m0@0l@1@0@1,21600@2,21600@2@0,21600@0,10800,xe" w14:anchorId="65A8081D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Upp 17" style="position:absolute;left:0;text-align:left;margin-left:74.05pt;margin-top:.85pt;width:32.3pt;height:93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red" stroked="f" strokeweight="2pt" type="#_x0000_t68" adj="37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">
                      <v:textbox inset="1mm,1mm,1mm,1mm">
                        <w:txbxContent>
                          <w:p w:rsidR="00266FEA" w:rsidP="00236DA8" w:rsidRDefault="00266FEA" w14:paraId="2EF31668" w14:textId="77777777">
                            <w:pPr>
                              <w:ind w:left="0" w:right="0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5776C5B2" wp14:editId="028B327B">
                  <wp:extent cx="1989905" cy="1231265"/>
                  <wp:effectExtent l="0" t="0" r="0" b="6985"/>
                  <wp:docPr id="9" name="Bildobjekt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2362431" name=""/>
                          <pic:cNvPicPr/>
                        </pic:nvPicPr>
                        <pic:blipFill rotWithShape="1">
                          <a:blip r:embed="rId18"/>
                          <a:srcRect l="18654" t="9679" r="5699" b="7331"/>
                          <a:stretch/>
                        </pic:blipFill>
                        <pic:spPr bwMode="auto">
                          <a:xfrm>
                            <a:off x="0" y="0"/>
                            <a:ext cx="2020690" cy="125031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66FEA" w14:paraId="1B0B46BA" w14:textId="77777777" w:rsidTr="7573D191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573FB32A" w14:textId="77777777" w:rsidR="00266FEA" w:rsidRPr="00666E60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66E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57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C930BE" w14:textId="77777777" w:rsidR="00266FEA" w:rsidRPr="00666E60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514" w:type="dxa"/>
            <w:vMerge/>
            <w:vAlign w:val="center"/>
          </w:tcPr>
          <w:p w14:paraId="5E5FC4BC" w14:textId="77777777" w:rsidR="00266FEA" w:rsidRPr="001B6509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66FEA" w14:paraId="30503044" w14:textId="77777777" w:rsidTr="7573D191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1AA50CAA" w14:textId="77777777" w:rsidR="00266FEA" w:rsidRPr="00B42F19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574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8E386FC" w14:textId="77777777" w:rsidR="00266FEA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Ovanför fotleden – nedanför hälbenet. Centrering beroende på var skadan sitter.</w:t>
            </w:r>
          </w:p>
        </w:tc>
        <w:tc>
          <w:tcPr>
            <w:tcW w:w="3514" w:type="dxa"/>
            <w:vMerge/>
            <w:vAlign w:val="center"/>
          </w:tcPr>
          <w:p w14:paraId="5BBE5859" w14:textId="77777777" w:rsidR="00266FEA" w:rsidRDefault="00266FEA" w:rsidP="00552A5E">
            <w:pPr>
              <w:spacing w:after="0" w:line="240" w:lineRule="auto"/>
              <w:ind w:left="0" w:right="0"/>
              <w:jc w:val="both"/>
              <w:rPr>
                <w:noProof/>
              </w:rPr>
            </w:pPr>
          </w:p>
        </w:tc>
      </w:tr>
      <w:tr w:rsidR="00266FEA" w14:paraId="7A1DAFB5" w14:textId="77777777" w:rsidTr="7573D191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0F5863B1" w14:textId="77777777" w:rsidR="00266FEA" w:rsidRPr="00B42F19" w:rsidRDefault="00266FEA" w:rsidP="00552A5E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177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Fot K-</w:t>
            </w:r>
          </w:p>
        </w:tc>
        <w:tc>
          <w:tcPr>
            <w:tcW w:w="3574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CF53F9D" w14:textId="77777777" w:rsidR="00266FEA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Tarsalerna inklusive calcaneus samt metatarsallederna.</w:t>
            </w:r>
          </w:p>
          <w:p w14:paraId="77963A5B" w14:textId="77777777" w:rsidR="00266FEA" w:rsidRPr="001B6509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14" w:type="dxa"/>
            <w:vMerge/>
          </w:tcPr>
          <w:p w14:paraId="5949AA78" w14:textId="77777777" w:rsidR="00266FEA" w:rsidRPr="001B6509" w:rsidRDefault="00266FEA" w:rsidP="00552A5E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FEAA518" w14:textId="77777777" w:rsidR="00266FEA" w:rsidRDefault="00266FEA" w:rsidP="00266FEA">
      <w:pPr>
        <w:rPr>
          <w:rFonts w:ascii="Arial" w:hAnsi="Arial" w:cs="Arial"/>
          <w:b/>
          <w:sz w:val="18"/>
          <w:szCs w:val="18"/>
        </w:rPr>
      </w:pPr>
    </w:p>
    <w:p w14:paraId="08282A36" w14:textId="77777777" w:rsidR="00266FEA" w:rsidRPr="008714C4" w:rsidRDefault="00266FEA" w:rsidP="008859C8">
      <w:pPr>
        <w:ind w:left="0"/>
        <w:rPr>
          <w:rFonts w:ascii="Arial" w:hAnsi="Arial" w:cs="Arial"/>
          <w:b/>
          <w:sz w:val="18"/>
          <w:szCs w:val="18"/>
        </w:rPr>
      </w:pPr>
    </w:p>
    <w:p w14:paraId="07E800A9" w14:textId="0801B97A" w:rsidR="00266FEA" w:rsidRPr="00DA39B6" w:rsidRDefault="00266FEA" w:rsidP="00266FEA">
      <w:pPr>
        <w:pStyle w:val="Rubrik3"/>
      </w:pPr>
      <w:r w:rsidRPr="00DA39B6">
        <w:t>Re</w:t>
      </w:r>
      <w:r w:rsidR="008859C8">
        <w:t>f</w:t>
      </w:r>
      <w:r w:rsidRPr="00DA39B6">
        <w:t>ormatering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4962"/>
        <w:gridCol w:w="2947"/>
      </w:tblGrid>
      <w:tr w:rsidR="00266FEA" w14:paraId="14C0000B" w14:textId="77777777" w:rsidTr="20E2B295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6DF8DB" w14:textId="77777777" w:rsidR="00266FEA" w:rsidRPr="004A5758" w:rsidRDefault="00266FEA" w:rsidP="008859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49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F0E2DF" w14:textId="77777777" w:rsidR="00266FEA" w:rsidRPr="004A5758" w:rsidRDefault="00266FEA" w:rsidP="008859C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94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3C3B6A" w14:textId="77777777" w:rsidR="00266FEA" w:rsidRPr="004A5758" w:rsidRDefault="00266FEA" w:rsidP="008859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C77E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11C52FB" wp14:editId="26A826CD">
                      <wp:simplePos x="0" y="0"/>
                      <wp:positionH relativeFrom="column">
                        <wp:posOffset>238760</wp:posOffset>
                      </wp:positionH>
                      <wp:positionV relativeFrom="paragraph">
                        <wp:posOffset>1745615</wp:posOffset>
                      </wp:positionV>
                      <wp:extent cx="309880" cy="694690"/>
                      <wp:effectExtent l="0" t="0" r="0" b="0"/>
                      <wp:wrapNone/>
                      <wp:docPr id="1" name="Textruta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383419">
                                <a:off x="0" y="0"/>
                                <a:ext cx="30988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67E862A5" w14:textId="77777777" w:rsidR="00266FEA" w:rsidRPr="008C79A8" w:rsidRDefault="00266FEA" w:rsidP="00266FE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SIN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shapetype id="_x0000_t202" coordsize="21600,21600" o:spt="202" path="m,l,21600r21600,l21600,xe" w14:anchorId="311C52FB">
                      <v:stroke joinstyle="miter"/>
                      <v:path gradientshapeok="t" o:connecttype="rect"/>
                    </v:shapetype>
                    <v:shape id="Textruta 1" style="position:absolute;left:0;text-align:left;margin-left:18.8pt;margin-top:137.45pt;width:24.4pt;height:54.7pt;rotation:5880129fd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">
                      <v:textbox style="layout-flow:vertical;mso-layout-flow-alt:bottom-to-top">
                        <w:txbxContent>
                          <w:p w:rsidRPr="008C79A8" w:rsidR="00266FEA" w:rsidP="00266FEA" w:rsidRDefault="00266FEA" w14:paraId="67E862A5" w14:textId="7777777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SIN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C77E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BE5591F" wp14:editId="4898BB26">
                      <wp:simplePos x="0" y="0"/>
                      <wp:positionH relativeFrom="margin">
                        <wp:posOffset>669290</wp:posOffset>
                      </wp:positionH>
                      <wp:positionV relativeFrom="paragraph">
                        <wp:posOffset>888365</wp:posOffset>
                      </wp:positionV>
                      <wp:extent cx="409575" cy="553085"/>
                      <wp:effectExtent l="4445" t="0" r="0" b="0"/>
                      <wp:wrapNone/>
                      <wp:docPr id="24" name="Ned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09575" cy="55308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FD3DEEE" w14:textId="77777777" w:rsidR="00266FEA" w:rsidRPr="0066564D" w:rsidRDefault="00266FEA" w:rsidP="008859C8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shapetype id="_x0000_t67" coordsize="21600,21600" o:spt="67" adj="16200,5400" path="m0@0l@1@0@1,0@2,0@2@0,21600@0,10800,21600xe" w14:anchorId="1BE5591F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textboxrect="@1,0,@2,@6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Ned 24" style="position:absolute;left:0;text-align:left;margin-left:52.7pt;margin-top:69.95pt;width:32.25pt;height:43.55pt;rotation:90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8" fillcolor="red" stroked="f" strokeweight="2pt" type="#_x0000_t67" adj="136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">
                      <v:textbox style="layout-flow:vertical;mso-layout-flow-alt:bottom-to-top" inset="1mm,1mm,1mm,1mm">
                        <w:txbxContent>
                          <w:p w:rsidRPr="0066564D" w:rsidR="00266FEA" w:rsidP="008859C8" w:rsidRDefault="00266FEA" w14:paraId="4FD3DEEE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650862F" wp14:editId="7A3889B2">
                      <wp:simplePos x="0" y="0"/>
                      <wp:positionH relativeFrom="column">
                        <wp:posOffset>581660</wp:posOffset>
                      </wp:positionH>
                      <wp:positionV relativeFrom="paragraph">
                        <wp:posOffset>3175</wp:posOffset>
                      </wp:positionV>
                      <wp:extent cx="23495" cy="2190750"/>
                      <wp:effectExtent l="19050" t="19050" r="33655" b="1905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23750" cy="2190997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093CA3CF">
                    <v:line id="Rak 16" style="position:absolute;flip:x 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45.8pt,.25pt" to="47.65pt,172.75pt" w14:anchorId="741133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66075C96" wp14:editId="4377C820">
                  <wp:extent cx="1257300" cy="2210468"/>
                  <wp:effectExtent l="0" t="0" r="0" b="0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2827180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257300" cy="22104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66FEA" w14:paraId="5B223E14" w14:textId="77777777" w:rsidTr="20E2B295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24CE51C2" w14:textId="77777777" w:rsidR="00266FEA" w:rsidRDefault="00266FEA" w:rsidP="008859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49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2335F4" w14:textId="77777777" w:rsidR="00266FEA" w:rsidRPr="006B4EB1" w:rsidRDefault="00266FEA" w:rsidP="008859C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Vinkelrätt mot metatarsalbenens längsaxel.</w:t>
            </w:r>
          </w:p>
        </w:tc>
        <w:tc>
          <w:tcPr>
            <w:tcW w:w="2947" w:type="dxa"/>
            <w:vMerge/>
          </w:tcPr>
          <w:p w14:paraId="53D98723" w14:textId="77777777" w:rsidR="00266FEA" w:rsidRPr="006B4EB1" w:rsidRDefault="00266FEA" w:rsidP="008859C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66FEA" w14:paraId="76AB4840" w14:textId="77777777" w:rsidTr="20E2B295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BB4627A" w14:textId="77777777" w:rsidR="00266FEA" w:rsidRPr="004A5758" w:rsidRDefault="00266FEA" w:rsidP="008859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49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232BAA9" w14:textId="77777777" w:rsidR="00266FEA" w:rsidRPr="004A5758" w:rsidRDefault="00266FEA" w:rsidP="008859C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metatarsalbenens längsaxel, framifrån – bak.</w:t>
            </w:r>
          </w:p>
        </w:tc>
        <w:tc>
          <w:tcPr>
            <w:tcW w:w="2947" w:type="dxa"/>
            <w:vMerge/>
          </w:tcPr>
          <w:p w14:paraId="4F2FC527" w14:textId="77777777" w:rsidR="00266FEA" w:rsidRPr="004A5758" w:rsidRDefault="00266FEA" w:rsidP="008859C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66FEA" w14:paraId="4B56B529" w14:textId="77777777" w:rsidTr="20E2B295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23FFAC59" w14:textId="77777777" w:rsidR="00266FEA" w:rsidRDefault="00266FEA" w:rsidP="008859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49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28397CB" w14:textId="77777777" w:rsidR="00266FEA" w:rsidRPr="004A5758" w:rsidRDefault="00266FEA" w:rsidP="008859C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metatarsalbenens längsaxel, inifrån – ut.</w:t>
            </w:r>
            <w:r>
              <w:rPr>
                <w:noProof/>
              </w:rPr>
              <w:t xml:space="preserve"> </w:t>
            </w:r>
          </w:p>
        </w:tc>
        <w:tc>
          <w:tcPr>
            <w:tcW w:w="2947" w:type="dxa"/>
            <w:vMerge/>
          </w:tcPr>
          <w:p w14:paraId="2D6308D6" w14:textId="77777777" w:rsidR="00266FEA" w:rsidRPr="004A5758" w:rsidRDefault="00266FEA" w:rsidP="008859C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66FEA" w14:paraId="48F39330" w14:textId="77777777" w:rsidTr="20E2B295">
        <w:trPr>
          <w:trHeight w:val="227"/>
        </w:trPr>
        <w:tc>
          <w:tcPr>
            <w:tcW w:w="609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870C14E" w14:textId="77777777" w:rsidR="00266FEA" w:rsidRDefault="00266FEA" w:rsidP="008859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5454119" wp14:editId="2CDF553E">
                      <wp:simplePos x="0" y="0"/>
                      <wp:positionH relativeFrom="column">
                        <wp:posOffset>1950085</wp:posOffset>
                      </wp:positionH>
                      <wp:positionV relativeFrom="paragraph">
                        <wp:posOffset>349885</wp:posOffset>
                      </wp:positionV>
                      <wp:extent cx="407035" cy="526415"/>
                      <wp:effectExtent l="19050" t="19050" r="12065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9032531">
                                <a:off x="0" y="0"/>
                                <a:ext cx="407035" cy="52641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B7E0766" w14:textId="77777777" w:rsidR="00266FEA" w:rsidRPr="0066567D" w:rsidRDefault="00266FEA" w:rsidP="008859C8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shape id="Upp 19" style="position:absolute;left:0;text-align:left;margin-left:153.55pt;margin-top:27.55pt;width:32.05pt;height:41.45pt;rotation:9865933fd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9" fillcolor="red" stroked="f" strokeweight="2pt" type="#_x0000_t68" adj="83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" w14:anchorId="65454119">
                      <v:textbox style="layout-flow:vertical;mso-layout-flow-alt:bottom-to-top" inset="1mm,1mm,1mm,1mm">
                        <w:txbxContent>
                          <w:p w:rsidRPr="0066567D" w:rsidR="00266FEA" w:rsidP="008859C8" w:rsidRDefault="00266FEA" w14:paraId="6B7E0766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ED5FA5A" wp14:editId="41F20578">
                      <wp:simplePos x="0" y="0"/>
                      <wp:positionH relativeFrom="margin">
                        <wp:posOffset>1246505</wp:posOffset>
                      </wp:positionH>
                      <wp:positionV relativeFrom="paragraph">
                        <wp:posOffset>783590</wp:posOffset>
                      </wp:positionV>
                      <wp:extent cx="409575" cy="499745"/>
                      <wp:effectExtent l="0" t="6985" r="2540" b="254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3856398">
                                <a:off x="0" y="0"/>
                                <a:ext cx="409575" cy="4997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E831A0E" w14:textId="77777777" w:rsidR="00266FEA" w:rsidRPr="0066564D" w:rsidRDefault="00266FEA" w:rsidP="008859C8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>
                    <v:shape id="Ned 20" style="position:absolute;left:0;text-align:left;margin-left:98.15pt;margin-top:61.7pt;width:32.25pt;height:39.35pt;rotation:4212215fd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30" fillcolor="red" stroked="f" strokeweight="2pt" type="#_x0000_t67" adj="127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" w14:anchorId="0ED5FA5A">
                      <v:textbox style="layout-flow:vertical;mso-layout-flow-alt:bottom-to-top" inset="1mm,1mm,1mm,1mm">
                        <w:txbxContent>
                          <w:p w:rsidRPr="0066564D" w:rsidR="00266FEA" w:rsidP="008859C8" w:rsidRDefault="00266FEA" w14:paraId="4E831A0E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CC89DF6" wp14:editId="3760F09C">
                      <wp:simplePos x="0" y="0"/>
                      <wp:positionH relativeFrom="column">
                        <wp:posOffset>473710</wp:posOffset>
                      </wp:positionH>
                      <wp:positionV relativeFrom="paragraph">
                        <wp:posOffset>-2540</wp:posOffset>
                      </wp:positionV>
                      <wp:extent cx="2228850" cy="1257300"/>
                      <wp:effectExtent l="19050" t="19050" r="19050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2228850" cy="125730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6CEC1D8A">
                    <v:line id="Rak 23" style="position:absolute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37.3pt,-.2pt" to="212.8pt,98.8pt" w14:anchorId="0BEF938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"/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CFB6F75" wp14:editId="74EFACB9">
                      <wp:simplePos x="0" y="0"/>
                      <wp:positionH relativeFrom="column">
                        <wp:posOffset>1271270</wp:posOffset>
                      </wp:positionH>
                      <wp:positionV relativeFrom="paragraph">
                        <wp:posOffset>32385</wp:posOffset>
                      </wp:positionV>
                      <wp:extent cx="588010" cy="1311910"/>
                      <wp:effectExtent l="19050" t="19050" r="21590" b="2159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88396" cy="1311965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52021F7F">
                    <v:line id="Rak 21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100.1pt,2.55pt" to="146.4pt,105.85pt" w14:anchorId="159CF7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29C23184" wp14:editId="19F2559E">
                  <wp:extent cx="2456953" cy="1355825"/>
                  <wp:effectExtent l="0" t="0" r="63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2995092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0893" cy="13690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7" w:type="dxa"/>
            <w:vMerge/>
          </w:tcPr>
          <w:p w14:paraId="78B4BE40" w14:textId="77777777" w:rsidR="00266FEA" w:rsidRPr="004A5758" w:rsidRDefault="00266FEA" w:rsidP="008859C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3626EAE" w14:textId="77777777" w:rsidR="00266FEA" w:rsidRPr="00AF185A" w:rsidRDefault="00266FEA" w:rsidP="00266FEA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323CE5AC" w14:textId="77777777" w:rsidR="00266FEA" w:rsidRPr="00DA39B6" w:rsidRDefault="00266FEA" w:rsidP="00266FEA">
      <w:pPr>
        <w:pStyle w:val="Rubrik3"/>
      </w:pPr>
      <w:r w:rsidRPr="00DA39B6">
        <w:t>Arkivering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266FEA" w14:paraId="24F0C4FC" w14:textId="77777777" w:rsidTr="00552A5E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543D6DE" w14:textId="77777777" w:rsidR="00266FEA" w:rsidRPr="00E25E8E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696E540" w14:textId="77777777" w:rsidR="00266FEA" w:rsidRPr="00E25E8E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25E8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5E5C9F4" w14:textId="77777777" w:rsidR="00266FEA" w:rsidRPr="00E25E8E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B81594D" w14:textId="77777777" w:rsidR="00266FEA" w:rsidRPr="00E25E8E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Kernel (Verity)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C4BB9A3" w14:textId="77777777" w:rsidR="00266FEA" w:rsidRPr="00E25E8E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01D73D0" w14:textId="77777777" w:rsidR="00266FEA" w:rsidRPr="00E25E8E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266FEA" w14:paraId="5F8142AC" w14:textId="77777777" w:rsidTr="00552A5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3C1C9E5" w14:textId="77777777" w:rsidR="00266FEA" w:rsidRPr="00ED5407" w:rsidRDefault="00266FEA" w:rsidP="00552A5E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168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Fot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6B2191" w14:textId="77777777" w:rsidR="00266FEA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F3AD8A" w14:textId="592C40C2" w:rsidR="00266FEA" w:rsidRDefault="00164C72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0,4</w:t>
            </w:r>
            <w:r w:rsidR="00266FEA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0,4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555656" w14:textId="77777777" w:rsidR="00266FEA" w:rsidRPr="00F44BD7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DDD47D" w14:textId="77777777" w:rsidR="00266FEA" w:rsidRPr="00F44BD7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82DC8E9" w14:textId="77777777" w:rsidR="00266FEA" w:rsidRPr="00F44BD7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66FEA" w14:paraId="247E43DB" w14:textId="77777777" w:rsidTr="00552A5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CE7AAE1" w14:textId="77777777" w:rsidR="00266FEA" w:rsidRDefault="00266FEA" w:rsidP="00552A5E">
            <w:pPr>
              <w:pStyle w:val="Liststycke"/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93773E" w14:textId="77777777" w:rsidR="00266FEA" w:rsidRPr="00F44BD7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5268F4" w14:textId="36E09ED3" w:rsidR="00266FEA" w:rsidRDefault="00164C72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266FEA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9133E8" w14:textId="77777777" w:rsidR="00266FEA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8107E6" w14:textId="77777777" w:rsidR="00266FEA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018DA60" w14:textId="77777777" w:rsidR="00266FEA" w:rsidRPr="00F44BD7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66FEA" w14:paraId="4FF35B7A" w14:textId="77777777" w:rsidTr="00552A5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AFDFE21" w14:textId="77777777" w:rsidR="00266FEA" w:rsidRPr="00F44BD7" w:rsidRDefault="00266FEA" w:rsidP="00552A5E">
            <w:pPr>
              <w:pStyle w:val="Liststycke"/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0AFC1A" w14:textId="77777777" w:rsidR="00266FEA" w:rsidRPr="00F44BD7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762931" w14:textId="733F27AC" w:rsidR="00266FEA" w:rsidRPr="00F44BD7" w:rsidRDefault="00164C72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266FEA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171C09" w14:textId="77777777" w:rsidR="00266FEA" w:rsidRPr="00F44BD7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9B59F0" w14:textId="77777777" w:rsidR="00266FEA" w:rsidRPr="00F44BD7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CD62FC4" w14:textId="77777777" w:rsidR="00266FEA" w:rsidRPr="00F44BD7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66FEA" w14:paraId="331295E0" w14:textId="77777777" w:rsidTr="00552A5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6093907" w14:textId="77777777" w:rsidR="00266FEA" w:rsidRPr="00F44BD7" w:rsidRDefault="00266FEA" w:rsidP="00552A5E">
            <w:pPr>
              <w:pStyle w:val="Liststycke"/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DD95FC" w14:textId="77777777" w:rsidR="00266FEA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CFD996" w14:textId="130C288D" w:rsidR="00266FEA" w:rsidRDefault="00164C72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266FEA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DB1ED8" w14:textId="77777777" w:rsidR="00266FEA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3B05A8" w14:textId="77777777" w:rsidR="00266FEA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554D8EB" w14:textId="77777777" w:rsidR="00266FEA" w:rsidRPr="00F44BD7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266FEA" w14:paraId="1E6ACF73" w14:textId="77777777" w:rsidTr="00552A5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B0C786E" w14:textId="77777777" w:rsidR="00266FEA" w:rsidRPr="009C7C5C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750DCB" w14:textId="77777777" w:rsidR="00266FEA" w:rsidRPr="009C7C5C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9F0C13" w14:textId="77777777" w:rsidR="00266FEA" w:rsidRPr="009C7C5C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9EFAE2" w14:textId="77777777" w:rsidR="00266FEA" w:rsidRPr="009C7C5C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30BA2F7" w14:textId="77777777" w:rsidR="00266FEA" w:rsidRPr="009C7C5C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77C91A" w14:textId="77777777" w:rsidR="00266FEA" w:rsidRPr="009C7C5C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266FEA" w14:paraId="33AF0C14" w14:textId="77777777" w:rsidTr="00552A5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2A542ED" w14:textId="77777777" w:rsidR="00266FEA" w:rsidRPr="009C7C5C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90530E7" w14:textId="77777777" w:rsidR="00266FEA" w:rsidRPr="009C7C5C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31C73D" w14:textId="77777777" w:rsidR="00266FEA" w:rsidRPr="009C7C5C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B55E47" w14:textId="77777777" w:rsidR="00266FEA" w:rsidRPr="009C7C5C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EEB206" w14:textId="77777777" w:rsidR="00266FEA" w:rsidRPr="009C7C5C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B3036B1" w14:textId="77777777" w:rsidR="00266FEA" w:rsidRPr="009C7C5C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5D6F24C5" w14:textId="77777777" w:rsidR="00266FEA" w:rsidRPr="009C7C5C" w:rsidRDefault="00266FEA" w:rsidP="00266FEA">
      <w:pPr>
        <w:tabs>
          <w:tab w:val="left" w:pos="4590"/>
        </w:tabs>
        <w:rPr>
          <w:rFonts w:ascii="Arial" w:hAnsi="Arial" w:cs="Arial"/>
          <w:sz w:val="18"/>
          <w:szCs w:val="18"/>
          <w:lang w:val="en-US"/>
        </w:rPr>
      </w:pPr>
    </w:p>
    <w:p w14:paraId="0BE27AAD" w14:textId="77777777" w:rsidR="00266FEA" w:rsidRPr="00DA39B6" w:rsidRDefault="00266FEA" w:rsidP="00266FEA">
      <w:pPr>
        <w:pStyle w:val="Rubrik3"/>
      </w:pPr>
      <w:r w:rsidRPr="009C7C5C">
        <w:rPr>
          <w:lang w:val="en-US"/>
        </w:rPr>
        <w:t xml:space="preserve">Hängning </w:t>
      </w:r>
      <w:r w:rsidRPr="00DA39B6">
        <w:t>PACS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266FEA" w14:paraId="4A999C62" w14:textId="77777777" w:rsidTr="00552A5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8901E9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451B10ED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3A65204D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5494F965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2308635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6FEA" w14:paraId="1CA90A77" w14:textId="77777777" w:rsidTr="00552A5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1142A2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666666" w:themeFill="text2" w:themeFillTint="99"/>
            <w:vAlign w:val="center"/>
          </w:tcPr>
          <w:p w14:paraId="6B35EAF5" w14:textId="77777777" w:rsidR="00266FEA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Fot K-</w:t>
            </w:r>
          </w:p>
          <w:p w14:paraId="0E83BC5C" w14:textId="77777777" w:rsidR="00266FEA" w:rsidRPr="00390584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 w:themeFill="background1" w:themeFillShade="F2"/>
          </w:tcPr>
          <w:p w14:paraId="6EDDC97F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4D87F031" w14:textId="77777777" w:rsidR="00266FEA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Fot K-</w:t>
            </w:r>
          </w:p>
          <w:p w14:paraId="731666BB" w14:textId="77777777" w:rsidR="00266FEA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3D701975" w14:textId="77777777" w:rsidR="00266FEA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Fot K-</w:t>
            </w:r>
          </w:p>
          <w:p w14:paraId="108D6B5C" w14:textId="77777777" w:rsidR="00266FEA" w:rsidRPr="004C69FC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 w:themeFill="background1" w:themeFillShade="F2"/>
          </w:tcPr>
          <w:p w14:paraId="1C5C5156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6FEA" w14:paraId="13760E95" w14:textId="77777777" w:rsidTr="00552A5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C032FE1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41508A81" w14:textId="77777777" w:rsidR="00266FEA" w:rsidRPr="00390584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49DE4071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6E5B1720" w14:textId="77777777" w:rsidR="00266FEA" w:rsidRPr="00390584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37930BEE" w14:textId="77777777" w:rsidR="00266FEA" w:rsidRPr="00390584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F3D731E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6FEA" w14:paraId="64E66B84" w14:textId="77777777" w:rsidTr="00552A5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1A24F3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0D08484F" w14:textId="77777777" w:rsidR="00266FEA" w:rsidRPr="00390584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11CAC3DC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2AC89B80" w14:textId="77777777" w:rsidR="00266FEA" w:rsidRPr="00390584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6D024966" w14:textId="77777777" w:rsidR="00266FEA" w:rsidRPr="00390584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0BC6CE56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6FEA" w14:paraId="6956394D" w14:textId="77777777" w:rsidTr="00552A5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B7A295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7DE52317" w14:textId="77777777" w:rsidR="00266FEA" w:rsidRPr="00390584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5A801806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7F2682F4" w14:textId="77777777" w:rsidR="00266FEA" w:rsidRPr="00390584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037AD69C" w14:textId="77777777" w:rsidR="00266FEA" w:rsidRPr="00390584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A87DDD7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6FEA" w14:paraId="3BE456FD" w14:textId="77777777" w:rsidTr="00552A5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E121A8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  <w:vAlign w:val="center"/>
          </w:tcPr>
          <w:p w14:paraId="76D4E5F9" w14:textId="77777777" w:rsidR="00266FEA" w:rsidRPr="00390584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60876748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45922FAA" w14:textId="77777777" w:rsidR="00266FEA" w:rsidRPr="00390584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143B65ED" w14:textId="77777777" w:rsidR="00266FEA" w:rsidRPr="00390584" w:rsidRDefault="00266FEA" w:rsidP="00552A5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5C1EE6B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6FEA" w14:paraId="7DA3151A" w14:textId="77777777" w:rsidTr="00552A5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E9F2C4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47130E49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4117F27E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4EBE9BCC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016BBAA7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CE44E78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6FEA" w14:paraId="18BFE3F6" w14:textId="77777777" w:rsidTr="00552A5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46D8509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289592CC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0D2D5E93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2091E54D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181681C8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327DA216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6FEA" w14:paraId="165B9D7D" w14:textId="77777777" w:rsidTr="00552A5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99102A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666666" w:themeFill="text2" w:themeFillTint="99"/>
          </w:tcPr>
          <w:p w14:paraId="4F0DCCC9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5F761754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5069E953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0A290001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61F1DA96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66FEA" w14:paraId="3C667009" w14:textId="77777777" w:rsidTr="00552A5E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B57497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734696D3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761511EA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 w:themeColor="background1" w:themeShade="F2"/>
              <w:bottom w:val="single" w:sz="4" w:space="0" w:color="auto"/>
            </w:tcBorders>
            <w:shd w:val="clear" w:color="auto" w:fill="F2F2F2" w:themeFill="background1" w:themeFillShade="F2"/>
          </w:tcPr>
          <w:p w14:paraId="215D2230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CF55FBC" w14:textId="77777777" w:rsidR="00266FEA" w:rsidRPr="00390584" w:rsidRDefault="00266FEA" w:rsidP="00552A5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0E4E0B6" w14:textId="77777777" w:rsidR="00266FEA" w:rsidRPr="00FE0278" w:rsidRDefault="00266FEA" w:rsidP="00266FEA">
      <w:pPr>
        <w:tabs>
          <w:tab w:val="left" w:pos="4590"/>
        </w:tabs>
        <w:rPr>
          <w:rFonts w:ascii="Arial" w:hAnsi="Arial" w:cs="Arial"/>
        </w:rPr>
      </w:pPr>
    </w:p>
    <w:p w14:paraId="40AA233F" w14:textId="0D6C4E8D" w:rsidR="009C6C0C" w:rsidRPr="00266FEA" w:rsidRDefault="009C6C0C" w:rsidP="000C1673">
      <w:pPr>
        <w:ind w:left="0"/>
      </w:pPr>
    </w:p>
    <w:sectPr w:rsidR="009C6C0C" w:rsidRPr="00266FEA" w:rsidSect="00B96AFF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567BDC" w14:textId="77777777" w:rsidR="00A52274" w:rsidRDefault="00A52274">
      <w:r>
        <w:separator/>
      </w:r>
    </w:p>
  </w:endnote>
  <w:endnote w:type="continuationSeparator" w:id="0">
    <w:p w14:paraId="7CCE039D" w14:textId="77777777" w:rsidR="00A52274" w:rsidRDefault="00A52274">
      <w:r>
        <w:continuationSeparator/>
      </w:r>
    </w:p>
  </w:endnote>
  <w:endnote w:type="continuationNotice" w:id="1">
    <w:p w14:paraId="365F3BB4" w14:textId="77777777" w:rsidR="00A52274" w:rsidRDefault="00A5227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620A7F" w14:textId="77777777" w:rsidR="00A52274" w:rsidRDefault="00A52274"/>
  </w:footnote>
  <w:footnote w:type="continuationSeparator" w:id="0">
    <w:p w14:paraId="373059ED" w14:textId="77777777" w:rsidR="00A52274" w:rsidRDefault="00A52274">
      <w:r>
        <w:continuationSeparator/>
      </w:r>
    </w:p>
  </w:footnote>
  <w:footnote w:type="continuationNotice" w:id="1">
    <w:p w14:paraId="14A9307A" w14:textId="77777777" w:rsidR="00A52274" w:rsidRDefault="00A5227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EFAEA7F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86A98EA" w:tentative="1">
      <w:start w:val="1"/>
      <w:numFmt w:val="lowerLetter"/>
      <w:lvlText w:val="%2."/>
      <w:lvlJc w:val="left"/>
      <w:pPr>
        <w:ind w:left="1080" w:hanging="360"/>
      </w:pPr>
    </w:lvl>
    <w:lvl w:ilvl="2" w:tplc="C37AD002" w:tentative="1">
      <w:start w:val="1"/>
      <w:numFmt w:val="lowerRoman"/>
      <w:lvlText w:val="%3."/>
      <w:lvlJc w:val="right"/>
      <w:pPr>
        <w:ind w:left="1800" w:hanging="180"/>
      </w:pPr>
    </w:lvl>
    <w:lvl w:ilvl="3" w:tplc="596AD1E8" w:tentative="1">
      <w:start w:val="1"/>
      <w:numFmt w:val="decimal"/>
      <w:lvlText w:val="%4."/>
      <w:lvlJc w:val="left"/>
      <w:pPr>
        <w:ind w:left="2520" w:hanging="360"/>
      </w:pPr>
    </w:lvl>
    <w:lvl w:ilvl="4" w:tplc="334063F2" w:tentative="1">
      <w:start w:val="1"/>
      <w:numFmt w:val="lowerLetter"/>
      <w:lvlText w:val="%5."/>
      <w:lvlJc w:val="left"/>
      <w:pPr>
        <w:ind w:left="3240" w:hanging="360"/>
      </w:pPr>
    </w:lvl>
    <w:lvl w:ilvl="5" w:tplc="B3DEECF0" w:tentative="1">
      <w:start w:val="1"/>
      <w:numFmt w:val="lowerRoman"/>
      <w:lvlText w:val="%6."/>
      <w:lvlJc w:val="right"/>
      <w:pPr>
        <w:ind w:left="3960" w:hanging="180"/>
      </w:pPr>
    </w:lvl>
    <w:lvl w:ilvl="6" w:tplc="5198A2C2" w:tentative="1">
      <w:start w:val="1"/>
      <w:numFmt w:val="decimal"/>
      <w:lvlText w:val="%7."/>
      <w:lvlJc w:val="left"/>
      <w:pPr>
        <w:ind w:left="4680" w:hanging="360"/>
      </w:pPr>
    </w:lvl>
    <w:lvl w:ilvl="7" w:tplc="6240CE2C" w:tentative="1">
      <w:start w:val="1"/>
      <w:numFmt w:val="lowerLetter"/>
      <w:lvlText w:val="%8."/>
      <w:lvlJc w:val="left"/>
      <w:pPr>
        <w:ind w:left="5400" w:hanging="360"/>
      </w:pPr>
    </w:lvl>
    <w:lvl w:ilvl="8" w:tplc="E274F62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73FCF40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52615D2" w:tentative="1">
      <w:start w:val="1"/>
      <w:numFmt w:val="lowerLetter"/>
      <w:lvlText w:val="%2."/>
      <w:lvlJc w:val="left"/>
      <w:pPr>
        <w:ind w:left="1080" w:hanging="360"/>
      </w:pPr>
    </w:lvl>
    <w:lvl w:ilvl="2" w:tplc="859AD23C" w:tentative="1">
      <w:start w:val="1"/>
      <w:numFmt w:val="lowerRoman"/>
      <w:lvlText w:val="%3."/>
      <w:lvlJc w:val="right"/>
      <w:pPr>
        <w:ind w:left="1800" w:hanging="180"/>
      </w:pPr>
    </w:lvl>
    <w:lvl w:ilvl="3" w:tplc="CF96245E" w:tentative="1">
      <w:start w:val="1"/>
      <w:numFmt w:val="decimal"/>
      <w:lvlText w:val="%4."/>
      <w:lvlJc w:val="left"/>
      <w:pPr>
        <w:ind w:left="2520" w:hanging="360"/>
      </w:pPr>
    </w:lvl>
    <w:lvl w:ilvl="4" w:tplc="753E5AE0" w:tentative="1">
      <w:start w:val="1"/>
      <w:numFmt w:val="lowerLetter"/>
      <w:lvlText w:val="%5."/>
      <w:lvlJc w:val="left"/>
      <w:pPr>
        <w:ind w:left="3240" w:hanging="360"/>
      </w:pPr>
    </w:lvl>
    <w:lvl w:ilvl="5" w:tplc="B186111C" w:tentative="1">
      <w:start w:val="1"/>
      <w:numFmt w:val="lowerRoman"/>
      <w:lvlText w:val="%6."/>
      <w:lvlJc w:val="right"/>
      <w:pPr>
        <w:ind w:left="3960" w:hanging="180"/>
      </w:pPr>
    </w:lvl>
    <w:lvl w:ilvl="6" w:tplc="A600E63C" w:tentative="1">
      <w:start w:val="1"/>
      <w:numFmt w:val="decimal"/>
      <w:lvlText w:val="%7."/>
      <w:lvlJc w:val="left"/>
      <w:pPr>
        <w:ind w:left="4680" w:hanging="360"/>
      </w:pPr>
    </w:lvl>
    <w:lvl w:ilvl="7" w:tplc="2F2AB52A" w:tentative="1">
      <w:start w:val="1"/>
      <w:numFmt w:val="lowerLetter"/>
      <w:lvlText w:val="%8."/>
      <w:lvlJc w:val="left"/>
      <w:pPr>
        <w:ind w:left="5400" w:hanging="360"/>
      </w:pPr>
    </w:lvl>
    <w:lvl w:ilvl="8" w:tplc="A0B6EBB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6DEEADD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5A0DD7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3CE03A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74CEE1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43088D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6264A3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20C216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9DC8ED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CA741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94939823">
    <w:abstractNumId w:val="20"/>
  </w:num>
  <w:num w:numId="2" w16cid:durableId="1781143316">
    <w:abstractNumId w:val="15"/>
  </w:num>
  <w:num w:numId="3" w16cid:durableId="1182668106">
    <w:abstractNumId w:val="0"/>
  </w:num>
  <w:num w:numId="4" w16cid:durableId="2083142075">
    <w:abstractNumId w:val="6"/>
  </w:num>
  <w:num w:numId="5" w16cid:durableId="1533572398">
    <w:abstractNumId w:val="18"/>
  </w:num>
  <w:num w:numId="6" w16cid:durableId="582759776">
    <w:abstractNumId w:val="2"/>
  </w:num>
  <w:num w:numId="7" w16cid:durableId="1277104743">
    <w:abstractNumId w:val="12"/>
  </w:num>
  <w:num w:numId="8" w16cid:durableId="64037624">
    <w:abstractNumId w:val="9"/>
  </w:num>
  <w:num w:numId="9" w16cid:durableId="957756010">
    <w:abstractNumId w:val="1"/>
  </w:num>
  <w:num w:numId="10" w16cid:durableId="1536234943">
    <w:abstractNumId w:val="1"/>
  </w:num>
  <w:num w:numId="11" w16cid:durableId="1003894838">
    <w:abstractNumId w:val="3"/>
  </w:num>
  <w:num w:numId="12" w16cid:durableId="1497767049">
    <w:abstractNumId w:val="4"/>
  </w:num>
  <w:num w:numId="13" w16cid:durableId="1861620654">
    <w:abstractNumId w:val="14"/>
  </w:num>
  <w:num w:numId="14" w16cid:durableId="109860336">
    <w:abstractNumId w:val="10"/>
  </w:num>
  <w:num w:numId="15" w16cid:durableId="573666289">
    <w:abstractNumId w:val="7"/>
  </w:num>
  <w:num w:numId="16" w16cid:durableId="1664505086">
    <w:abstractNumId w:val="13"/>
  </w:num>
  <w:num w:numId="17" w16cid:durableId="1666974956">
    <w:abstractNumId w:val="5"/>
  </w:num>
  <w:num w:numId="18" w16cid:durableId="2106881612">
    <w:abstractNumId w:val="11"/>
  </w:num>
  <w:num w:numId="19" w16cid:durableId="1171218862">
    <w:abstractNumId w:val="19"/>
  </w:num>
  <w:num w:numId="20" w16cid:durableId="2107456074">
    <w:abstractNumId w:val="16"/>
  </w:num>
  <w:num w:numId="21" w16cid:durableId="1791240189">
    <w:abstractNumId w:val="8"/>
  </w:num>
  <w:num w:numId="22" w16cid:durableId="140170736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1673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4C72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36DA8"/>
    <w:rsid w:val="00250F24"/>
    <w:rsid w:val="002523C5"/>
    <w:rsid w:val="0025380B"/>
    <w:rsid w:val="0025703A"/>
    <w:rsid w:val="00262F3D"/>
    <w:rsid w:val="00263281"/>
    <w:rsid w:val="002651D6"/>
    <w:rsid w:val="0026551F"/>
    <w:rsid w:val="00266FEA"/>
    <w:rsid w:val="00270FA8"/>
    <w:rsid w:val="00280A85"/>
    <w:rsid w:val="00281CB3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15D2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2A5E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59C8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C740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2274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13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A407E"/>
    <w:rsid w:val="00BB69DB"/>
    <w:rsid w:val="00BC322E"/>
    <w:rsid w:val="00BC44CD"/>
    <w:rsid w:val="00BC48A6"/>
    <w:rsid w:val="00BE7978"/>
    <w:rsid w:val="00C01F0D"/>
    <w:rsid w:val="00C07DDB"/>
    <w:rsid w:val="00C35E4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2DCA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A137F2E"/>
    <w:rsid w:val="14A3F0CB"/>
    <w:rsid w:val="20E2B295"/>
    <w:rsid w:val="353F8F6C"/>
    <w:rsid w:val="46E19007"/>
    <w:rsid w:val="5B434A5B"/>
    <w:rsid w:val="647B2B65"/>
    <w:rsid w:val="68D30057"/>
    <w:rsid w:val="6B2CF8ED"/>
    <w:rsid w:val="7573D191"/>
    <w:rsid w:val="7D8F69AC"/>
    <w:rsid w:val="7EAC7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266FEA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281CB3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diagramData" Target="diagrams/data1.xml" Id="rId13" /><Relationship Type="http://schemas.openxmlformats.org/officeDocument/2006/relationships/image" Target="media/image1.png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microsoft.com/office/2007/relationships/diagramDrawing" Target="diagrams/drawing1.xml" Id="rId17" /><Relationship Type="http://schemas.openxmlformats.org/officeDocument/2006/relationships/footer" Target="footer3.xml" Id="rId25" /><Relationship Type="http://schemas.openxmlformats.org/officeDocument/2006/relationships/diagramColors" Target="diagrams/colors1.xml" Id="rId16" /><Relationship Type="http://schemas.openxmlformats.org/officeDocument/2006/relationships/image" Target="media/image3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diagramQuickStyle" Target="diagrams/quickStyle1.xm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image" Target="media/image2.png" Id="rId19" /><Relationship Type="http://schemas.openxmlformats.org/officeDocument/2006/relationships/webSettings" Target="webSettings.xml" Id="rId9" /><Relationship Type="http://schemas.openxmlformats.org/officeDocument/2006/relationships/diagramLayout" Target="diagrams/layout1.xm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42CC660F-58D1-4302-A25B-378FF36FBAB3}" type="presOf" srcId="{B73EA016-5B5E-4372-8AFF-E16F061CFA05}" destId="{1F6A0B97-83F0-4189-B0CB-00156B0AC153}" srcOrd="0" destOrd="0" presId="urn:microsoft.com/office/officeart/2005/8/layout/hChevron3"/>
    <dgm:cxn modelId="{4A0B8C0F-59A8-4DCE-91D0-4E97E3698950}" type="presOf" srcId="{7D55B2F1-F7F7-4A6B-AFB0-F846FDB634B5}" destId="{E13D0391-DAD9-4B61-AB66-3FA48A4F7006}" srcOrd="0" destOrd="0" presId="urn:microsoft.com/office/officeart/2005/8/layout/hChevron3"/>
    <dgm:cxn modelId="{B962B466-4D2E-48AA-BCF8-42947A495C02}" type="presOf" srcId="{D813EA76-4FD3-4C15-BFBC-B1DF43B29666}" destId="{4784DBD1-3CBE-41A8-A2C7-CF088F838C79}" srcOrd="0" destOrd="0" presId="urn:microsoft.com/office/officeart/2005/8/layout/hChevron3"/>
    <dgm:cxn modelId="{6C86AF85-B857-4641-8A5B-260FEAFB1F93}" type="presOf" srcId="{548E9FD9-7371-42E5-8C31-C03B33C90BF7}" destId="{6CE68A43-9C69-4212-AF24-9AFEE7CA1715}" srcOrd="0" destOrd="0" presId="urn:microsoft.com/office/officeart/2005/8/layout/hChevron3"/>
    <dgm:cxn modelId="{A9FC3EAD-45F0-42DE-A639-D74E0C3C00B4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1CE908EE-906D-4AE9-8DC1-24D15ABA54DF}" type="presParOf" srcId="{1F6A0B97-83F0-4189-B0CB-00156B0AC153}" destId="{4784DBD1-3CBE-41A8-A2C7-CF088F838C79}" srcOrd="0" destOrd="0" presId="urn:microsoft.com/office/officeart/2005/8/layout/hChevron3"/>
    <dgm:cxn modelId="{229CF9E7-5F42-4F2A-A42F-2617F40B1583}" type="presParOf" srcId="{1F6A0B97-83F0-4189-B0CB-00156B0AC153}" destId="{37D14BC8-3203-463C-9804-9B3B86B621FF}" srcOrd="1" destOrd="0" presId="urn:microsoft.com/office/officeart/2005/8/layout/hChevron3"/>
    <dgm:cxn modelId="{8A850CFC-EAEB-4AAD-9931-038C2E0707EC}" type="presParOf" srcId="{1F6A0B97-83F0-4189-B0CB-00156B0AC153}" destId="{E13D0391-DAD9-4B61-AB66-3FA48A4F7006}" srcOrd="2" destOrd="0" presId="urn:microsoft.com/office/officeart/2005/8/layout/hChevron3"/>
    <dgm:cxn modelId="{15AE6139-11FE-4328-A7E1-A80234468506}" type="presParOf" srcId="{1F6A0B97-83F0-4189-B0CB-00156B0AC153}" destId="{F9271109-4339-4036-9126-150629D10456}" srcOrd="3" destOrd="0" presId="urn:microsoft.com/office/officeart/2005/8/layout/hChevron3"/>
    <dgm:cxn modelId="{A1F505A7-EADC-467B-A626-4451C36606D6}" type="presParOf" srcId="{1F6A0B97-83F0-4189-B0CB-00156B0AC153}" destId="{AD4E5296-B06F-4F82-9CB5-F741BF6BFCC1}" srcOrd="4" destOrd="0" presId="urn:microsoft.com/office/officeart/2005/8/layout/hChevron3"/>
    <dgm:cxn modelId="{CF844F39-BEE7-4372-9A4B-2BB6B9814B69}" type="presParOf" srcId="{1F6A0B97-83F0-4189-B0CB-00156B0AC153}" destId="{99F7A086-6C98-4385-8FFE-3337C1F24694}" srcOrd="5" destOrd="0" presId="urn:microsoft.com/office/officeart/2005/8/layout/hChevron3"/>
    <dgm:cxn modelId="{25488F7F-5778-405F-A81D-07A603117E88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192</Words>
  <Characters>1535</Characters>
  <Application>Microsoft Office Word</Application>
  <DocSecurity>0</DocSecurity>
  <Lines>12</Lines>
  <Paragraphs>3</Paragraphs>
  <ScaleCrop>false</ScaleCrop>
  <Manager/>
  <Company/>
  <LinksUpToDate>false</LinksUpToDate>
  <CharactersWithSpaces>1724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CBCT Fot, provokation eller belastning (C72142)</dc:title>
  <dc:subject/>
  <dc:creator/>
  <keywords/>
  <lastModifiedBy>Ulrica Sehlberg</lastModifiedBy>
  <revision>30</revision>
  <lastPrinted>2016-03-31T10:56:00.0000000Z</lastPrinted>
  <dcterms:created xsi:type="dcterms:W3CDTF">2021-05-27T09:47:00.0000000Z</dcterms:created>
  <dcterms:modified xsi:type="dcterms:W3CDTF">2025-02-12T08:39:00.0000000Z</dcterms:modified>
</coreProperties>
</file>