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11ECB0" w14:textId="23A57D8B" w:rsidR="00F63860" w:rsidRPr="00A53ED4" w:rsidRDefault="00357D9B" w:rsidP="006C0D25">
      <w:pPr>
        <w:pStyle w:val="Rubrik1"/>
        <w:rPr>
          <w:rFonts w:cs="Arial"/>
          <w:sz w:val="18"/>
          <w:szCs w:val="18"/>
        </w:rPr>
      </w:pPr>
      <w:r>
        <w:t>CBCT</w:t>
      </w:r>
      <w:r w:rsidRPr="0078345B">
        <w:t xml:space="preserve"> </w:t>
      </w:r>
      <w:r>
        <w:t>Armbåge (C64000)</w:t>
      </w:r>
    </w:p>
    <w:p w14:paraId="600BA438" w14:textId="77777777" w:rsidR="00F63860" w:rsidRPr="00496CC3" w:rsidRDefault="00F63860" w:rsidP="00F63860">
      <w:pPr>
        <w:pStyle w:val="Rubrik3"/>
      </w:pPr>
      <w:r w:rsidRPr="00496CC3">
        <w:t>Syfte</w:t>
      </w:r>
    </w:p>
    <w:p w14:paraId="39A7EBA9" w14:textId="77777777" w:rsidR="00F63860" w:rsidRDefault="00F63860" w:rsidP="00F63860">
      <w:pPr>
        <w:rPr>
          <w:rFonts w:ascii="Arial" w:hAnsi="Arial" w:cs="Arial"/>
          <w:b/>
          <w:bCs/>
          <w:kern w:val="32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Metodbeskrivning</w:t>
      </w:r>
      <w:r w:rsidRPr="0078345B">
        <w:rPr>
          <w:rFonts w:ascii="Arial" w:hAnsi="Arial" w:cs="Arial"/>
          <w:sz w:val="18"/>
          <w:szCs w:val="18"/>
        </w:rPr>
        <w:t xml:space="preserve"> för </w:t>
      </w:r>
      <w:r>
        <w:rPr>
          <w:rFonts w:ascii="Arial" w:hAnsi="Arial" w:cs="Arial"/>
          <w:sz w:val="18"/>
          <w:szCs w:val="18"/>
        </w:rPr>
        <w:t>CBCT-</w:t>
      </w:r>
      <w:r w:rsidRPr="0078345B">
        <w:rPr>
          <w:rFonts w:ascii="Arial" w:hAnsi="Arial" w:cs="Arial"/>
          <w:sz w:val="18"/>
          <w:szCs w:val="18"/>
        </w:rPr>
        <w:t xml:space="preserve">undersökning </w:t>
      </w:r>
      <w:r>
        <w:rPr>
          <w:rFonts w:ascii="Arial" w:hAnsi="Arial" w:cs="Arial"/>
          <w:sz w:val="18"/>
          <w:szCs w:val="18"/>
        </w:rPr>
        <w:t>i NU-sjukvården</w:t>
      </w:r>
      <w:r w:rsidRPr="0078345B">
        <w:rPr>
          <w:rFonts w:ascii="Arial" w:hAnsi="Arial" w:cs="Arial"/>
          <w:sz w:val="18"/>
          <w:szCs w:val="18"/>
        </w:rPr>
        <w:t>.</w:t>
      </w:r>
    </w:p>
    <w:p w14:paraId="7A087AC6" w14:textId="77777777" w:rsidR="00F63860" w:rsidRDefault="00F63860" w:rsidP="00F63860">
      <w:pPr>
        <w:rPr>
          <w:rFonts w:ascii="Arial" w:hAnsi="Arial" w:cs="Arial"/>
          <w:b/>
          <w:bCs/>
          <w:kern w:val="32"/>
          <w:sz w:val="18"/>
          <w:szCs w:val="18"/>
        </w:rPr>
      </w:pPr>
    </w:p>
    <w:p w14:paraId="325AE99A" w14:textId="77777777" w:rsidR="00F63860" w:rsidRPr="00496CC3" w:rsidRDefault="00F63860" w:rsidP="00F63860">
      <w:pPr>
        <w:pStyle w:val="Rubrik3"/>
      </w:pPr>
      <w:r>
        <w:t>Förändringar sedan föregående version</w:t>
      </w:r>
    </w:p>
    <w:p w14:paraId="64C09388" w14:textId="4D2D0849" w:rsidR="00F63860" w:rsidRDefault="00211E5D" w:rsidP="00F63860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Inga förändringar.</w:t>
      </w:r>
    </w:p>
    <w:p w14:paraId="4AE8B966" w14:textId="77777777" w:rsidR="00F63860" w:rsidRDefault="00F63860" w:rsidP="00F63860">
      <w:pPr>
        <w:rPr>
          <w:rFonts w:ascii="Arial" w:hAnsi="Arial" w:cs="Arial"/>
          <w:sz w:val="18"/>
          <w:szCs w:val="18"/>
        </w:rPr>
      </w:pPr>
    </w:p>
    <w:p w14:paraId="5D1D5498" w14:textId="77777777" w:rsidR="00F63860" w:rsidRPr="00DA39B6" w:rsidRDefault="00F63860" w:rsidP="00F63860">
      <w:pPr>
        <w:pStyle w:val="Rubrik3"/>
      </w:pPr>
      <w:r w:rsidRPr="00DA39B6">
        <w:t>Inför undersökningen</w:t>
      </w:r>
    </w:p>
    <w:tbl>
      <w:tblPr>
        <w:tblW w:w="9038" w:type="dxa"/>
        <w:tblInd w:w="562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F63860" w14:paraId="310C1227" w14:textId="77777777" w:rsidTr="5F13F000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4943438E" w14:textId="77777777" w:rsidR="00F63860" w:rsidRPr="00390584" w:rsidRDefault="00F63860" w:rsidP="0081487E">
            <w:pPr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34836D7D" w14:textId="74EA0AC3" w:rsidR="00F63860" w:rsidRPr="006F5891" w:rsidRDefault="00F63860" w:rsidP="0081487E">
            <w:pPr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Fraktur, frakturkontroll, degenerativa förändringar</w:t>
            </w:r>
            <w:r w:rsidR="003C5AB2">
              <w:rPr>
                <w:rFonts w:ascii="Arial" w:hAnsi="Arial" w:cs="Arial"/>
                <w:sz w:val="18"/>
                <w:szCs w:val="18"/>
              </w:rPr>
              <w:t>, kartläggning av fraktur</w:t>
            </w:r>
            <w:r>
              <w:rPr>
                <w:rFonts w:ascii="Arial" w:hAnsi="Arial" w:cs="Arial"/>
                <w:sz w:val="18"/>
                <w:szCs w:val="18"/>
              </w:rPr>
              <w:t xml:space="preserve"> mm</w:t>
            </w:r>
            <w:r w:rsidRPr="006F5891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  <w:tr w:rsidR="00F63860" w14:paraId="1982A6D1" w14:textId="77777777" w:rsidTr="5F13F00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7212F6B" w14:textId="77777777" w:rsidR="00F63860" w:rsidRPr="00390584" w:rsidRDefault="00F63860" w:rsidP="0081487E">
            <w:pPr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F250021" w14:textId="77777777" w:rsidR="00F63860" w:rsidRPr="005C5712" w:rsidRDefault="00F63860" w:rsidP="0081487E">
            <w:pPr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Inga.</w:t>
            </w:r>
          </w:p>
        </w:tc>
      </w:tr>
      <w:tr w:rsidR="00F63860" w14:paraId="0E3F6A7F" w14:textId="77777777" w:rsidTr="5F13F00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4465593" w14:textId="77777777" w:rsidR="00F63860" w:rsidRPr="00390584" w:rsidRDefault="00F63860" w:rsidP="0081487E">
            <w:pPr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94DC457" w14:textId="2C1E45A2" w:rsidR="00F63860" w:rsidRDefault="00F63860" w:rsidP="0081487E">
            <w:pPr>
              <w:pStyle w:val="Normalwebb"/>
              <w:spacing w:before="0" w:beforeAutospacing="0" w:after="0" w:afterAutospacing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4D7F1104">
              <w:rPr>
                <w:rFonts w:ascii="Arial" w:hAnsi="Arial" w:cs="Arial"/>
                <w:color w:val="000000" w:themeColor="text2"/>
                <w:sz w:val="18"/>
                <w:szCs w:val="18"/>
              </w:rPr>
              <w:t>Se kapitel 4.2 och 5.</w:t>
            </w:r>
            <w:r w:rsidR="59DB8EA0" w:rsidRPr="4D7F1104">
              <w:rPr>
                <w:rFonts w:ascii="Arial" w:hAnsi="Arial" w:cs="Arial"/>
                <w:color w:val="000000" w:themeColor="text2"/>
                <w:sz w:val="18"/>
                <w:szCs w:val="18"/>
              </w:rPr>
              <w:t>10</w:t>
            </w:r>
            <w:r w:rsidRPr="4D7F1104">
              <w:rPr>
                <w:rFonts w:ascii="Arial" w:hAnsi="Arial" w:cs="Arial"/>
                <w:color w:val="000000" w:themeColor="text2"/>
                <w:sz w:val="18"/>
                <w:szCs w:val="18"/>
              </w:rPr>
              <w:t xml:space="preserve"> i </w:t>
            </w:r>
          </w:p>
          <w:p w14:paraId="17721294" w14:textId="13EA03BF" w:rsidR="00F63860" w:rsidRPr="00DC2B99" w:rsidRDefault="00211E5D" w:rsidP="0081487E">
            <w:pPr>
              <w:pStyle w:val="Normalwebb"/>
              <w:spacing w:before="0" w:beforeAutospacing="0" w:after="0" w:afterAutospacing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2" w:history="1">
              <w:r w:rsidR="00F63860">
                <w:rPr>
                  <w:rStyle w:val="Hyperlnk"/>
                  <w:rFonts w:ascii="Arial" w:hAnsi="Arial" w:cs="Arial"/>
                  <w:sz w:val="18"/>
                  <w:szCs w:val="18"/>
                </w:rPr>
                <w:t>Strålskydd vid undersökningar och behandlingar med röntgenstrålning</w:t>
              </w:r>
            </w:hyperlink>
          </w:p>
        </w:tc>
      </w:tr>
      <w:tr w:rsidR="00F63860" w14:paraId="359F5A56" w14:textId="77777777" w:rsidTr="5F13F00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31E53C7D" w14:textId="77777777" w:rsidR="00F63860" w:rsidRPr="00390584" w:rsidRDefault="00F63860" w:rsidP="0081487E">
            <w:pPr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424E63A6" w14:textId="77777777" w:rsidR="00F63860" w:rsidRPr="00F020EC" w:rsidRDefault="00F63860" w:rsidP="00F020EC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left="355" w:right="0"/>
              <w:rPr>
                <w:rFonts w:ascii="Arial" w:hAnsi="Arial" w:cs="Arial"/>
                <w:sz w:val="18"/>
                <w:szCs w:val="18"/>
              </w:rPr>
            </w:pPr>
            <w:r w:rsidRPr="00F020EC">
              <w:rPr>
                <w:rFonts w:ascii="Arial" w:hAnsi="Arial" w:cs="Arial"/>
                <w:sz w:val="18"/>
                <w:szCs w:val="18"/>
              </w:rPr>
              <w:t>Sittande.</w:t>
            </w:r>
          </w:p>
          <w:p w14:paraId="5451A1C8" w14:textId="77777777" w:rsidR="00F63860" w:rsidRPr="00F020EC" w:rsidRDefault="00F63860" w:rsidP="00F020EC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left="355" w:right="0"/>
              <w:rPr>
                <w:rFonts w:ascii="Arial" w:hAnsi="Arial" w:cs="Arial"/>
                <w:sz w:val="18"/>
                <w:szCs w:val="18"/>
              </w:rPr>
            </w:pPr>
            <w:r w:rsidRPr="00F020EC">
              <w:rPr>
                <w:rFonts w:ascii="Arial" w:hAnsi="Arial" w:cs="Arial"/>
                <w:sz w:val="18"/>
                <w:szCs w:val="18"/>
              </w:rPr>
              <w:t>Aktuell arm placerad på armstöd, optimalt med utsträckt arm och handflatan uppåt.</w:t>
            </w:r>
          </w:p>
          <w:p w14:paraId="5AB864A0" w14:textId="77777777" w:rsidR="00F63860" w:rsidRPr="00F020EC" w:rsidRDefault="00F63860" w:rsidP="00F020EC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left="355" w:right="0"/>
              <w:rPr>
                <w:rFonts w:ascii="Arial" w:hAnsi="Arial" w:cs="Arial"/>
                <w:sz w:val="18"/>
                <w:szCs w:val="18"/>
              </w:rPr>
            </w:pPr>
            <w:r w:rsidRPr="00F020EC">
              <w:rPr>
                <w:rFonts w:ascii="Arial" w:hAnsi="Arial" w:cs="Arial"/>
                <w:sz w:val="18"/>
                <w:szCs w:val="18"/>
              </w:rPr>
              <w:t xml:space="preserve">Aktuell armbåge placerad i </w:t>
            </w:r>
            <w:proofErr w:type="spellStart"/>
            <w:r w:rsidRPr="00F020EC">
              <w:rPr>
                <w:rFonts w:ascii="Arial" w:hAnsi="Arial" w:cs="Arial"/>
                <w:sz w:val="18"/>
                <w:szCs w:val="18"/>
              </w:rPr>
              <w:t>isocenter</w:t>
            </w:r>
            <w:proofErr w:type="spellEnd"/>
            <w:r w:rsidRPr="00F020EC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678D5FC1" w14:textId="17888CCA" w:rsidR="00F63860" w:rsidRPr="0066503B" w:rsidRDefault="003C5AB2" w:rsidP="00F020EC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left="355" w:right="0"/>
              <w:rPr>
                <w:rFonts w:ascii="Arial" w:hAnsi="Arial" w:cs="Arial"/>
                <w:sz w:val="18"/>
                <w:szCs w:val="18"/>
              </w:rPr>
            </w:pPr>
            <w:r w:rsidRPr="5F13F000">
              <w:rPr>
                <w:rFonts w:ascii="Arial" w:hAnsi="Arial" w:cs="Arial"/>
                <w:sz w:val="18"/>
                <w:szCs w:val="18"/>
              </w:rPr>
              <w:t>OBS! FOV är 10 x 16 cm (</w:t>
            </w:r>
            <w:proofErr w:type="spellStart"/>
            <w:r w:rsidRPr="5F13F000">
              <w:rPr>
                <w:rFonts w:ascii="Arial" w:hAnsi="Arial" w:cs="Arial"/>
                <w:sz w:val="18"/>
                <w:szCs w:val="18"/>
              </w:rPr>
              <w:t>large</w:t>
            </w:r>
            <w:proofErr w:type="spellEnd"/>
            <w:r w:rsidRPr="5F13F000">
              <w:rPr>
                <w:rFonts w:ascii="Arial" w:hAnsi="Arial" w:cs="Arial"/>
                <w:sz w:val="18"/>
                <w:szCs w:val="18"/>
              </w:rPr>
              <w:t xml:space="preserve">) eller 6 x 16 </w:t>
            </w:r>
            <w:r w:rsidR="2023646A" w:rsidRPr="5F13F000">
              <w:rPr>
                <w:rFonts w:ascii="Arial" w:hAnsi="Arial" w:cs="Arial"/>
                <w:sz w:val="18"/>
                <w:szCs w:val="18"/>
              </w:rPr>
              <w:t>cm</w:t>
            </w:r>
            <w:r w:rsidRPr="5F13F000">
              <w:rPr>
                <w:rFonts w:ascii="Arial" w:hAnsi="Arial" w:cs="Arial"/>
                <w:sz w:val="18"/>
                <w:szCs w:val="18"/>
              </w:rPr>
              <w:t xml:space="preserve"> (small). Intresseområdet ska inkluderas med bra marginal.</w:t>
            </w:r>
          </w:p>
        </w:tc>
      </w:tr>
    </w:tbl>
    <w:p w14:paraId="3D596C4F" w14:textId="77777777" w:rsidR="00F63860" w:rsidRPr="00E56B07" w:rsidRDefault="00F63860" w:rsidP="00F63860">
      <w:pPr>
        <w:tabs>
          <w:tab w:val="left" w:pos="4590"/>
        </w:tabs>
        <w:rPr>
          <w:rFonts w:ascii="Arial" w:hAnsi="Arial" w:cs="Arial"/>
          <w:sz w:val="18"/>
          <w:szCs w:val="18"/>
        </w:rPr>
      </w:pPr>
    </w:p>
    <w:p w14:paraId="2A9CEF16" w14:textId="77777777" w:rsidR="00F63860" w:rsidRPr="00DA39B6" w:rsidRDefault="00F63860" w:rsidP="00F63860">
      <w:pPr>
        <w:pStyle w:val="Rubrik3"/>
      </w:pPr>
      <w:r w:rsidRPr="00DA39B6">
        <w:t>Bildtagning</w:t>
      </w:r>
    </w:p>
    <w:tbl>
      <w:tblPr>
        <w:tblW w:w="9038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F63860" w14:paraId="21EA5131" w14:textId="77777777" w:rsidTr="00BD5BA6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618CF768" w14:textId="77777777" w:rsidR="00F63860" w:rsidRPr="00A85166" w:rsidRDefault="00F63860" w:rsidP="00056046">
            <w:pPr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4E016DDC" wp14:editId="27E0601F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3" r:lo="rId14" r:qs="rId15" r:cs="rId16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7FC3781" w14:textId="77777777" w:rsidR="00F63860" w:rsidRPr="00A85166" w:rsidRDefault="00F63860" w:rsidP="00056046">
            <w:pPr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5D45EE0" wp14:editId="1F489A82">
                      <wp:simplePos x="0" y="0"/>
                      <wp:positionH relativeFrom="column">
                        <wp:posOffset>509905</wp:posOffset>
                      </wp:positionH>
                      <wp:positionV relativeFrom="paragraph">
                        <wp:posOffset>262890</wp:posOffset>
                      </wp:positionV>
                      <wp:extent cx="857250" cy="895350"/>
                      <wp:effectExtent l="19050" t="19050" r="19050" b="1905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57250" cy="895350"/>
                              </a:xfrm>
                              <a:prstGeom prst="rect">
                                <a:avLst/>
                              </a:prstGeom>
                              <a:noFill/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>
                    <v:rect id="Rektangel 3" style="position:absolute;margin-left:40.15pt;margin-top:20.7pt;width:67.5pt;height:70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red" strokeweight="3pt" w14:anchorId="35218D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"/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3F5C2C9E" wp14:editId="4E287680">
                  <wp:extent cx="1343025" cy="1429276"/>
                  <wp:effectExtent l="0" t="0" r="0" b="0"/>
                  <wp:docPr id="4" name="Bildobjekt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25221981" name=""/>
                          <pic:cNvPicPr/>
                        </pic:nvPicPr>
                        <pic:blipFill rotWithShape="1">
                          <a:blip r:embed="rId18"/>
                          <a:srcRect l="7956" t="13463" r="30111" b="18250"/>
                          <a:stretch/>
                        </pic:blipFill>
                        <pic:spPr bwMode="auto">
                          <a:xfrm rot="10800000">
                            <a:off x="0" y="0"/>
                            <a:ext cx="1365706" cy="145341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63860" w14:paraId="237BC298" w14:textId="77777777" w:rsidTr="00BD5BA6">
        <w:trPr>
          <w:trHeight w:val="227"/>
        </w:trPr>
        <w:tc>
          <w:tcPr>
            <w:tcW w:w="1950" w:type="dxa"/>
            <w:shd w:val="clear" w:color="auto" w:fill="F2F2F2" w:themeFill="background1" w:themeFillShade="F2"/>
            <w:vAlign w:val="center"/>
          </w:tcPr>
          <w:p w14:paraId="35398C0F" w14:textId="77777777" w:rsidR="00F63860" w:rsidRPr="00666E60" w:rsidRDefault="00F63860" w:rsidP="00056046">
            <w:pPr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66E60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BBEEB52" w14:textId="77777777" w:rsidR="00F63860" w:rsidRPr="00666E60" w:rsidRDefault="00F63860" w:rsidP="00056046">
            <w:pPr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6569AC1" w14:textId="77777777" w:rsidR="00F63860" w:rsidRPr="001B6509" w:rsidRDefault="00F63860" w:rsidP="00056046">
            <w:pPr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F63860" w14:paraId="65101F4C" w14:textId="77777777" w:rsidTr="00BD5BA6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5DE50AF2" w14:textId="77777777" w:rsidR="00F63860" w:rsidRPr="00B42F19" w:rsidRDefault="00F63860" w:rsidP="00056046">
            <w:pPr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36E1DBED" w14:textId="77777777" w:rsidR="00F63860" w:rsidRDefault="00F63860" w:rsidP="00056046">
            <w:pPr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Proximala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radius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1B6509">
              <w:rPr>
                <w:rFonts w:ascii="Arial" w:hAnsi="Arial" w:cs="Arial"/>
                <w:sz w:val="18"/>
                <w:szCs w:val="18"/>
              </w:rPr>
              <w:t xml:space="preserve">– </w:t>
            </w:r>
            <w:r>
              <w:rPr>
                <w:rFonts w:ascii="Arial" w:hAnsi="Arial" w:cs="Arial"/>
                <w:sz w:val="18"/>
                <w:szCs w:val="18"/>
              </w:rPr>
              <w:t xml:space="preserve">distala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humerus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1BEF029" w14:textId="77777777" w:rsidR="00F63860" w:rsidRDefault="00F63860" w:rsidP="00056046">
            <w:pPr>
              <w:ind w:left="0" w:right="0"/>
              <w:jc w:val="both"/>
              <w:rPr>
                <w:noProof/>
              </w:rPr>
            </w:pPr>
          </w:p>
        </w:tc>
      </w:tr>
      <w:tr w:rsidR="00F63860" w14:paraId="256ACC52" w14:textId="77777777" w:rsidTr="00BD5BA6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368D8E9C" w14:textId="77777777" w:rsidR="00F63860" w:rsidRPr="00B42F19" w:rsidRDefault="00F63860" w:rsidP="00B91535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left="175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Armbåge K-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6FA4D501" w14:textId="77777777" w:rsidR="00F63860" w:rsidRPr="001B6509" w:rsidRDefault="00F63860" w:rsidP="00056046">
            <w:pPr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1B6509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 xml:space="preserve">Proximala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radius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1B6509">
              <w:rPr>
                <w:rFonts w:ascii="Arial" w:hAnsi="Arial" w:cs="Arial"/>
                <w:sz w:val="18"/>
                <w:szCs w:val="18"/>
              </w:rPr>
              <w:t xml:space="preserve">– </w:t>
            </w:r>
            <w:r>
              <w:rPr>
                <w:rFonts w:ascii="Arial" w:hAnsi="Arial" w:cs="Arial"/>
                <w:sz w:val="18"/>
                <w:szCs w:val="18"/>
              </w:rPr>
              <w:t xml:space="preserve">distala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humerus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218C7B81" w14:textId="77777777" w:rsidR="00F63860" w:rsidRPr="001B6509" w:rsidRDefault="00F63860" w:rsidP="00056046">
            <w:pPr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0D2D3212" w14:textId="77777777" w:rsidR="00F63860" w:rsidRDefault="00F63860" w:rsidP="00F63860">
      <w:pPr>
        <w:rPr>
          <w:rFonts w:ascii="Arial" w:hAnsi="Arial" w:cs="Arial"/>
          <w:b/>
          <w:sz w:val="18"/>
          <w:szCs w:val="18"/>
        </w:rPr>
      </w:pPr>
    </w:p>
    <w:p w14:paraId="3CAB8113" w14:textId="79F84B49" w:rsidR="00F63860" w:rsidRPr="00682B69" w:rsidRDefault="00F63860" w:rsidP="00211E5D">
      <w:pPr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br w:type="page"/>
      </w:r>
    </w:p>
    <w:p w14:paraId="1A838D0C" w14:textId="77777777" w:rsidR="00F63860" w:rsidRPr="00DA39B6" w:rsidRDefault="00F63860" w:rsidP="00F63860">
      <w:pPr>
        <w:pStyle w:val="Rubrik3"/>
      </w:pPr>
      <w:proofErr w:type="spellStart"/>
      <w:r w:rsidRPr="00DA39B6">
        <w:t>Reformatering</w:t>
      </w:r>
      <w:proofErr w:type="spellEnd"/>
    </w:p>
    <w:tbl>
      <w:tblPr>
        <w:tblW w:w="9747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838"/>
        <w:gridCol w:w="4820"/>
        <w:gridCol w:w="3089"/>
      </w:tblGrid>
      <w:tr w:rsidR="00F63860" w14:paraId="6CB3D187" w14:textId="77777777" w:rsidTr="00C50B03">
        <w:trPr>
          <w:cantSplit/>
          <w:trHeight w:val="268"/>
        </w:trPr>
        <w:tc>
          <w:tcPr>
            <w:tcW w:w="183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C6C25A" w14:textId="77777777" w:rsidR="00F63860" w:rsidRPr="004A5758" w:rsidRDefault="00F63860" w:rsidP="0005604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48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B1ACAFE" w14:textId="77777777" w:rsidR="00F63860" w:rsidRPr="004A5758" w:rsidRDefault="00F63860" w:rsidP="0005604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DEA3304" w14:textId="77777777" w:rsidR="00F63860" w:rsidRPr="004A5758" w:rsidRDefault="00F63860" w:rsidP="00056046">
            <w:pPr>
              <w:spacing w:after="0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D77FF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0156E2D2" wp14:editId="7D484F5A">
                      <wp:simplePos x="0" y="0"/>
                      <wp:positionH relativeFrom="margin">
                        <wp:posOffset>351790</wp:posOffset>
                      </wp:positionH>
                      <wp:positionV relativeFrom="paragraph">
                        <wp:posOffset>457200</wp:posOffset>
                      </wp:positionV>
                      <wp:extent cx="409575" cy="575945"/>
                      <wp:effectExtent l="0" t="19050" r="9525" b="14605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21213028"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396E1229" w14:textId="77777777" w:rsidR="00F63860" w:rsidRPr="0066564D" w:rsidRDefault="00F63860" w:rsidP="00E53FA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>
                    <v:shapetype id="_x0000_t67" coordsize="21600,21600" o:spt="67" adj="16200,5400" path="m0@0l@1@0@1,0@2,0@2@0,21600@0,10800,21600xe" w14:anchorId="0156E2D2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textboxrect="@1,0,@2,@6" o:connecttype="custom" o:connectlocs="10800,0;0,@0;10800,21600;21600,@0" o:connectangles="270,180,90,0"/>
                      <v:handles>
                        <v:h position="#1,#0" xrange="0,10800" yrange="0,21600"/>
                      </v:handles>
                    </v:shapetype>
                    <v:shape id="Ned 20" style="position:absolute;left:0;text-align:left;margin-left:27.7pt;margin-top:36pt;width:32.25pt;height:45.35pt;rotation:-422677fd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spid="_x0000_s1026" fillcolor="red" stroked="f" strokeweight="2pt" type="#_x0000_t67" adj="139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">
                      <v:textbox style="layout-flow:vertical" inset="1mm,1mm,1mm,1mm">
                        <w:txbxContent>
                          <w:p w:rsidRPr="0066564D" w:rsidR="00F63860" w:rsidP="00E53FA4" w:rsidRDefault="00F63860" w14:paraId="396E1229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FD77FF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5A193152" wp14:editId="13860550">
                      <wp:simplePos x="0" y="0"/>
                      <wp:positionH relativeFrom="column">
                        <wp:posOffset>934720</wp:posOffset>
                      </wp:positionH>
                      <wp:positionV relativeFrom="paragraph">
                        <wp:posOffset>67310</wp:posOffset>
                      </wp:positionV>
                      <wp:extent cx="407035" cy="559435"/>
                      <wp:effectExtent l="19050" t="0" r="0" b="31115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6223500">
                                <a:off x="0" y="0"/>
                                <a:ext cx="407035" cy="55943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08E72397" w14:textId="77777777" w:rsidR="00F63860" w:rsidRPr="0066567D" w:rsidRDefault="00F63860" w:rsidP="00E53FA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>
                    <v:shapetype id="_x0000_t68" coordsize="21600,21600" o:spt="68" adj="5400,5400" path="m0@0l@1@0@1,21600@2,21600@2@0,21600@0,10800,xe" w14:anchorId="5A193152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textboxrect="@1,@4,@2,21600" o:connecttype="custom" o:connectlocs="10800,0;0,@0;10800,21600;21600,@0" o:connectangles="270,180,90,0"/>
                      <v:handles>
                        <v:h position="#1,#0" xrange="0,10800" yrange="0,21600"/>
                      </v:handles>
                    </v:shapetype>
                    <v:shape id="Upp 19" style="position:absolute;left:0;text-align:left;margin-left:73.6pt;margin-top:5.3pt;width:32.05pt;height:44.05pt;rotation:6797722fd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7" fillcolor="red" stroked="f" strokeweight="2pt" type="#_x0000_t68" adj="78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">
                      <v:textbox style="layout-flow:vertical;mso-layout-flow-alt:bottom-to-top" inset="1mm,1mm,1mm,1mm">
                        <w:txbxContent>
                          <w:p w:rsidRPr="0066567D" w:rsidR="00F63860" w:rsidP="00E53FA4" w:rsidRDefault="00F63860" w14:paraId="08E72397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D77FF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17867E78" wp14:editId="1DAE821C">
                      <wp:simplePos x="0" y="0"/>
                      <wp:positionH relativeFrom="column">
                        <wp:posOffset>1164590</wp:posOffset>
                      </wp:positionH>
                      <wp:positionV relativeFrom="paragraph">
                        <wp:posOffset>-6985</wp:posOffset>
                      </wp:positionV>
                      <wp:extent cx="353695" cy="1514475"/>
                      <wp:effectExtent l="19050" t="19050" r="27305" b="9525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354321" cy="1514902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>
                    <v:line id="Rak 1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91.7pt,-.55pt" to="119.55pt,118.7pt" w14:anchorId="4ECE573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"/>
                  </w:pict>
                </mc:Fallback>
              </mc:AlternateContent>
            </w:r>
            <w:r w:rsidRPr="00FD77FF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4AC22EB5" wp14:editId="1686BAFC">
                      <wp:simplePos x="0" y="0"/>
                      <wp:positionH relativeFrom="column">
                        <wp:posOffset>24765</wp:posOffset>
                      </wp:positionH>
                      <wp:positionV relativeFrom="paragraph">
                        <wp:posOffset>880110</wp:posOffset>
                      </wp:positionV>
                      <wp:extent cx="1743710" cy="245110"/>
                      <wp:effectExtent l="19050" t="19050" r="27940" b="21590"/>
                      <wp:wrapNone/>
                      <wp:docPr id="21" name="Rak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744232" cy="245660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>
                    <v:line id="Rak 21" style="position:absolute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1.95pt,69.3pt" to="139.25pt,88.6pt" w14:anchorId="0039350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"/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49C0183C" wp14:editId="696E8299">
                  <wp:extent cx="1766676" cy="1550272"/>
                  <wp:effectExtent l="0" t="0" r="5080" b="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97537936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94826" cy="157497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63860" w14:paraId="069AFE21" w14:textId="77777777" w:rsidTr="00FC12B3">
        <w:trPr>
          <w:trHeight w:val="227"/>
        </w:trPr>
        <w:tc>
          <w:tcPr>
            <w:tcW w:w="183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497A2745" w14:textId="77777777" w:rsidR="00F63860" w:rsidRDefault="00F63860" w:rsidP="00056046">
            <w:pPr>
              <w:tabs>
                <w:tab w:val="left" w:pos="141"/>
                <w:tab w:val="left" w:pos="283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48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16C63" w14:textId="77777777" w:rsidR="00F63860" w:rsidRPr="006B4EB1" w:rsidRDefault="00F63860" w:rsidP="0005604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Parallellt med radius längsaxel.</w:t>
            </w:r>
          </w:p>
        </w:tc>
        <w:tc>
          <w:tcPr>
            <w:tcW w:w="3089" w:type="dxa"/>
            <w:vMerge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EE80880" w14:textId="77777777" w:rsidR="00F63860" w:rsidRPr="006B4EB1" w:rsidRDefault="00F63860" w:rsidP="00056046">
            <w:pPr>
              <w:spacing w:after="0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F63860" w14:paraId="7D80699F" w14:textId="77777777" w:rsidTr="00FC12B3">
        <w:trPr>
          <w:trHeight w:val="227"/>
        </w:trPr>
        <w:tc>
          <w:tcPr>
            <w:tcW w:w="183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0313F37C" w14:textId="77777777" w:rsidR="00F63860" w:rsidRPr="004A5758" w:rsidRDefault="00F63860" w:rsidP="00056046">
            <w:pPr>
              <w:tabs>
                <w:tab w:val="left" w:pos="141"/>
                <w:tab w:val="left" w:pos="283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48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F709811" w14:textId="77777777" w:rsidR="00F63860" w:rsidRPr="004A5758" w:rsidRDefault="00F63860" w:rsidP="0005604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Parallellt med humerus längsaxel.</w:t>
            </w:r>
          </w:p>
        </w:tc>
        <w:tc>
          <w:tcPr>
            <w:tcW w:w="3089" w:type="dxa"/>
            <w:vMerge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D868A9D" w14:textId="77777777" w:rsidR="00F63860" w:rsidRPr="004A5758" w:rsidRDefault="00F63860" w:rsidP="00056046">
            <w:pPr>
              <w:spacing w:after="0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F63860" w14:paraId="4B722E1D" w14:textId="77777777" w:rsidTr="00FC12B3">
        <w:trPr>
          <w:trHeight w:val="227"/>
        </w:trPr>
        <w:tc>
          <w:tcPr>
            <w:tcW w:w="183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4260E8A1" w14:textId="77777777" w:rsidR="00F63860" w:rsidRDefault="00F63860" w:rsidP="00056046">
            <w:pPr>
              <w:tabs>
                <w:tab w:val="left" w:pos="141"/>
                <w:tab w:val="left" w:pos="283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48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AC949AC" w14:textId="77777777" w:rsidR="00F63860" w:rsidRPr="004A5758" w:rsidRDefault="00F63860" w:rsidP="0005604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Rak sida som vid slätröntgen, inifrån – ut.</w:t>
            </w:r>
          </w:p>
        </w:tc>
        <w:tc>
          <w:tcPr>
            <w:tcW w:w="3089" w:type="dxa"/>
            <w:vMerge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71C1584" w14:textId="77777777" w:rsidR="00F63860" w:rsidRPr="004A5758" w:rsidRDefault="00F63860" w:rsidP="00056046">
            <w:pPr>
              <w:spacing w:after="0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65FDB1C" w14:textId="77777777" w:rsidR="00F63860" w:rsidRPr="005F0179" w:rsidRDefault="00F63860" w:rsidP="00F63860">
      <w:pPr>
        <w:tabs>
          <w:tab w:val="left" w:pos="4590"/>
        </w:tabs>
        <w:rPr>
          <w:rFonts w:ascii="Arial" w:hAnsi="Arial" w:cs="Arial"/>
          <w:sz w:val="18"/>
          <w:szCs w:val="18"/>
        </w:rPr>
      </w:pPr>
    </w:p>
    <w:p w14:paraId="5665B370" w14:textId="77777777" w:rsidR="00F63860" w:rsidRPr="00DA39B6" w:rsidRDefault="00F63860" w:rsidP="00F63860">
      <w:pPr>
        <w:pStyle w:val="Rubrik3"/>
      </w:pPr>
      <w:r w:rsidRPr="00DA39B6">
        <w:t>Arkivering</w:t>
      </w:r>
    </w:p>
    <w:tbl>
      <w:tblPr>
        <w:tblW w:w="9038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F63860" w14:paraId="35339A85" w14:textId="77777777" w:rsidTr="006C0D25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6A1A9AE" w14:textId="77777777" w:rsidR="00F63860" w:rsidRPr="00E25E8E" w:rsidRDefault="00F63860" w:rsidP="00056046">
            <w:pPr>
              <w:spacing w:after="0" w:line="0" w:lineRule="atLeast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2F73175" w14:textId="77777777" w:rsidR="00F63860" w:rsidRPr="00E25E8E" w:rsidRDefault="00F63860" w:rsidP="00056046">
            <w:pPr>
              <w:spacing w:after="0" w:line="0" w:lineRule="atLeast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25E8E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03126A6" w14:textId="77777777" w:rsidR="00F63860" w:rsidRPr="00E25E8E" w:rsidRDefault="00F63860" w:rsidP="00056046">
            <w:pPr>
              <w:spacing w:after="0" w:line="0" w:lineRule="atLeast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8A4A3A5" w14:textId="77777777" w:rsidR="00F63860" w:rsidRPr="00E25E8E" w:rsidRDefault="00F63860" w:rsidP="00056046">
            <w:pPr>
              <w:spacing w:after="0" w:line="0" w:lineRule="atLeast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(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Verity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F26B5CD" w14:textId="77777777" w:rsidR="00F63860" w:rsidRPr="00E25E8E" w:rsidRDefault="00F63860" w:rsidP="00056046">
            <w:pPr>
              <w:spacing w:after="0" w:line="0" w:lineRule="atLeast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B19508B" w14:textId="77777777" w:rsidR="00F63860" w:rsidRPr="00E25E8E" w:rsidRDefault="00F63860" w:rsidP="00056046">
            <w:pPr>
              <w:spacing w:after="0" w:line="0" w:lineRule="atLeast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F63860" w14:paraId="78A67337" w14:textId="77777777" w:rsidTr="006C0D25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17BBB8BC" w14:textId="77777777" w:rsidR="00F63860" w:rsidRPr="00ED5407" w:rsidRDefault="00F63860" w:rsidP="005E7412">
            <w:pPr>
              <w:pStyle w:val="Liststycke"/>
              <w:numPr>
                <w:ilvl w:val="0"/>
                <w:numId w:val="20"/>
              </w:numPr>
              <w:spacing w:after="0" w:line="0" w:lineRule="atLeast"/>
              <w:ind w:left="168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Armbåge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7AAC4AA" w14:textId="77777777" w:rsidR="00F63860" w:rsidRDefault="00F63860" w:rsidP="00056046">
            <w:pPr>
              <w:spacing w:after="0" w:line="0" w:lineRule="atLeast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47625C" w14:textId="4E0BD523" w:rsidR="00F63860" w:rsidRDefault="0037384A" w:rsidP="00056046">
            <w:pPr>
              <w:spacing w:after="0" w:line="0" w:lineRule="atLeast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0,4</w:t>
            </w:r>
            <w:r w:rsidR="00F63860">
              <w:rPr>
                <w:rFonts w:ascii="Arial" w:hAnsi="Arial" w:cs="Arial"/>
                <w:sz w:val="18"/>
                <w:szCs w:val="18"/>
              </w:rPr>
              <w:t>/</w:t>
            </w:r>
            <w:r>
              <w:rPr>
                <w:rFonts w:ascii="Arial" w:hAnsi="Arial" w:cs="Arial"/>
                <w:sz w:val="18"/>
                <w:szCs w:val="18"/>
              </w:rPr>
              <w:t>0,4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6952A88" w14:textId="77777777" w:rsidR="00F63860" w:rsidRPr="00F44BD7" w:rsidRDefault="00F63860" w:rsidP="00056046">
            <w:pPr>
              <w:spacing w:after="0" w:line="0" w:lineRule="atLeast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38D6558" w14:textId="77777777" w:rsidR="00F63860" w:rsidRPr="00F44BD7" w:rsidRDefault="00F63860" w:rsidP="00056046">
            <w:pPr>
              <w:spacing w:after="0" w:line="0" w:lineRule="atLeast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275B4D1" w14:textId="77777777" w:rsidR="00F63860" w:rsidRPr="00F44BD7" w:rsidRDefault="00F63860" w:rsidP="00056046">
            <w:pPr>
              <w:spacing w:after="0" w:line="0" w:lineRule="atLeast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F63860" w14:paraId="277C6358" w14:textId="77777777" w:rsidTr="006C0D25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49EF527" w14:textId="77777777" w:rsidR="00F63860" w:rsidRPr="006C0D25" w:rsidRDefault="00F63860" w:rsidP="006C0D25">
            <w:pPr>
              <w:spacing w:after="0" w:line="0" w:lineRule="atLeast"/>
              <w:ind w:left="-47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12FA06E" w14:textId="77777777" w:rsidR="00F63860" w:rsidRPr="00F44BD7" w:rsidRDefault="00F63860" w:rsidP="00056046">
            <w:pPr>
              <w:spacing w:after="0" w:line="0" w:lineRule="atLeast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B2A4579" w14:textId="15C71451" w:rsidR="00F63860" w:rsidRDefault="0037384A" w:rsidP="00056046">
            <w:pPr>
              <w:spacing w:after="0" w:line="0" w:lineRule="atLeast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0,4</w:t>
            </w:r>
            <w:r w:rsidR="00F63860">
              <w:rPr>
                <w:rFonts w:ascii="Arial" w:hAnsi="Arial" w:cs="Arial"/>
                <w:sz w:val="18"/>
                <w:szCs w:val="18"/>
                <w:lang w:val="en-US"/>
              </w:rPr>
              <w:t>/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0,4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FB7FE90" w14:textId="77777777" w:rsidR="00F63860" w:rsidRDefault="00F63860" w:rsidP="00056046">
            <w:pPr>
              <w:spacing w:after="0" w:line="0" w:lineRule="atLeast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0ADA3DC" w14:textId="77777777" w:rsidR="00F63860" w:rsidRDefault="00F63860" w:rsidP="00056046">
            <w:pPr>
              <w:spacing w:after="0" w:line="0" w:lineRule="atLeast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073D9EE" w14:textId="77777777" w:rsidR="00F63860" w:rsidRPr="00F44BD7" w:rsidRDefault="00F63860" w:rsidP="00056046">
            <w:pPr>
              <w:spacing w:after="0" w:line="0" w:lineRule="atLeast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F63860" w14:paraId="3AC7D7C7" w14:textId="77777777" w:rsidTr="006C0D25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9FBDF63" w14:textId="77777777" w:rsidR="00F63860" w:rsidRPr="006C0D25" w:rsidRDefault="00F63860" w:rsidP="006C0D25">
            <w:pPr>
              <w:spacing w:after="0" w:line="0" w:lineRule="atLeast"/>
              <w:ind w:left="-47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EB5D08C" w14:textId="77777777" w:rsidR="00F63860" w:rsidRPr="00F44BD7" w:rsidRDefault="00F63860" w:rsidP="00056046">
            <w:pPr>
              <w:spacing w:after="0" w:line="0" w:lineRule="atLeast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00E872B" w14:textId="5BB10D98" w:rsidR="00F63860" w:rsidRPr="00F44BD7" w:rsidRDefault="0037384A" w:rsidP="00056046">
            <w:pPr>
              <w:spacing w:after="0" w:line="0" w:lineRule="atLeast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0,4</w:t>
            </w:r>
            <w:r w:rsidR="00F63860">
              <w:rPr>
                <w:rFonts w:ascii="Arial" w:hAnsi="Arial" w:cs="Arial"/>
                <w:sz w:val="18"/>
                <w:szCs w:val="18"/>
                <w:lang w:val="en-US"/>
              </w:rPr>
              <w:t>/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0,4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8643D48" w14:textId="77777777" w:rsidR="00F63860" w:rsidRPr="00F44BD7" w:rsidRDefault="00F63860" w:rsidP="00056046">
            <w:pPr>
              <w:spacing w:after="0" w:line="0" w:lineRule="atLeast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88FE9FE" w14:textId="77777777" w:rsidR="00F63860" w:rsidRPr="00F44BD7" w:rsidRDefault="00F63860" w:rsidP="00056046">
            <w:pPr>
              <w:spacing w:after="0" w:line="0" w:lineRule="atLeast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4109242" w14:textId="77777777" w:rsidR="00F63860" w:rsidRPr="00F44BD7" w:rsidRDefault="00F63860" w:rsidP="00056046">
            <w:pPr>
              <w:spacing w:after="0" w:line="0" w:lineRule="atLeast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F63860" w14:paraId="288AD10B" w14:textId="77777777" w:rsidTr="006C0D25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FADB30E" w14:textId="77777777" w:rsidR="00F63860" w:rsidRPr="006C0D25" w:rsidRDefault="00F63860" w:rsidP="006C0D25">
            <w:pPr>
              <w:spacing w:after="0" w:line="0" w:lineRule="atLeast"/>
              <w:ind w:left="-47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5BAD7AE" w14:textId="77777777" w:rsidR="00F63860" w:rsidRDefault="00F63860" w:rsidP="00056046">
            <w:pPr>
              <w:spacing w:after="0" w:line="0" w:lineRule="atLeast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F125DF" w14:textId="1E95E0E7" w:rsidR="00F63860" w:rsidRDefault="0037384A" w:rsidP="00056046">
            <w:pPr>
              <w:spacing w:after="0" w:line="0" w:lineRule="atLeast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0,4</w:t>
            </w:r>
            <w:r w:rsidR="00F63860">
              <w:rPr>
                <w:rFonts w:ascii="Arial" w:hAnsi="Arial" w:cs="Arial"/>
                <w:sz w:val="18"/>
                <w:szCs w:val="18"/>
                <w:lang w:val="en-US"/>
              </w:rPr>
              <w:t>/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0,4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46B8EB" w14:textId="77777777" w:rsidR="00F63860" w:rsidRDefault="00F63860" w:rsidP="00056046">
            <w:pPr>
              <w:spacing w:after="0" w:line="0" w:lineRule="atLeast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D311891" w14:textId="77777777" w:rsidR="00F63860" w:rsidRDefault="00F63860" w:rsidP="00056046">
            <w:pPr>
              <w:spacing w:after="0" w:line="0" w:lineRule="atLeast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F883CA0" w14:textId="77777777" w:rsidR="00F63860" w:rsidRPr="00F44BD7" w:rsidRDefault="00F63860" w:rsidP="00056046">
            <w:pPr>
              <w:spacing w:after="0" w:line="0" w:lineRule="atLeast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F63860" w14:paraId="0FB3255A" w14:textId="77777777" w:rsidTr="006C0D25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08263D7" w14:textId="77777777" w:rsidR="00F63860" w:rsidRPr="009C7C5C" w:rsidRDefault="00F63860" w:rsidP="00056046">
            <w:pPr>
              <w:spacing w:after="0" w:line="0" w:lineRule="atLeast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53D2EEF" w14:textId="77777777" w:rsidR="00F63860" w:rsidRPr="009C7C5C" w:rsidRDefault="00F63860" w:rsidP="00056046">
            <w:pPr>
              <w:spacing w:after="0" w:line="0" w:lineRule="atLeast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73E5C2B" w14:textId="77777777" w:rsidR="00F63860" w:rsidRPr="009C7C5C" w:rsidRDefault="00F63860" w:rsidP="00056046">
            <w:pPr>
              <w:spacing w:after="0" w:line="0" w:lineRule="atLeast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E62B331" w14:textId="77777777" w:rsidR="00F63860" w:rsidRPr="009C7C5C" w:rsidRDefault="00F63860" w:rsidP="00056046">
            <w:pPr>
              <w:spacing w:after="0" w:line="0" w:lineRule="atLeast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B8122E9" w14:textId="77777777" w:rsidR="00F63860" w:rsidRPr="009C7C5C" w:rsidRDefault="00F63860" w:rsidP="00056046">
            <w:pPr>
              <w:spacing w:after="0" w:line="0" w:lineRule="atLeast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42522C1" w14:textId="77777777" w:rsidR="00F63860" w:rsidRPr="009C7C5C" w:rsidRDefault="00F63860" w:rsidP="00056046">
            <w:pPr>
              <w:spacing w:after="0" w:line="0" w:lineRule="atLeast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F63860" w14:paraId="14E6BAF6" w14:textId="77777777" w:rsidTr="006C0D25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6AC9C00" w14:textId="77777777" w:rsidR="00F63860" w:rsidRPr="009C7C5C" w:rsidRDefault="00F63860" w:rsidP="00056046">
            <w:pPr>
              <w:spacing w:after="0" w:line="0" w:lineRule="atLeast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proofErr w:type="spellStart"/>
            <w:r w:rsidRPr="009C7C5C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6E98F95" w14:textId="77777777" w:rsidR="00F63860" w:rsidRPr="009C7C5C" w:rsidRDefault="00F63860" w:rsidP="00056046">
            <w:pPr>
              <w:spacing w:after="0" w:line="0" w:lineRule="atLeast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93609F7" w14:textId="77777777" w:rsidR="00F63860" w:rsidRPr="009C7C5C" w:rsidRDefault="00F63860" w:rsidP="00056046">
            <w:pPr>
              <w:spacing w:after="0" w:line="0" w:lineRule="atLeast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9292378" w14:textId="77777777" w:rsidR="00F63860" w:rsidRPr="009C7C5C" w:rsidRDefault="00F63860" w:rsidP="00056046">
            <w:pPr>
              <w:spacing w:after="0" w:line="0" w:lineRule="atLeast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A428B28" w14:textId="77777777" w:rsidR="00F63860" w:rsidRPr="009C7C5C" w:rsidRDefault="00F63860" w:rsidP="00056046">
            <w:pPr>
              <w:spacing w:after="0" w:line="0" w:lineRule="atLeast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5E17231" w14:textId="77777777" w:rsidR="00F63860" w:rsidRPr="009C7C5C" w:rsidRDefault="00F63860" w:rsidP="00056046">
            <w:pPr>
              <w:spacing w:after="0" w:line="0" w:lineRule="atLeast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729F3E30" w14:textId="77777777" w:rsidR="00F63860" w:rsidRPr="009C7C5C" w:rsidRDefault="00F63860" w:rsidP="00F63860">
      <w:pPr>
        <w:tabs>
          <w:tab w:val="left" w:pos="4590"/>
        </w:tabs>
        <w:rPr>
          <w:rFonts w:ascii="Arial" w:hAnsi="Arial" w:cs="Arial"/>
          <w:sz w:val="18"/>
          <w:szCs w:val="18"/>
          <w:lang w:val="en-US"/>
        </w:rPr>
      </w:pPr>
    </w:p>
    <w:p w14:paraId="6221BAEF" w14:textId="77777777" w:rsidR="00F63860" w:rsidRPr="00DA39B6" w:rsidRDefault="00F63860" w:rsidP="00F63860">
      <w:pPr>
        <w:pStyle w:val="Rubrik3"/>
      </w:pPr>
      <w:proofErr w:type="spellStart"/>
      <w:r w:rsidRPr="009C7C5C">
        <w:rPr>
          <w:lang w:val="en-US"/>
        </w:rPr>
        <w:t>Hängning</w:t>
      </w:r>
      <w:proofErr w:type="spellEnd"/>
      <w:r w:rsidRPr="009C7C5C">
        <w:rPr>
          <w:lang w:val="en-US"/>
        </w:rPr>
        <w:t xml:space="preserve"> </w:t>
      </w:r>
      <w:r w:rsidRPr="00DA39B6">
        <w:t>PACS</w:t>
      </w:r>
    </w:p>
    <w:tbl>
      <w:tblPr>
        <w:tblW w:w="9038" w:type="dxa"/>
        <w:tblInd w:w="562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F63860" w14:paraId="1CC4EADB" w14:textId="77777777" w:rsidTr="006C0D25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0D5AA2" w14:textId="77777777" w:rsidR="00F63860" w:rsidRPr="00390584" w:rsidRDefault="00F63860" w:rsidP="00056046">
            <w:pPr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 w:themeFill="background1" w:themeFillShade="F2"/>
          </w:tcPr>
          <w:p w14:paraId="725AE3B2" w14:textId="77777777" w:rsidR="00F63860" w:rsidRPr="00390584" w:rsidRDefault="00F63860" w:rsidP="00056046">
            <w:pPr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23DE249E" w14:textId="77777777" w:rsidR="00F63860" w:rsidRPr="00390584" w:rsidRDefault="00F63860" w:rsidP="00056046">
            <w:pPr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 w:themeFill="background1" w:themeFillShade="F2"/>
          </w:tcPr>
          <w:p w14:paraId="1C2F8C1B" w14:textId="77777777" w:rsidR="00F63860" w:rsidRPr="00390584" w:rsidRDefault="00F63860" w:rsidP="00056046">
            <w:pPr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71E9EF4" w14:textId="77777777" w:rsidR="00F63860" w:rsidRPr="00390584" w:rsidRDefault="00F63860" w:rsidP="00056046">
            <w:pPr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63860" w14:paraId="17E3F09A" w14:textId="77777777" w:rsidTr="006C0D25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972A2D5" w14:textId="77777777" w:rsidR="00F63860" w:rsidRPr="00390584" w:rsidRDefault="00F63860" w:rsidP="00056046">
            <w:pPr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666666" w:themeFill="text2" w:themeFillTint="99"/>
            <w:vAlign w:val="center"/>
          </w:tcPr>
          <w:p w14:paraId="4DDDA5F6" w14:textId="77777777" w:rsidR="00F63860" w:rsidRDefault="00F63860" w:rsidP="00056046">
            <w:pPr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Armbåge K-</w:t>
            </w:r>
          </w:p>
          <w:p w14:paraId="4B34AD60" w14:textId="77777777" w:rsidR="00F63860" w:rsidRPr="00390584" w:rsidRDefault="00F63860" w:rsidP="00056046">
            <w:pPr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 w:themeFill="background1" w:themeFillShade="F2"/>
          </w:tcPr>
          <w:p w14:paraId="3EEC2201" w14:textId="77777777" w:rsidR="00F63860" w:rsidRPr="00390584" w:rsidRDefault="00F63860" w:rsidP="00056046">
            <w:pPr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  <w:vAlign w:val="center"/>
          </w:tcPr>
          <w:p w14:paraId="03E149F2" w14:textId="77777777" w:rsidR="00F63860" w:rsidRDefault="00F63860" w:rsidP="00056046">
            <w:pPr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Armbåge K-</w:t>
            </w:r>
          </w:p>
          <w:p w14:paraId="74DE8AA0" w14:textId="77777777" w:rsidR="00F63860" w:rsidRDefault="00F63860" w:rsidP="00056046">
            <w:pPr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  <w:vAlign w:val="center"/>
          </w:tcPr>
          <w:p w14:paraId="1879016E" w14:textId="77777777" w:rsidR="00F63860" w:rsidRDefault="00F63860" w:rsidP="00056046">
            <w:pPr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Armbåge K-</w:t>
            </w:r>
          </w:p>
          <w:p w14:paraId="7538A29D" w14:textId="77777777" w:rsidR="00F63860" w:rsidRPr="004C69FC" w:rsidRDefault="00F63860" w:rsidP="00056046">
            <w:pPr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 w:themeFill="background1" w:themeFillShade="F2"/>
          </w:tcPr>
          <w:p w14:paraId="18C35015" w14:textId="77777777" w:rsidR="00F63860" w:rsidRPr="00390584" w:rsidRDefault="00F63860" w:rsidP="00056046">
            <w:pPr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63860" w14:paraId="57312E01" w14:textId="77777777" w:rsidTr="006C0D2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E91F58D" w14:textId="77777777" w:rsidR="00F63860" w:rsidRPr="00390584" w:rsidRDefault="00F63860" w:rsidP="00056046">
            <w:pPr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</w:tcPr>
          <w:p w14:paraId="6085DF23" w14:textId="77777777" w:rsidR="00F63860" w:rsidRPr="00390584" w:rsidRDefault="00F63860" w:rsidP="00056046">
            <w:pPr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0ACE3568" w14:textId="77777777" w:rsidR="00F63860" w:rsidRPr="00390584" w:rsidRDefault="00F63860" w:rsidP="00056046">
            <w:pPr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23E39BA4" w14:textId="77777777" w:rsidR="00F63860" w:rsidRPr="00390584" w:rsidRDefault="00F63860" w:rsidP="00056046">
            <w:pPr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6DD6B9A4" w14:textId="77777777" w:rsidR="00F63860" w:rsidRPr="00390584" w:rsidRDefault="00F63860" w:rsidP="00056046">
            <w:pPr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619CCB54" w14:textId="77777777" w:rsidR="00F63860" w:rsidRPr="00390584" w:rsidRDefault="00F63860" w:rsidP="00056046">
            <w:pPr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63860" w14:paraId="2E949CA9" w14:textId="77777777" w:rsidTr="006C0D2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4BECA10" w14:textId="77777777" w:rsidR="00F63860" w:rsidRPr="00390584" w:rsidRDefault="00F63860" w:rsidP="00056046">
            <w:pPr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</w:tcPr>
          <w:p w14:paraId="765A784A" w14:textId="77777777" w:rsidR="00F63860" w:rsidRPr="00390584" w:rsidRDefault="00F63860" w:rsidP="00056046">
            <w:pPr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07C59CBB" w14:textId="77777777" w:rsidR="00F63860" w:rsidRPr="00390584" w:rsidRDefault="00F63860" w:rsidP="00056046">
            <w:pPr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431A7080" w14:textId="77777777" w:rsidR="00F63860" w:rsidRPr="00390584" w:rsidRDefault="00F63860" w:rsidP="00056046">
            <w:pPr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685AABAD" w14:textId="77777777" w:rsidR="00F63860" w:rsidRPr="00390584" w:rsidRDefault="00F63860" w:rsidP="00056046">
            <w:pPr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7978E921" w14:textId="77777777" w:rsidR="00F63860" w:rsidRPr="00390584" w:rsidRDefault="00F63860" w:rsidP="00056046">
            <w:pPr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63860" w14:paraId="5FC3E2C2" w14:textId="77777777" w:rsidTr="006C0D2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64ADB09" w14:textId="77777777" w:rsidR="00F63860" w:rsidRPr="00390584" w:rsidRDefault="00F63860" w:rsidP="00056046">
            <w:pPr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</w:tcPr>
          <w:p w14:paraId="50C1A15D" w14:textId="77777777" w:rsidR="00F63860" w:rsidRPr="00390584" w:rsidRDefault="00F63860" w:rsidP="00056046">
            <w:pPr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2F58565C" w14:textId="77777777" w:rsidR="00F63860" w:rsidRPr="00390584" w:rsidRDefault="00F63860" w:rsidP="00056046">
            <w:pPr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6AF5DEA3" w14:textId="77777777" w:rsidR="00F63860" w:rsidRPr="00390584" w:rsidRDefault="00F63860" w:rsidP="00056046">
            <w:pPr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756AFD89" w14:textId="77777777" w:rsidR="00F63860" w:rsidRPr="00390584" w:rsidRDefault="00F63860" w:rsidP="00056046">
            <w:pPr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248D6762" w14:textId="77777777" w:rsidR="00F63860" w:rsidRPr="00390584" w:rsidRDefault="00F63860" w:rsidP="00056046">
            <w:pPr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63860" w14:paraId="531F8757" w14:textId="77777777" w:rsidTr="006C0D2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8DF033E" w14:textId="77777777" w:rsidR="00F63860" w:rsidRPr="00390584" w:rsidRDefault="00F63860" w:rsidP="00056046">
            <w:pPr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  <w:vAlign w:val="center"/>
          </w:tcPr>
          <w:p w14:paraId="1E8C4867" w14:textId="77777777" w:rsidR="00F63860" w:rsidRPr="00390584" w:rsidRDefault="00F63860" w:rsidP="00056046">
            <w:pPr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06C25A08" w14:textId="77777777" w:rsidR="00F63860" w:rsidRPr="00390584" w:rsidRDefault="00F63860" w:rsidP="00056046">
            <w:pPr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  <w:vAlign w:val="center"/>
          </w:tcPr>
          <w:p w14:paraId="6904AABD" w14:textId="77777777" w:rsidR="00F63860" w:rsidRPr="00390584" w:rsidRDefault="00F63860" w:rsidP="00056046">
            <w:pPr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  <w:vAlign w:val="center"/>
          </w:tcPr>
          <w:p w14:paraId="7316F996" w14:textId="77777777" w:rsidR="00F63860" w:rsidRPr="00390584" w:rsidRDefault="00F63860" w:rsidP="00056046">
            <w:pPr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5371E308" w14:textId="77777777" w:rsidR="00F63860" w:rsidRPr="00390584" w:rsidRDefault="00F63860" w:rsidP="00056046">
            <w:pPr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63860" w14:paraId="753F30C0" w14:textId="77777777" w:rsidTr="006C0D2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B9801D9" w14:textId="77777777" w:rsidR="00F63860" w:rsidRPr="00390584" w:rsidRDefault="00F63860" w:rsidP="00056046">
            <w:pPr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</w:tcPr>
          <w:p w14:paraId="118BDB98" w14:textId="77777777" w:rsidR="00F63860" w:rsidRPr="00390584" w:rsidRDefault="00F63860" w:rsidP="00056046">
            <w:pPr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3D741024" w14:textId="77777777" w:rsidR="00F63860" w:rsidRPr="00390584" w:rsidRDefault="00F63860" w:rsidP="00056046">
            <w:pPr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289BF837" w14:textId="77777777" w:rsidR="00F63860" w:rsidRPr="00390584" w:rsidRDefault="00F63860" w:rsidP="00056046">
            <w:pPr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028E263C" w14:textId="77777777" w:rsidR="00F63860" w:rsidRPr="00390584" w:rsidRDefault="00F63860" w:rsidP="00056046">
            <w:pPr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225D6D84" w14:textId="77777777" w:rsidR="00F63860" w:rsidRPr="00390584" w:rsidRDefault="00F63860" w:rsidP="00056046">
            <w:pPr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63860" w14:paraId="7BD8D3AF" w14:textId="77777777" w:rsidTr="006C0D2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43E37C1" w14:textId="77777777" w:rsidR="00F63860" w:rsidRPr="00390584" w:rsidRDefault="00F63860" w:rsidP="00056046">
            <w:pPr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</w:tcPr>
          <w:p w14:paraId="31EDA049" w14:textId="77777777" w:rsidR="00F63860" w:rsidRPr="00390584" w:rsidRDefault="00F63860" w:rsidP="00056046">
            <w:pPr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042ADAB4" w14:textId="77777777" w:rsidR="00F63860" w:rsidRPr="00390584" w:rsidRDefault="00F63860" w:rsidP="00056046">
            <w:pPr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7B14D81F" w14:textId="77777777" w:rsidR="00F63860" w:rsidRPr="00390584" w:rsidRDefault="00F63860" w:rsidP="00056046">
            <w:pPr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69B407F5" w14:textId="77777777" w:rsidR="00F63860" w:rsidRPr="00390584" w:rsidRDefault="00F63860" w:rsidP="00056046">
            <w:pPr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3AA23505" w14:textId="77777777" w:rsidR="00F63860" w:rsidRPr="00390584" w:rsidRDefault="00F63860" w:rsidP="00056046">
            <w:pPr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63860" w14:paraId="2DEE25FD" w14:textId="77777777" w:rsidTr="006C0D2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83DDCBB" w14:textId="77777777" w:rsidR="00F63860" w:rsidRPr="00390584" w:rsidRDefault="00F63860" w:rsidP="00056046">
            <w:pPr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single" w:sz="4" w:space="0" w:color="auto"/>
            </w:tcBorders>
            <w:shd w:val="clear" w:color="auto" w:fill="666666" w:themeFill="text2" w:themeFillTint="99"/>
          </w:tcPr>
          <w:p w14:paraId="0849CB07" w14:textId="77777777" w:rsidR="00F63860" w:rsidRPr="00390584" w:rsidRDefault="00F63860" w:rsidP="00056046">
            <w:pPr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11FE7DE6" w14:textId="77777777" w:rsidR="00F63860" w:rsidRPr="00390584" w:rsidRDefault="00F63860" w:rsidP="00056046">
            <w:pPr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single" w:sz="24" w:space="0" w:color="F2F2F2" w:themeColor="background1" w:themeShade="F2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6B30966D" w14:textId="77777777" w:rsidR="00F63860" w:rsidRPr="00390584" w:rsidRDefault="00F63860" w:rsidP="00056046">
            <w:pPr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4207C471" w14:textId="77777777" w:rsidR="00F63860" w:rsidRPr="00390584" w:rsidRDefault="00F63860" w:rsidP="00056046">
            <w:pPr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3F07EBCE" w14:textId="77777777" w:rsidR="00F63860" w:rsidRPr="00390584" w:rsidRDefault="00F63860" w:rsidP="00056046">
            <w:pPr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63860" w14:paraId="06F2AF89" w14:textId="77777777" w:rsidTr="006C0D25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43420D2" w14:textId="77777777" w:rsidR="00F63860" w:rsidRPr="00390584" w:rsidRDefault="00F63860" w:rsidP="00056046">
            <w:pPr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7EDBDDD2" w14:textId="77777777" w:rsidR="00F63860" w:rsidRPr="00390584" w:rsidRDefault="00F63860" w:rsidP="00056046">
            <w:pPr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53D9B0B5" w14:textId="77777777" w:rsidR="00F63860" w:rsidRPr="00390584" w:rsidRDefault="00F63860" w:rsidP="00056046">
            <w:pPr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 w:themeColor="background1" w:themeShade="F2"/>
              <w:bottom w:val="single" w:sz="4" w:space="0" w:color="auto"/>
            </w:tcBorders>
            <w:shd w:val="clear" w:color="auto" w:fill="F2F2F2" w:themeFill="background1" w:themeFillShade="F2"/>
          </w:tcPr>
          <w:p w14:paraId="615CED7D" w14:textId="77777777" w:rsidR="00F63860" w:rsidRPr="00390584" w:rsidRDefault="00F63860" w:rsidP="00056046">
            <w:pPr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450FB72A" w14:textId="77777777" w:rsidR="00F63860" w:rsidRPr="00390584" w:rsidRDefault="00F63860" w:rsidP="00056046">
            <w:pPr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2744D61D" w14:textId="77777777" w:rsidR="00F63860" w:rsidRPr="00FE0278" w:rsidRDefault="00F63860" w:rsidP="00F63860">
      <w:pPr>
        <w:tabs>
          <w:tab w:val="left" w:pos="4590"/>
        </w:tabs>
        <w:rPr>
          <w:rFonts w:ascii="Arial" w:hAnsi="Arial" w:cs="Arial"/>
        </w:rPr>
      </w:pPr>
    </w:p>
    <w:p w14:paraId="16D6EAFB" w14:textId="77777777" w:rsidR="00F63860" w:rsidRDefault="00F63860" w:rsidP="00F63860">
      <w:pPr>
        <w:tabs>
          <w:tab w:val="left" w:pos="4590"/>
        </w:tabs>
        <w:rPr>
          <w:rFonts w:ascii="Arial" w:hAnsi="Arial" w:cs="Arial"/>
        </w:rPr>
      </w:pPr>
    </w:p>
    <w:p w14:paraId="40AA233F" w14:textId="56126753" w:rsidR="009C6C0C" w:rsidRPr="00F63860" w:rsidRDefault="009C6C0C" w:rsidP="00F63860"/>
    <w:sectPr w:rsidR="009C6C0C" w:rsidRPr="00F63860" w:rsidSect="00B96AFF"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249045" w14:textId="77777777" w:rsidR="00BB588E" w:rsidRDefault="00BB588E">
      <w:r>
        <w:separator/>
      </w:r>
    </w:p>
  </w:endnote>
  <w:endnote w:type="continuationSeparator" w:id="0">
    <w:p w14:paraId="069063AA" w14:textId="77777777" w:rsidR="00BB588E" w:rsidRDefault="00BB588E">
      <w:r>
        <w:continuationSeparator/>
      </w:r>
    </w:p>
  </w:endnote>
  <w:endnote w:type="continuationNotice" w:id="1">
    <w:p w14:paraId="423EE1A2" w14:textId="77777777" w:rsidR="00BB588E" w:rsidRDefault="00BB588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842FB9" w14:textId="77777777" w:rsidR="00BB588E" w:rsidRDefault="00BB588E"/>
  </w:footnote>
  <w:footnote w:type="continuationSeparator" w:id="0">
    <w:p w14:paraId="76963482" w14:textId="77777777" w:rsidR="00BB588E" w:rsidRDefault="00BB588E">
      <w:r>
        <w:continuationSeparator/>
      </w:r>
    </w:p>
  </w:footnote>
  <w:footnote w:type="continuationNotice" w:id="1">
    <w:p w14:paraId="1242CA5F" w14:textId="77777777" w:rsidR="00BB588E" w:rsidRDefault="00BB588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26308AF6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8EA018A6" w:tentative="1">
      <w:start w:val="1"/>
      <w:numFmt w:val="lowerLetter"/>
      <w:lvlText w:val="%2."/>
      <w:lvlJc w:val="left"/>
      <w:pPr>
        <w:ind w:left="1080" w:hanging="360"/>
      </w:pPr>
    </w:lvl>
    <w:lvl w:ilvl="2" w:tplc="0DB643A8" w:tentative="1">
      <w:start w:val="1"/>
      <w:numFmt w:val="lowerRoman"/>
      <w:lvlText w:val="%3."/>
      <w:lvlJc w:val="right"/>
      <w:pPr>
        <w:ind w:left="1800" w:hanging="180"/>
      </w:pPr>
    </w:lvl>
    <w:lvl w:ilvl="3" w:tplc="DA94F544" w:tentative="1">
      <w:start w:val="1"/>
      <w:numFmt w:val="decimal"/>
      <w:lvlText w:val="%4."/>
      <w:lvlJc w:val="left"/>
      <w:pPr>
        <w:ind w:left="2520" w:hanging="360"/>
      </w:pPr>
    </w:lvl>
    <w:lvl w:ilvl="4" w:tplc="B7108640" w:tentative="1">
      <w:start w:val="1"/>
      <w:numFmt w:val="lowerLetter"/>
      <w:lvlText w:val="%5."/>
      <w:lvlJc w:val="left"/>
      <w:pPr>
        <w:ind w:left="3240" w:hanging="360"/>
      </w:pPr>
    </w:lvl>
    <w:lvl w:ilvl="5" w:tplc="D2800DF8" w:tentative="1">
      <w:start w:val="1"/>
      <w:numFmt w:val="lowerRoman"/>
      <w:lvlText w:val="%6."/>
      <w:lvlJc w:val="right"/>
      <w:pPr>
        <w:ind w:left="3960" w:hanging="180"/>
      </w:pPr>
    </w:lvl>
    <w:lvl w:ilvl="6" w:tplc="352E6FA4" w:tentative="1">
      <w:start w:val="1"/>
      <w:numFmt w:val="decimal"/>
      <w:lvlText w:val="%7."/>
      <w:lvlJc w:val="left"/>
      <w:pPr>
        <w:ind w:left="4680" w:hanging="360"/>
      </w:pPr>
    </w:lvl>
    <w:lvl w:ilvl="7" w:tplc="58400DFA" w:tentative="1">
      <w:start w:val="1"/>
      <w:numFmt w:val="lowerLetter"/>
      <w:lvlText w:val="%8."/>
      <w:lvlJc w:val="left"/>
      <w:pPr>
        <w:ind w:left="5400" w:hanging="360"/>
      </w:pPr>
    </w:lvl>
    <w:lvl w:ilvl="8" w:tplc="70A6EE3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E4B150F"/>
    <w:multiLevelType w:val="hybridMultilevel"/>
    <w:tmpl w:val="0E5667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AA76EB64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DF0C8030" w:tentative="1">
      <w:start w:val="1"/>
      <w:numFmt w:val="lowerLetter"/>
      <w:lvlText w:val="%2."/>
      <w:lvlJc w:val="left"/>
      <w:pPr>
        <w:ind w:left="1080" w:hanging="360"/>
      </w:pPr>
    </w:lvl>
    <w:lvl w:ilvl="2" w:tplc="1E54C382" w:tentative="1">
      <w:start w:val="1"/>
      <w:numFmt w:val="lowerRoman"/>
      <w:lvlText w:val="%3."/>
      <w:lvlJc w:val="right"/>
      <w:pPr>
        <w:ind w:left="1800" w:hanging="180"/>
      </w:pPr>
    </w:lvl>
    <w:lvl w:ilvl="3" w:tplc="C7D25608" w:tentative="1">
      <w:start w:val="1"/>
      <w:numFmt w:val="decimal"/>
      <w:lvlText w:val="%4."/>
      <w:lvlJc w:val="left"/>
      <w:pPr>
        <w:ind w:left="2520" w:hanging="360"/>
      </w:pPr>
    </w:lvl>
    <w:lvl w:ilvl="4" w:tplc="FC888072" w:tentative="1">
      <w:start w:val="1"/>
      <w:numFmt w:val="lowerLetter"/>
      <w:lvlText w:val="%5."/>
      <w:lvlJc w:val="left"/>
      <w:pPr>
        <w:ind w:left="3240" w:hanging="360"/>
      </w:pPr>
    </w:lvl>
    <w:lvl w:ilvl="5" w:tplc="F5D0C9F6" w:tentative="1">
      <w:start w:val="1"/>
      <w:numFmt w:val="lowerRoman"/>
      <w:lvlText w:val="%6."/>
      <w:lvlJc w:val="right"/>
      <w:pPr>
        <w:ind w:left="3960" w:hanging="180"/>
      </w:pPr>
    </w:lvl>
    <w:lvl w:ilvl="6" w:tplc="9EC0B6D2" w:tentative="1">
      <w:start w:val="1"/>
      <w:numFmt w:val="decimal"/>
      <w:lvlText w:val="%7."/>
      <w:lvlJc w:val="left"/>
      <w:pPr>
        <w:ind w:left="4680" w:hanging="360"/>
      </w:pPr>
    </w:lvl>
    <w:lvl w:ilvl="7" w:tplc="094C00AC" w:tentative="1">
      <w:start w:val="1"/>
      <w:numFmt w:val="lowerLetter"/>
      <w:lvlText w:val="%8."/>
      <w:lvlJc w:val="left"/>
      <w:pPr>
        <w:ind w:left="5400" w:hanging="360"/>
      </w:pPr>
    </w:lvl>
    <w:lvl w:ilvl="8" w:tplc="0EF4EA0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B3AAF3B0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7204A5D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E264ABE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F7CEEE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BB6E6B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350D92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D456651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D260540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A192C86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63395626">
    <w:abstractNumId w:val="21"/>
  </w:num>
  <w:num w:numId="2" w16cid:durableId="437069488">
    <w:abstractNumId w:val="16"/>
  </w:num>
  <w:num w:numId="3" w16cid:durableId="2043287175">
    <w:abstractNumId w:val="0"/>
  </w:num>
  <w:num w:numId="4" w16cid:durableId="693381334">
    <w:abstractNumId w:val="6"/>
  </w:num>
  <w:num w:numId="5" w16cid:durableId="449513147">
    <w:abstractNumId w:val="19"/>
  </w:num>
  <w:num w:numId="6" w16cid:durableId="929579677">
    <w:abstractNumId w:val="2"/>
  </w:num>
  <w:num w:numId="7" w16cid:durableId="1816988442">
    <w:abstractNumId w:val="13"/>
  </w:num>
  <w:num w:numId="8" w16cid:durableId="2098405787">
    <w:abstractNumId w:val="9"/>
  </w:num>
  <w:num w:numId="9" w16cid:durableId="1481728340">
    <w:abstractNumId w:val="1"/>
  </w:num>
  <w:num w:numId="10" w16cid:durableId="321084482">
    <w:abstractNumId w:val="1"/>
  </w:num>
  <w:num w:numId="11" w16cid:durableId="988241640">
    <w:abstractNumId w:val="3"/>
  </w:num>
  <w:num w:numId="12" w16cid:durableId="984285936">
    <w:abstractNumId w:val="4"/>
  </w:num>
  <w:num w:numId="13" w16cid:durableId="1427767846">
    <w:abstractNumId w:val="15"/>
  </w:num>
  <w:num w:numId="14" w16cid:durableId="516626278">
    <w:abstractNumId w:val="10"/>
  </w:num>
  <w:num w:numId="15" w16cid:durableId="1262907232">
    <w:abstractNumId w:val="7"/>
  </w:num>
  <w:num w:numId="16" w16cid:durableId="1482621591">
    <w:abstractNumId w:val="14"/>
  </w:num>
  <w:num w:numId="17" w16cid:durableId="1618372856">
    <w:abstractNumId w:val="5"/>
  </w:num>
  <w:num w:numId="18" w16cid:durableId="572394343">
    <w:abstractNumId w:val="12"/>
  </w:num>
  <w:num w:numId="19" w16cid:durableId="750735639">
    <w:abstractNumId w:val="20"/>
  </w:num>
  <w:num w:numId="20" w16cid:durableId="283271140">
    <w:abstractNumId w:val="17"/>
  </w:num>
  <w:num w:numId="21" w16cid:durableId="1669866603">
    <w:abstractNumId w:val="8"/>
  </w:num>
  <w:num w:numId="22" w16cid:durableId="506214071">
    <w:abstractNumId w:val="18"/>
  </w:num>
  <w:num w:numId="23" w16cid:durableId="12144681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3566F"/>
    <w:rsid w:val="00050500"/>
    <w:rsid w:val="00056046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1DA6"/>
    <w:rsid w:val="000B4536"/>
    <w:rsid w:val="000B7715"/>
    <w:rsid w:val="000E0CB2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1E5D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372E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33AB"/>
    <w:rsid w:val="00337F99"/>
    <w:rsid w:val="003410BD"/>
    <w:rsid w:val="0034307B"/>
    <w:rsid w:val="00345EB1"/>
    <w:rsid w:val="00350CC4"/>
    <w:rsid w:val="00357D9B"/>
    <w:rsid w:val="00360E0D"/>
    <w:rsid w:val="0036357D"/>
    <w:rsid w:val="0036594C"/>
    <w:rsid w:val="00367D19"/>
    <w:rsid w:val="00371BED"/>
    <w:rsid w:val="0037384A"/>
    <w:rsid w:val="00384019"/>
    <w:rsid w:val="003854F1"/>
    <w:rsid w:val="0039118E"/>
    <w:rsid w:val="00397F54"/>
    <w:rsid w:val="003A0580"/>
    <w:rsid w:val="003A0D43"/>
    <w:rsid w:val="003B2A4B"/>
    <w:rsid w:val="003C5AB2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7412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0D25"/>
    <w:rsid w:val="006C5048"/>
    <w:rsid w:val="006C6A4B"/>
    <w:rsid w:val="006C779F"/>
    <w:rsid w:val="006D01F5"/>
    <w:rsid w:val="006D0CFB"/>
    <w:rsid w:val="006D24AC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1487E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135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2F4F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6EF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7C7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1535"/>
    <w:rsid w:val="00B92C14"/>
    <w:rsid w:val="00B96AFF"/>
    <w:rsid w:val="00BA0066"/>
    <w:rsid w:val="00BB588E"/>
    <w:rsid w:val="00BB69DB"/>
    <w:rsid w:val="00BC322E"/>
    <w:rsid w:val="00BC44CD"/>
    <w:rsid w:val="00BC48A6"/>
    <w:rsid w:val="00BD5BA6"/>
    <w:rsid w:val="00BE7978"/>
    <w:rsid w:val="00C01F0D"/>
    <w:rsid w:val="00C07DDB"/>
    <w:rsid w:val="00C4115D"/>
    <w:rsid w:val="00C43BDD"/>
    <w:rsid w:val="00C47778"/>
    <w:rsid w:val="00C5011E"/>
    <w:rsid w:val="00C50B03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2360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035E"/>
    <w:rsid w:val="00E11853"/>
    <w:rsid w:val="00E52A86"/>
    <w:rsid w:val="00E53FA4"/>
    <w:rsid w:val="00E54B47"/>
    <w:rsid w:val="00E553BF"/>
    <w:rsid w:val="00E55D93"/>
    <w:rsid w:val="00E61294"/>
    <w:rsid w:val="00E7237C"/>
    <w:rsid w:val="00E77C46"/>
    <w:rsid w:val="00E81A1E"/>
    <w:rsid w:val="00E86CE8"/>
    <w:rsid w:val="00E90E82"/>
    <w:rsid w:val="00E979AC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020EC"/>
    <w:rsid w:val="00F22264"/>
    <w:rsid w:val="00F238D3"/>
    <w:rsid w:val="00F2564D"/>
    <w:rsid w:val="00F32DCA"/>
    <w:rsid w:val="00F35B05"/>
    <w:rsid w:val="00F413D9"/>
    <w:rsid w:val="00F5135F"/>
    <w:rsid w:val="00F51F78"/>
    <w:rsid w:val="00F63860"/>
    <w:rsid w:val="00F86F47"/>
    <w:rsid w:val="00F90B64"/>
    <w:rsid w:val="00FB2F0F"/>
    <w:rsid w:val="00FB5086"/>
    <w:rsid w:val="00FB5411"/>
    <w:rsid w:val="00FB6392"/>
    <w:rsid w:val="00FC12B3"/>
    <w:rsid w:val="00FC4F36"/>
    <w:rsid w:val="00FD3C70"/>
    <w:rsid w:val="00FD6820"/>
    <w:rsid w:val="00FE12D8"/>
    <w:rsid w:val="00FF7C02"/>
    <w:rsid w:val="024801E3"/>
    <w:rsid w:val="2023646A"/>
    <w:rsid w:val="4D7F1104"/>
    <w:rsid w:val="59DB8EA0"/>
    <w:rsid w:val="5F13F000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styleId="Normalwebb">
    <w:name w:val="Normal (Web)"/>
    <w:basedOn w:val="Normal"/>
    <w:uiPriority w:val="99"/>
    <w:unhideWhenUsed/>
    <w:rsid w:val="00F63860"/>
    <w:pPr>
      <w:spacing w:before="100" w:beforeAutospacing="1" w:after="100" w:afterAutospacing="1" w:line="240" w:lineRule="auto"/>
      <w:ind w:left="0" w:right="0"/>
    </w:pPr>
  </w:style>
  <w:style w:type="character" w:styleId="AnvndHyperlnk">
    <w:name w:val="FollowedHyperlink"/>
    <w:basedOn w:val="Standardstycketeckensnitt"/>
    <w:uiPriority w:val="99"/>
    <w:semiHidden/>
    <w:unhideWhenUsed/>
    <w:rsid w:val="00B91535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diagramData" Target="diagrams/data1.xml" Id="rId13" /><Relationship Type="http://schemas.openxmlformats.org/officeDocument/2006/relationships/image" Target="media/image1.png" Id="rId18" /><Relationship Type="http://schemas.openxmlformats.org/officeDocument/2006/relationships/theme" Target="theme/theme1.xml" Id="rId26" /><Relationship Type="http://schemas.openxmlformats.org/officeDocument/2006/relationships/footer" Target="footer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2" /><Relationship Type="http://schemas.microsoft.com/office/2007/relationships/diagramDrawing" Target="diagrams/drawing1.xml" Id="rId17" /><Relationship Type="http://schemas.openxmlformats.org/officeDocument/2006/relationships/fontTable" Target="fontTable.xml" Id="rId25" /><Relationship Type="http://schemas.openxmlformats.org/officeDocument/2006/relationships/diagramColors" Target="diagrams/colors1.xml" Id="rId16" /><Relationship Type="http://schemas.openxmlformats.org/officeDocument/2006/relationships/header" Target="header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3.xml" Id="rId24" /><Relationship Type="http://schemas.openxmlformats.org/officeDocument/2006/relationships/diagramQuickStyle" Target="diagrams/quickStyle1.xml" Id="rId15" /><Relationship Type="http://schemas.openxmlformats.org/officeDocument/2006/relationships/header" Target="header2.xml" Id="rId23" /><Relationship Type="http://schemas.openxmlformats.org/officeDocument/2006/relationships/footnotes" Target="footnotes.xml" Id="rId10" /><Relationship Type="http://schemas.openxmlformats.org/officeDocument/2006/relationships/image" Target="media/image2.png" Id="rId19" /><Relationship Type="http://schemas.openxmlformats.org/officeDocument/2006/relationships/webSettings" Target="webSettings.xml" Id="rId9" /><Relationship Type="http://schemas.openxmlformats.org/officeDocument/2006/relationships/diagramLayout" Target="diagrams/layout1.xml" Id="rId14" /><Relationship Type="http://schemas.openxmlformats.org/officeDocument/2006/relationships/footer" Target="footer2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solidFill>
          <a:schemeClr val="bg1">
            <a:lumMod val="85000"/>
          </a:schemeClr>
        </a:solidFill>
      </dgm:spPr>
      <dgm:t>
        <a:bodyPr/>
        <a:lstStyle/>
        <a:p>
          <a:r>
            <a:rPr lang="sv-SE" sz="9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solidFill>
          <a:srgbClr val="FF0000"/>
        </a:solidFill>
      </dgm:spPr>
      <dgm:t>
        <a:bodyPr/>
        <a:lstStyle/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solidFill>
          <a:schemeClr val="bg1"/>
        </a:solidFill>
      </dgm:spPr>
      <dgm:t>
        <a:bodyPr/>
        <a:lstStyle/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80 s (barn 60)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solidFill>
          <a:schemeClr val="bg1"/>
        </a:solidFill>
      </dgm:spPr>
      <dgm:t>
        <a:bodyPr/>
        <a:lstStyle/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4A05F30B-0765-4DD1-890C-6250DDC854BE}" type="presOf" srcId="{72C3C3E7-AFE7-48AF-A84A-F5F4B462ABCE}" destId="{AD4E5296-B06F-4F82-9CB5-F741BF6BFCC1}" srcOrd="0" destOrd="0" presId="urn:microsoft.com/office/officeart/2005/8/layout/hChevron3"/>
    <dgm:cxn modelId="{C8291452-5DAD-4BF4-80A5-707C006F9C5C}" type="presOf" srcId="{7D55B2F1-F7F7-4A6B-AFB0-F846FDB634B5}" destId="{E13D0391-DAD9-4B61-AB66-3FA48A4F7006}" srcOrd="0" destOrd="0" presId="urn:microsoft.com/office/officeart/2005/8/layout/hChevron3"/>
    <dgm:cxn modelId="{C2EFA979-85BE-4A1D-8CEC-BDA34A34C1BE}" type="presOf" srcId="{548E9FD9-7371-42E5-8C31-C03B33C90BF7}" destId="{6CE68A43-9C69-4212-AF24-9AFEE7CA1715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6A66BFCD-C1FB-4ED2-9529-955054B4538A}" type="presOf" srcId="{D813EA76-4FD3-4C15-BFBC-B1DF43B29666}" destId="{4784DBD1-3CBE-41A8-A2C7-CF088F838C79}" srcOrd="0" destOrd="0" presId="urn:microsoft.com/office/officeart/2005/8/layout/hChevron3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6B49D4F5-24BD-492F-B109-630B05DBC2B4}" type="presOf" srcId="{B73EA016-5B5E-4372-8AFF-E16F061CFA05}" destId="{1F6A0B97-83F0-4189-B0CB-00156B0AC153}" srcOrd="0" destOrd="0" presId="urn:microsoft.com/office/officeart/2005/8/layout/hChevron3"/>
    <dgm:cxn modelId="{7F5B1C6A-F718-46FE-96FC-16838C3DCB40}" type="presParOf" srcId="{1F6A0B97-83F0-4189-B0CB-00156B0AC153}" destId="{4784DBD1-3CBE-41A8-A2C7-CF088F838C79}" srcOrd="0" destOrd="0" presId="urn:microsoft.com/office/officeart/2005/8/layout/hChevron3"/>
    <dgm:cxn modelId="{3B24BC6E-AF7B-4306-8D2D-5FD01CB4B2E6}" type="presParOf" srcId="{1F6A0B97-83F0-4189-B0CB-00156B0AC153}" destId="{37D14BC8-3203-463C-9804-9B3B86B621FF}" srcOrd="1" destOrd="0" presId="urn:microsoft.com/office/officeart/2005/8/layout/hChevron3"/>
    <dgm:cxn modelId="{3ADCA8FD-148B-44C1-92A0-448AFF81751B}" type="presParOf" srcId="{1F6A0B97-83F0-4189-B0CB-00156B0AC153}" destId="{E13D0391-DAD9-4B61-AB66-3FA48A4F7006}" srcOrd="2" destOrd="0" presId="urn:microsoft.com/office/officeart/2005/8/layout/hChevron3"/>
    <dgm:cxn modelId="{A90E6129-F927-4E72-8FA8-9EDD23E319AE}" type="presParOf" srcId="{1F6A0B97-83F0-4189-B0CB-00156B0AC153}" destId="{F9271109-4339-4036-9126-150629D10456}" srcOrd="3" destOrd="0" presId="urn:microsoft.com/office/officeart/2005/8/layout/hChevron3"/>
    <dgm:cxn modelId="{86DF8A1D-70CA-4588-A6C9-D1102572D26B}" type="presParOf" srcId="{1F6A0B97-83F0-4189-B0CB-00156B0AC153}" destId="{AD4E5296-B06F-4F82-9CB5-F741BF6BFCC1}" srcOrd="4" destOrd="0" presId="urn:microsoft.com/office/officeart/2005/8/layout/hChevron3"/>
    <dgm:cxn modelId="{19322F5B-5F52-4408-8150-9E74A9EA6AE2}" type="presParOf" srcId="{1F6A0B97-83F0-4189-B0CB-00156B0AC153}" destId="{99F7A086-6C98-4385-8FFE-3337C1F24694}" srcOrd="5" destOrd="0" presId="urn:microsoft.com/office/officeart/2005/8/layout/hChevron3"/>
    <dgm:cxn modelId="{A0368989-7222-4707-A49C-7D2F71F80505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17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chemeClr val="bg1">
            <a:lumMod val="8500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chemeClr val="bg1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80 s (barn 60)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chemeClr val="bg1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2</Pages>
  <Words>174</Words>
  <Characters>1424</Characters>
  <Application>Microsoft Office Word</Application>
  <DocSecurity>0</DocSecurity>
  <Lines>11</Lines>
  <Paragraphs>3</Paragraphs>
  <ScaleCrop>false</ScaleCrop>
  <Manager/>
  <Company/>
  <LinksUpToDate>false</LinksUpToDate>
  <CharactersWithSpaces>1595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CBCT Armbåge (C64000)</dc:title>
  <dc:subject/>
  <dc:creator/>
  <keywords/>
  <lastModifiedBy>Ulrica Sehlberg</lastModifiedBy>
  <revision>42</revision>
  <lastPrinted>2016-03-31T10:56:00.0000000Z</lastPrinted>
  <dcterms:created xsi:type="dcterms:W3CDTF">2021-05-27T09:47:00.0000000Z</dcterms:created>
  <dcterms:modified xsi:type="dcterms:W3CDTF">2025-02-12T08:24:00.0000000Z</dcterms:modified>
</coreProperties>
</file>