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1ECB0" w14:textId="23A57D8B" w:rsidR="00F63860" w:rsidRPr="00A53ED4" w:rsidRDefault="00357D9B" w:rsidP="006C0D25">
      <w:pPr>
        <w:pStyle w:val="Rubrik1"/>
        <w:rPr>
          <w:rFonts w:cs="Arial"/>
          <w:sz w:val="18"/>
          <w:szCs w:val="18"/>
        </w:rPr>
      </w:pPr>
      <w:r>
        <w:t>CBCT</w:t>
      </w:r>
      <w:r w:rsidRPr="0078345B">
        <w:t xml:space="preserve"> </w:t>
      </w:r>
      <w:r>
        <w:t>Armbåge (C64000)</w:t>
      </w:r>
    </w:p>
    <w:p w14:paraId="600BA438" w14:textId="77777777" w:rsidR="00F63860" w:rsidRPr="00496CC3" w:rsidRDefault="00F63860" w:rsidP="00F63860">
      <w:pPr>
        <w:pStyle w:val="Rubrik3"/>
      </w:pPr>
      <w:r w:rsidRPr="00496CC3">
        <w:t>Syfte</w:t>
      </w:r>
    </w:p>
    <w:p w14:paraId="39A7EBA9" w14:textId="77777777" w:rsidR="00F63860" w:rsidRDefault="00F63860" w:rsidP="00F63860">
      <w:pPr>
        <w:rPr>
          <w:rFonts w:ascii="Arial" w:hAnsi="Arial" w:cs="Arial"/>
          <w:b/>
          <w:bCs/>
          <w:kern w:val="3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7A087AC6" w14:textId="77777777" w:rsidR="00F63860" w:rsidRDefault="00F63860" w:rsidP="00F63860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325AE99A" w14:textId="77777777" w:rsidR="00F63860" w:rsidRPr="00496CC3" w:rsidRDefault="00F63860" w:rsidP="00F63860">
      <w:pPr>
        <w:pStyle w:val="Rubrik3"/>
      </w:pPr>
      <w:r>
        <w:t>Förändringar sedan föregående version</w:t>
      </w:r>
    </w:p>
    <w:p w14:paraId="64C09388" w14:textId="4D2D0849" w:rsidR="00F63860" w:rsidRDefault="00211E5D" w:rsidP="00F6386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4AE8B966" w14:textId="77777777" w:rsidR="00F63860" w:rsidRDefault="00F63860" w:rsidP="00F63860">
      <w:pPr>
        <w:rPr>
          <w:rFonts w:ascii="Arial" w:hAnsi="Arial" w:cs="Arial"/>
          <w:sz w:val="18"/>
          <w:szCs w:val="18"/>
        </w:rPr>
      </w:pPr>
    </w:p>
    <w:p w14:paraId="5D1D5498" w14:textId="77777777" w:rsidR="00F63860" w:rsidRPr="00DA39B6" w:rsidRDefault="00F63860" w:rsidP="00F63860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63860" w14:paraId="310C1227" w14:textId="77777777" w:rsidTr="5F13F00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943438E" w14:textId="77777777" w:rsidR="00F63860" w:rsidRPr="00390584" w:rsidRDefault="00F63860" w:rsidP="0081487E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4836D7D" w14:textId="74EA0AC3" w:rsidR="00F63860" w:rsidRPr="006F5891" w:rsidRDefault="00F63860" w:rsidP="0081487E">
            <w:pPr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Fraktur, frakturkontroll, degenerativa förändringar</w:t>
            </w:r>
            <w:r w:rsidR="003C5AB2">
              <w:rPr>
                <w:rFonts w:ascii="Arial" w:hAnsi="Arial" w:cs="Arial"/>
                <w:sz w:val="18"/>
                <w:szCs w:val="18"/>
              </w:rPr>
              <w:t>, kartläggning av fraktur</w:t>
            </w:r>
            <w:r>
              <w:rPr>
                <w:rFonts w:ascii="Arial" w:hAnsi="Arial" w:cs="Arial"/>
                <w:sz w:val="18"/>
                <w:szCs w:val="18"/>
              </w:rPr>
              <w:t xml:space="preserve"> mm</w:t>
            </w:r>
            <w:r w:rsidRPr="006F58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63860" w14:paraId="1982A6D1" w14:textId="77777777" w:rsidTr="5F13F00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212F6B" w14:textId="77777777" w:rsidR="00F63860" w:rsidRPr="00390584" w:rsidRDefault="00F63860" w:rsidP="0081487E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250021" w14:textId="77777777" w:rsidR="00F63860" w:rsidRPr="005C5712" w:rsidRDefault="00F63860" w:rsidP="0081487E">
            <w:pPr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F63860" w14:paraId="0E3F6A7F" w14:textId="77777777" w:rsidTr="5F13F00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465593" w14:textId="77777777" w:rsidR="00F63860" w:rsidRPr="00390584" w:rsidRDefault="00F63860" w:rsidP="0081487E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4DC457" w14:textId="2C1E45A2" w:rsidR="00F63860" w:rsidRDefault="00F63860" w:rsidP="0081487E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4D7F1104">
              <w:rPr>
                <w:rFonts w:ascii="Arial" w:hAnsi="Arial" w:cs="Arial"/>
                <w:color w:val="000000" w:themeColor="text2"/>
                <w:sz w:val="18"/>
                <w:szCs w:val="18"/>
              </w:rPr>
              <w:t>Se kapitel 4.2 och 5.</w:t>
            </w:r>
            <w:r w:rsidR="59DB8EA0" w:rsidRPr="4D7F1104">
              <w:rPr>
                <w:rFonts w:ascii="Arial" w:hAnsi="Arial" w:cs="Arial"/>
                <w:color w:val="000000" w:themeColor="text2"/>
                <w:sz w:val="18"/>
                <w:szCs w:val="18"/>
              </w:rPr>
              <w:t>10</w:t>
            </w:r>
            <w:r w:rsidRPr="4D7F1104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 i </w:t>
            </w:r>
          </w:p>
          <w:p w14:paraId="17721294" w14:textId="13EA03BF" w:rsidR="00F63860" w:rsidRPr="00DC2B99" w:rsidRDefault="00211E5D" w:rsidP="0081487E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F63860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F63860" w14:paraId="359F5A56" w14:textId="77777777" w:rsidTr="5F13F00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1E53C7D" w14:textId="77777777" w:rsidR="00F63860" w:rsidRPr="00390584" w:rsidRDefault="00F63860" w:rsidP="0081487E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24E63A6" w14:textId="77777777" w:rsidR="00F63860" w:rsidRPr="00F020EC" w:rsidRDefault="00F63860" w:rsidP="00F020EC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355" w:right="0"/>
              <w:rPr>
                <w:rFonts w:ascii="Arial" w:hAnsi="Arial" w:cs="Arial"/>
                <w:sz w:val="18"/>
                <w:szCs w:val="18"/>
              </w:rPr>
            </w:pPr>
            <w:r w:rsidRPr="00F020EC">
              <w:rPr>
                <w:rFonts w:ascii="Arial" w:hAnsi="Arial" w:cs="Arial"/>
                <w:sz w:val="18"/>
                <w:szCs w:val="18"/>
              </w:rPr>
              <w:t>Sittande.</w:t>
            </w:r>
          </w:p>
          <w:p w14:paraId="5451A1C8" w14:textId="77777777" w:rsidR="00F63860" w:rsidRPr="00F020EC" w:rsidRDefault="00F63860" w:rsidP="00F020EC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355" w:right="0"/>
              <w:rPr>
                <w:rFonts w:ascii="Arial" w:hAnsi="Arial" w:cs="Arial"/>
                <w:sz w:val="18"/>
                <w:szCs w:val="18"/>
              </w:rPr>
            </w:pPr>
            <w:r w:rsidRPr="00F020EC">
              <w:rPr>
                <w:rFonts w:ascii="Arial" w:hAnsi="Arial" w:cs="Arial"/>
                <w:sz w:val="18"/>
                <w:szCs w:val="18"/>
              </w:rPr>
              <w:t>Aktuell arm placerad på armstöd, optimalt med utsträckt arm och handflatan uppåt.</w:t>
            </w:r>
          </w:p>
          <w:p w14:paraId="5AB864A0" w14:textId="77777777" w:rsidR="00F63860" w:rsidRPr="00F020EC" w:rsidRDefault="00F63860" w:rsidP="00F020EC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355" w:right="0"/>
              <w:rPr>
                <w:rFonts w:ascii="Arial" w:hAnsi="Arial" w:cs="Arial"/>
                <w:sz w:val="18"/>
                <w:szCs w:val="18"/>
              </w:rPr>
            </w:pPr>
            <w:r w:rsidRPr="00F020EC">
              <w:rPr>
                <w:rFonts w:ascii="Arial" w:hAnsi="Arial" w:cs="Arial"/>
                <w:sz w:val="18"/>
                <w:szCs w:val="18"/>
              </w:rPr>
              <w:t xml:space="preserve">Aktuell armbåge placerad i </w:t>
            </w:r>
            <w:proofErr w:type="spellStart"/>
            <w:r w:rsidRPr="00F020EC"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 w:rsidRPr="00F020E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8D5FC1" w14:textId="17888CCA" w:rsidR="00F63860" w:rsidRPr="0066503B" w:rsidRDefault="003C5AB2" w:rsidP="00F020EC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355" w:right="0"/>
              <w:rPr>
                <w:rFonts w:ascii="Arial" w:hAnsi="Arial" w:cs="Arial"/>
                <w:sz w:val="18"/>
                <w:szCs w:val="18"/>
              </w:rPr>
            </w:pPr>
            <w:r w:rsidRPr="5F13F000">
              <w:rPr>
                <w:rFonts w:ascii="Arial" w:hAnsi="Arial" w:cs="Arial"/>
                <w:sz w:val="18"/>
                <w:szCs w:val="18"/>
              </w:rPr>
              <w:t>OBS! FOV är 10 x 16 cm (</w:t>
            </w:r>
            <w:proofErr w:type="spellStart"/>
            <w:r w:rsidRPr="5F13F000">
              <w:rPr>
                <w:rFonts w:ascii="Arial" w:hAnsi="Arial" w:cs="Arial"/>
                <w:sz w:val="18"/>
                <w:szCs w:val="18"/>
              </w:rPr>
              <w:t>large</w:t>
            </w:r>
            <w:proofErr w:type="spellEnd"/>
            <w:r w:rsidRPr="5F13F000">
              <w:rPr>
                <w:rFonts w:ascii="Arial" w:hAnsi="Arial" w:cs="Arial"/>
                <w:sz w:val="18"/>
                <w:szCs w:val="18"/>
              </w:rPr>
              <w:t xml:space="preserve">) eller 6 x 16 </w:t>
            </w:r>
            <w:r w:rsidR="2023646A" w:rsidRPr="5F13F000">
              <w:rPr>
                <w:rFonts w:ascii="Arial" w:hAnsi="Arial" w:cs="Arial"/>
                <w:sz w:val="18"/>
                <w:szCs w:val="18"/>
              </w:rPr>
              <w:t>cm</w:t>
            </w:r>
            <w:r w:rsidRPr="5F13F000">
              <w:rPr>
                <w:rFonts w:ascii="Arial" w:hAnsi="Arial" w:cs="Arial"/>
                <w:sz w:val="18"/>
                <w:szCs w:val="18"/>
              </w:rPr>
              <w:t xml:space="preserve"> (small). Intresseområdet ska inkluderas med bra marginal.</w:t>
            </w:r>
          </w:p>
        </w:tc>
      </w:tr>
    </w:tbl>
    <w:p w14:paraId="3D596C4F" w14:textId="77777777" w:rsidR="00F63860" w:rsidRPr="00E56B07" w:rsidRDefault="00F63860" w:rsidP="00F63860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2A9CEF16" w14:textId="77777777" w:rsidR="00F63860" w:rsidRPr="00DA39B6" w:rsidRDefault="00F63860" w:rsidP="00F63860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F63860" w14:paraId="21EA5131" w14:textId="77777777" w:rsidTr="00BD5BA6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18CF768" w14:textId="77777777" w:rsidR="00F63860" w:rsidRPr="00A85166" w:rsidRDefault="00F63860" w:rsidP="00056046">
            <w:pPr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E016DDC" wp14:editId="27E0601F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FC3781" w14:textId="77777777" w:rsidR="00F63860" w:rsidRPr="00A85166" w:rsidRDefault="00F63860" w:rsidP="00056046">
            <w:pPr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D45EE0" wp14:editId="1F489A82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262890</wp:posOffset>
                      </wp:positionV>
                      <wp:extent cx="857250" cy="895350"/>
                      <wp:effectExtent l="19050" t="19050" r="19050" b="1905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8953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rect id="Rektangel 3" style="position:absolute;margin-left:40.15pt;margin-top:20.7pt;width:67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35218D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F5C2C9E" wp14:editId="4E287680">
                  <wp:extent cx="1343025" cy="1429276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221981" name=""/>
                          <pic:cNvPicPr/>
                        </pic:nvPicPr>
                        <pic:blipFill rotWithShape="1">
                          <a:blip r:embed="rId18"/>
                          <a:srcRect l="7956" t="13463" r="30111" b="18250"/>
                          <a:stretch/>
                        </pic:blipFill>
                        <pic:spPr bwMode="auto">
                          <a:xfrm rot="10800000">
                            <a:off x="0" y="0"/>
                            <a:ext cx="1365706" cy="1453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860" w14:paraId="237BC298" w14:textId="77777777" w:rsidTr="00BD5BA6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35398C0F" w14:textId="77777777" w:rsidR="00F63860" w:rsidRPr="00666E60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EEB52" w14:textId="77777777" w:rsidR="00F63860" w:rsidRPr="00666E60" w:rsidRDefault="00F63860" w:rsidP="00056046">
            <w:pPr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9AC1" w14:textId="77777777" w:rsidR="00F63860" w:rsidRPr="001B6509" w:rsidRDefault="00F63860" w:rsidP="00056046">
            <w:pPr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63860" w14:paraId="65101F4C" w14:textId="77777777" w:rsidTr="00BD5BA6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5DE50AF2" w14:textId="77777777" w:rsidR="00F63860" w:rsidRPr="00B42F19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1DBED" w14:textId="77777777" w:rsidR="00F63860" w:rsidRDefault="00F63860" w:rsidP="00056046">
            <w:pPr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Proximala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radius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 xml:space="preserve">distala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humerus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EF029" w14:textId="77777777" w:rsidR="00F63860" w:rsidRDefault="00F63860" w:rsidP="00056046">
            <w:pPr>
              <w:ind w:left="0" w:right="0"/>
              <w:jc w:val="both"/>
              <w:rPr>
                <w:noProof/>
              </w:rPr>
            </w:pPr>
          </w:p>
        </w:tc>
      </w:tr>
      <w:tr w:rsidR="00F63860" w14:paraId="256ACC52" w14:textId="77777777" w:rsidTr="00BD5BA6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368D8E9C" w14:textId="77777777" w:rsidR="00F63860" w:rsidRPr="00B42F19" w:rsidRDefault="00F63860" w:rsidP="00B91535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Armbåge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A4D501" w14:textId="77777777" w:rsidR="00F63860" w:rsidRPr="001B6509" w:rsidRDefault="00F63860" w:rsidP="00056046">
            <w:pPr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Proximala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radius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 xml:space="preserve">distala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humerus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18C7B81" w14:textId="77777777" w:rsidR="00F63860" w:rsidRPr="001B6509" w:rsidRDefault="00F63860" w:rsidP="00056046">
            <w:pPr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D2D3212" w14:textId="77777777" w:rsidR="00F63860" w:rsidRDefault="00F63860" w:rsidP="00F63860">
      <w:pPr>
        <w:rPr>
          <w:rFonts w:ascii="Arial" w:hAnsi="Arial" w:cs="Arial"/>
          <w:b/>
          <w:sz w:val="18"/>
          <w:szCs w:val="18"/>
        </w:rPr>
      </w:pPr>
    </w:p>
    <w:p w14:paraId="3CAB8113" w14:textId="79F84B49" w:rsidR="00F63860" w:rsidRPr="00682B69" w:rsidRDefault="00F63860" w:rsidP="00211E5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1A838D0C" w14:textId="77777777" w:rsidR="00F63860" w:rsidRPr="00DA39B6" w:rsidRDefault="00F63860" w:rsidP="00F63860">
      <w:pPr>
        <w:pStyle w:val="Rubrik3"/>
      </w:pPr>
      <w:proofErr w:type="spellStart"/>
      <w:r w:rsidRPr="00DA39B6">
        <w:t>Reformatering</w:t>
      </w:r>
      <w:proofErr w:type="spellEnd"/>
    </w:p>
    <w:tbl>
      <w:tblPr>
        <w:tblW w:w="97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4820"/>
        <w:gridCol w:w="3089"/>
      </w:tblGrid>
      <w:tr w:rsidR="00F63860" w14:paraId="6CB3D187" w14:textId="77777777" w:rsidTr="00C50B03">
        <w:trPr>
          <w:cantSplit/>
          <w:trHeight w:val="268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C6C25A" w14:textId="77777777" w:rsidR="00F63860" w:rsidRPr="004A5758" w:rsidRDefault="00F63860" w:rsidP="0005604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1ACAFE" w14:textId="77777777" w:rsidR="00F63860" w:rsidRPr="004A5758" w:rsidRDefault="00F63860" w:rsidP="0005604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A3304" w14:textId="77777777" w:rsidR="00F63860" w:rsidRPr="004A5758" w:rsidRDefault="00F63860" w:rsidP="00056046">
            <w:pPr>
              <w:spacing w:after="0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156E2D2" wp14:editId="7D484F5A">
                      <wp:simplePos x="0" y="0"/>
                      <wp:positionH relativeFrom="margin">
                        <wp:posOffset>351790</wp:posOffset>
                      </wp:positionH>
                      <wp:positionV relativeFrom="paragraph">
                        <wp:posOffset>457200</wp:posOffset>
                      </wp:positionV>
                      <wp:extent cx="409575" cy="575945"/>
                      <wp:effectExtent l="0" t="1905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213028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6E1229" w14:textId="77777777" w:rsidR="00F63860" w:rsidRPr="0066564D" w:rsidRDefault="00F63860" w:rsidP="00E53FA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7" coordsize="21600,21600" o:spt="67" adj="16200,5400" path="m0@0l@1@0@1,0@2,0@2@0,21600@0,10800,21600xe" w14:anchorId="0156E2D2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0" style="position:absolute;left:0;text-align:left;margin-left:27.7pt;margin-top:36pt;width:32.25pt;height:45.35pt;rotation:-422677fd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red" stroked="f" strokeweight="2pt" type="#_x0000_t67" adj="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">
                      <v:textbox style="layout-flow:vertical" inset="1mm,1mm,1mm,1mm">
                        <w:txbxContent>
                          <w:p w:rsidRPr="0066564D" w:rsidR="00F63860" w:rsidP="00E53FA4" w:rsidRDefault="00F63860" w14:paraId="396E1229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A193152" wp14:editId="13860550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67310</wp:posOffset>
                      </wp:positionV>
                      <wp:extent cx="407035" cy="559435"/>
                      <wp:effectExtent l="19050" t="0" r="0" b="3111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223500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E72397" w14:textId="77777777" w:rsidR="00F63860" w:rsidRPr="0066567D" w:rsidRDefault="00F63860" w:rsidP="00E53FA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8" coordsize="21600,21600" o:spt="68" adj="5400,5400" path="m0@0l@1@0@1,21600@2,21600@2@0,21600@0,10800,xe" w14:anchorId="5A193152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9" style="position:absolute;left:0;text-align:left;margin-left:73.6pt;margin-top:5.3pt;width:32.05pt;height:44.05pt;rotation:6797722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red" stroked="f" strokeweight="2pt" type="#_x0000_t68" adj="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">
                      <v:textbox style="layout-flow:vertical;mso-layout-flow-alt:bottom-to-top" inset="1mm,1mm,1mm,1mm">
                        <w:txbxContent>
                          <w:p w:rsidRPr="0066567D" w:rsidR="00F63860" w:rsidP="00E53FA4" w:rsidRDefault="00F63860" w14:paraId="08E72397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7867E78" wp14:editId="1DAE821C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-6985</wp:posOffset>
                      </wp:positionV>
                      <wp:extent cx="353695" cy="1514475"/>
                      <wp:effectExtent l="19050" t="19050" r="27305" b="95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21" cy="1514902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line id="Rak 1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91.7pt,-.55pt" to="119.55pt,118.7pt" w14:anchorId="4ECE57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"/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AC22EB5" wp14:editId="1686BAFC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880110</wp:posOffset>
                      </wp:positionV>
                      <wp:extent cx="1743710" cy="245110"/>
                      <wp:effectExtent l="19050" t="19050" r="27940" b="215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44232" cy="24566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line id="Rak 21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.95pt,69.3pt" to="139.25pt,88.6pt" w14:anchorId="003935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9C0183C" wp14:editId="696E8299">
                  <wp:extent cx="1766676" cy="1550272"/>
                  <wp:effectExtent l="0" t="0" r="508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3793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826" cy="1574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860" w14:paraId="069AFE21" w14:textId="77777777" w:rsidTr="00FC12B3">
        <w:trPr>
          <w:trHeight w:val="22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7A2745" w14:textId="77777777" w:rsidR="00F63860" w:rsidRDefault="00F63860" w:rsidP="00056046">
            <w:pPr>
              <w:tabs>
                <w:tab w:val="left" w:pos="141"/>
                <w:tab w:val="left" w:pos="283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16C63" w14:textId="77777777" w:rsidR="00F63860" w:rsidRPr="006B4EB1" w:rsidRDefault="00F63860" w:rsidP="0005604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radius längsaxel.</w: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80880" w14:textId="77777777" w:rsidR="00F63860" w:rsidRPr="006B4EB1" w:rsidRDefault="00F63860" w:rsidP="00056046">
            <w:pPr>
              <w:spacing w:after="0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63860" w14:paraId="7D80699F" w14:textId="77777777" w:rsidTr="00FC12B3">
        <w:trPr>
          <w:trHeight w:val="22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13F37C" w14:textId="77777777" w:rsidR="00F63860" w:rsidRPr="004A5758" w:rsidRDefault="00F63860" w:rsidP="00056046">
            <w:pPr>
              <w:tabs>
                <w:tab w:val="left" w:pos="141"/>
                <w:tab w:val="left" w:pos="283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09811" w14:textId="77777777" w:rsidR="00F63860" w:rsidRPr="004A5758" w:rsidRDefault="00F63860" w:rsidP="0005604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humerus längsaxel.</w: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68A9D" w14:textId="77777777" w:rsidR="00F63860" w:rsidRPr="004A5758" w:rsidRDefault="00F63860" w:rsidP="00056046">
            <w:pPr>
              <w:spacing w:after="0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63860" w14:paraId="4B722E1D" w14:textId="77777777" w:rsidTr="00FC12B3">
        <w:trPr>
          <w:trHeight w:val="22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60E8A1" w14:textId="77777777" w:rsidR="00F63860" w:rsidRDefault="00F63860" w:rsidP="00056046">
            <w:pPr>
              <w:tabs>
                <w:tab w:val="left" w:pos="141"/>
                <w:tab w:val="left" w:pos="283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949AC" w14:textId="77777777" w:rsidR="00F63860" w:rsidRPr="004A5758" w:rsidRDefault="00F63860" w:rsidP="0005604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Rak sida som vid slätröntgen, inifrån – ut.</w: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C1584" w14:textId="77777777" w:rsidR="00F63860" w:rsidRPr="004A5758" w:rsidRDefault="00F63860" w:rsidP="00056046">
            <w:pPr>
              <w:spacing w:after="0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65FDB1C" w14:textId="77777777" w:rsidR="00F63860" w:rsidRPr="005F0179" w:rsidRDefault="00F63860" w:rsidP="00F63860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5665B370" w14:textId="77777777" w:rsidR="00F63860" w:rsidRPr="00DA39B6" w:rsidRDefault="00F63860" w:rsidP="00F63860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63860" w14:paraId="35339A85" w14:textId="77777777" w:rsidTr="006C0D25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6A1A9AE" w14:textId="77777777" w:rsidR="00F63860" w:rsidRPr="00E25E8E" w:rsidRDefault="00F63860" w:rsidP="00056046">
            <w:pPr>
              <w:spacing w:after="0" w:line="0" w:lineRule="atLeast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2F73175" w14:textId="77777777" w:rsidR="00F63860" w:rsidRPr="00E25E8E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03126A6" w14:textId="77777777" w:rsidR="00F63860" w:rsidRPr="00E25E8E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8A4A3A5" w14:textId="77777777" w:rsidR="00F63860" w:rsidRPr="00E25E8E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Verity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F26B5CD" w14:textId="77777777" w:rsidR="00F63860" w:rsidRPr="00E25E8E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B19508B" w14:textId="77777777" w:rsidR="00F63860" w:rsidRPr="00E25E8E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63860" w14:paraId="78A67337" w14:textId="77777777" w:rsidTr="006C0D2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BB8BC" w14:textId="77777777" w:rsidR="00F63860" w:rsidRPr="00ED5407" w:rsidRDefault="00F63860" w:rsidP="005E7412">
            <w:pPr>
              <w:pStyle w:val="Liststycke"/>
              <w:numPr>
                <w:ilvl w:val="0"/>
                <w:numId w:val="20"/>
              </w:numPr>
              <w:spacing w:after="0" w:line="0" w:lineRule="atLeast"/>
              <w:ind w:left="168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Armbåge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AC4AA" w14:textId="77777777" w:rsidR="00F63860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7625C" w14:textId="4E0BD523" w:rsidR="00F63860" w:rsidRDefault="0037384A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  <w:r w:rsidR="00F63860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52A88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D6558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275B4D1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63860" w14:paraId="277C6358" w14:textId="77777777" w:rsidTr="006C0D2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49EF527" w14:textId="77777777" w:rsidR="00F63860" w:rsidRPr="006C0D25" w:rsidRDefault="00F63860" w:rsidP="006C0D25">
            <w:pPr>
              <w:spacing w:after="0" w:line="0" w:lineRule="atLeast"/>
              <w:ind w:left="-4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FA06E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A4579" w14:textId="15C71451" w:rsidR="00F63860" w:rsidRDefault="0037384A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F6386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7FE90" w14:textId="77777777" w:rsidR="00F63860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DA3DC" w14:textId="77777777" w:rsidR="00F63860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073D9EE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63860" w14:paraId="3AC7D7C7" w14:textId="77777777" w:rsidTr="006C0D2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9FBDF63" w14:textId="77777777" w:rsidR="00F63860" w:rsidRPr="006C0D25" w:rsidRDefault="00F63860" w:rsidP="006C0D25">
            <w:pPr>
              <w:spacing w:after="0" w:line="0" w:lineRule="atLeast"/>
              <w:ind w:left="-4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5D08C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E872B" w14:textId="5BB10D98" w:rsidR="00F63860" w:rsidRPr="00F44BD7" w:rsidRDefault="0037384A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F6386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43D48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FE9FE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4109242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63860" w14:paraId="288AD10B" w14:textId="77777777" w:rsidTr="006C0D2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FADB30E" w14:textId="77777777" w:rsidR="00F63860" w:rsidRPr="006C0D25" w:rsidRDefault="00F63860" w:rsidP="006C0D25">
            <w:pPr>
              <w:spacing w:after="0" w:line="0" w:lineRule="atLeast"/>
              <w:ind w:left="-47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AD7AE" w14:textId="77777777" w:rsidR="00F63860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125DF" w14:textId="1E95E0E7" w:rsidR="00F63860" w:rsidRDefault="0037384A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F6386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6B8EB" w14:textId="77777777" w:rsidR="00F63860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11891" w14:textId="77777777" w:rsidR="00F63860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883CA0" w14:textId="77777777" w:rsidR="00F63860" w:rsidRPr="00F44BD7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F63860" w14:paraId="0FB3255A" w14:textId="77777777" w:rsidTr="006C0D2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263D7" w14:textId="77777777" w:rsidR="00F63860" w:rsidRPr="009C7C5C" w:rsidRDefault="00F63860" w:rsidP="00056046">
            <w:pPr>
              <w:spacing w:after="0" w:line="0" w:lineRule="atLeast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D2EEF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E5C2B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2B331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122E9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522C1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F63860" w14:paraId="14E6BAF6" w14:textId="77777777" w:rsidTr="006C0D2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C9C00" w14:textId="77777777" w:rsidR="00F63860" w:rsidRPr="009C7C5C" w:rsidRDefault="00F63860" w:rsidP="00056046">
            <w:pPr>
              <w:spacing w:after="0" w:line="0" w:lineRule="atLeast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98F95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609F7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92378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28B28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17231" w14:textId="77777777" w:rsidR="00F63860" w:rsidRPr="009C7C5C" w:rsidRDefault="00F63860" w:rsidP="00056046">
            <w:pPr>
              <w:spacing w:after="0" w:line="0" w:lineRule="atLeast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29F3E30" w14:textId="77777777" w:rsidR="00F63860" w:rsidRPr="009C7C5C" w:rsidRDefault="00F63860" w:rsidP="00F63860">
      <w:pPr>
        <w:tabs>
          <w:tab w:val="left" w:pos="4590"/>
        </w:tabs>
        <w:rPr>
          <w:rFonts w:ascii="Arial" w:hAnsi="Arial" w:cs="Arial"/>
          <w:sz w:val="18"/>
          <w:szCs w:val="18"/>
          <w:lang w:val="en-US"/>
        </w:rPr>
      </w:pPr>
    </w:p>
    <w:p w14:paraId="6221BAEF" w14:textId="77777777" w:rsidR="00F63860" w:rsidRPr="00DA39B6" w:rsidRDefault="00F63860" w:rsidP="00F63860">
      <w:pPr>
        <w:pStyle w:val="Rubrik3"/>
      </w:pPr>
      <w:proofErr w:type="spellStart"/>
      <w:r w:rsidRPr="009C7C5C">
        <w:rPr>
          <w:lang w:val="en-US"/>
        </w:rPr>
        <w:t>Hängning</w:t>
      </w:r>
      <w:proofErr w:type="spellEnd"/>
      <w:r w:rsidRPr="009C7C5C">
        <w:rPr>
          <w:lang w:val="en-US"/>
        </w:rPr>
        <w:t xml:space="preserve">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63860" w14:paraId="1CC4EADB" w14:textId="77777777" w:rsidTr="006C0D2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D5AA2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25AE3B2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3DE249E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C2F8C1B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9EF4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17E3F09A" w14:textId="77777777" w:rsidTr="006C0D2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72A2D5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4DDDA5F6" w14:textId="77777777" w:rsidR="00F63860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Armbåge K-</w:t>
            </w:r>
          </w:p>
          <w:p w14:paraId="4B34AD60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3EEC2201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03E149F2" w14:textId="77777777" w:rsidR="00F63860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Armbåge K-</w:t>
            </w:r>
          </w:p>
          <w:p w14:paraId="74DE8AA0" w14:textId="77777777" w:rsidR="00F63860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1879016E" w14:textId="77777777" w:rsidR="00F63860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Armbåge K-</w:t>
            </w:r>
          </w:p>
          <w:p w14:paraId="7538A29D" w14:textId="77777777" w:rsidR="00F63860" w:rsidRPr="004C69FC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8C35015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57312E01" w14:textId="77777777" w:rsidTr="006C0D2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1F58D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6085DF23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ACE3568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3E39BA4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DD6B9A4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19CCB54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2E949CA9" w14:textId="77777777" w:rsidTr="006C0D2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ECA10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765A784A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7C59CBB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31A7080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85AABAD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978E921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5FC3E2C2" w14:textId="77777777" w:rsidTr="006C0D2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ADB09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0C1A15D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F58565C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6AF5DEA3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756AFD89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8D6762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531F8757" w14:textId="77777777" w:rsidTr="006C0D2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F033E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1E8C4867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6C25A08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6904AABD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7316F996" w14:textId="77777777" w:rsidR="00F63860" w:rsidRPr="00390584" w:rsidRDefault="00F63860" w:rsidP="00056046">
            <w:pPr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71E308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753F30C0" w14:textId="77777777" w:rsidTr="006C0D2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9801D9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118BDB98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D741024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89BF837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28E263C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25D6D84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7BD8D3AF" w14:textId="77777777" w:rsidTr="006C0D2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3E37C1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31EDA049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42ADAB4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B14D81F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9B407F5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AA23505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2DEE25FD" w14:textId="77777777" w:rsidTr="006C0D2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3DDCBB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0849CB07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1FE7DE6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6B30966D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207C471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F07EBCE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63860" w14:paraId="06F2AF89" w14:textId="77777777" w:rsidTr="006C0D2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3420D2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DBDDD2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D9B0B5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615CED7D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0FB72A" w14:textId="77777777" w:rsidR="00F63860" w:rsidRPr="00390584" w:rsidRDefault="00F63860" w:rsidP="00056046">
            <w:pPr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744D61D" w14:textId="77777777" w:rsidR="00F63860" w:rsidRPr="00FE0278" w:rsidRDefault="00F63860" w:rsidP="00F63860">
      <w:pPr>
        <w:tabs>
          <w:tab w:val="left" w:pos="4590"/>
        </w:tabs>
        <w:rPr>
          <w:rFonts w:ascii="Arial" w:hAnsi="Arial" w:cs="Arial"/>
        </w:rPr>
      </w:pPr>
    </w:p>
    <w:p w14:paraId="16D6EAFB" w14:textId="77777777" w:rsidR="00F63860" w:rsidRDefault="00F63860" w:rsidP="00F63860">
      <w:pPr>
        <w:tabs>
          <w:tab w:val="left" w:pos="4590"/>
        </w:tabs>
        <w:rPr>
          <w:rFonts w:ascii="Arial" w:hAnsi="Arial" w:cs="Arial"/>
        </w:rPr>
      </w:pPr>
    </w:p>
    <w:p w14:paraId="40AA233F" w14:textId="56126753" w:rsidR="009C6C0C" w:rsidRPr="00F63860" w:rsidRDefault="009C6C0C" w:rsidP="00F63860"/>
    <w:sectPr w:rsidR="009C6C0C" w:rsidRPr="00F63860" w:rsidSect="00B96AFF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49045" w14:textId="77777777" w:rsidR="00BB588E" w:rsidRDefault="00BB588E">
      <w:r>
        <w:separator/>
      </w:r>
    </w:p>
  </w:endnote>
  <w:endnote w:type="continuationSeparator" w:id="0">
    <w:p w14:paraId="069063AA" w14:textId="77777777" w:rsidR="00BB588E" w:rsidRDefault="00BB588E">
      <w:r>
        <w:continuationSeparator/>
      </w:r>
    </w:p>
  </w:endnote>
  <w:endnote w:type="continuationNotice" w:id="1">
    <w:p w14:paraId="423EE1A2" w14:textId="77777777" w:rsidR="00BB588E" w:rsidRDefault="00BB58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2FB9" w14:textId="77777777" w:rsidR="00BB588E" w:rsidRDefault="00BB588E"/>
  </w:footnote>
  <w:footnote w:type="continuationSeparator" w:id="0">
    <w:p w14:paraId="76963482" w14:textId="77777777" w:rsidR="00BB588E" w:rsidRDefault="00BB588E">
      <w:r>
        <w:continuationSeparator/>
      </w:r>
    </w:p>
  </w:footnote>
  <w:footnote w:type="continuationNotice" w:id="1">
    <w:p w14:paraId="1242CA5F" w14:textId="77777777" w:rsidR="00BB588E" w:rsidRDefault="00BB58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6308AF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EA018A6" w:tentative="1">
      <w:start w:val="1"/>
      <w:numFmt w:val="lowerLetter"/>
      <w:lvlText w:val="%2."/>
      <w:lvlJc w:val="left"/>
      <w:pPr>
        <w:ind w:left="1080" w:hanging="360"/>
      </w:pPr>
    </w:lvl>
    <w:lvl w:ilvl="2" w:tplc="0DB643A8" w:tentative="1">
      <w:start w:val="1"/>
      <w:numFmt w:val="lowerRoman"/>
      <w:lvlText w:val="%3."/>
      <w:lvlJc w:val="right"/>
      <w:pPr>
        <w:ind w:left="1800" w:hanging="180"/>
      </w:pPr>
    </w:lvl>
    <w:lvl w:ilvl="3" w:tplc="DA94F544" w:tentative="1">
      <w:start w:val="1"/>
      <w:numFmt w:val="decimal"/>
      <w:lvlText w:val="%4."/>
      <w:lvlJc w:val="left"/>
      <w:pPr>
        <w:ind w:left="2520" w:hanging="360"/>
      </w:pPr>
    </w:lvl>
    <w:lvl w:ilvl="4" w:tplc="B7108640" w:tentative="1">
      <w:start w:val="1"/>
      <w:numFmt w:val="lowerLetter"/>
      <w:lvlText w:val="%5."/>
      <w:lvlJc w:val="left"/>
      <w:pPr>
        <w:ind w:left="3240" w:hanging="360"/>
      </w:pPr>
    </w:lvl>
    <w:lvl w:ilvl="5" w:tplc="D2800DF8" w:tentative="1">
      <w:start w:val="1"/>
      <w:numFmt w:val="lowerRoman"/>
      <w:lvlText w:val="%6."/>
      <w:lvlJc w:val="right"/>
      <w:pPr>
        <w:ind w:left="3960" w:hanging="180"/>
      </w:pPr>
    </w:lvl>
    <w:lvl w:ilvl="6" w:tplc="352E6FA4" w:tentative="1">
      <w:start w:val="1"/>
      <w:numFmt w:val="decimal"/>
      <w:lvlText w:val="%7."/>
      <w:lvlJc w:val="left"/>
      <w:pPr>
        <w:ind w:left="4680" w:hanging="360"/>
      </w:pPr>
    </w:lvl>
    <w:lvl w:ilvl="7" w:tplc="58400DFA" w:tentative="1">
      <w:start w:val="1"/>
      <w:numFmt w:val="lowerLetter"/>
      <w:lvlText w:val="%8."/>
      <w:lvlJc w:val="left"/>
      <w:pPr>
        <w:ind w:left="5400" w:hanging="360"/>
      </w:pPr>
    </w:lvl>
    <w:lvl w:ilvl="8" w:tplc="70A6EE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4B150F"/>
    <w:multiLevelType w:val="hybridMultilevel"/>
    <w:tmpl w:val="0E5667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AA76EB6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F0C8030" w:tentative="1">
      <w:start w:val="1"/>
      <w:numFmt w:val="lowerLetter"/>
      <w:lvlText w:val="%2."/>
      <w:lvlJc w:val="left"/>
      <w:pPr>
        <w:ind w:left="1080" w:hanging="360"/>
      </w:pPr>
    </w:lvl>
    <w:lvl w:ilvl="2" w:tplc="1E54C382" w:tentative="1">
      <w:start w:val="1"/>
      <w:numFmt w:val="lowerRoman"/>
      <w:lvlText w:val="%3."/>
      <w:lvlJc w:val="right"/>
      <w:pPr>
        <w:ind w:left="1800" w:hanging="180"/>
      </w:pPr>
    </w:lvl>
    <w:lvl w:ilvl="3" w:tplc="C7D25608" w:tentative="1">
      <w:start w:val="1"/>
      <w:numFmt w:val="decimal"/>
      <w:lvlText w:val="%4."/>
      <w:lvlJc w:val="left"/>
      <w:pPr>
        <w:ind w:left="2520" w:hanging="360"/>
      </w:pPr>
    </w:lvl>
    <w:lvl w:ilvl="4" w:tplc="FC888072" w:tentative="1">
      <w:start w:val="1"/>
      <w:numFmt w:val="lowerLetter"/>
      <w:lvlText w:val="%5."/>
      <w:lvlJc w:val="left"/>
      <w:pPr>
        <w:ind w:left="3240" w:hanging="360"/>
      </w:pPr>
    </w:lvl>
    <w:lvl w:ilvl="5" w:tplc="F5D0C9F6" w:tentative="1">
      <w:start w:val="1"/>
      <w:numFmt w:val="lowerRoman"/>
      <w:lvlText w:val="%6."/>
      <w:lvlJc w:val="right"/>
      <w:pPr>
        <w:ind w:left="3960" w:hanging="180"/>
      </w:pPr>
    </w:lvl>
    <w:lvl w:ilvl="6" w:tplc="9EC0B6D2" w:tentative="1">
      <w:start w:val="1"/>
      <w:numFmt w:val="decimal"/>
      <w:lvlText w:val="%7."/>
      <w:lvlJc w:val="left"/>
      <w:pPr>
        <w:ind w:left="4680" w:hanging="360"/>
      </w:pPr>
    </w:lvl>
    <w:lvl w:ilvl="7" w:tplc="094C00AC" w:tentative="1">
      <w:start w:val="1"/>
      <w:numFmt w:val="lowerLetter"/>
      <w:lvlText w:val="%8."/>
      <w:lvlJc w:val="left"/>
      <w:pPr>
        <w:ind w:left="5400" w:hanging="360"/>
      </w:pPr>
    </w:lvl>
    <w:lvl w:ilvl="8" w:tplc="0EF4EA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B3AAF3B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204A5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264AB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7CEE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B6E6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50D9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5665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6054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92C8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63395626">
    <w:abstractNumId w:val="21"/>
  </w:num>
  <w:num w:numId="2" w16cid:durableId="437069488">
    <w:abstractNumId w:val="16"/>
  </w:num>
  <w:num w:numId="3" w16cid:durableId="2043287175">
    <w:abstractNumId w:val="0"/>
  </w:num>
  <w:num w:numId="4" w16cid:durableId="693381334">
    <w:abstractNumId w:val="6"/>
  </w:num>
  <w:num w:numId="5" w16cid:durableId="449513147">
    <w:abstractNumId w:val="19"/>
  </w:num>
  <w:num w:numId="6" w16cid:durableId="929579677">
    <w:abstractNumId w:val="2"/>
  </w:num>
  <w:num w:numId="7" w16cid:durableId="1816988442">
    <w:abstractNumId w:val="13"/>
  </w:num>
  <w:num w:numId="8" w16cid:durableId="2098405787">
    <w:abstractNumId w:val="9"/>
  </w:num>
  <w:num w:numId="9" w16cid:durableId="1481728340">
    <w:abstractNumId w:val="1"/>
  </w:num>
  <w:num w:numId="10" w16cid:durableId="321084482">
    <w:abstractNumId w:val="1"/>
  </w:num>
  <w:num w:numId="11" w16cid:durableId="988241640">
    <w:abstractNumId w:val="3"/>
  </w:num>
  <w:num w:numId="12" w16cid:durableId="984285936">
    <w:abstractNumId w:val="4"/>
  </w:num>
  <w:num w:numId="13" w16cid:durableId="1427767846">
    <w:abstractNumId w:val="15"/>
  </w:num>
  <w:num w:numId="14" w16cid:durableId="516626278">
    <w:abstractNumId w:val="10"/>
  </w:num>
  <w:num w:numId="15" w16cid:durableId="1262907232">
    <w:abstractNumId w:val="7"/>
  </w:num>
  <w:num w:numId="16" w16cid:durableId="1482621591">
    <w:abstractNumId w:val="14"/>
  </w:num>
  <w:num w:numId="17" w16cid:durableId="1618372856">
    <w:abstractNumId w:val="5"/>
  </w:num>
  <w:num w:numId="18" w16cid:durableId="572394343">
    <w:abstractNumId w:val="12"/>
  </w:num>
  <w:num w:numId="19" w16cid:durableId="750735639">
    <w:abstractNumId w:val="20"/>
  </w:num>
  <w:num w:numId="20" w16cid:durableId="283271140">
    <w:abstractNumId w:val="17"/>
  </w:num>
  <w:num w:numId="21" w16cid:durableId="1669866603">
    <w:abstractNumId w:val="8"/>
  </w:num>
  <w:num w:numId="22" w16cid:durableId="506214071">
    <w:abstractNumId w:val="18"/>
  </w:num>
  <w:num w:numId="23" w16cid:durableId="12144681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566F"/>
    <w:rsid w:val="00050500"/>
    <w:rsid w:val="00056046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1DA6"/>
    <w:rsid w:val="000B4536"/>
    <w:rsid w:val="000B7715"/>
    <w:rsid w:val="000E0CB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1E5D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372E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3AB"/>
    <w:rsid w:val="00337F99"/>
    <w:rsid w:val="003410BD"/>
    <w:rsid w:val="0034307B"/>
    <w:rsid w:val="00345EB1"/>
    <w:rsid w:val="00350CC4"/>
    <w:rsid w:val="00357D9B"/>
    <w:rsid w:val="00360E0D"/>
    <w:rsid w:val="0036357D"/>
    <w:rsid w:val="0036594C"/>
    <w:rsid w:val="00367D19"/>
    <w:rsid w:val="00371BED"/>
    <w:rsid w:val="0037384A"/>
    <w:rsid w:val="00384019"/>
    <w:rsid w:val="003854F1"/>
    <w:rsid w:val="0039118E"/>
    <w:rsid w:val="00397F54"/>
    <w:rsid w:val="003A0580"/>
    <w:rsid w:val="003A0D43"/>
    <w:rsid w:val="003B2A4B"/>
    <w:rsid w:val="003C5AB2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41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0D25"/>
    <w:rsid w:val="006C5048"/>
    <w:rsid w:val="006C6A4B"/>
    <w:rsid w:val="006C779F"/>
    <w:rsid w:val="006D01F5"/>
    <w:rsid w:val="006D0CFB"/>
    <w:rsid w:val="006D24AC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1487E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135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2F4F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6EF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7C7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535"/>
    <w:rsid w:val="00B92C14"/>
    <w:rsid w:val="00B96AFF"/>
    <w:rsid w:val="00BA0066"/>
    <w:rsid w:val="00BB588E"/>
    <w:rsid w:val="00BB69DB"/>
    <w:rsid w:val="00BC322E"/>
    <w:rsid w:val="00BC44CD"/>
    <w:rsid w:val="00BC48A6"/>
    <w:rsid w:val="00BD5BA6"/>
    <w:rsid w:val="00BE7978"/>
    <w:rsid w:val="00C01F0D"/>
    <w:rsid w:val="00C07DDB"/>
    <w:rsid w:val="00C4115D"/>
    <w:rsid w:val="00C43BDD"/>
    <w:rsid w:val="00C47778"/>
    <w:rsid w:val="00C5011E"/>
    <w:rsid w:val="00C50B03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2360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035E"/>
    <w:rsid w:val="00E11853"/>
    <w:rsid w:val="00E52A86"/>
    <w:rsid w:val="00E53FA4"/>
    <w:rsid w:val="00E54B47"/>
    <w:rsid w:val="00E553BF"/>
    <w:rsid w:val="00E55D93"/>
    <w:rsid w:val="00E61294"/>
    <w:rsid w:val="00E7237C"/>
    <w:rsid w:val="00E77C46"/>
    <w:rsid w:val="00E81A1E"/>
    <w:rsid w:val="00E86CE8"/>
    <w:rsid w:val="00E90E82"/>
    <w:rsid w:val="00E979AC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20EC"/>
    <w:rsid w:val="00F22264"/>
    <w:rsid w:val="00F238D3"/>
    <w:rsid w:val="00F2564D"/>
    <w:rsid w:val="00F32DCA"/>
    <w:rsid w:val="00F35B05"/>
    <w:rsid w:val="00F413D9"/>
    <w:rsid w:val="00F5135F"/>
    <w:rsid w:val="00F51F78"/>
    <w:rsid w:val="00F63860"/>
    <w:rsid w:val="00F86F47"/>
    <w:rsid w:val="00F90B64"/>
    <w:rsid w:val="00FB2F0F"/>
    <w:rsid w:val="00FB5086"/>
    <w:rsid w:val="00FB5411"/>
    <w:rsid w:val="00FB6392"/>
    <w:rsid w:val="00FC12B3"/>
    <w:rsid w:val="00FC4F36"/>
    <w:rsid w:val="00FD3C70"/>
    <w:rsid w:val="00FD6820"/>
    <w:rsid w:val="00FE12D8"/>
    <w:rsid w:val="00FF7C02"/>
    <w:rsid w:val="024801E3"/>
    <w:rsid w:val="2023646A"/>
    <w:rsid w:val="4D7F1104"/>
    <w:rsid w:val="59DB8EA0"/>
    <w:rsid w:val="5F13F00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F63860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B91535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ntTable" Target="fontTable.xml" Id="rId25" /><Relationship Type="http://schemas.openxmlformats.org/officeDocument/2006/relationships/diagramColors" Target="diagrams/colors1.xm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diagramQuickStyle" Target="diagrams/quickStyle1.xm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A05F30B-0765-4DD1-890C-6250DDC854BE}" type="presOf" srcId="{72C3C3E7-AFE7-48AF-A84A-F5F4B462ABCE}" destId="{AD4E5296-B06F-4F82-9CB5-F741BF6BFCC1}" srcOrd="0" destOrd="0" presId="urn:microsoft.com/office/officeart/2005/8/layout/hChevron3"/>
    <dgm:cxn modelId="{C8291452-5DAD-4BF4-80A5-707C006F9C5C}" type="presOf" srcId="{7D55B2F1-F7F7-4A6B-AFB0-F846FDB634B5}" destId="{E13D0391-DAD9-4B61-AB66-3FA48A4F7006}" srcOrd="0" destOrd="0" presId="urn:microsoft.com/office/officeart/2005/8/layout/hChevron3"/>
    <dgm:cxn modelId="{C2EFA979-85BE-4A1D-8CEC-BDA34A34C1BE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6A66BFCD-C1FB-4ED2-9529-955054B4538A}" type="presOf" srcId="{D813EA76-4FD3-4C15-BFBC-B1DF43B29666}" destId="{4784DBD1-3CBE-41A8-A2C7-CF088F838C79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B49D4F5-24BD-492F-B109-630B05DBC2B4}" type="presOf" srcId="{B73EA016-5B5E-4372-8AFF-E16F061CFA05}" destId="{1F6A0B97-83F0-4189-B0CB-00156B0AC153}" srcOrd="0" destOrd="0" presId="urn:microsoft.com/office/officeart/2005/8/layout/hChevron3"/>
    <dgm:cxn modelId="{7F5B1C6A-F718-46FE-96FC-16838C3DCB40}" type="presParOf" srcId="{1F6A0B97-83F0-4189-B0CB-00156B0AC153}" destId="{4784DBD1-3CBE-41A8-A2C7-CF088F838C79}" srcOrd="0" destOrd="0" presId="urn:microsoft.com/office/officeart/2005/8/layout/hChevron3"/>
    <dgm:cxn modelId="{3B24BC6E-AF7B-4306-8D2D-5FD01CB4B2E6}" type="presParOf" srcId="{1F6A0B97-83F0-4189-B0CB-00156B0AC153}" destId="{37D14BC8-3203-463C-9804-9B3B86B621FF}" srcOrd="1" destOrd="0" presId="urn:microsoft.com/office/officeart/2005/8/layout/hChevron3"/>
    <dgm:cxn modelId="{3ADCA8FD-148B-44C1-92A0-448AFF81751B}" type="presParOf" srcId="{1F6A0B97-83F0-4189-B0CB-00156B0AC153}" destId="{E13D0391-DAD9-4B61-AB66-3FA48A4F7006}" srcOrd="2" destOrd="0" presId="urn:microsoft.com/office/officeart/2005/8/layout/hChevron3"/>
    <dgm:cxn modelId="{A90E6129-F927-4E72-8FA8-9EDD23E319AE}" type="presParOf" srcId="{1F6A0B97-83F0-4189-B0CB-00156B0AC153}" destId="{F9271109-4339-4036-9126-150629D10456}" srcOrd="3" destOrd="0" presId="urn:microsoft.com/office/officeart/2005/8/layout/hChevron3"/>
    <dgm:cxn modelId="{86DF8A1D-70CA-4588-A6C9-D1102572D26B}" type="presParOf" srcId="{1F6A0B97-83F0-4189-B0CB-00156B0AC153}" destId="{AD4E5296-B06F-4F82-9CB5-F741BF6BFCC1}" srcOrd="4" destOrd="0" presId="urn:microsoft.com/office/officeart/2005/8/layout/hChevron3"/>
    <dgm:cxn modelId="{19322F5B-5F52-4408-8150-9E74A9EA6AE2}" type="presParOf" srcId="{1F6A0B97-83F0-4189-B0CB-00156B0AC153}" destId="{99F7A086-6C98-4385-8FFE-3337C1F24694}" srcOrd="5" destOrd="0" presId="urn:microsoft.com/office/officeart/2005/8/layout/hChevron3"/>
    <dgm:cxn modelId="{A0368989-7222-4707-A49C-7D2F71F8050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174</Words>
  <Characters>1424</Characters>
  <Application>Microsoft Office Word</Application>
  <DocSecurity>0</DocSecurity>
  <Lines>11</Lines>
  <Paragraphs>3</Paragraphs>
  <ScaleCrop>false</ScaleCrop>
  <Manager/>
  <Company/>
  <LinksUpToDate>false</LinksUpToDate>
  <CharactersWithSpaces>1595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Armbåge (C64000)</dc:title>
  <dc:subject/>
  <dc:creator/>
  <keywords/>
  <lastModifiedBy>Ulrica Sehlberg</lastModifiedBy>
  <revision>42</revision>
  <lastPrinted>2016-03-31T10:56:00.0000000Z</lastPrinted>
  <dcterms:created xsi:type="dcterms:W3CDTF">2021-05-27T09:47:00.0000000Z</dcterms:created>
  <dcterms:modified xsi:type="dcterms:W3CDTF">2025-02-12T08:24:00.0000000Z</dcterms:modified>
</coreProperties>
</file>