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D6721" w14:textId="77777777" w:rsidR="00156BE1" w:rsidRDefault="00156BE1" w:rsidP="00F35B05">
      <w:pPr>
        <w:pStyle w:val="Rubrik2"/>
        <w:sectPr w:rsidR="00156BE1" w:rsidSect="00156B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56BE1" w:rsidRPr="00156BE1" w14:paraId="144E9050" w14:textId="77777777" w:rsidTr="0092789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6311710" w14:textId="756E8181" w:rsidR="00156BE1" w:rsidRPr="00156BE1" w:rsidRDefault="00156BE1" w:rsidP="00D65550">
            <w:pPr>
              <w:pStyle w:val="Rubrik1"/>
            </w:pPr>
            <w:r w:rsidRPr="00156BE1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4491AB6" wp14:editId="5FFB908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3928179" w14:textId="77777777" w:rsidR="00156BE1" w:rsidRPr="003D37FD" w:rsidRDefault="00156BE1" w:rsidP="00156BE1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36078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4491AB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3928179" w14:textId="77777777" w:rsidR="00156BE1" w:rsidRPr="003D37FD" w:rsidRDefault="00156BE1" w:rsidP="00156BE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36078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56BE1">
              <w:t xml:space="preserve">AUDIT inom </w:t>
            </w:r>
            <w:proofErr w:type="spellStart"/>
            <w:r w:rsidRPr="00156BE1">
              <w:t>vuxenpsykiatriska</w:t>
            </w:r>
            <w:proofErr w:type="spellEnd"/>
            <w:r w:rsidRPr="00156BE1">
              <w:t xml:space="preserve"> heldygnsvården</w:t>
            </w:r>
          </w:p>
        </w:tc>
      </w:tr>
    </w:tbl>
    <w:p w14:paraId="035D3016" w14:textId="13CCECE6" w:rsidR="00156BE1" w:rsidRPr="00156BE1" w:rsidRDefault="00D65550" w:rsidP="00D65550">
      <w:r>
        <w:br/>
      </w:r>
      <w:r w:rsidR="00156BE1" w:rsidRPr="00156BE1">
        <w:t>I samband med inskrivning på vårdavdelning ska patient skattas med AUDIT. Detta görs som en hjälp för att kunna identifiera riskbruk eller missbruk av alkohol.</w:t>
      </w:r>
    </w:p>
    <w:p w14:paraId="76B9F95B" w14:textId="2F229597" w:rsidR="00536A5A" w:rsidRPr="00536A5A" w:rsidRDefault="00156BE1" w:rsidP="00D65550">
      <w:r w:rsidRPr="00156BE1">
        <w:t>Undantag kan göras för känd patient där alkoholmissbruket sedan tidigare är väl känt.</w:t>
      </w:r>
      <w:bookmarkEnd w:id="0"/>
    </w:p>
    <w:sectPr w:rsidR="00536A5A" w:rsidRPr="00536A5A" w:rsidSect="00156B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BE1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55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42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AUDIT inom vuxenpsykiatriska heldygnsvården</dc:title>
  <dc:subject/>
  <dc:creator>patrik.jens.johansson@vgregion.se</dc:creator>
  <keywords/>
  <lastModifiedBy>Rebecca Olsson</lastModifiedBy>
  <revision>3</revision>
  <lastPrinted>2016-03-31T10:56:00.0000000Z</lastPrinted>
  <dcterms:created xsi:type="dcterms:W3CDTF">2022-05-20T03:51:00.0000000Z</dcterms:created>
  <dcterms:modified xsi:type="dcterms:W3CDTF">2022-09-09T09:32:00.0000000Z</dcterms:modified>
</coreProperties>
</file>