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75E11" w14:textId="77777777" w:rsidR="002C66F1" w:rsidRDefault="002C66F1" w:rsidP="002C66F1">
      <w:pPr>
        <w:pStyle w:val="Rubrik2"/>
        <w:sectPr w:rsidR="002C66F1" w:rsidSect="00FD13B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3205F78" w14:textId="77777777" w:rsidR="002C66F1" w:rsidRDefault="002C66F1" w:rsidP="002C66F1">
      <w:pPr>
        <w:pStyle w:val="Rubrik1"/>
      </w:pPr>
      <w:r w:rsidRPr="00FD13B2">
        <w:t>Arbet</w:t>
      </w:r>
      <w:r>
        <w:t>sbeskrivning för teamledare inom vuxenpsykiatrin</w:t>
      </w:r>
    </w:p>
    <w:p w14:paraId="4551701D" w14:textId="13AE5C87" w:rsidR="002C66F1" w:rsidRPr="00D712AF" w:rsidRDefault="002C66F1" w:rsidP="002C66F1">
      <w:pPr>
        <w:pStyle w:val="Rubrik2"/>
      </w:pPr>
      <w:r w:rsidRPr="00D712AF">
        <w:t>Teamledare på vårdenheter</w:t>
      </w:r>
    </w:p>
    <w:p w14:paraId="6046EC90" w14:textId="77777777" w:rsidR="002C66F1" w:rsidRPr="00081008" w:rsidRDefault="002C66F1" w:rsidP="00081008">
      <w:pPr>
        <w:pStyle w:val="Rubrik3"/>
        <w:rPr>
          <w:i/>
          <w:iCs/>
        </w:rPr>
      </w:pPr>
      <w:r w:rsidRPr="00081008">
        <w:rPr>
          <w:i/>
          <w:iCs/>
        </w:rPr>
        <w:t xml:space="preserve">Arbetsbeskrivning </w:t>
      </w:r>
    </w:p>
    <w:p w14:paraId="557BD546" w14:textId="77777777" w:rsidR="008F5A62" w:rsidRPr="00FD13B2" w:rsidRDefault="008F5A62" w:rsidP="00081008">
      <w:pPr>
        <w:pStyle w:val="Punktlista"/>
        <w:ind w:right="424"/>
      </w:pPr>
      <w:r w:rsidRPr="00FD13B2">
        <w:t>Arbetsledning i det psykiatriska omvårdnadsarbetet.</w:t>
      </w:r>
    </w:p>
    <w:p w14:paraId="0AB1BECB" w14:textId="77777777" w:rsidR="008F5A62" w:rsidRPr="00FD13B2" w:rsidRDefault="008F5A62" w:rsidP="00081008">
      <w:pPr>
        <w:pStyle w:val="Punktlista"/>
        <w:ind w:right="424"/>
      </w:pPr>
      <w:r>
        <w:t xml:space="preserve">Ställföreträdande </w:t>
      </w:r>
      <w:r w:rsidRPr="00FD13B2">
        <w:t>vid chefs frånvaro.</w:t>
      </w:r>
    </w:p>
    <w:p w14:paraId="5FF1157C" w14:textId="77777777" w:rsidR="008F5A62" w:rsidRPr="00FD13B2" w:rsidRDefault="008F5A62" w:rsidP="00081008">
      <w:pPr>
        <w:pStyle w:val="Punktlista"/>
        <w:ind w:right="424"/>
      </w:pPr>
      <w:r w:rsidRPr="00FD13B2">
        <w:t>Avdelningens huvudansvarig i arbetet med samordnad vårdplanering/SAMSA.</w:t>
      </w:r>
    </w:p>
    <w:p w14:paraId="3ED2288A" w14:textId="77777777" w:rsidR="008F5A62" w:rsidRPr="00FD13B2" w:rsidRDefault="008F5A62" w:rsidP="00081008">
      <w:pPr>
        <w:pStyle w:val="Punktlista"/>
        <w:ind w:right="424"/>
      </w:pPr>
      <w:r w:rsidRPr="00FD13B2">
        <w:t>Ställföreträdande attestant.</w:t>
      </w:r>
    </w:p>
    <w:p w14:paraId="1F69FE97" w14:textId="77777777" w:rsidR="008F5A62" w:rsidRPr="00FD13B2" w:rsidRDefault="008F5A62" w:rsidP="00081008">
      <w:pPr>
        <w:pStyle w:val="Punktlista"/>
        <w:ind w:right="424"/>
      </w:pPr>
      <w:r w:rsidRPr="00FD13B2">
        <w:t>Tillsammans med chef initiera och genomföra förbättringsarbeten.</w:t>
      </w:r>
    </w:p>
    <w:p w14:paraId="4058B322" w14:textId="77777777" w:rsidR="008F5A62" w:rsidRDefault="008F5A62" w:rsidP="00081008">
      <w:pPr>
        <w:pStyle w:val="Punktlista"/>
        <w:ind w:right="424"/>
      </w:pPr>
      <w:r w:rsidRPr="00FD13B2">
        <w:t>Ansvarig för läkemedelsförrådet.</w:t>
      </w:r>
    </w:p>
    <w:p w14:paraId="25DCF5BF" w14:textId="77777777" w:rsidR="008F5A62" w:rsidRDefault="008F5A62" w:rsidP="00081008">
      <w:pPr>
        <w:pStyle w:val="Punktlista"/>
        <w:ind w:right="424"/>
      </w:pPr>
      <w:r>
        <w:t xml:space="preserve">Arbetstiden innebär huvudsakligen tjänstgöring dagtid, men kan komma att schemaläggas vid andra tider om verksamheten kräver det. </w:t>
      </w:r>
    </w:p>
    <w:p w14:paraId="11A68783" w14:textId="77777777" w:rsidR="002C66F1" w:rsidRPr="00610774" w:rsidRDefault="002C66F1" w:rsidP="002C66F1">
      <w:pPr>
        <w:pStyle w:val="Rubrik3"/>
        <w:rPr>
          <w:i/>
          <w:iCs/>
        </w:rPr>
      </w:pPr>
      <w:r w:rsidRPr="00610774">
        <w:rPr>
          <w:i/>
          <w:iCs/>
        </w:rPr>
        <w:t>Kvalifikationer</w:t>
      </w:r>
    </w:p>
    <w:p w14:paraId="3CA95593" w14:textId="77777777" w:rsidR="002C66F1" w:rsidRPr="00FD13B2" w:rsidRDefault="002C66F1" w:rsidP="00081008">
      <w:pPr>
        <w:pStyle w:val="Punktlista"/>
        <w:ind w:right="424"/>
      </w:pPr>
      <w:r w:rsidRPr="00FD13B2">
        <w:t xml:space="preserve">Sjuksköterska med vidareutbildning </w:t>
      </w:r>
      <w:r>
        <w:t xml:space="preserve">i </w:t>
      </w:r>
      <w:r w:rsidRPr="00FD13B2">
        <w:t>psykiatri alternativt sjuksköterska med stor erfarenhet av arbete inom specialistpsykiatrin.</w:t>
      </w:r>
    </w:p>
    <w:p w14:paraId="4744CFF4" w14:textId="77777777" w:rsidR="002C66F1" w:rsidRPr="00FD13B2" w:rsidRDefault="002C66F1" w:rsidP="00081008">
      <w:pPr>
        <w:pStyle w:val="Punktlista"/>
        <w:ind w:right="424"/>
      </w:pPr>
      <w:r w:rsidRPr="00FD13B2">
        <w:t>Noggrann och ansvarstagande.</w:t>
      </w:r>
    </w:p>
    <w:p w14:paraId="35EA9E88" w14:textId="77777777" w:rsidR="002C66F1" w:rsidRPr="00FD13B2" w:rsidRDefault="002C66F1" w:rsidP="00081008">
      <w:pPr>
        <w:pStyle w:val="Punktlista"/>
        <w:ind w:right="424"/>
      </w:pPr>
      <w:r w:rsidRPr="00FD13B2">
        <w:t>Förmåga till arbetsledning inom det psykiatriska omvårdnadsarbetet.</w:t>
      </w:r>
    </w:p>
    <w:p w14:paraId="04D0878C" w14:textId="77777777" w:rsidR="002C66F1" w:rsidRDefault="002C66F1" w:rsidP="00081008">
      <w:pPr>
        <w:pStyle w:val="Punktlista"/>
        <w:ind w:right="424"/>
      </w:pPr>
      <w:r w:rsidRPr="00FD13B2">
        <w:t xml:space="preserve">Erfarenhet och intresse av </w:t>
      </w:r>
      <w:r>
        <w:t>förbättringsarbete</w:t>
      </w:r>
      <w:r w:rsidRPr="00FD13B2">
        <w:t>.</w:t>
      </w:r>
    </w:p>
    <w:p w14:paraId="5BE72448" w14:textId="77777777" w:rsidR="002C66F1" w:rsidRPr="00D712AF" w:rsidRDefault="002C66F1" w:rsidP="002C66F1">
      <w:pPr>
        <w:pStyle w:val="Rubrik2"/>
      </w:pPr>
      <w:r w:rsidRPr="00D712AF">
        <w:t>Teamledare inom sekretariatet</w:t>
      </w:r>
    </w:p>
    <w:p w14:paraId="4D67BCA4" w14:textId="77777777" w:rsidR="002C66F1" w:rsidRPr="00610774" w:rsidRDefault="002C66F1" w:rsidP="002C66F1">
      <w:pPr>
        <w:pStyle w:val="Rubrik3"/>
        <w:rPr>
          <w:i/>
          <w:iCs/>
        </w:rPr>
      </w:pPr>
      <w:r w:rsidRPr="00610774">
        <w:rPr>
          <w:i/>
          <w:iCs/>
        </w:rPr>
        <w:t xml:space="preserve">Arbetsbeskrivning </w:t>
      </w:r>
    </w:p>
    <w:p w14:paraId="49ED3633" w14:textId="77777777" w:rsidR="00081008" w:rsidRPr="00FD13B2" w:rsidRDefault="00081008" w:rsidP="00081008">
      <w:pPr>
        <w:pStyle w:val="Punktlista"/>
        <w:ind w:right="424"/>
      </w:pPr>
      <w:r>
        <w:t xml:space="preserve">Ställföreträdande </w:t>
      </w:r>
      <w:r w:rsidRPr="00FD13B2">
        <w:t>vid chefs frånvaro.</w:t>
      </w:r>
    </w:p>
    <w:p w14:paraId="2669EC50" w14:textId="77777777" w:rsidR="002C66F1" w:rsidRPr="00FD13B2" w:rsidRDefault="002C66F1" w:rsidP="002C66F1">
      <w:pPr>
        <w:pStyle w:val="Punktlista"/>
      </w:pPr>
      <w:r>
        <w:t>H</w:t>
      </w:r>
      <w:r w:rsidRPr="00FD13B2">
        <w:t xml:space="preserve">uvudansvarig i arbetet </w:t>
      </w:r>
      <w:r>
        <w:t xml:space="preserve">kring </w:t>
      </w:r>
      <w:r w:rsidRPr="00FD13B2">
        <w:t>SAMSA.</w:t>
      </w:r>
    </w:p>
    <w:p w14:paraId="489B7827" w14:textId="77777777" w:rsidR="002C66F1" w:rsidRPr="00FD13B2" w:rsidRDefault="002C66F1" w:rsidP="002C66F1">
      <w:pPr>
        <w:pStyle w:val="Punktlista"/>
      </w:pPr>
      <w:r>
        <w:t>S</w:t>
      </w:r>
      <w:r w:rsidRPr="00FD13B2">
        <w:t>tällföreträdande attestant</w:t>
      </w:r>
      <w:r>
        <w:t xml:space="preserve"> om ingen annan har utsetts.</w:t>
      </w:r>
    </w:p>
    <w:p w14:paraId="0F5D47C3" w14:textId="77777777" w:rsidR="002C66F1" w:rsidRPr="00FD13B2" w:rsidRDefault="002C66F1" w:rsidP="00081008">
      <w:pPr>
        <w:pStyle w:val="Punktlista"/>
        <w:ind w:right="424"/>
      </w:pPr>
      <w:r w:rsidRPr="00FD13B2">
        <w:lastRenderedPageBreak/>
        <w:t>Tillsammans med chef initiera och genomföra förbättringsarbeten.</w:t>
      </w:r>
    </w:p>
    <w:p w14:paraId="1AF4B9BA" w14:textId="77777777" w:rsidR="002C66F1" w:rsidRPr="00C64707" w:rsidRDefault="002C66F1" w:rsidP="00081008">
      <w:pPr>
        <w:pStyle w:val="Rubrik3"/>
        <w:ind w:right="424"/>
        <w:rPr>
          <w:i/>
          <w:iCs/>
        </w:rPr>
      </w:pPr>
      <w:r w:rsidRPr="00C64707">
        <w:rPr>
          <w:i/>
          <w:iCs/>
        </w:rPr>
        <w:t xml:space="preserve">Kvalifikationer </w:t>
      </w:r>
    </w:p>
    <w:p w14:paraId="3985D78F" w14:textId="77777777" w:rsidR="002C66F1" w:rsidRPr="00FD13B2" w:rsidRDefault="002C66F1" w:rsidP="00081008">
      <w:pPr>
        <w:pStyle w:val="Punktlista"/>
        <w:ind w:right="424"/>
      </w:pPr>
      <w:r>
        <w:t xml:space="preserve">Medicinsk sekreterare </w:t>
      </w:r>
      <w:r w:rsidRPr="00FD13B2">
        <w:t>med erfarenhet av arbete inom specialistpsykiatrin.</w:t>
      </w:r>
    </w:p>
    <w:p w14:paraId="5EAB4B42" w14:textId="77777777" w:rsidR="002C66F1" w:rsidRPr="00FD13B2" w:rsidRDefault="002C66F1" w:rsidP="00081008">
      <w:pPr>
        <w:pStyle w:val="Punktlista"/>
        <w:ind w:right="424"/>
      </w:pPr>
      <w:r w:rsidRPr="00FD13B2">
        <w:t>Noggrann och ansvarstagande.</w:t>
      </w:r>
    </w:p>
    <w:p w14:paraId="6C7319A9" w14:textId="77777777" w:rsidR="002C66F1" w:rsidRPr="00FD13B2" w:rsidRDefault="002C66F1" w:rsidP="00081008">
      <w:pPr>
        <w:pStyle w:val="Punktlista"/>
        <w:ind w:right="424"/>
      </w:pPr>
      <w:r w:rsidRPr="00FD13B2">
        <w:t xml:space="preserve">Förmåga till arbetsledning </w:t>
      </w:r>
      <w:r>
        <w:t xml:space="preserve">i </w:t>
      </w:r>
      <w:r w:rsidRPr="00FD13B2">
        <w:t xml:space="preserve">det </w:t>
      </w:r>
      <w:r>
        <w:t>dagliga administrativa arbetet</w:t>
      </w:r>
      <w:r w:rsidRPr="00FD13B2">
        <w:t>.</w:t>
      </w:r>
    </w:p>
    <w:p w14:paraId="16AC5DCF" w14:textId="77777777" w:rsidR="002C66F1" w:rsidRPr="00FD13B2" w:rsidRDefault="002C66F1" w:rsidP="00081008">
      <w:pPr>
        <w:pStyle w:val="Punktlista"/>
        <w:ind w:right="424"/>
      </w:pPr>
      <w:r w:rsidRPr="00FD13B2">
        <w:t xml:space="preserve">Erfarenhet och intresse av </w:t>
      </w:r>
      <w:r>
        <w:t>förbättringsarbete</w:t>
      </w:r>
      <w:r w:rsidRPr="00FD13B2">
        <w:t>.</w:t>
      </w:r>
    </w:p>
    <w:p w14:paraId="3CBEA605" w14:textId="77777777" w:rsidR="002C66F1" w:rsidRPr="00D712AF" w:rsidRDefault="002C66F1" w:rsidP="00081008">
      <w:pPr>
        <w:pStyle w:val="Rubrik2"/>
        <w:ind w:right="424"/>
      </w:pPr>
      <w:r w:rsidRPr="00D712AF">
        <w:t>Teamledare inom RPV1 + RPV2</w:t>
      </w:r>
    </w:p>
    <w:p w14:paraId="78F3E884" w14:textId="77777777" w:rsidR="002C66F1" w:rsidRPr="00C64707" w:rsidRDefault="002C66F1" w:rsidP="00081008">
      <w:pPr>
        <w:pStyle w:val="Rubrik3"/>
        <w:ind w:right="424"/>
        <w:rPr>
          <w:i/>
          <w:iCs/>
        </w:rPr>
      </w:pPr>
      <w:r w:rsidRPr="00C64707">
        <w:rPr>
          <w:i/>
          <w:iCs/>
        </w:rPr>
        <w:t xml:space="preserve">Arbetsbeskrivning </w:t>
      </w:r>
    </w:p>
    <w:p w14:paraId="796BFD8E" w14:textId="77777777" w:rsidR="00E92184" w:rsidRPr="00FD13B2" w:rsidRDefault="00E92184" w:rsidP="00E92184">
      <w:pPr>
        <w:pStyle w:val="Punktlista"/>
        <w:ind w:right="424"/>
      </w:pPr>
      <w:r>
        <w:t xml:space="preserve">Ställföreträdande </w:t>
      </w:r>
      <w:r w:rsidRPr="00FD13B2">
        <w:t>vid chefs frånvaro.</w:t>
      </w:r>
    </w:p>
    <w:p w14:paraId="71DFA975" w14:textId="77777777" w:rsidR="002C66F1" w:rsidRPr="00FD13B2" w:rsidRDefault="002C66F1" w:rsidP="00081008">
      <w:pPr>
        <w:pStyle w:val="Punktlista"/>
        <w:ind w:right="424"/>
      </w:pPr>
      <w:r>
        <w:t>S</w:t>
      </w:r>
      <w:r w:rsidRPr="00FD13B2">
        <w:t>tällföreträdande attestant</w:t>
      </w:r>
      <w:r>
        <w:t>.</w:t>
      </w:r>
    </w:p>
    <w:p w14:paraId="2C74D129" w14:textId="77777777" w:rsidR="002C66F1" w:rsidRPr="00FD13B2" w:rsidRDefault="002C66F1" w:rsidP="00081008">
      <w:pPr>
        <w:pStyle w:val="Punktlista"/>
        <w:ind w:right="424"/>
      </w:pPr>
      <w:r w:rsidRPr="00FD13B2">
        <w:t>Tillsammans med chef initiera och genomföra förbättringsarbeten.</w:t>
      </w:r>
    </w:p>
    <w:p w14:paraId="5566F863" w14:textId="77777777" w:rsidR="002C66F1" w:rsidRPr="00C64707" w:rsidRDefault="002C66F1" w:rsidP="00081008">
      <w:pPr>
        <w:pStyle w:val="Rubrik3"/>
        <w:ind w:right="424"/>
        <w:rPr>
          <w:i/>
          <w:iCs/>
        </w:rPr>
      </w:pPr>
      <w:r w:rsidRPr="00C64707">
        <w:rPr>
          <w:i/>
          <w:iCs/>
        </w:rPr>
        <w:t xml:space="preserve">Kvalifikationer </w:t>
      </w:r>
    </w:p>
    <w:p w14:paraId="6A53BEA9" w14:textId="77777777" w:rsidR="002C66F1" w:rsidRPr="00D57272" w:rsidRDefault="002C66F1" w:rsidP="00081008">
      <w:pPr>
        <w:pStyle w:val="Punktlista"/>
        <w:ind w:right="424"/>
      </w:pPr>
      <w:r w:rsidRPr="00D57272">
        <w:t>Medarbetare med erfarenhet av arbete inom specialistpsykiatrin eller motsvarande erfarenhet adekvat för uppdraget. </w:t>
      </w:r>
    </w:p>
    <w:p w14:paraId="29C64B4A" w14:textId="77777777" w:rsidR="002C66F1" w:rsidRPr="00D57272" w:rsidRDefault="002C66F1" w:rsidP="00081008">
      <w:pPr>
        <w:pStyle w:val="Punktlista"/>
        <w:ind w:right="424"/>
      </w:pPr>
      <w:r w:rsidRPr="00D57272">
        <w:t>Noggrann och ansvarstagande.</w:t>
      </w:r>
    </w:p>
    <w:p w14:paraId="37430CF5" w14:textId="77777777" w:rsidR="002C66F1" w:rsidRPr="00D57272" w:rsidRDefault="002C66F1" w:rsidP="00081008">
      <w:pPr>
        <w:pStyle w:val="Punktlista"/>
        <w:ind w:right="424"/>
      </w:pPr>
      <w:r w:rsidRPr="00D57272">
        <w:t xml:space="preserve">God samarbetsförmåga och vilja att tillsammans med chef föra arbetet framåt i kvalitetsarbetet på </w:t>
      </w:r>
      <w:r>
        <w:t>RPV</w:t>
      </w:r>
      <w:r w:rsidRPr="00D57272">
        <w:t>. </w:t>
      </w:r>
    </w:p>
    <w:p w14:paraId="2254D9E3" w14:textId="77777777" w:rsidR="002C66F1" w:rsidRPr="00D57272" w:rsidRDefault="002C66F1" w:rsidP="00081008">
      <w:pPr>
        <w:pStyle w:val="Punktlista"/>
        <w:ind w:right="424"/>
      </w:pPr>
      <w:r w:rsidRPr="00D57272">
        <w:t>Förmåga till arbetsledning i det dagliga arbetet.</w:t>
      </w:r>
    </w:p>
    <w:p w14:paraId="76B9F95B" w14:textId="53BBEB85" w:rsidR="00536A5A" w:rsidRPr="002C66F1" w:rsidRDefault="002C66F1" w:rsidP="00081008">
      <w:pPr>
        <w:pStyle w:val="Punktlista"/>
        <w:ind w:right="424"/>
      </w:pPr>
      <w:r w:rsidRPr="00D57272">
        <w:t>Erfarenhet och intresse av förbättringsarbete.</w:t>
      </w:r>
      <w:bookmarkEnd w:id="0"/>
    </w:p>
    <w:sectPr w:rsidR="00536A5A" w:rsidRPr="002C66F1" w:rsidSect="00FD13B2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976F" w14:textId="77777777" w:rsidR="002C66F1" w:rsidRDefault="002C66F1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F744F39" w14:textId="77777777" w:rsidR="002C66F1" w:rsidRDefault="002C66F1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22767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DB52671" w14:textId="77777777" w:rsidR="002C66F1" w:rsidRPr="00EC0A68" w:rsidRDefault="002C66F1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86B2E" w14:textId="77777777" w:rsidR="002C66F1" w:rsidRDefault="002C66F1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50CFABBC" wp14:editId="49FC1DF1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C406F" w14:textId="77777777" w:rsidR="002C66F1" w:rsidRPr="00DA65C4" w:rsidRDefault="002C66F1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154A222E" wp14:editId="580DE9F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800511" w14:textId="77777777" w:rsidR="002C66F1" w:rsidRDefault="002C66F1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4A222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22800511" w14:textId="77777777" w:rsidR="002C66F1" w:rsidRDefault="002C66F1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10BE" w14:textId="77777777" w:rsidR="002C66F1" w:rsidRDefault="002C66F1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8D4BB56" wp14:editId="0423A498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8BEDD5" w14:textId="77777777" w:rsidR="002C66F1" w:rsidRDefault="002C66F1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D4BB56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0A8BEDD5" w14:textId="77777777" w:rsidR="002C66F1" w:rsidRDefault="002C66F1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666E003B" wp14:editId="250BCD4C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1008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0AF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66F1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3D5A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6B86"/>
    <w:rsid w:val="005D0B0C"/>
    <w:rsid w:val="005E02B3"/>
    <w:rsid w:val="005E1E24"/>
    <w:rsid w:val="0060596B"/>
    <w:rsid w:val="00606D97"/>
    <w:rsid w:val="00610774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0D7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5A62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707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184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13B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199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för teamledare inom vuxenpsykiatrin</dc:title>
  <dc:subject/>
  <dc:creator>patrik.jens.johansson@vgregion.se</dc:creator>
  <keywords/>
  <lastModifiedBy>Rebecca Olsson</lastModifiedBy>
  <revision>12</revision>
  <lastPrinted>2016-03-31T10:56:00.0000000Z</lastPrinted>
  <dcterms:created xsi:type="dcterms:W3CDTF">2022-05-20T03:51:00.0000000Z</dcterms:created>
  <dcterms:modified xsi:type="dcterms:W3CDTF">2022-12-20T09:41:00.0000000Z</dcterms:modified>
</coreProperties>
</file>