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22E938" w14:textId="77777777" w:rsidR="00E038DD" w:rsidRDefault="00E038DD" w:rsidP="00F35B05">
      <w:pPr>
        <w:pStyle w:val="Rubrik2"/>
        <w:sectPr w:rsidR="00E038DD" w:rsidSect="00E038D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659B03C" w14:textId="77777777" w:rsidR="00E038DD" w:rsidRPr="00E038DD" w:rsidRDefault="00E038DD" w:rsidP="007D48F0">
      <w:pPr>
        <w:pStyle w:val="Rubrik1"/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E038DD" w:rsidRPr="00E038DD" w14:paraId="4F295A20" w14:textId="77777777" w:rsidTr="004B15CC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59CAABB0" w14:textId="77777777" w:rsidR="00E038DD" w:rsidRPr="00342CD7" w:rsidRDefault="00E038DD" w:rsidP="00342CD7">
            <w:pPr>
              <w:pStyle w:val="Rubrik1"/>
            </w:pPr>
            <w:r w:rsidRPr="00342CD7">
              <w:t>Överrapportering av sjuksköterska från psykiatriska akutmottagningen till mottagande avdelning</w:t>
            </w:r>
          </w:p>
        </w:tc>
      </w:tr>
    </w:tbl>
    <w:p w14:paraId="4F09902C" w14:textId="77777777" w:rsidR="00342CD7" w:rsidRDefault="00342CD7" w:rsidP="007D48F0"/>
    <w:p w14:paraId="64429E26" w14:textId="1F4C5946" w:rsidR="00E038DD" w:rsidRPr="00E038DD" w:rsidRDefault="00E038DD" w:rsidP="00342CD7">
      <w:r w:rsidRPr="00E038DD">
        <w:t xml:space="preserve">När patienten är klar för överrapportering enligt rutinen </w:t>
      </w:r>
      <w:r w:rsidRPr="00E038DD">
        <w:rPr>
          <w:b/>
        </w:rPr>
        <w:t xml:space="preserve">”Inskrivning i </w:t>
      </w:r>
      <w:proofErr w:type="spellStart"/>
      <w:r w:rsidRPr="00E038DD">
        <w:rPr>
          <w:b/>
        </w:rPr>
        <w:t>Melior</w:t>
      </w:r>
      <w:proofErr w:type="spellEnd"/>
      <w:r w:rsidRPr="00E038DD">
        <w:rPr>
          <w:b/>
        </w:rPr>
        <w:t xml:space="preserve"> av patient från psykiatriska akutmottagningen till avdelning”</w:t>
      </w:r>
      <w:r w:rsidRPr="00E038DD">
        <w:t xml:space="preserve"> ringer sjuksköterskan till mottagande avdelning och förmedlar att patienten är klar för övertag. </w:t>
      </w:r>
    </w:p>
    <w:p w14:paraId="6ABA1323" w14:textId="77777777" w:rsidR="00E038DD" w:rsidRPr="00E038DD" w:rsidRDefault="00E038DD" w:rsidP="00342CD7"/>
    <w:p w14:paraId="7F7D0A44" w14:textId="77777777" w:rsidR="00E038DD" w:rsidRPr="00E038DD" w:rsidRDefault="00E038DD" w:rsidP="00342CD7">
      <w:r w:rsidRPr="00E038DD">
        <w:t>Sjuksköterskan noterar på RETTS-lappen under rubriken ”</w:t>
      </w:r>
      <w:r w:rsidRPr="00E038DD">
        <w:rPr>
          <w:i/>
        </w:rPr>
        <w:t>Preliminär läkarbedömning</w:t>
      </w:r>
      <w:r w:rsidRPr="00E038DD">
        <w:t>”</w:t>
      </w:r>
    </w:p>
    <w:p w14:paraId="7AFFC9C3" w14:textId="77777777" w:rsidR="00E038DD" w:rsidRPr="00E038DD" w:rsidRDefault="00E038DD" w:rsidP="00342CD7">
      <w:pPr>
        <w:pStyle w:val="Punktlista"/>
      </w:pPr>
      <w:r w:rsidRPr="00E038DD">
        <w:t xml:space="preserve">Vilken läkare som utfört bedömningen och som ansvarar för inskrivningsrapporten. </w:t>
      </w:r>
    </w:p>
    <w:p w14:paraId="41EC2FCE" w14:textId="77777777" w:rsidR="00E038DD" w:rsidRPr="00E038DD" w:rsidRDefault="00E038DD" w:rsidP="00342CD7">
      <w:pPr>
        <w:pStyle w:val="Punktlista"/>
      </w:pPr>
      <w:r w:rsidRPr="00E038DD">
        <w:t xml:space="preserve">Skriver i fritextrutan ”Var god se inskrivningsrapport i </w:t>
      </w:r>
      <w:proofErr w:type="spellStart"/>
      <w:r w:rsidRPr="00E038DD">
        <w:t>Melior</w:t>
      </w:r>
      <w:proofErr w:type="spellEnd"/>
      <w:r w:rsidRPr="00E038DD">
        <w:t>”.</w:t>
      </w:r>
    </w:p>
    <w:p w14:paraId="1CF2D651" w14:textId="77777777" w:rsidR="00E038DD" w:rsidRPr="00E038DD" w:rsidRDefault="00E038DD" w:rsidP="00342CD7">
      <w:pPr>
        <w:pStyle w:val="Punktlista"/>
      </w:pPr>
      <w:r w:rsidRPr="00E038DD">
        <w:t>Vilken avdelning patienten är rapporterad till samt namn på den personal som tagit emot rapporten.</w:t>
      </w:r>
    </w:p>
    <w:p w14:paraId="2B14AB28" w14:textId="77777777" w:rsidR="00E038DD" w:rsidRPr="00E038DD" w:rsidRDefault="00E038DD" w:rsidP="00342CD7">
      <w:pPr>
        <w:pStyle w:val="Punktlista"/>
      </w:pPr>
      <w:r w:rsidRPr="00E038DD">
        <w:t xml:space="preserve">Vilken sjuksköterska från psykiatriska akutmottagningen som lämnat rapporten. </w:t>
      </w:r>
    </w:p>
    <w:p w14:paraId="52F6ED2E" w14:textId="77777777" w:rsidR="00E038DD" w:rsidRPr="00E038DD" w:rsidRDefault="00E038DD" w:rsidP="00342CD7">
      <w:pPr>
        <w:pStyle w:val="Punktlista"/>
      </w:pPr>
      <w:r w:rsidRPr="00E038DD">
        <w:t>Klockslaget när patienten är överrapporterad.</w:t>
      </w:r>
    </w:p>
    <w:p w14:paraId="65F5DAC5" w14:textId="77777777" w:rsidR="00E038DD" w:rsidRPr="00E038DD" w:rsidRDefault="00E038DD" w:rsidP="00342CD7">
      <w:pPr>
        <w:pStyle w:val="Punktlista"/>
      </w:pPr>
      <w:r w:rsidRPr="00E038DD">
        <w:t xml:space="preserve">Värdeskåpsnummer eller inget värdeskåp. </w:t>
      </w:r>
    </w:p>
    <w:p w14:paraId="23D6A856" w14:textId="77777777" w:rsidR="00E038DD" w:rsidRPr="00E038DD" w:rsidRDefault="00E038DD" w:rsidP="00342CD7">
      <w:pPr>
        <w:pStyle w:val="Punktlista"/>
        <w:numPr>
          <w:ilvl w:val="0"/>
          <w:numId w:val="0"/>
        </w:numPr>
        <w:ind w:left="1712"/>
        <w:rPr>
          <w:szCs w:val="20"/>
        </w:rPr>
      </w:pPr>
    </w:p>
    <w:p w14:paraId="7D04ACE0" w14:textId="77777777" w:rsidR="00E038DD" w:rsidRPr="00E038DD" w:rsidRDefault="00E038DD" w:rsidP="00342CD7">
      <w:r w:rsidRPr="00E038DD">
        <w:t>Därefter är patienten klar att hämtas för avdelningspersonalen.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038D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032292E"/>
    <w:multiLevelType w:val="hybridMultilevel"/>
    <w:tmpl w:val="E814D7CE"/>
    <w:lvl w:ilvl="0" w:tplc="6944B6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98E99D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6EC90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36086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ECCA76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830903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F8AFB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D8E19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7A2695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8"/>
  </w:num>
  <w:num w:numId="2">
    <w:abstractNumId w:val="14"/>
  </w:num>
  <w:num w:numId="3">
    <w:abstractNumId w:val="0"/>
  </w:num>
  <w:num w:numId="4">
    <w:abstractNumId w:val="6"/>
  </w:num>
  <w:num w:numId="5">
    <w:abstractNumId w:val="16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7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3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2CD7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8F0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38DD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107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Överrappotering av sjuksköterska från psykiatriska akutmottagningen till mottagande avdelning</dc:title>
  <dc:subject/>
  <dc:creator>patrik.jens.johansson@vgregion.se</dc:creator>
  <keywords/>
  <lastModifiedBy>Rebecca Olsson</lastModifiedBy>
  <revision>4</revision>
  <lastPrinted>2016-03-31T10:56:00.0000000Z</lastPrinted>
  <dcterms:created xsi:type="dcterms:W3CDTF">2022-05-20T04:00:00.0000000Z</dcterms:created>
  <dcterms:modified xsi:type="dcterms:W3CDTF">2022-09-08T14:12:00.0000000Z</dcterms:modified>
</coreProperties>
</file>