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69EEB" w14:textId="77777777" w:rsidR="00B914CE" w:rsidRDefault="00B914CE" w:rsidP="00F35B05">
      <w:pPr>
        <w:pStyle w:val="Rubrik2"/>
        <w:sectPr w:rsidR="00B914CE" w:rsidSect="00B914C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914CE" w:rsidRPr="00B914CE" w14:paraId="452BCBBF" w14:textId="77777777" w:rsidTr="00650FC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6B5F17" w14:textId="3432E85B" w:rsidR="00B914CE" w:rsidRPr="00B914CE" w:rsidRDefault="00B914CE" w:rsidP="00EB7A4B">
            <w:pPr>
              <w:pStyle w:val="Rubrik1"/>
              <w:rPr>
                <w:noProof/>
              </w:rPr>
            </w:pPr>
            <w:r w:rsidRPr="00B914C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6B1BF6" wp14:editId="6EDBD39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51C5249" w14:textId="77777777" w:rsidR="00B914CE" w:rsidRPr="003D37FD" w:rsidRDefault="00B914CE" w:rsidP="00B914C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21309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16B1BF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51C5249" w14:textId="77777777" w:rsidR="00B914CE" w:rsidRPr="003D37FD" w:rsidRDefault="00B914CE" w:rsidP="00B914C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21309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B914CE">
              <w:rPr>
                <w:noProof/>
              </w:rPr>
              <w:t>Årsvis stängning av journaler med stor mängd information</w:t>
            </w:r>
          </w:p>
        </w:tc>
      </w:tr>
    </w:tbl>
    <w:p w14:paraId="3CD91E29" w14:textId="77777777" w:rsidR="00B914CE" w:rsidRPr="00B914CE" w:rsidRDefault="00B914CE" w:rsidP="00EB7A4B">
      <w:pPr>
        <w:pStyle w:val="Rubrik2"/>
      </w:pPr>
      <w:r w:rsidRPr="00B914CE">
        <w:t>Bakgrund</w:t>
      </w:r>
    </w:p>
    <w:p w14:paraId="7066EE3F" w14:textId="77777777" w:rsidR="00B914CE" w:rsidRPr="00B914CE" w:rsidRDefault="00B914CE" w:rsidP="00EB7A4B">
      <w:pPr>
        <w:pStyle w:val="Normalefterlista"/>
      </w:pPr>
      <w:r w:rsidRPr="00B914CE">
        <w:t xml:space="preserve">Ett fåtal patientjournaler innehåller mycket information från lång tid tillbaka. Konsekvensen blir då att journalmappen tar lång tid att öppna. Detta leder till ett arbetsmiljöproblem då journalen blir tungarbetad. </w:t>
      </w:r>
    </w:p>
    <w:p w14:paraId="37CEE18C" w14:textId="77777777" w:rsidR="00B914CE" w:rsidRPr="00B914CE" w:rsidRDefault="00B914CE" w:rsidP="00EB7A4B">
      <w:pPr>
        <w:pStyle w:val="Rubrik2"/>
      </w:pPr>
      <w:r w:rsidRPr="00B914CE">
        <w:t>Sammanfattning/syfte</w:t>
      </w:r>
    </w:p>
    <w:p w14:paraId="16AF78AD" w14:textId="77777777" w:rsidR="00B914CE" w:rsidRPr="00B914CE" w:rsidRDefault="00B914CE" w:rsidP="00EB7A4B">
      <w:pPr>
        <w:pStyle w:val="Normalefterlista"/>
      </w:pPr>
      <w:r w:rsidRPr="00B914CE">
        <w:t xml:space="preserve">Genom att på mottagning stänga en innehållsrik journalmapp och öppna ny, samt att i heldygnsvård stänga ett vårdtillfälle och öppna nytt vårdtillfälle blir journalmappen mer lättarbetad. </w:t>
      </w:r>
    </w:p>
    <w:p w14:paraId="64B53CE4" w14:textId="77777777" w:rsidR="00B914CE" w:rsidRPr="00B914CE" w:rsidRDefault="00B914CE" w:rsidP="00EB7A4B">
      <w:pPr>
        <w:pStyle w:val="Rubrik2"/>
      </w:pPr>
      <w:r w:rsidRPr="00B914CE">
        <w:t>Åtgärder</w:t>
      </w:r>
    </w:p>
    <w:p w14:paraId="17EDF1F0" w14:textId="77777777" w:rsidR="00B914CE" w:rsidRPr="00B914CE" w:rsidRDefault="00B914CE" w:rsidP="00EB7A4B">
      <w:pPr>
        <w:pStyle w:val="Normalefterlista"/>
      </w:pPr>
      <w:r w:rsidRPr="00B914CE">
        <w:t>Ansvarig läkare för patienten tar beslut om att en journalmapp ska stängas. Detta ska endast ske vid årsskifte i enlighet med NU-</w:t>
      </w:r>
      <w:proofErr w:type="spellStart"/>
      <w:r w:rsidRPr="00B914CE">
        <w:t>Meliors</w:t>
      </w:r>
      <w:proofErr w:type="spellEnd"/>
      <w:r w:rsidRPr="00B914CE">
        <w:t xml:space="preserve"> riktlinjer. Beslutet att journalmappen ska stängas kommuniceras till omvårdnadspersonal och sekreterare. </w:t>
      </w:r>
    </w:p>
    <w:p w14:paraId="7B504996" w14:textId="77777777" w:rsidR="00B914CE" w:rsidRPr="00B914CE" w:rsidRDefault="00B914CE" w:rsidP="00EB7A4B">
      <w:pPr>
        <w:pStyle w:val="Normalefterlista"/>
      </w:pPr>
      <w:r w:rsidRPr="00B914CE">
        <w:t xml:space="preserve">Sekreterare stänger den gamla journalmappen och öppnar en ny. Läkare flyttar över </w:t>
      </w:r>
      <w:proofErr w:type="spellStart"/>
      <w:r w:rsidRPr="00B914CE">
        <w:t>ev</w:t>
      </w:r>
      <w:proofErr w:type="spellEnd"/>
      <w:r w:rsidRPr="00B914CE">
        <w:t xml:space="preserve"> läkemedelslistor i läkemedelsmodulen. Omvårdnadspersonal utvärderar och avslutar omvårdnadsplaner i den gamla mappen och uppdaterar omvårdnadsplaner i den nya. </w:t>
      </w:r>
      <w:bookmarkEnd w:id="0"/>
    </w:p>
    <w:sectPr w:rsidR="00B914CE" w:rsidRPr="00B914CE" w:rsidSect="00B914C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0F10D" w14:textId="77777777" w:rsidR="007D01A4" w:rsidRDefault="007D01A4">
      <w:r>
        <w:separator/>
      </w:r>
    </w:p>
  </w:endnote>
  <w:endnote w:type="continuationSeparator" w:id="0">
    <w:p w14:paraId="324D8C42" w14:textId="77777777" w:rsidR="007D01A4" w:rsidRDefault="007D01A4">
      <w:r>
        <w:continuationSeparator/>
      </w:r>
    </w:p>
  </w:endnote>
  <w:endnote w:type="continuationNotice" w:id="1">
    <w:p w14:paraId="05401E2A" w14:textId="77777777" w:rsidR="007D01A4" w:rsidRDefault="007D01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CDF92" w14:textId="77777777" w:rsidR="007D01A4" w:rsidRDefault="007D01A4"/>
  </w:footnote>
  <w:footnote w:type="continuationSeparator" w:id="0">
    <w:p w14:paraId="2E344825" w14:textId="77777777" w:rsidR="007D01A4" w:rsidRDefault="007D01A4">
      <w:r>
        <w:continuationSeparator/>
      </w:r>
    </w:p>
  </w:footnote>
  <w:footnote w:type="continuationNotice" w:id="1">
    <w:p w14:paraId="4423F2E3" w14:textId="77777777" w:rsidR="007D01A4" w:rsidRDefault="007D01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1A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4CE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A4B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157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Årsvis stängning av journaler med stor mängd information</dc:title>
  <dc:subject/>
  <dc:creator>patrik.jens.johansson@vgregion.se</dc:creator>
  <keywords/>
  <lastModifiedBy>Rebecca Olsson</lastModifiedBy>
  <revision>3</revision>
  <lastPrinted>2016-03-31T10:56:00.0000000Z</lastPrinted>
  <dcterms:created xsi:type="dcterms:W3CDTF">2022-05-20T03:59:00.0000000Z</dcterms:created>
  <dcterms:modified xsi:type="dcterms:W3CDTF">2022-09-01T11:43:00.0000000Z</dcterms:modified>
</coreProperties>
</file>