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47803" w14:textId="77777777" w:rsidR="00346F77" w:rsidRDefault="00346F77" w:rsidP="00F35B05">
      <w:pPr>
        <w:pStyle w:val="Rubrik2"/>
        <w:sectPr w:rsidR="00346F77" w:rsidSect="00346F7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E4D5201" w14:textId="1570D96C" w:rsidR="00346F77" w:rsidRPr="00346F77" w:rsidRDefault="00346F77" w:rsidP="00214ED8">
      <w:pPr>
        <w:pStyle w:val="Rubrik1"/>
      </w:pPr>
      <w:r w:rsidRPr="00346F77">
        <w:t>Psykiatriska mobila teamen i NU-sjukvården</w:t>
      </w:r>
    </w:p>
    <w:bookmarkEnd w:id="0"/>
    <w:p w14:paraId="580A8BF3" w14:textId="77777777" w:rsidR="00673738" w:rsidRPr="00725606" w:rsidRDefault="00673738" w:rsidP="00673738">
      <w:r w:rsidRPr="00725606">
        <w:t xml:space="preserve">Psykiatriska mobila teamen syftar till att ge patienter nära vård i akuta situationer under kvällar och nätter. Insatserna kan förebygga oplanerade akuta besök vid den psykiatriska akutmottagningen, minska behovet av heldygnsvård och öka förutsättningarna för permissioner.  </w:t>
      </w:r>
    </w:p>
    <w:p w14:paraId="27A7C059" w14:textId="77777777" w:rsidR="00673738" w:rsidRPr="00725606" w:rsidRDefault="00673738" w:rsidP="00673738">
      <w:r w:rsidRPr="00725606">
        <w:t xml:space="preserve">Psykiatriska mobila teamen utför psykiatriska insatser såsom rådgivning, stöd, bedömningar och uppföljningar då akuta behov finns eller när utökad behandlingsinsats är nödvändig. Insatserna sker i patientens hem eller via telefon. </w:t>
      </w:r>
    </w:p>
    <w:p w14:paraId="698ACC5A" w14:textId="77777777" w:rsidR="00673738" w:rsidRPr="00725606" w:rsidRDefault="00673738" w:rsidP="00673738">
      <w:r w:rsidRPr="00725606">
        <w:t xml:space="preserve">Psykiatriska mobila teamen finns tillgängliga </w:t>
      </w:r>
      <w:r w:rsidRPr="00537A72">
        <w:t>varje dag mellan kl. 16.00 – 01.00 för patienter, närstående och för specialistpsykiatrins vårdpersonal samt samverkansparter som polis, ambulans och socialjour.</w:t>
      </w:r>
      <w:r w:rsidRPr="00725606">
        <w:t xml:space="preserve"> Uppdrag gällande suicidriskbedömningar som inkommer sent och som mobila teamet därför inte hinner med under pågående arbetspass, ska hänvisas till psykiatriska akutmottagningen och/eller polis.</w:t>
      </w:r>
    </w:p>
    <w:p w14:paraId="0CCE977A" w14:textId="77777777" w:rsidR="00673738" w:rsidRPr="00725606" w:rsidRDefault="00673738" w:rsidP="00673738">
      <w:r w:rsidRPr="00725606">
        <w:t xml:space="preserve">Uppdrag till psykiatriska mobila teamen kan skrivas av all personal inom vuxenpsykiatriska specialistvården samt bakjour vid barn- och ungdomspsykiatrin, BUP. </w:t>
      </w:r>
    </w:p>
    <w:p w14:paraId="6C95E3AE" w14:textId="77777777" w:rsidR="00673738" w:rsidRPr="00725606" w:rsidRDefault="00673738" w:rsidP="00673738">
      <w:r w:rsidRPr="00725606">
        <w:t>Övriga verksamheter inom NU-sjukvården kontaktar bakjour vid VUP för konsultation och bedömning. Även primärvården kan initiera behov av suicidbedömning. Endast bakjour kan i dessa fall ge uppdrag till psykiatriska mobila akutteamen. I dessa fall är det av största vikt att uppdraget innehåller utförlig information.</w:t>
      </w:r>
    </w:p>
    <w:p w14:paraId="4D4C8B89" w14:textId="77777777" w:rsidR="00673738" w:rsidRPr="00725606" w:rsidRDefault="00673738" w:rsidP="00673738">
      <w:r w:rsidRPr="00725606">
        <w:t>Vad gäller BUP (barn och ungdomar under 18 år) kontaktas bakjour BUP vid ansvarig slutenvårdsenhet i regionen.</w:t>
      </w:r>
    </w:p>
    <w:p w14:paraId="0C91F465" w14:textId="77777777" w:rsidR="00673738" w:rsidRPr="00725606" w:rsidRDefault="00673738" w:rsidP="00673738">
      <w:r w:rsidRPr="00725606">
        <w:t xml:space="preserve">Allmänheten och samverkanspartners kan uppmärksamma psykiatriska mobila akutteamen på att det eventuellt finns behov av specialist-psykiatrisk bedömning och/eller akut insats. </w:t>
      </w:r>
    </w:p>
    <w:p w14:paraId="56122F8C" w14:textId="77777777" w:rsidR="004209DD" w:rsidRDefault="004209DD" w:rsidP="004209DD">
      <w:r w:rsidRPr="00725606">
        <w:lastRenderedPageBreak/>
        <w:t>Hembesök och uppsökande verksamhet i hemmet som sker på initiativ av vårdgivaren inom psykiatrisk vård är avgiftsfri. Besöken ska dock alltid registreras som besök i ELVIS.</w:t>
      </w:r>
      <w:r>
        <w:t xml:space="preserve"> </w:t>
      </w:r>
    </w:p>
    <w:p w14:paraId="12B7017A" w14:textId="77777777" w:rsidR="004209DD" w:rsidRPr="00346F77" w:rsidRDefault="004209DD" w:rsidP="004209DD">
      <w:pPr>
        <w:pStyle w:val="Rubrik2"/>
      </w:pPr>
      <w:r w:rsidRPr="00346F77">
        <w:t>Psykiatriska mobila team – upptagningsområde</w:t>
      </w:r>
    </w:p>
    <w:tbl>
      <w:tblPr>
        <w:tblW w:w="7796" w:type="dxa"/>
        <w:tblInd w:w="988" w:type="dxa"/>
        <w:tblBorders>
          <w:top w:val="single" w:sz="4" w:space="0" w:color="74B5E4"/>
          <w:left w:val="single" w:sz="4" w:space="0" w:color="74B5E4"/>
          <w:bottom w:val="single" w:sz="4" w:space="0" w:color="74B5E4"/>
          <w:right w:val="single" w:sz="4" w:space="0" w:color="74B5E4"/>
          <w:insideH w:val="single" w:sz="4" w:space="0" w:color="74B5E4"/>
          <w:insideV w:val="single" w:sz="4" w:space="0" w:color="74B5E4"/>
        </w:tblBorders>
        <w:tblLayout w:type="fixed"/>
        <w:tblLook w:val="04A0" w:firstRow="1" w:lastRow="0" w:firstColumn="1" w:lastColumn="0" w:noHBand="0" w:noVBand="1"/>
      </w:tblPr>
      <w:tblGrid>
        <w:gridCol w:w="4252"/>
        <w:gridCol w:w="3544"/>
      </w:tblGrid>
      <w:tr w:rsidR="004209DD" w:rsidRPr="00346F77" w14:paraId="63D85FD9" w14:textId="77777777" w:rsidTr="009A5A6E">
        <w:tc>
          <w:tcPr>
            <w:tcW w:w="4252" w:type="dxa"/>
            <w:tcBorders>
              <w:top w:val="single" w:sz="4" w:space="0" w:color="2683C6"/>
              <w:left w:val="single" w:sz="4" w:space="0" w:color="2683C6"/>
              <w:bottom w:val="single" w:sz="4" w:space="0" w:color="2683C6"/>
              <w:right w:val="nil"/>
            </w:tcBorders>
            <w:shd w:val="clear" w:color="auto" w:fill="2683C6"/>
          </w:tcPr>
          <w:p w14:paraId="11C06337" w14:textId="77777777" w:rsidR="004209DD" w:rsidRPr="00346F77" w:rsidRDefault="004209DD" w:rsidP="009A5A6E">
            <w:pPr>
              <w:tabs>
                <w:tab w:val="left" w:pos="9072"/>
              </w:tabs>
              <w:spacing w:after="0" w:line="240" w:lineRule="auto"/>
              <w:ind w:left="0" w:right="0"/>
              <w:rPr>
                <w:rFonts w:eastAsia="Calibri"/>
                <w:b/>
                <w:bCs/>
              </w:rPr>
            </w:pPr>
            <w:r w:rsidRPr="00346F77">
              <w:rPr>
                <w:rFonts w:eastAsia="Calibri"/>
                <w:b/>
                <w:bCs/>
              </w:rPr>
              <w:t>Mottagning</w:t>
            </w:r>
          </w:p>
        </w:tc>
        <w:tc>
          <w:tcPr>
            <w:tcW w:w="3544" w:type="dxa"/>
            <w:tcBorders>
              <w:top w:val="single" w:sz="4" w:space="0" w:color="2683C6"/>
              <w:left w:val="nil"/>
              <w:bottom w:val="single" w:sz="4" w:space="0" w:color="2683C6"/>
              <w:right w:val="single" w:sz="4" w:space="0" w:color="2683C6"/>
            </w:tcBorders>
            <w:shd w:val="clear" w:color="auto" w:fill="2683C6"/>
          </w:tcPr>
          <w:p w14:paraId="1CAAE9CF" w14:textId="77777777" w:rsidR="004209DD" w:rsidRPr="00346F77" w:rsidRDefault="004209DD" w:rsidP="009A5A6E">
            <w:pPr>
              <w:tabs>
                <w:tab w:val="left" w:pos="9072"/>
              </w:tabs>
              <w:spacing w:after="0" w:line="240" w:lineRule="auto"/>
              <w:ind w:left="0" w:right="0"/>
              <w:rPr>
                <w:rFonts w:eastAsia="Calibri"/>
                <w:b/>
                <w:bCs/>
              </w:rPr>
            </w:pPr>
            <w:r w:rsidRPr="00346F77">
              <w:rPr>
                <w:rFonts w:eastAsia="Calibri"/>
                <w:b/>
                <w:bCs/>
              </w:rPr>
              <w:t>Ansvarar för kommun</w:t>
            </w:r>
          </w:p>
        </w:tc>
      </w:tr>
      <w:tr w:rsidR="004209DD" w:rsidRPr="00346F77" w14:paraId="5A2E223B" w14:textId="77777777" w:rsidTr="009A5A6E">
        <w:tc>
          <w:tcPr>
            <w:tcW w:w="4252" w:type="dxa"/>
            <w:shd w:val="clear" w:color="auto" w:fill="D0E6F6"/>
          </w:tcPr>
          <w:p w14:paraId="7EE1E3C4" w14:textId="77777777" w:rsidR="004209DD" w:rsidRPr="00346F77" w:rsidRDefault="004209DD" w:rsidP="009A5A6E">
            <w:pPr>
              <w:tabs>
                <w:tab w:val="left" w:pos="9072"/>
              </w:tabs>
              <w:spacing w:after="0" w:line="240" w:lineRule="auto"/>
              <w:ind w:left="0" w:right="0"/>
              <w:rPr>
                <w:rFonts w:eastAsia="Calibri"/>
                <w:b/>
                <w:bCs/>
              </w:rPr>
            </w:pPr>
            <w:r w:rsidRPr="00346F77">
              <w:rPr>
                <w:rFonts w:eastAsia="Calibri"/>
                <w:bCs/>
              </w:rPr>
              <w:t>Trollhättan</w:t>
            </w:r>
          </w:p>
        </w:tc>
        <w:tc>
          <w:tcPr>
            <w:tcW w:w="3544" w:type="dxa"/>
            <w:shd w:val="clear" w:color="auto" w:fill="D0E6F6"/>
          </w:tcPr>
          <w:p w14:paraId="3AEBD189" w14:textId="77777777" w:rsidR="004209DD" w:rsidRPr="00346F77" w:rsidRDefault="004209DD" w:rsidP="009A5A6E">
            <w:pPr>
              <w:tabs>
                <w:tab w:val="left" w:pos="9072"/>
              </w:tabs>
              <w:spacing w:after="0" w:line="240" w:lineRule="auto"/>
              <w:ind w:left="0" w:right="0"/>
              <w:rPr>
                <w:rFonts w:eastAsia="Calibri"/>
              </w:rPr>
            </w:pPr>
            <w:r w:rsidRPr="00346F77">
              <w:rPr>
                <w:rFonts w:eastAsia="Calibri"/>
              </w:rPr>
              <w:t>Trollhättan</w:t>
            </w:r>
          </w:p>
          <w:p w14:paraId="03D24E03" w14:textId="77777777" w:rsidR="004209DD" w:rsidRPr="00346F77" w:rsidRDefault="004209DD" w:rsidP="009A5A6E">
            <w:pPr>
              <w:tabs>
                <w:tab w:val="left" w:pos="9072"/>
              </w:tabs>
              <w:spacing w:after="0" w:line="240" w:lineRule="auto"/>
              <w:ind w:left="0" w:right="0"/>
              <w:rPr>
                <w:rFonts w:eastAsia="Calibri"/>
              </w:rPr>
            </w:pPr>
            <w:r w:rsidRPr="00346F77">
              <w:rPr>
                <w:rFonts w:eastAsia="Calibri"/>
              </w:rPr>
              <w:t>Vänersborg</w:t>
            </w:r>
          </w:p>
          <w:p w14:paraId="36078961" w14:textId="77777777" w:rsidR="004209DD" w:rsidRPr="00346F77" w:rsidRDefault="004209DD" w:rsidP="009A5A6E">
            <w:pPr>
              <w:tabs>
                <w:tab w:val="left" w:pos="9072"/>
              </w:tabs>
              <w:spacing w:after="0" w:line="240" w:lineRule="auto"/>
              <w:ind w:left="0" w:right="0"/>
              <w:rPr>
                <w:rFonts w:eastAsia="Calibri"/>
              </w:rPr>
            </w:pPr>
            <w:r w:rsidRPr="00346F77">
              <w:rPr>
                <w:rFonts w:eastAsia="Calibri"/>
              </w:rPr>
              <w:t>Lilla Edet</w:t>
            </w:r>
          </w:p>
        </w:tc>
      </w:tr>
      <w:tr w:rsidR="004209DD" w:rsidRPr="00346F77" w14:paraId="70C9F1A7" w14:textId="77777777" w:rsidTr="009A5A6E">
        <w:tc>
          <w:tcPr>
            <w:tcW w:w="4252" w:type="dxa"/>
          </w:tcPr>
          <w:p w14:paraId="36E42307" w14:textId="77777777" w:rsidR="004209DD" w:rsidRPr="00346F77" w:rsidRDefault="004209DD" w:rsidP="009A5A6E">
            <w:pPr>
              <w:tabs>
                <w:tab w:val="left" w:pos="9072"/>
              </w:tabs>
              <w:spacing w:after="0" w:line="240" w:lineRule="auto"/>
              <w:ind w:left="0" w:right="0"/>
              <w:rPr>
                <w:rFonts w:eastAsia="Calibri"/>
                <w:b/>
                <w:bCs/>
              </w:rPr>
            </w:pPr>
            <w:r w:rsidRPr="00346F77">
              <w:rPr>
                <w:rFonts w:eastAsia="Calibri"/>
                <w:bCs/>
              </w:rPr>
              <w:t>Uddevalla</w:t>
            </w:r>
          </w:p>
        </w:tc>
        <w:tc>
          <w:tcPr>
            <w:tcW w:w="3544" w:type="dxa"/>
          </w:tcPr>
          <w:p w14:paraId="6920851A" w14:textId="77777777" w:rsidR="004209DD" w:rsidRPr="00346F77" w:rsidRDefault="004209DD" w:rsidP="009A5A6E">
            <w:pPr>
              <w:tabs>
                <w:tab w:val="left" w:pos="9072"/>
              </w:tabs>
              <w:spacing w:after="0" w:line="240" w:lineRule="auto"/>
              <w:ind w:left="0" w:right="0"/>
              <w:rPr>
                <w:rFonts w:eastAsia="Calibri"/>
              </w:rPr>
            </w:pPr>
            <w:r w:rsidRPr="00346F77">
              <w:rPr>
                <w:rFonts w:eastAsia="Calibri"/>
              </w:rPr>
              <w:t>Uddevalla</w:t>
            </w:r>
          </w:p>
          <w:p w14:paraId="1F9F342D" w14:textId="77777777" w:rsidR="004209DD" w:rsidRPr="00346F77" w:rsidRDefault="004209DD" w:rsidP="009A5A6E">
            <w:pPr>
              <w:tabs>
                <w:tab w:val="left" w:pos="9072"/>
              </w:tabs>
              <w:spacing w:after="0" w:line="240" w:lineRule="auto"/>
              <w:ind w:left="0" w:right="0"/>
              <w:rPr>
                <w:rFonts w:eastAsia="Calibri"/>
              </w:rPr>
            </w:pPr>
            <w:r w:rsidRPr="00346F77">
              <w:rPr>
                <w:rFonts w:eastAsia="Calibri"/>
              </w:rPr>
              <w:t>Orust</w:t>
            </w:r>
          </w:p>
          <w:p w14:paraId="39A1743F" w14:textId="77777777" w:rsidR="004209DD" w:rsidRDefault="004209DD" w:rsidP="009A5A6E">
            <w:pPr>
              <w:tabs>
                <w:tab w:val="left" w:pos="9072"/>
              </w:tabs>
              <w:spacing w:after="0" w:line="240" w:lineRule="auto"/>
              <w:ind w:left="0" w:right="0"/>
              <w:rPr>
                <w:rFonts w:eastAsia="Calibri"/>
              </w:rPr>
            </w:pPr>
            <w:r w:rsidRPr="00346F77">
              <w:rPr>
                <w:rFonts w:eastAsia="Calibri"/>
              </w:rPr>
              <w:t xml:space="preserve">Lysekil </w:t>
            </w:r>
          </w:p>
          <w:p w14:paraId="01F55CD2" w14:textId="77777777" w:rsidR="004209DD" w:rsidRPr="00346F77" w:rsidRDefault="004209DD" w:rsidP="009A5A6E">
            <w:pPr>
              <w:tabs>
                <w:tab w:val="left" w:pos="9072"/>
              </w:tabs>
              <w:spacing w:after="0" w:line="240" w:lineRule="auto"/>
              <w:ind w:left="0" w:right="0"/>
              <w:rPr>
                <w:rFonts w:eastAsia="Calibri"/>
              </w:rPr>
            </w:pPr>
            <w:r w:rsidRPr="00346F77">
              <w:rPr>
                <w:rFonts w:eastAsia="Calibri"/>
              </w:rPr>
              <w:t>Munkedal</w:t>
            </w:r>
          </w:p>
          <w:p w14:paraId="3CF6A627" w14:textId="77777777" w:rsidR="004209DD" w:rsidRDefault="004209DD" w:rsidP="009A5A6E">
            <w:pPr>
              <w:tabs>
                <w:tab w:val="left" w:pos="9072"/>
              </w:tabs>
              <w:spacing w:after="0" w:line="240" w:lineRule="auto"/>
              <w:ind w:left="0" w:right="0"/>
              <w:rPr>
                <w:rFonts w:eastAsia="Calibri"/>
              </w:rPr>
            </w:pPr>
            <w:r w:rsidRPr="00346F77">
              <w:rPr>
                <w:rFonts w:eastAsia="Calibri"/>
              </w:rPr>
              <w:t xml:space="preserve">Sotenäs </w:t>
            </w:r>
          </w:p>
          <w:p w14:paraId="5D50F30C" w14:textId="77777777" w:rsidR="004209DD" w:rsidRPr="00346F77" w:rsidRDefault="004209DD" w:rsidP="009A5A6E">
            <w:pPr>
              <w:tabs>
                <w:tab w:val="left" w:pos="9072"/>
              </w:tabs>
              <w:spacing w:after="0" w:line="240" w:lineRule="auto"/>
              <w:ind w:left="0" w:right="0"/>
              <w:rPr>
                <w:rFonts w:eastAsia="Calibri"/>
              </w:rPr>
            </w:pPr>
            <w:r w:rsidRPr="00346F77">
              <w:rPr>
                <w:rFonts w:eastAsia="Calibri"/>
              </w:rPr>
              <w:t>Strömstad</w:t>
            </w:r>
          </w:p>
          <w:p w14:paraId="0588EBC7" w14:textId="77777777" w:rsidR="004209DD" w:rsidRPr="00346F77" w:rsidRDefault="004209DD" w:rsidP="009A5A6E">
            <w:pPr>
              <w:tabs>
                <w:tab w:val="left" w:pos="9072"/>
              </w:tabs>
              <w:spacing w:after="0" w:line="240" w:lineRule="auto"/>
              <w:ind w:left="0" w:right="0"/>
              <w:rPr>
                <w:rFonts w:eastAsia="Calibri"/>
              </w:rPr>
            </w:pPr>
            <w:r w:rsidRPr="00346F77">
              <w:rPr>
                <w:rFonts w:eastAsia="Calibri"/>
              </w:rPr>
              <w:t>Tanum</w:t>
            </w:r>
          </w:p>
        </w:tc>
      </w:tr>
      <w:tr w:rsidR="004209DD" w:rsidRPr="00346F77" w14:paraId="56ED7127" w14:textId="77777777" w:rsidTr="009A5A6E">
        <w:tc>
          <w:tcPr>
            <w:tcW w:w="4252" w:type="dxa"/>
            <w:shd w:val="clear" w:color="auto" w:fill="D0E6F6"/>
          </w:tcPr>
          <w:p w14:paraId="0E4894FF" w14:textId="77777777" w:rsidR="004209DD" w:rsidRPr="00346F77" w:rsidRDefault="004209DD" w:rsidP="009A5A6E">
            <w:pPr>
              <w:tabs>
                <w:tab w:val="left" w:pos="9072"/>
              </w:tabs>
              <w:spacing w:after="0" w:line="240" w:lineRule="auto"/>
              <w:ind w:left="0" w:right="0"/>
              <w:rPr>
                <w:rFonts w:eastAsia="Calibri"/>
                <w:b/>
                <w:bCs/>
              </w:rPr>
            </w:pPr>
            <w:r w:rsidRPr="00346F77">
              <w:rPr>
                <w:rFonts w:eastAsia="Calibri"/>
                <w:bCs/>
              </w:rPr>
              <w:t xml:space="preserve">Bäckefors </w:t>
            </w:r>
          </w:p>
        </w:tc>
        <w:tc>
          <w:tcPr>
            <w:tcW w:w="3544" w:type="dxa"/>
            <w:shd w:val="clear" w:color="auto" w:fill="D0E6F6"/>
          </w:tcPr>
          <w:p w14:paraId="1188C1E6" w14:textId="77777777" w:rsidR="004209DD" w:rsidRPr="00346F77" w:rsidRDefault="004209DD" w:rsidP="009A5A6E">
            <w:pPr>
              <w:tabs>
                <w:tab w:val="left" w:pos="9072"/>
              </w:tabs>
              <w:spacing w:after="0" w:line="240" w:lineRule="auto"/>
              <w:ind w:left="0" w:right="0"/>
              <w:rPr>
                <w:rFonts w:eastAsia="Calibri"/>
              </w:rPr>
            </w:pPr>
            <w:r w:rsidRPr="00346F77">
              <w:rPr>
                <w:rFonts w:eastAsia="Calibri"/>
              </w:rPr>
              <w:t>Bengtsfors</w:t>
            </w:r>
          </w:p>
          <w:p w14:paraId="46833E11" w14:textId="77777777" w:rsidR="004209DD" w:rsidRPr="00346F77" w:rsidRDefault="004209DD" w:rsidP="009A5A6E">
            <w:pPr>
              <w:tabs>
                <w:tab w:val="left" w:pos="9072"/>
              </w:tabs>
              <w:spacing w:after="0" w:line="240" w:lineRule="auto"/>
              <w:ind w:left="0" w:right="0"/>
              <w:rPr>
                <w:rFonts w:eastAsia="Calibri"/>
              </w:rPr>
            </w:pPr>
            <w:r w:rsidRPr="00346F77">
              <w:rPr>
                <w:rFonts w:eastAsia="Calibri"/>
              </w:rPr>
              <w:t>Dals Ed</w:t>
            </w:r>
          </w:p>
          <w:p w14:paraId="33F0DDC8" w14:textId="77777777" w:rsidR="004209DD" w:rsidRPr="00346F77" w:rsidRDefault="004209DD" w:rsidP="009A5A6E">
            <w:pPr>
              <w:tabs>
                <w:tab w:val="left" w:pos="9072"/>
              </w:tabs>
              <w:spacing w:after="0" w:line="240" w:lineRule="auto"/>
              <w:ind w:left="0" w:right="0"/>
              <w:rPr>
                <w:rFonts w:eastAsia="Calibri"/>
              </w:rPr>
            </w:pPr>
            <w:r w:rsidRPr="00346F77">
              <w:rPr>
                <w:rFonts w:eastAsia="Calibri"/>
              </w:rPr>
              <w:t>Färgelanda</w:t>
            </w:r>
          </w:p>
          <w:p w14:paraId="3A78FFB3" w14:textId="77777777" w:rsidR="004209DD" w:rsidRPr="00346F77" w:rsidRDefault="004209DD" w:rsidP="009A5A6E">
            <w:pPr>
              <w:tabs>
                <w:tab w:val="left" w:pos="9072"/>
              </w:tabs>
              <w:spacing w:after="0" w:line="240" w:lineRule="auto"/>
              <w:ind w:left="0" w:right="0"/>
              <w:rPr>
                <w:rFonts w:eastAsia="Calibri"/>
              </w:rPr>
            </w:pPr>
            <w:r w:rsidRPr="00346F77">
              <w:rPr>
                <w:rFonts w:eastAsia="Calibri"/>
              </w:rPr>
              <w:t>Mellerud</w:t>
            </w:r>
          </w:p>
          <w:p w14:paraId="4EF638CA" w14:textId="77777777" w:rsidR="004209DD" w:rsidRPr="00346F77" w:rsidRDefault="004209DD" w:rsidP="009A5A6E">
            <w:pPr>
              <w:tabs>
                <w:tab w:val="left" w:pos="9072"/>
              </w:tabs>
              <w:spacing w:after="0" w:line="240" w:lineRule="auto"/>
              <w:ind w:left="0" w:right="0"/>
              <w:rPr>
                <w:rFonts w:eastAsia="Calibri"/>
              </w:rPr>
            </w:pPr>
            <w:r w:rsidRPr="00346F77">
              <w:rPr>
                <w:rFonts w:eastAsia="Calibri"/>
              </w:rPr>
              <w:t>Åmål</w:t>
            </w:r>
          </w:p>
        </w:tc>
      </w:tr>
    </w:tbl>
    <w:p w14:paraId="6E1AC1DA" w14:textId="77777777" w:rsidR="004209DD" w:rsidRDefault="004209DD" w:rsidP="004209DD">
      <w:pPr>
        <w:pStyle w:val="Normalefterlista"/>
      </w:pPr>
      <w:r w:rsidRPr="00346F77">
        <w:t>När vårdavdelning/akutmottagning ger ett uppdrag till det psykiatriska mobila teamet sker det så långt som möjligt i samarbete med den lokala öppenvårdsmottagningen patienten tillhör. Om patienten tillhör öppenvården ska meddelande i SAMSA skickas både till psykiatriska mobila teamet och till den aktuella öppenvårdsmottagningen (</w:t>
      </w:r>
      <w:hyperlink r:id="rId17" w:history="1">
        <w:r w:rsidRPr="00A047A5">
          <w:rPr>
            <w:rStyle w:val="Hyperlnk"/>
          </w:rPr>
          <w:t>Intern patientöverföring - inom vuxenpsykiatri i systemet SAMSA</w:t>
        </w:r>
      </w:hyperlink>
      <w:r>
        <w:t>).</w:t>
      </w:r>
    </w:p>
    <w:p w14:paraId="138BBC7D" w14:textId="77777777" w:rsidR="004209DD" w:rsidRPr="00346F77" w:rsidRDefault="004209DD" w:rsidP="004209DD">
      <w:pPr>
        <w:pStyle w:val="Normalefterlista"/>
      </w:pPr>
      <w:r w:rsidRPr="00346F77">
        <w:t xml:space="preserve">För patienter som tillhör primärvården skickas meddelande endast till psykiatriska </w:t>
      </w:r>
      <w:r w:rsidRPr="00BB02EB">
        <w:t>mobila teamet.</w:t>
      </w:r>
    </w:p>
    <w:p w14:paraId="72CAB749" w14:textId="77777777" w:rsidR="004209DD" w:rsidRDefault="004209DD" w:rsidP="004209DD">
      <w:pPr>
        <w:pStyle w:val="Normalefterlista"/>
        <w:rPr>
          <w:szCs w:val="20"/>
        </w:rPr>
      </w:pPr>
      <w:r w:rsidRPr="00346F77">
        <w:rPr>
          <w:szCs w:val="20"/>
        </w:rPr>
        <w:t xml:space="preserve">Om patienten befinner sig på annan ort, inom NU-sjukvårdens upptagningsområde, än hemorten, ska uppdraget skötas av det psykiatriska mobila team som ansvarar för det upptagningsområde som patienten befinner sig i. Kontakt mellan psykiatriska mobila teamen sker vid behov. </w:t>
      </w:r>
    </w:p>
    <w:p w14:paraId="65E66E58" w14:textId="4C8BB445" w:rsidR="004209DD" w:rsidRDefault="004209DD" w:rsidP="004209DD">
      <w:pPr>
        <w:pStyle w:val="Normalefterlista"/>
        <w:rPr>
          <w:rFonts w:ascii="Arial" w:hAnsi="Arial" w:cs="Arial"/>
          <w:szCs w:val="20"/>
        </w:rPr>
      </w:pPr>
      <w:r w:rsidRPr="00346F77">
        <w:rPr>
          <w:szCs w:val="20"/>
        </w:rPr>
        <w:t>Patienter som befinner sig utanför NU-sjukvårdens upptagningsområde kan inte erhålla psykiatriska mobila teamets insatser. De får hänvisas till de psykiatriska verksamheters akutinsatser som finns lokalt tillgängliga där de befinner sig alternativt påkalla polisens uppmärksamhet vid behov</w:t>
      </w:r>
      <w:r w:rsidRPr="00346F77">
        <w:rPr>
          <w:rFonts w:ascii="Arial" w:hAnsi="Arial" w:cs="Arial"/>
          <w:szCs w:val="20"/>
        </w:rPr>
        <w:t>.</w:t>
      </w:r>
    </w:p>
    <w:p w14:paraId="268FA2C5" w14:textId="77777777" w:rsidR="004209DD" w:rsidRDefault="004209DD">
      <w:pPr>
        <w:spacing w:after="0" w:line="240" w:lineRule="auto"/>
        <w:ind w:left="0" w:right="0"/>
        <w:rPr>
          <w:rFonts w:ascii="Arial" w:eastAsia="MS Gothic" w:hAnsi="Arial" w:cs="Arial"/>
          <w:szCs w:val="20"/>
        </w:rPr>
      </w:pPr>
      <w:r>
        <w:rPr>
          <w:rFonts w:ascii="Arial" w:hAnsi="Arial" w:cs="Arial"/>
          <w:szCs w:val="20"/>
        </w:rPr>
        <w:br w:type="page"/>
      </w:r>
    </w:p>
    <w:p w14:paraId="32C16488" w14:textId="77777777" w:rsidR="00263DA9" w:rsidRPr="00725606" w:rsidRDefault="00263DA9" w:rsidP="00263DA9">
      <w:pPr>
        <w:spacing w:after="0" w:line="240" w:lineRule="auto"/>
        <w:ind w:left="0" w:right="0" w:firstLine="992"/>
        <w:rPr>
          <w:rFonts w:eastAsia="MS Gothic"/>
          <w:szCs w:val="20"/>
        </w:rPr>
      </w:pPr>
      <w:r w:rsidRPr="00A012C5">
        <w:rPr>
          <w:rFonts w:asciiTheme="majorHAnsi" w:hAnsiTheme="majorHAnsi" w:cstheme="majorHAnsi"/>
          <w:sz w:val="36"/>
          <w:szCs w:val="36"/>
        </w:rPr>
        <w:lastRenderedPageBreak/>
        <w:t>Insatser/Uppdrag till de psykiatriska mobila teamen</w:t>
      </w:r>
    </w:p>
    <w:p w14:paraId="403A807C" w14:textId="77777777" w:rsidR="00263DA9" w:rsidRDefault="00263DA9" w:rsidP="00263DA9">
      <w:pPr>
        <w:spacing w:before="120"/>
      </w:pPr>
      <w:r w:rsidRPr="00B07B14">
        <w:t xml:space="preserve">Uppdrag från den psykiatriska akutmottagningen eller heldygnsvården </w:t>
      </w:r>
      <w:r w:rsidRPr="00B07B14">
        <w:rPr>
          <w:b/>
        </w:rPr>
        <w:t>ska alltid</w:t>
      </w:r>
      <w:r w:rsidRPr="00B07B14">
        <w:t xml:space="preserve"> inledas med hembesök. Om annan insats/åtgärd ska ersätta hembesök, ska det tydligt framgå i uppdraget vilken insats/åtgärd det handlar om samt vilken ansvarig läkare som tagit beslutet.</w:t>
      </w:r>
      <w:r>
        <w:t xml:space="preserve">  </w:t>
      </w:r>
    </w:p>
    <w:p w14:paraId="1F5FEF0A" w14:textId="77777777" w:rsidR="00263DA9" w:rsidRDefault="00263DA9" w:rsidP="00263DA9">
      <w:pPr>
        <w:spacing w:before="120"/>
      </w:pPr>
      <w:r w:rsidRPr="00346F77">
        <w:t xml:space="preserve">I de fall patienten nekar till hembesök, </w:t>
      </w:r>
      <w:r w:rsidRPr="00346F77">
        <w:rPr>
          <w:b/>
        </w:rPr>
        <w:t xml:space="preserve">ska </w:t>
      </w:r>
      <w:r w:rsidRPr="00346F77">
        <w:t xml:space="preserve">förnyad läkarbedömning initieras och dokumenteras </w:t>
      </w:r>
      <w:r w:rsidRPr="0020147F">
        <w:rPr>
          <w:i/>
          <w:iCs/>
        </w:rPr>
        <w:t>innan</w:t>
      </w:r>
      <w:r w:rsidRPr="00346F77">
        <w:t xml:space="preserve"> patienten lämnar specialistpsykiatrisk vårdinrättning.</w:t>
      </w:r>
    </w:p>
    <w:p w14:paraId="3E620BE1" w14:textId="77777777" w:rsidR="00263DA9" w:rsidRDefault="00263DA9" w:rsidP="00263DA9">
      <w:r w:rsidRPr="004277E5">
        <w:t>Vid uppdrag efter heldygnsvård eller ett besök vid den psykiatriska akutmottagningen är grundprincipen att mobila teamet besöker patienten vid första tillfället dagen efter utskrivning eller besöket på akutmottagningen.</w:t>
      </w:r>
      <w:r w:rsidRPr="00725606">
        <w:t xml:space="preserve"> Detta på grund av att patienten redan blivit bedömd </w:t>
      </w:r>
      <w:r>
        <w:t>den dagen.</w:t>
      </w:r>
      <w:r w:rsidRPr="00725606">
        <w:t xml:space="preserve"> I de fall det bedöms som viktigt att patienten ändå får ett besök samma dag som </w:t>
      </w:r>
      <w:r w:rsidRPr="00002C26">
        <w:t xml:space="preserve">utskrivning eller besöket på akutmottagningen ska det vara tydligt beskrivet i uppdraget. </w:t>
      </w:r>
      <w:r w:rsidRPr="00002C26">
        <w:br/>
        <w:t>I de fall patienten efter hemgång nekar</w:t>
      </w:r>
      <w:r w:rsidRPr="00725606">
        <w:t xml:space="preserve"> hembesök, tas kontakt med bakjour för ny bedömning och eventuell åtgärd. Bedömning och åtgärd dokumenteras i patientens journal.</w:t>
      </w:r>
    </w:p>
    <w:p w14:paraId="526E87E3" w14:textId="77777777" w:rsidR="00263DA9" w:rsidRDefault="00263DA9" w:rsidP="00263DA9">
      <w:r w:rsidRPr="00002C26">
        <w:t xml:space="preserve">För övrigt gällande uppdrag vid exempelvis permissioner eller uppdrag från öppenvårdsmottagningar </w:t>
      </w:r>
      <w:proofErr w:type="spellStart"/>
      <w:proofErr w:type="gramStart"/>
      <w:r w:rsidRPr="00002C26">
        <w:t>etc</w:t>
      </w:r>
      <w:proofErr w:type="spellEnd"/>
      <w:r w:rsidRPr="00002C26">
        <w:t xml:space="preserve"> ,</w:t>
      </w:r>
      <w:proofErr w:type="gramEnd"/>
      <w:r w:rsidRPr="00002C26">
        <w:t xml:space="preserve"> så är det datum för start på uppdraget som styr när det första besöket ska ske.</w:t>
      </w:r>
    </w:p>
    <w:p w14:paraId="755FDE70" w14:textId="77777777" w:rsidR="00263DA9" w:rsidRDefault="00263DA9" w:rsidP="00263DA9"/>
    <w:p w14:paraId="79E559C2" w14:textId="77777777" w:rsidR="00263DA9" w:rsidRPr="00397CB2" w:rsidRDefault="00263DA9" w:rsidP="00263DA9">
      <w:pPr>
        <w:rPr>
          <w:rFonts w:asciiTheme="majorHAnsi" w:hAnsiTheme="majorHAnsi" w:cstheme="majorHAnsi"/>
        </w:rPr>
      </w:pPr>
      <w:r w:rsidRPr="00397CB2">
        <w:rPr>
          <w:rFonts w:asciiTheme="majorHAnsi" w:hAnsiTheme="majorHAnsi" w:cstheme="majorHAnsi"/>
          <w:sz w:val="36"/>
          <w:szCs w:val="36"/>
        </w:rPr>
        <w:t xml:space="preserve">Arbetsgång vid </w:t>
      </w:r>
      <w:r w:rsidRPr="00002C26">
        <w:rPr>
          <w:rFonts w:asciiTheme="majorHAnsi" w:hAnsiTheme="majorHAnsi" w:cstheme="majorHAnsi"/>
          <w:sz w:val="36"/>
          <w:szCs w:val="36"/>
        </w:rPr>
        <w:t>uppdrag inför läkarbedömning</w:t>
      </w:r>
    </w:p>
    <w:p w14:paraId="6EB1570B" w14:textId="77777777" w:rsidR="00263DA9" w:rsidRPr="00B768E6" w:rsidRDefault="00263DA9" w:rsidP="00263DA9">
      <w:r w:rsidRPr="00B768E6">
        <w:t>Arbetsgång vid uppdrag av bedömning gällande behov av läkarbedömning på psykiatriska akutmottagningen.</w:t>
      </w:r>
    </w:p>
    <w:p w14:paraId="24652CAC" w14:textId="77777777" w:rsidR="00263DA9" w:rsidRPr="00B768E6" w:rsidRDefault="00263DA9" w:rsidP="00263DA9">
      <w:pPr>
        <w:pStyle w:val="Punktlista"/>
        <w:spacing w:before="120"/>
        <w:ind w:left="1559"/>
        <w:contextualSpacing w:val="0"/>
      </w:pPr>
      <w:r w:rsidRPr="00B768E6">
        <w:t>Telefonrådgivande sjuksköterska ringer till Psykiatriska mobila team gällande patienten och lämnar rapport enl. SBAR</w:t>
      </w:r>
      <w:r>
        <w:t xml:space="preserve"> </w:t>
      </w:r>
      <w:r w:rsidRPr="00B768E6">
        <w:t>psykiatri samt övriga nödvändiga uppgifter som adress, telefonnummer, mm</w:t>
      </w:r>
    </w:p>
    <w:p w14:paraId="586F76B5" w14:textId="77777777" w:rsidR="00263DA9" w:rsidRPr="00B768E6" w:rsidRDefault="00263DA9" w:rsidP="00263DA9">
      <w:pPr>
        <w:pStyle w:val="Punktlista"/>
        <w:spacing w:before="120"/>
        <w:ind w:left="1559"/>
        <w:contextualSpacing w:val="0"/>
      </w:pPr>
      <w:r w:rsidRPr="00B768E6">
        <w:t xml:space="preserve">I samråd med Psykiatriska mobila team görs en överenskommelse när besöket kommer ske utefter den arbetsbelastningen de har. Personal från psykiatriska akutmottagningen alt. från psykiatriska mobila teamet lämnar besked till patienten inom vilken </w:t>
      </w:r>
      <w:bookmarkStart w:id="1" w:name="_Int_1ObQGFXH"/>
      <w:r w:rsidRPr="00B768E6">
        <w:t xml:space="preserve">tidsrymd besök av </w:t>
      </w:r>
      <w:bookmarkEnd w:id="1"/>
      <w:r w:rsidRPr="00B768E6">
        <w:t>psykiatriska mobila teamet kommer ske.</w:t>
      </w:r>
    </w:p>
    <w:p w14:paraId="4729EEBF" w14:textId="77777777" w:rsidR="00263DA9" w:rsidRPr="00B768E6" w:rsidRDefault="00263DA9" w:rsidP="00263DA9">
      <w:pPr>
        <w:pStyle w:val="Punktlista"/>
        <w:spacing w:before="120"/>
        <w:ind w:left="1559"/>
        <w:contextualSpacing w:val="0"/>
      </w:pPr>
      <w:r w:rsidRPr="00B768E6">
        <w:t>Finns behov av fysisk läkarbedömning förmedlar psykiatriska mobila teamet detta till psykiatrisk akutmottagningen.</w:t>
      </w:r>
    </w:p>
    <w:p w14:paraId="2EB8EBEE" w14:textId="77777777" w:rsidR="00263DA9" w:rsidRDefault="00263DA9" w:rsidP="00263DA9">
      <w:pPr>
        <w:pStyle w:val="Punktlista"/>
        <w:spacing w:before="120"/>
        <w:ind w:left="1559"/>
        <w:contextualSpacing w:val="0"/>
      </w:pPr>
      <w:r w:rsidRPr="00B768E6">
        <w:t>Patienten är inte i behov av helt triage vid ankomst till psykiatriakuten.</w:t>
      </w:r>
    </w:p>
    <w:p w14:paraId="7F455286" w14:textId="77777777" w:rsidR="005E693D" w:rsidRPr="00B768E6" w:rsidRDefault="005E693D" w:rsidP="005E693D">
      <w:pPr>
        <w:pStyle w:val="Punktlista"/>
      </w:pPr>
      <w:r w:rsidRPr="00F613BB">
        <w:lastRenderedPageBreak/>
        <w:t xml:space="preserve">Psykiatriska mobila team </w:t>
      </w:r>
      <w:r w:rsidRPr="00F613BB">
        <w:rPr>
          <w:b/>
          <w:bCs/>
        </w:rPr>
        <w:t>ska</w:t>
      </w:r>
      <w:r w:rsidRPr="00F613BB">
        <w:t xml:space="preserve"> </w:t>
      </w:r>
      <w:r w:rsidRPr="00F613BB">
        <w:rPr>
          <w:b/>
          <w:bCs/>
        </w:rPr>
        <w:t>alltid</w:t>
      </w:r>
      <w:r w:rsidRPr="00F613BB">
        <w:t xml:space="preserve"> göra bedömning på plats hos patient gällande behov av läkarbedömning på psykiatriska akutmottagningen </w:t>
      </w:r>
      <w:r w:rsidRPr="00F613BB">
        <w:rPr>
          <w:i/>
          <w:iCs/>
        </w:rPr>
        <w:t>innan</w:t>
      </w:r>
      <w:r w:rsidRPr="00F613BB">
        <w:t xml:space="preserve"> en eventuell läkarbedömning erbjuds.</w:t>
      </w:r>
      <w:r w:rsidRPr="00B768E6">
        <w:t xml:space="preserve"> </w:t>
      </w:r>
      <w:r w:rsidRPr="00B768E6">
        <w:rPr>
          <w:b/>
          <w:bCs/>
        </w:rPr>
        <w:t xml:space="preserve"> </w:t>
      </w:r>
    </w:p>
    <w:p w14:paraId="3DDE8447" w14:textId="77777777" w:rsidR="005E693D" w:rsidRDefault="005E693D" w:rsidP="005E693D">
      <w:pPr>
        <w:pStyle w:val="Punktlista"/>
        <w:numPr>
          <w:ilvl w:val="0"/>
          <w:numId w:val="0"/>
        </w:numPr>
        <w:ind w:left="1712"/>
      </w:pPr>
    </w:p>
    <w:p w14:paraId="29250A36" w14:textId="182037D2" w:rsidR="005E693D" w:rsidRPr="00397CB2" w:rsidRDefault="005E693D" w:rsidP="00E4011C">
      <w:pPr>
        <w:pStyle w:val="Rubrik3"/>
      </w:pPr>
      <w:r>
        <w:t xml:space="preserve"> </w:t>
      </w:r>
      <w:r w:rsidRPr="00397CB2">
        <w:t>Ansvar för uppföljning av uppdrag</w:t>
      </w:r>
    </w:p>
    <w:tbl>
      <w:tblPr>
        <w:tblW w:w="7796" w:type="dxa"/>
        <w:tblInd w:w="988" w:type="dxa"/>
        <w:tblBorders>
          <w:top w:val="single" w:sz="4" w:space="0" w:color="74B5E4"/>
          <w:left w:val="single" w:sz="4" w:space="0" w:color="74B5E4"/>
          <w:bottom w:val="single" w:sz="4" w:space="0" w:color="74B5E4"/>
          <w:right w:val="single" w:sz="4" w:space="0" w:color="74B5E4"/>
          <w:insideH w:val="single" w:sz="4" w:space="0" w:color="74B5E4"/>
          <w:insideV w:val="single" w:sz="4" w:space="0" w:color="74B5E4"/>
        </w:tblBorders>
        <w:tblLayout w:type="fixed"/>
        <w:tblLook w:val="04A0" w:firstRow="1" w:lastRow="0" w:firstColumn="1" w:lastColumn="0" w:noHBand="0" w:noVBand="1"/>
      </w:tblPr>
      <w:tblGrid>
        <w:gridCol w:w="4252"/>
        <w:gridCol w:w="3544"/>
      </w:tblGrid>
      <w:tr w:rsidR="005E693D" w:rsidRPr="00346F77" w14:paraId="223A3A9F" w14:textId="77777777" w:rsidTr="009A5A6E">
        <w:tc>
          <w:tcPr>
            <w:tcW w:w="4252" w:type="dxa"/>
            <w:tcBorders>
              <w:top w:val="single" w:sz="4" w:space="0" w:color="2683C6"/>
              <w:left w:val="single" w:sz="4" w:space="0" w:color="2683C6"/>
              <w:bottom w:val="single" w:sz="4" w:space="0" w:color="2683C6"/>
              <w:right w:val="nil"/>
            </w:tcBorders>
            <w:shd w:val="clear" w:color="auto" w:fill="2683C6"/>
          </w:tcPr>
          <w:p w14:paraId="0D05805A" w14:textId="77777777" w:rsidR="005E693D" w:rsidRPr="00346F77" w:rsidRDefault="005E693D" w:rsidP="009A5A6E">
            <w:pPr>
              <w:tabs>
                <w:tab w:val="left" w:pos="9072"/>
              </w:tabs>
              <w:spacing w:after="0" w:line="240" w:lineRule="auto"/>
              <w:ind w:left="0" w:right="0"/>
              <w:rPr>
                <w:rFonts w:eastAsia="Calibri"/>
                <w:b/>
                <w:bCs/>
              </w:rPr>
            </w:pPr>
            <w:r w:rsidRPr="00346F77">
              <w:rPr>
                <w:rFonts w:eastAsia="Calibri"/>
                <w:b/>
                <w:bCs/>
              </w:rPr>
              <w:t>Uppdragsgivare</w:t>
            </w:r>
          </w:p>
        </w:tc>
        <w:tc>
          <w:tcPr>
            <w:tcW w:w="3544" w:type="dxa"/>
            <w:tcBorders>
              <w:top w:val="single" w:sz="4" w:space="0" w:color="2683C6"/>
              <w:left w:val="nil"/>
              <w:bottom w:val="single" w:sz="4" w:space="0" w:color="2683C6"/>
              <w:right w:val="single" w:sz="4" w:space="0" w:color="2683C6"/>
            </w:tcBorders>
            <w:shd w:val="clear" w:color="auto" w:fill="2683C6"/>
          </w:tcPr>
          <w:p w14:paraId="2719C228" w14:textId="77777777" w:rsidR="005E693D" w:rsidRPr="00346F77" w:rsidRDefault="005E693D" w:rsidP="009A5A6E">
            <w:pPr>
              <w:tabs>
                <w:tab w:val="left" w:pos="9072"/>
              </w:tabs>
              <w:spacing w:after="0" w:line="240" w:lineRule="auto"/>
              <w:ind w:left="0" w:right="0"/>
              <w:rPr>
                <w:rFonts w:eastAsia="Calibri"/>
                <w:b/>
                <w:bCs/>
              </w:rPr>
            </w:pPr>
            <w:r w:rsidRPr="00346F77">
              <w:rPr>
                <w:rFonts w:eastAsia="Calibri"/>
                <w:b/>
                <w:bCs/>
              </w:rPr>
              <w:t xml:space="preserve">Uppföljning </w:t>
            </w:r>
          </w:p>
        </w:tc>
      </w:tr>
      <w:tr w:rsidR="005E693D" w:rsidRPr="00346F77" w14:paraId="5478BF2D" w14:textId="77777777" w:rsidTr="009A5A6E">
        <w:tc>
          <w:tcPr>
            <w:tcW w:w="4252" w:type="dxa"/>
            <w:shd w:val="clear" w:color="auto" w:fill="D0E6F6"/>
          </w:tcPr>
          <w:p w14:paraId="2EE7A12E" w14:textId="77777777" w:rsidR="005E693D" w:rsidRPr="00346F77" w:rsidRDefault="005E693D" w:rsidP="009A5A6E">
            <w:pPr>
              <w:tabs>
                <w:tab w:val="left" w:pos="9072"/>
              </w:tabs>
              <w:spacing w:after="0" w:line="240" w:lineRule="auto"/>
              <w:ind w:left="0" w:right="0"/>
              <w:rPr>
                <w:rFonts w:eastAsia="Calibri"/>
                <w:b/>
                <w:bCs/>
              </w:rPr>
            </w:pPr>
            <w:r w:rsidRPr="00346F77">
              <w:rPr>
                <w:rFonts w:eastAsia="Calibri"/>
                <w:bCs/>
              </w:rPr>
              <w:t>Heldygnsvård vid utskrivning</w:t>
            </w:r>
          </w:p>
        </w:tc>
        <w:tc>
          <w:tcPr>
            <w:tcW w:w="3544" w:type="dxa"/>
            <w:shd w:val="clear" w:color="auto" w:fill="D0E6F6"/>
          </w:tcPr>
          <w:p w14:paraId="071F3D21" w14:textId="77777777" w:rsidR="005E693D" w:rsidRPr="00346F77" w:rsidRDefault="005E693D" w:rsidP="009A5A6E">
            <w:pPr>
              <w:tabs>
                <w:tab w:val="left" w:pos="9072"/>
              </w:tabs>
              <w:spacing w:after="0" w:line="240" w:lineRule="auto"/>
              <w:ind w:left="0" w:right="0"/>
              <w:rPr>
                <w:rFonts w:eastAsia="Calibri"/>
              </w:rPr>
            </w:pPr>
            <w:r w:rsidRPr="00346F77">
              <w:rPr>
                <w:rFonts w:eastAsia="Calibri"/>
              </w:rPr>
              <w:t xml:space="preserve">Överläkare, öppenvård </w:t>
            </w:r>
          </w:p>
        </w:tc>
      </w:tr>
      <w:tr w:rsidR="005E693D" w:rsidRPr="00346F77" w14:paraId="7D1B528E" w14:textId="77777777" w:rsidTr="009A5A6E">
        <w:tc>
          <w:tcPr>
            <w:tcW w:w="4252" w:type="dxa"/>
          </w:tcPr>
          <w:p w14:paraId="374B1749" w14:textId="77777777" w:rsidR="005E693D" w:rsidRPr="00346F77" w:rsidRDefault="005E693D" w:rsidP="009A5A6E">
            <w:pPr>
              <w:tabs>
                <w:tab w:val="left" w:pos="9072"/>
              </w:tabs>
              <w:spacing w:after="0" w:line="240" w:lineRule="auto"/>
              <w:ind w:left="0" w:right="0"/>
              <w:rPr>
                <w:rFonts w:eastAsia="Calibri"/>
                <w:b/>
                <w:bCs/>
              </w:rPr>
            </w:pPr>
            <w:r w:rsidRPr="00346F77">
              <w:rPr>
                <w:rFonts w:eastAsia="Calibri"/>
                <w:bCs/>
              </w:rPr>
              <w:t xml:space="preserve">Heldygnsvård under permission </w:t>
            </w:r>
          </w:p>
        </w:tc>
        <w:tc>
          <w:tcPr>
            <w:tcW w:w="3544" w:type="dxa"/>
          </w:tcPr>
          <w:p w14:paraId="56C9219C" w14:textId="77777777" w:rsidR="005E693D" w:rsidRPr="00346F77" w:rsidRDefault="005E693D" w:rsidP="009A5A6E">
            <w:pPr>
              <w:tabs>
                <w:tab w:val="left" w:pos="9072"/>
              </w:tabs>
              <w:spacing w:after="0" w:line="240" w:lineRule="auto"/>
              <w:ind w:left="0" w:right="0"/>
              <w:rPr>
                <w:rFonts w:eastAsia="Calibri"/>
              </w:rPr>
            </w:pPr>
            <w:r w:rsidRPr="00346F77">
              <w:rPr>
                <w:rFonts w:eastAsia="Calibri"/>
              </w:rPr>
              <w:t>Vårdavdelning</w:t>
            </w:r>
          </w:p>
        </w:tc>
      </w:tr>
      <w:tr w:rsidR="005E693D" w:rsidRPr="00346F77" w14:paraId="16ACA23B" w14:textId="77777777" w:rsidTr="009A5A6E">
        <w:tc>
          <w:tcPr>
            <w:tcW w:w="4252" w:type="dxa"/>
          </w:tcPr>
          <w:p w14:paraId="1C3B1F94" w14:textId="77777777" w:rsidR="005E693D" w:rsidRPr="00346F77" w:rsidRDefault="005E693D" w:rsidP="009A5A6E">
            <w:pPr>
              <w:tabs>
                <w:tab w:val="left" w:pos="9072"/>
              </w:tabs>
              <w:spacing w:after="0" w:line="240" w:lineRule="auto"/>
              <w:ind w:left="0" w:right="0"/>
              <w:rPr>
                <w:rFonts w:eastAsia="Calibri"/>
                <w:bCs/>
              </w:rPr>
            </w:pPr>
            <w:r w:rsidRPr="00346F77">
              <w:rPr>
                <w:rFonts w:eastAsia="Calibri"/>
                <w:bCs/>
              </w:rPr>
              <w:t>Heldygnsvård, ej pågående patient</w:t>
            </w:r>
          </w:p>
        </w:tc>
        <w:tc>
          <w:tcPr>
            <w:tcW w:w="3544" w:type="dxa"/>
          </w:tcPr>
          <w:p w14:paraId="23372C56" w14:textId="77777777" w:rsidR="005E693D" w:rsidRPr="00346F77" w:rsidRDefault="005E693D" w:rsidP="009A5A6E">
            <w:pPr>
              <w:tabs>
                <w:tab w:val="left" w:pos="9072"/>
              </w:tabs>
              <w:spacing w:after="0" w:line="240" w:lineRule="auto"/>
              <w:ind w:left="0" w:right="0"/>
              <w:rPr>
                <w:rFonts w:eastAsia="Calibri"/>
              </w:rPr>
            </w:pPr>
            <w:r w:rsidRPr="00346F77">
              <w:rPr>
                <w:rFonts w:eastAsia="Calibri"/>
              </w:rPr>
              <w:t>Överläkare öppenvård</w:t>
            </w:r>
          </w:p>
        </w:tc>
      </w:tr>
      <w:tr w:rsidR="005E693D" w:rsidRPr="00346F77" w14:paraId="5288B32A" w14:textId="77777777" w:rsidTr="009A5A6E">
        <w:tc>
          <w:tcPr>
            <w:tcW w:w="4252" w:type="dxa"/>
          </w:tcPr>
          <w:p w14:paraId="77D873BE" w14:textId="77777777" w:rsidR="005E693D" w:rsidRPr="00163FD2" w:rsidRDefault="005E693D" w:rsidP="009A5A6E">
            <w:pPr>
              <w:tabs>
                <w:tab w:val="left" w:pos="3229"/>
              </w:tabs>
              <w:spacing w:after="0" w:line="240" w:lineRule="auto"/>
              <w:ind w:left="0" w:right="0"/>
              <w:rPr>
                <w:rFonts w:eastAsia="Calibri"/>
                <w:bCs/>
              </w:rPr>
            </w:pPr>
            <w:r w:rsidRPr="00163FD2">
              <w:t>Heldygnsvård, patient (tillhör vårt upptagningsområde) genom valfriheten valt att gå på en psykiatrisk öppenvårdsmottagning som inte tillhör NU-sjukvården</w:t>
            </w:r>
            <w:r w:rsidRPr="00163FD2">
              <w:rPr>
                <w:szCs w:val="20"/>
                <w:lang w:val="sv"/>
              </w:rPr>
              <w:t>.</w:t>
            </w:r>
          </w:p>
        </w:tc>
        <w:tc>
          <w:tcPr>
            <w:tcW w:w="3544" w:type="dxa"/>
          </w:tcPr>
          <w:p w14:paraId="45DD36B6" w14:textId="77777777" w:rsidR="005E693D" w:rsidRPr="00163FD2" w:rsidRDefault="005E693D" w:rsidP="009A5A6E">
            <w:pPr>
              <w:tabs>
                <w:tab w:val="left" w:pos="9072"/>
              </w:tabs>
              <w:spacing w:after="0" w:line="240" w:lineRule="auto"/>
              <w:ind w:left="0" w:right="0"/>
              <w:rPr>
                <w:rFonts w:eastAsia="Calibri"/>
              </w:rPr>
            </w:pPr>
            <w:r w:rsidRPr="00163FD2">
              <w:rPr>
                <w:rFonts w:eastAsia="Calibri"/>
              </w:rPr>
              <w:t>Överläkare öppenvård</w:t>
            </w:r>
          </w:p>
        </w:tc>
      </w:tr>
      <w:tr w:rsidR="005E693D" w:rsidRPr="00346F77" w14:paraId="79423C2F" w14:textId="77777777" w:rsidTr="009A5A6E">
        <w:tc>
          <w:tcPr>
            <w:tcW w:w="4252" w:type="dxa"/>
            <w:shd w:val="clear" w:color="auto" w:fill="D0E6F6"/>
          </w:tcPr>
          <w:p w14:paraId="614E444C" w14:textId="77777777" w:rsidR="005E693D" w:rsidRPr="00346F77" w:rsidRDefault="005E693D" w:rsidP="009A5A6E">
            <w:pPr>
              <w:tabs>
                <w:tab w:val="left" w:pos="9072"/>
              </w:tabs>
              <w:spacing w:after="0" w:line="240" w:lineRule="auto"/>
              <w:ind w:left="0" w:right="0"/>
              <w:rPr>
                <w:rFonts w:eastAsia="Calibri"/>
                <w:b/>
                <w:bCs/>
              </w:rPr>
            </w:pPr>
            <w:r w:rsidRPr="00346F77">
              <w:rPr>
                <w:rFonts w:eastAsia="Calibri"/>
                <w:bCs/>
              </w:rPr>
              <w:t>Psykiatrisk akutmottagning, pågående patient</w:t>
            </w:r>
          </w:p>
        </w:tc>
        <w:tc>
          <w:tcPr>
            <w:tcW w:w="3544" w:type="dxa"/>
            <w:shd w:val="clear" w:color="auto" w:fill="D0E6F6"/>
          </w:tcPr>
          <w:p w14:paraId="129F02FC" w14:textId="77777777" w:rsidR="005E693D" w:rsidRPr="00346F77" w:rsidRDefault="005E693D" w:rsidP="009A5A6E">
            <w:pPr>
              <w:tabs>
                <w:tab w:val="left" w:pos="9072"/>
              </w:tabs>
              <w:spacing w:after="0" w:line="240" w:lineRule="auto"/>
              <w:ind w:left="0" w:right="0"/>
              <w:rPr>
                <w:rFonts w:eastAsia="Calibri"/>
              </w:rPr>
            </w:pPr>
            <w:r w:rsidRPr="00346F77">
              <w:rPr>
                <w:rFonts w:eastAsia="Calibri"/>
              </w:rPr>
              <w:t>Överläkare, öppenvård</w:t>
            </w:r>
          </w:p>
        </w:tc>
      </w:tr>
      <w:tr w:rsidR="005E693D" w:rsidRPr="00346F77" w14:paraId="06246EE1" w14:textId="77777777" w:rsidTr="009A5A6E">
        <w:tc>
          <w:tcPr>
            <w:tcW w:w="4252" w:type="dxa"/>
            <w:shd w:val="clear" w:color="auto" w:fill="D0E6F6"/>
          </w:tcPr>
          <w:p w14:paraId="7D0BD194" w14:textId="77777777" w:rsidR="005E693D" w:rsidRPr="00346F77" w:rsidRDefault="005E693D" w:rsidP="009A5A6E">
            <w:pPr>
              <w:tabs>
                <w:tab w:val="left" w:pos="9072"/>
              </w:tabs>
              <w:spacing w:after="0" w:line="240" w:lineRule="auto"/>
              <w:ind w:left="0" w:right="0"/>
              <w:rPr>
                <w:rFonts w:eastAsia="Calibri"/>
                <w:bCs/>
              </w:rPr>
            </w:pPr>
            <w:r w:rsidRPr="00346F77">
              <w:rPr>
                <w:rFonts w:eastAsia="Calibri"/>
                <w:bCs/>
              </w:rPr>
              <w:t>Psykiatrisk akutmottagning</w:t>
            </w:r>
          </w:p>
        </w:tc>
        <w:tc>
          <w:tcPr>
            <w:tcW w:w="3544" w:type="dxa"/>
            <w:shd w:val="clear" w:color="auto" w:fill="D0E6F6"/>
          </w:tcPr>
          <w:p w14:paraId="49741A5E" w14:textId="77777777" w:rsidR="005E693D" w:rsidRPr="00346F77" w:rsidRDefault="005E693D" w:rsidP="009A5A6E">
            <w:pPr>
              <w:tabs>
                <w:tab w:val="left" w:pos="9072"/>
              </w:tabs>
              <w:spacing w:after="0" w:line="240" w:lineRule="auto"/>
              <w:ind w:left="0" w:right="0"/>
              <w:rPr>
                <w:rFonts w:eastAsia="Calibri"/>
              </w:rPr>
            </w:pPr>
            <w:r w:rsidRPr="00346F77">
              <w:rPr>
                <w:rFonts w:eastAsia="Calibri"/>
              </w:rPr>
              <w:t>Överläkare öppenvård</w:t>
            </w:r>
          </w:p>
        </w:tc>
      </w:tr>
      <w:tr w:rsidR="005E693D" w:rsidRPr="00346F77" w14:paraId="383DB06B" w14:textId="77777777" w:rsidTr="009A5A6E">
        <w:tc>
          <w:tcPr>
            <w:tcW w:w="4252" w:type="dxa"/>
          </w:tcPr>
          <w:p w14:paraId="3EBE6257" w14:textId="77777777" w:rsidR="005E693D" w:rsidRPr="00346F77" w:rsidRDefault="005E693D" w:rsidP="009A5A6E">
            <w:pPr>
              <w:tabs>
                <w:tab w:val="left" w:pos="9072"/>
              </w:tabs>
              <w:spacing w:after="0" w:line="240" w:lineRule="auto"/>
              <w:ind w:left="0" w:right="0"/>
              <w:rPr>
                <w:rFonts w:eastAsia="Calibri"/>
                <w:b/>
                <w:bCs/>
              </w:rPr>
            </w:pPr>
            <w:r w:rsidRPr="00346F77">
              <w:rPr>
                <w:rFonts w:eastAsia="Calibri"/>
                <w:bCs/>
              </w:rPr>
              <w:t xml:space="preserve">Öppenvård </w:t>
            </w:r>
          </w:p>
        </w:tc>
        <w:tc>
          <w:tcPr>
            <w:tcW w:w="3544" w:type="dxa"/>
          </w:tcPr>
          <w:p w14:paraId="28CF6AB7" w14:textId="77777777" w:rsidR="005E693D" w:rsidRPr="00346F77" w:rsidRDefault="005E693D" w:rsidP="009A5A6E">
            <w:pPr>
              <w:tabs>
                <w:tab w:val="left" w:pos="9072"/>
              </w:tabs>
              <w:spacing w:after="0" w:line="240" w:lineRule="auto"/>
              <w:ind w:left="0" w:right="0"/>
              <w:rPr>
                <w:rFonts w:eastAsia="Calibri"/>
              </w:rPr>
            </w:pPr>
            <w:r w:rsidRPr="00346F77">
              <w:rPr>
                <w:rFonts w:eastAsia="Calibri"/>
              </w:rPr>
              <w:t>Uppdragsgivare</w:t>
            </w:r>
          </w:p>
        </w:tc>
      </w:tr>
      <w:tr w:rsidR="005E693D" w:rsidRPr="00346F77" w14:paraId="0B604486" w14:textId="77777777" w:rsidTr="009A5A6E">
        <w:tc>
          <w:tcPr>
            <w:tcW w:w="4252" w:type="dxa"/>
            <w:shd w:val="clear" w:color="auto" w:fill="D0E6F6"/>
          </w:tcPr>
          <w:p w14:paraId="31A5CCB8" w14:textId="77777777" w:rsidR="005E693D" w:rsidRPr="00346F77" w:rsidRDefault="005E693D" w:rsidP="009A5A6E">
            <w:pPr>
              <w:tabs>
                <w:tab w:val="left" w:pos="9072"/>
              </w:tabs>
              <w:spacing w:after="0" w:line="240" w:lineRule="auto"/>
              <w:ind w:left="0" w:right="0"/>
              <w:rPr>
                <w:rFonts w:eastAsia="Calibri"/>
                <w:b/>
                <w:bCs/>
              </w:rPr>
            </w:pPr>
            <w:r w:rsidRPr="00346F77">
              <w:rPr>
                <w:rFonts w:eastAsia="Calibri"/>
                <w:bCs/>
              </w:rPr>
              <w:t xml:space="preserve">BUP </w:t>
            </w:r>
          </w:p>
        </w:tc>
        <w:tc>
          <w:tcPr>
            <w:tcW w:w="3544" w:type="dxa"/>
            <w:shd w:val="clear" w:color="auto" w:fill="D0E6F6"/>
          </w:tcPr>
          <w:p w14:paraId="40AB6C23" w14:textId="77777777" w:rsidR="005E693D" w:rsidRPr="00346F77" w:rsidRDefault="005E693D" w:rsidP="009A5A6E">
            <w:pPr>
              <w:tabs>
                <w:tab w:val="left" w:pos="9072"/>
              </w:tabs>
              <w:spacing w:after="0" w:line="240" w:lineRule="auto"/>
              <w:ind w:left="0" w:right="0"/>
              <w:rPr>
                <w:rFonts w:eastAsia="Calibri"/>
              </w:rPr>
            </w:pPr>
            <w:r w:rsidRPr="00346F77">
              <w:rPr>
                <w:rFonts w:eastAsia="Calibri"/>
              </w:rPr>
              <w:t>BUP öppenvård</w:t>
            </w:r>
          </w:p>
        </w:tc>
      </w:tr>
      <w:tr w:rsidR="005E693D" w:rsidRPr="00346F77" w14:paraId="685CC6FB" w14:textId="77777777" w:rsidTr="009A5A6E">
        <w:tc>
          <w:tcPr>
            <w:tcW w:w="4252" w:type="dxa"/>
          </w:tcPr>
          <w:p w14:paraId="073178F0" w14:textId="77777777" w:rsidR="005E693D" w:rsidRPr="00346F77" w:rsidRDefault="005E693D" w:rsidP="009A5A6E">
            <w:pPr>
              <w:tabs>
                <w:tab w:val="left" w:pos="9072"/>
              </w:tabs>
              <w:spacing w:after="0" w:line="240" w:lineRule="auto"/>
              <w:ind w:left="0" w:right="0"/>
              <w:rPr>
                <w:rFonts w:eastAsia="Calibri"/>
                <w:b/>
                <w:bCs/>
              </w:rPr>
            </w:pPr>
            <w:r w:rsidRPr="00346F77">
              <w:rPr>
                <w:rFonts w:eastAsia="Calibri"/>
                <w:bCs/>
              </w:rPr>
              <w:t>Patient och/eller närstående som uppmärksammat mobila akutteamet som leder till bedömning</w:t>
            </w:r>
          </w:p>
        </w:tc>
        <w:tc>
          <w:tcPr>
            <w:tcW w:w="3544" w:type="dxa"/>
          </w:tcPr>
          <w:p w14:paraId="0FF941C4" w14:textId="77777777" w:rsidR="005E693D" w:rsidRPr="00346F77" w:rsidRDefault="005E693D" w:rsidP="009A5A6E">
            <w:pPr>
              <w:tabs>
                <w:tab w:val="left" w:pos="9072"/>
              </w:tabs>
              <w:spacing w:after="0" w:line="240" w:lineRule="auto"/>
              <w:ind w:left="0" w:right="0"/>
              <w:rPr>
                <w:rFonts w:eastAsia="Calibri"/>
              </w:rPr>
            </w:pPr>
            <w:r w:rsidRPr="00346F77">
              <w:rPr>
                <w:rFonts w:eastAsia="Calibri"/>
              </w:rPr>
              <w:t>Öppenvård/bakjour</w:t>
            </w:r>
          </w:p>
        </w:tc>
      </w:tr>
    </w:tbl>
    <w:p w14:paraId="5D50C83C" w14:textId="77777777" w:rsidR="00BE619C" w:rsidRDefault="00BE619C" w:rsidP="00BE619C">
      <w:pPr>
        <w:pStyle w:val="Punktlista"/>
        <w:numPr>
          <w:ilvl w:val="0"/>
          <w:numId w:val="0"/>
        </w:numPr>
        <w:ind w:left="1712" w:hanging="357"/>
      </w:pPr>
    </w:p>
    <w:p w14:paraId="1AF6A2AF" w14:textId="77777777" w:rsidR="00122C24" w:rsidRDefault="00122C24" w:rsidP="00122C24">
      <w:pPr>
        <w:pStyle w:val="Normalefterlista"/>
      </w:pPr>
      <w:r w:rsidRPr="00810164">
        <w:t>Vid de tillfällen</w:t>
      </w:r>
      <w:r>
        <w:t xml:space="preserve"> </w:t>
      </w:r>
      <w:r w:rsidRPr="00346F77">
        <w:t xml:space="preserve">patienten remitteras, från psykiatriska akutmottagningen eller från en vårdavdelning, till primärvården med samtidiga insatser från psykiatriska mobila teamet ska psykiatriska mobila teamet avsluta uppdraget med en sammanfattande anteckning. Denna sammanfattning ska skickas till Primärvården, </w:t>
      </w:r>
      <w:proofErr w:type="spellStart"/>
      <w:r w:rsidRPr="00346F77">
        <w:t>ev</w:t>
      </w:r>
      <w:proofErr w:type="spellEnd"/>
      <w:r w:rsidRPr="00346F77">
        <w:t xml:space="preserve"> tillsammans med avslutande läkaranteckning. Ärende för avslut lyfts till respektive överläkare vid behandlingskonferens, eller liknade (</w:t>
      </w:r>
      <w:hyperlink r:id="rId18" w:history="1">
        <w:r w:rsidRPr="004F1C32">
          <w:rPr>
            <w:rStyle w:val="Hyperlnk"/>
          </w:rPr>
          <w:t>Dokumentationsrutin i Melior i samband med införande ny mapp på psykiatriska akutmottagningen</w:t>
        </w:r>
      </w:hyperlink>
      <w:r w:rsidRPr="00346F77">
        <w:t>)</w:t>
      </w:r>
      <w:r>
        <w:t>.</w:t>
      </w:r>
    </w:p>
    <w:p w14:paraId="52A5278E" w14:textId="77777777" w:rsidR="001507D6" w:rsidRDefault="001507D6" w:rsidP="001507D6">
      <w:r w:rsidRPr="00BC6D7A">
        <w:t>Vid de tillfällen</w:t>
      </w:r>
      <w:r>
        <w:t xml:space="preserve"> </w:t>
      </w:r>
      <w:r w:rsidRPr="00E872B3">
        <w:t>patienten (som tillhör vårt upptagningsområde) remitteras, från psykiatriska akutmottagningen eller från en vårdavdelning till en psykiatrisk öppenvårdsmottagning som inte tillhör NU-sjukvården</w:t>
      </w:r>
      <w:r>
        <w:t xml:space="preserve"> och</w:t>
      </w:r>
      <w:r w:rsidRPr="00E872B3">
        <w:t xml:space="preserve"> med samtidiga insatser från psykiatriska mobila teamet, ska psykiatriska mobila teamet avsluta uppdraget med en sammanfattande anteckning. Denna sammanfattning ska skickas till aktuell psykiatrisk öppenvårdsmottagning, </w:t>
      </w:r>
      <w:proofErr w:type="spellStart"/>
      <w:r w:rsidRPr="00E872B3">
        <w:t>ev</w:t>
      </w:r>
      <w:proofErr w:type="spellEnd"/>
      <w:r w:rsidRPr="00E872B3">
        <w:t xml:space="preserve"> tillsammans med avslutande läkaranteckning. Ärende för avslut lyfts till respektive överläkare vid behandlingskonferens, eller liknade.</w:t>
      </w:r>
      <w:r w:rsidRPr="00346F77">
        <w:t xml:space="preserve"> </w:t>
      </w:r>
    </w:p>
    <w:p w14:paraId="76B9F95B" w14:textId="23994A8A" w:rsidR="00536A5A" w:rsidRPr="00536A5A" w:rsidRDefault="001507D6" w:rsidP="001507D6">
      <w:r>
        <w:br/>
      </w:r>
      <w:hyperlink r:id="rId19" w:history="1">
        <w:r w:rsidRPr="00133E78">
          <w:rPr>
            <w:rStyle w:val="Hyperlnk"/>
          </w:rPr>
          <w:t>Lathund – uppdragsanmälan Mobila teamet</w:t>
        </w:r>
      </w:hyperlink>
    </w:p>
    <w:sectPr w:rsidR="00536A5A" w:rsidRPr="00536A5A" w:rsidSect="00346F7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54D2A" w14:textId="77777777" w:rsidR="004F070F" w:rsidRDefault="004F070F">
      <w:r>
        <w:separator/>
      </w:r>
    </w:p>
  </w:endnote>
  <w:endnote w:type="continuationSeparator" w:id="0">
    <w:p w14:paraId="443D5DEC" w14:textId="77777777" w:rsidR="004F070F" w:rsidRDefault="004F070F">
      <w:r>
        <w:continuationSeparator/>
      </w:r>
    </w:p>
  </w:endnote>
  <w:endnote w:type="continuationNotice" w:id="1">
    <w:p w14:paraId="6ABE8104" w14:textId="77777777" w:rsidR="004F070F" w:rsidRDefault="004F07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9B3A3" w14:textId="77777777" w:rsidR="004F070F" w:rsidRDefault="004F070F"/>
  </w:footnote>
  <w:footnote w:type="continuationSeparator" w:id="0">
    <w:p w14:paraId="3C184D10" w14:textId="77777777" w:rsidR="004F070F" w:rsidRDefault="004F070F">
      <w:r>
        <w:continuationSeparator/>
      </w:r>
    </w:p>
  </w:footnote>
  <w:footnote w:type="continuationNotice" w:id="1">
    <w:p w14:paraId="4253DA3E" w14:textId="77777777" w:rsidR="004F070F" w:rsidRDefault="004F07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65669723">
    <w:abstractNumId w:val="17"/>
  </w:num>
  <w:num w:numId="2" w16cid:durableId="1626039172">
    <w:abstractNumId w:val="14"/>
  </w:num>
  <w:num w:numId="3" w16cid:durableId="1893685767">
    <w:abstractNumId w:val="0"/>
  </w:num>
  <w:num w:numId="4" w16cid:durableId="743574436">
    <w:abstractNumId w:val="6"/>
  </w:num>
  <w:num w:numId="5" w16cid:durableId="1582174476">
    <w:abstractNumId w:val="15"/>
  </w:num>
  <w:num w:numId="6" w16cid:durableId="618680445">
    <w:abstractNumId w:val="2"/>
  </w:num>
  <w:num w:numId="7" w16cid:durableId="1879971942">
    <w:abstractNumId w:val="11"/>
  </w:num>
  <w:num w:numId="8" w16cid:durableId="628168797">
    <w:abstractNumId w:val="8"/>
  </w:num>
  <w:num w:numId="9" w16cid:durableId="2062974769">
    <w:abstractNumId w:val="1"/>
  </w:num>
  <w:num w:numId="10" w16cid:durableId="500389194">
    <w:abstractNumId w:val="1"/>
  </w:num>
  <w:num w:numId="11" w16cid:durableId="711462469">
    <w:abstractNumId w:val="3"/>
  </w:num>
  <w:num w:numId="12" w16cid:durableId="28919193">
    <w:abstractNumId w:val="4"/>
  </w:num>
  <w:num w:numId="13" w16cid:durableId="1119759953">
    <w:abstractNumId w:val="13"/>
  </w:num>
  <w:num w:numId="14" w16cid:durableId="1594246198">
    <w:abstractNumId w:val="9"/>
  </w:num>
  <w:num w:numId="15" w16cid:durableId="431558786">
    <w:abstractNumId w:val="7"/>
  </w:num>
  <w:num w:numId="16" w16cid:durableId="1449884909">
    <w:abstractNumId w:val="12"/>
  </w:num>
  <w:num w:numId="17" w16cid:durableId="835656170">
    <w:abstractNumId w:val="5"/>
  </w:num>
  <w:num w:numId="18" w16cid:durableId="173500514">
    <w:abstractNumId w:val="10"/>
  </w:num>
  <w:num w:numId="19" w16cid:durableId="9160181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27A7"/>
    <w:rsid w:val="00016CF0"/>
    <w:rsid w:val="0002435C"/>
    <w:rsid w:val="00030DDD"/>
    <w:rsid w:val="000313BB"/>
    <w:rsid w:val="00033ED5"/>
    <w:rsid w:val="00050500"/>
    <w:rsid w:val="00052199"/>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22C24"/>
    <w:rsid w:val="00131B08"/>
    <w:rsid w:val="00132A59"/>
    <w:rsid w:val="00133337"/>
    <w:rsid w:val="00133A0F"/>
    <w:rsid w:val="0013580F"/>
    <w:rsid w:val="00137B6D"/>
    <w:rsid w:val="0014070B"/>
    <w:rsid w:val="001422C1"/>
    <w:rsid w:val="001507D6"/>
    <w:rsid w:val="001522AE"/>
    <w:rsid w:val="00157D5B"/>
    <w:rsid w:val="00161FE6"/>
    <w:rsid w:val="00163FD2"/>
    <w:rsid w:val="001647EA"/>
    <w:rsid w:val="00164C3D"/>
    <w:rsid w:val="00166D3A"/>
    <w:rsid w:val="00181FDC"/>
    <w:rsid w:val="001860B9"/>
    <w:rsid w:val="00186F2B"/>
    <w:rsid w:val="001874D6"/>
    <w:rsid w:val="0019632A"/>
    <w:rsid w:val="00196B94"/>
    <w:rsid w:val="001A4E7C"/>
    <w:rsid w:val="001B762C"/>
    <w:rsid w:val="001C4D0A"/>
    <w:rsid w:val="001C5FEF"/>
    <w:rsid w:val="00211487"/>
    <w:rsid w:val="00211D91"/>
    <w:rsid w:val="00214ED8"/>
    <w:rsid w:val="00217DEC"/>
    <w:rsid w:val="00235B57"/>
    <w:rsid w:val="00246403"/>
    <w:rsid w:val="00250F24"/>
    <w:rsid w:val="002523C5"/>
    <w:rsid w:val="0025380B"/>
    <w:rsid w:val="0025703A"/>
    <w:rsid w:val="00262F3D"/>
    <w:rsid w:val="00263281"/>
    <w:rsid w:val="00263DA9"/>
    <w:rsid w:val="002651D6"/>
    <w:rsid w:val="0026551F"/>
    <w:rsid w:val="00280A85"/>
    <w:rsid w:val="00284119"/>
    <w:rsid w:val="00290B5C"/>
    <w:rsid w:val="00294791"/>
    <w:rsid w:val="002B0B30"/>
    <w:rsid w:val="002B0C78"/>
    <w:rsid w:val="002B3473"/>
    <w:rsid w:val="002B48DF"/>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46F77"/>
    <w:rsid w:val="00350CC4"/>
    <w:rsid w:val="00360E0D"/>
    <w:rsid w:val="0036357D"/>
    <w:rsid w:val="00363B23"/>
    <w:rsid w:val="0036594C"/>
    <w:rsid w:val="00367D19"/>
    <w:rsid w:val="00371BED"/>
    <w:rsid w:val="00384019"/>
    <w:rsid w:val="003854F1"/>
    <w:rsid w:val="0039118E"/>
    <w:rsid w:val="00397F54"/>
    <w:rsid w:val="003A0D43"/>
    <w:rsid w:val="003A5565"/>
    <w:rsid w:val="003B0DA9"/>
    <w:rsid w:val="003B2A4B"/>
    <w:rsid w:val="003C65E2"/>
    <w:rsid w:val="003D099E"/>
    <w:rsid w:val="003D21A2"/>
    <w:rsid w:val="003D29D2"/>
    <w:rsid w:val="003E0705"/>
    <w:rsid w:val="003E2FF7"/>
    <w:rsid w:val="003F1013"/>
    <w:rsid w:val="003F1ACF"/>
    <w:rsid w:val="00404948"/>
    <w:rsid w:val="00406BEA"/>
    <w:rsid w:val="00413A60"/>
    <w:rsid w:val="004209DD"/>
    <w:rsid w:val="004230F7"/>
    <w:rsid w:val="0043167E"/>
    <w:rsid w:val="0043409A"/>
    <w:rsid w:val="00443C1E"/>
    <w:rsid w:val="00446255"/>
    <w:rsid w:val="00451935"/>
    <w:rsid w:val="00460ED0"/>
    <w:rsid w:val="00465651"/>
    <w:rsid w:val="00470CE7"/>
    <w:rsid w:val="00470F4F"/>
    <w:rsid w:val="00472482"/>
    <w:rsid w:val="00473A7D"/>
    <w:rsid w:val="00480DC7"/>
    <w:rsid w:val="004876F6"/>
    <w:rsid w:val="0049236A"/>
    <w:rsid w:val="00492718"/>
    <w:rsid w:val="004A355D"/>
    <w:rsid w:val="004A4970"/>
    <w:rsid w:val="004B2183"/>
    <w:rsid w:val="004B2A01"/>
    <w:rsid w:val="004C2559"/>
    <w:rsid w:val="004C2D44"/>
    <w:rsid w:val="004D7BA3"/>
    <w:rsid w:val="004F070F"/>
    <w:rsid w:val="004F4518"/>
    <w:rsid w:val="004F4C62"/>
    <w:rsid w:val="00501433"/>
    <w:rsid w:val="00511CC4"/>
    <w:rsid w:val="00531E60"/>
    <w:rsid w:val="00536A5A"/>
    <w:rsid w:val="00541D07"/>
    <w:rsid w:val="00544BAB"/>
    <w:rsid w:val="00545F31"/>
    <w:rsid w:val="005578FA"/>
    <w:rsid w:val="00565129"/>
    <w:rsid w:val="00565CD0"/>
    <w:rsid w:val="00565FDC"/>
    <w:rsid w:val="00567820"/>
    <w:rsid w:val="005770AD"/>
    <w:rsid w:val="00581414"/>
    <w:rsid w:val="00582490"/>
    <w:rsid w:val="005826FA"/>
    <w:rsid w:val="00597E28"/>
    <w:rsid w:val="005A2E3B"/>
    <w:rsid w:val="005A54ED"/>
    <w:rsid w:val="005A5D5B"/>
    <w:rsid w:val="005A6081"/>
    <w:rsid w:val="005A627D"/>
    <w:rsid w:val="005B3351"/>
    <w:rsid w:val="005C0045"/>
    <w:rsid w:val="005C084E"/>
    <w:rsid w:val="005C4606"/>
    <w:rsid w:val="005D0B0C"/>
    <w:rsid w:val="005E02B3"/>
    <w:rsid w:val="005E1E24"/>
    <w:rsid w:val="005E693D"/>
    <w:rsid w:val="005F1E18"/>
    <w:rsid w:val="005F73D3"/>
    <w:rsid w:val="0060596B"/>
    <w:rsid w:val="00606D97"/>
    <w:rsid w:val="00614E64"/>
    <w:rsid w:val="00617710"/>
    <w:rsid w:val="00617EE6"/>
    <w:rsid w:val="0062184C"/>
    <w:rsid w:val="00623724"/>
    <w:rsid w:val="00624536"/>
    <w:rsid w:val="00627BEA"/>
    <w:rsid w:val="006319DB"/>
    <w:rsid w:val="0065595B"/>
    <w:rsid w:val="00660269"/>
    <w:rsid w:val="00665F89"/>
    <w:rsid w:val="00673738"/>
    <w:rsid w:val="00673C92"/>
    <w:rsid w:val="006753EC"/>
    <w:rsid w:val="006A2789"/>
    <w:rsid w:val="006A4978"/>
    <w:rsid w:val="006A7261"/>
    <w:rsid w:val="006B0D29"/>
    <w:rsid w:val="006B1819"/>
    <w:rsid w:val="006B4885"/>
    <w:rsid w:val="006B5DE7"/>
    <w:rsid w:val="006C4278"/>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1C73"/>
    <w:rsid w:val="00754905"/>
    <w:rsid w:val="00760038"/>
    <w:rsid w:val="00762EE0"/>
    <w:rsid w:val="00765C41"/>
    <w:rsid w:val="00771100"/>
    <w:rsid w:val="007759DD"/>
    <w:rsid w:val="0078609F"/>
    <w:rsid w:val="007917BA"/>
    <w:rsid w:val="007A57C7"/>
    <w:rsid w:val="007A5C6F"/>
    <w:rsid w:val="007D4241"/>
    <w:rsid w:val="007D4317"/>
    <w:rsid w:val="007D4EA3"/>
    <w:rsid w:val="007F1CFF"/>
    <w:rsid w:val="007F5DD5"/>
    <w:rsid w:val="00821A1B"/>
    <w:rsid w:val="008262E9"/>
    <w:rsid w:val="00827E69"/>
    <w:rsid w:val="00835C4D"/>
    <w:rsid w:val="00843F48"/>
    <w:rsid w:val="00851423"/>
    <w:rsid w:val="00857848"/>
    <w:rsid w:val="00864F4B"/>
    <w:rsid w:val="008654B6"/>
    <w:rsid w:val="0087139C"/>
    <w:rsid w:val="0087624E"/>
    <w:rsid w:val="00880E83"/>
    <w:rsid w:val="00892F28"/>
    <w:rsid w:val="008A0C5F"/>
    <w:rsid w:val="008A3DEA"/>
    <w:rsid w:val="008A4EB9"/>
    <w:rsid w:val="008A74C0"/>
    <w:rsid w:val="008B0F40"/>
    <w:rsid w:val="008B1694"/>
    <w:rsid w:val="008C1BA0"/>
    <w:rsid w:val="008C4B27"/>
    <w:rsid w:val="008C7F2A"/>
    <w:rsid w:val="008E36F8"/>
    <w:rsid w:val="008E46B2"/>
    <w:rsid w:val="008E682C"/>
    <w:rsid w:val="008E78A1"/>
    <w:rsid w:val="008F589F"/>
    <w:rsid w:val="00906238"/>
    <w:rsid w:val="00907EF9"/>
    <w:rsid w:val="0091295C"/>
    <w:rsid w:val="00914D58"/>
    <w:rsid w:val="00921F47"/>
    <w:rsid w:val="009228AB"/>
    <w:rsid w:val="00930819"/>
    <w:rsid w:val="0093085B"/>
    <w:rsid w:val="00931C57"/>
    <w:rsid w:val="009347A5"/>
    <w:rsid w:val="00942257"/>
    <w:rsid w:val="009471BF"/>
    <w:rsid w:val="00950E4E"/>
    <w:rsid w:val="009529BD"/>
    <w:rsid w:val="009533B4"/>
    <w:rsid w:val="00971D93"/>
    <w:rsid w:val="009A14F2"/>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711A"/>
    <w:rsid w:val="00A81198"/>
    <w:rsid w:val="00A81E48"/>
    <w:rsid w:val="00A82035"/>
    <w:rsid w:val="00A90D77"/>
    <w:rsid w:val="00A92E07"/>
    <w:rsid w:val="00AA0B3A"/>
    <w:rsid w:val="00AA6EB4"/>
    <w:rsid w:val="00AA767D"/>
    <w:rsid w:val="00AB0CC9"/>
    <w:rsid w:val="00AC3FF6"/>
    <w:rsid w:val="00AD73EC"/>
    <w:rsid w:val="00AE4253"/>
    <w:rsid w:val="00AE5BC7"/>
    <w:rsid w:val="00AF5AAF"/>
    <w:rsid w:val="00B046D8"/>
    <w:rsid w:val="00B05057"/>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619C"/>
    <w:rsid w:val="00BE7978"/>
    <w:rsid w:val="00C07DDB"/>
    <w:rsid w:val="00C16E06"/>
    <w:rsid w:val="00C26411"/>
    <w:rsid w:val="00C4115D"/>
    <w:rsid w:val="00C43BDD"/>
    <w:rsid w:val="00C47778"/>
    <w:rsid w:val="00C5011E"/>
    <w:rsid w:val="00C50EE5"/>
    <w:rsid w:val="00C5240A"/>
    <w:rsid w:val="00C5398F"/>
    <w:rsid w:val="00C556F5"/>
    <w:rsid w:val="00C70E19"/>
    <w:rsid w:val="00C72574"/>
    <w:rsid w:val="00C7430C"/>
    <w:rsid w:val="00C80B5B"/>
    <w:rsid w:val="00C85DA1"/>
    <w:rsid w:val="00C9071C"/>
    <w:rsid w:val="00C908FF"/>
    <w:rsid w:val="00C97BD3"/>
    <w:rsid w:val="00CA39EF"/>
    <w:rsid w:val="00CA521F"/>
    <w:rsid w:val="00CA62CD"/>
    <w:rsid w:val="00CA67A7"/>
    <w:rsid w:val="00CB0493"/>
    <w:rsid w:val="00CB17FF"/>
    <w:rsid w:val="00CB1ED7"/>
    <w:rsid w:val="00CC167C"/>
    <w:rsid w:val="00CC52D9"/>
    <w:rsid w:val="00CD6647"/>
    <w:rsid w:val="00CE4B73"/>
    <w:rsid w:val="00CF70BB"/>
    <w:rsid w:val="00D074DB"/>
    <w:rsid w:val="00D139CF"/>
    <w:rsid w:val="00D37E7F"/>
    <w:rsid w:val="00D47AD7"/>
    <w:rsid w:val="00D51529"/>
    <w:rsid w:val="00D70D6D"/>
    <w:rsid w:val="00D85218"/>
    <w:rsid w:val="00D915B1"/>
    <w:rsid w:val="00DA299D"/>
    <w:rsid w:val="00DA65C4"/>
    <w:rsid w:val="00DB4235"/>
    <w:rsid w:val="00DD2BE0"/>
    <w:rsid w:val="00DE4447"/>
    <w:rsid w:val="00DE5DA2"/>
    <w:rsid w:val="00DF0033"/>
    <w:rsid w:val="00E026BF"/>
    <w:rsid w:val="00E07B1B"/>
    <w:rsid w:val="00E11853"/>
    <w:rsid w:val="00E13637"/>
    <w:rsid w:val="00E4011C"/>
    <w:rsid w:val="00E52A86"/>
    <w:rsid w:val="00E54B47"/>
    <w:rsid w:val="00E553BF"/>
    <w:rsid w:val="00E55D93"/>
    <w:rsid w:val="00E61294"/>
    <w:rsid w:val="00E721E0"/>
    <w:rsid w:val="00E7237C"/>
    <w:rsid w:val="00E77C46"/>
    <w:rsid w:val="00E86CE8"/>
    <w:rsid w:val="00E872B3"/>
    <w:rsid w:val="00E90E82"/>
    <w:rsid w:val="00EA00CB"/>
    <w:rsid w:val="00EA1BAA"/>
    <w:rsid w:val="00EA3FCD"/>
    <w:rsid w:val="00EA42A0"/>
    <w:rsid w:val="00EB5148"/>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66EA4"/>
    <w:rsid w:val="00F86F47"/>
    <w:rsid w:val="00F90B64"/>
    <w:rsid w:val="00FB2F0F"/>
    <w:rsid w:val="00FB5086"/>
    <w:rsid w:val="00FB5411"/>
    <w:rsid w:val="00FB6392"/>
    <w:rsid w:val="00FD3C70"/>
    <w:rsid w:val="00FD6820"/>
    <w:rsid w:val="00FE12D8"/>
    <w:rsid w:val="00FE1743"/>
    <w:rsid w:val="00FF7C02"/>
    <w:rsid w:val="024801E3"/>
    <w:rsid w:val="31FCA3B0"/>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tabs>
        <w:tab w:val="num" w:pos="926"/>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Brdtext">
    <w:name w:val="Body Text"/>
    <w:basedOn w:val="Normal"/>
    <w:link w:val="BrdtextChar"/>
    <w:uiPriority w:val="1"/>
    <w:qFormat/>
    <w:rsid w:val="00F66EA4"/>
    <w:pPr>
      <w:widowControl w:val="0"/>
      <w:autoSpaceDE w:val="0"/>
      <w:autoSpaceDN w:val="0"/>
      <w:spacing w:after="0" w:line="240" w:lineRule="auto"/>
      <w:ind w:left="0" w:right="0"/>
    </w:pPr>
    <w:rPr>
      <w:lang w:eastAsia="en-US"/>
    </w:rPr>
  </w:style>
  <w:style w:type="character" w:customStyle="1" w:styleId="BrdtextChar">
    <w:name w:val="Brödtext Char"/>
    <w:basedOn w:val="Standardstycketeckensnitt"/>
    <w:link w:val="Brdtext"/>
    <w:uiPriority w:val="1"/>
    <w:rsid w:val="00F66EA4"/>
    <w:rPr>
      <w:sz w:val="24"/>
      <w:szCs w:val="24"/>
      <w:lang w:eastAsia="en-US"/>
    </w:rPr>
  </w:style>
  <w:style w:type="paragraph" w:customStyle="1" w:styleId="xmsonormal">
    <w:name w:val="x_msonormal"/>
    <w:basedOn w:val="Normal"/>
    <w:rsid w:val="000127A7"/>
    <w:pPr>
      <w:spacing w:after="0" w:line="240" w:lineRule="auto"/>
      <w:ind w:left="0" w:right="0"/>
    </w:pPr>
    <w:rPr>
      <w:rFonts w:ascii="Calibri" w:eastAsiaTheme="minorHAnsi" w:hAnsi="Calibri" w:cs="Calibri"/>
      <w:sz w:val="22"/>
      <w:szCs w:val="22"/>
    </w:rPr>
  </w:style>
  <w:style w:type="paragraph" w:styleId="Revision">
    <w:name w:val="Revision"/>
    <w:hidden/>
    <w:uiPriority w:val="99"/>
    <w:semiHidden/>
    <w:rsid w:val="00FE17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111120687">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0094-1515470546-44/surrogate/Dokumentationsrutin%20i%20Melior%20i%20samband%20med%20inf%c3%b6rande%20ny%20mapp%20p%c3%a5%20psykiatriska%20akutmottagningen%20(Npsaku).pdf" TargetMode="Externa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4-1515470546-103/surrogate/Intern%20patient%c3%b6verf%c3%b6ring%20-%20inom%20vuxenpsykiatri%20i%20systemet%20SAMSA.pdf" TargetMode="External"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5279-1986991932-13/surrogate/Lathund%20-%20Uppdragsanm%c3%a4lan%20Mobila%20teamet.pdf" TargetMode="Externa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27</TotalTime>
  <Pages>4</Pages>
  <Words>926</Words>
  <Characters>7144</Characters>
  <Application>Microsoft Office Word</Application>
  <DocSecurity>0</DocSecurity>
  <Lines>59</Lines>
  <Paragraphs>16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8054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Psykiatriska mobila teamen i NU-sjukvården</dc:title>
  <dc:subject/>
  <dc:creator>patrik.jens.johansson@vgregion.se</dc:creator>
  <keywords/>
  <lastModifiedBy>Erica Fransson</lastModifiedBy>
  <revision>48</revision>
  <lastPrinted>2016-03-31T10:56:00.0000000Z</lastPrinted>
  <dcterms:created xsi:type="dcterms:W3CDTF">2022-05-20T03:57:00.0000000Z</dcterms:created>
  <dcterms:modified xsi:type="dcterms:W3CDTF">2026-04-23T08:22:00.0000000Z</dcterms:modified>
</coreProperties>
</file>