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FAC0F" w14:textId="77777777" w:rsidR="00100CD5" w:rsidRPr="008D640E" w:rsidRDefault="00100CD5" w:rsidP="00100CD5">
      <w:pPr>
        <w:pStyle w:val="Rubrik1"/>
      </w:pPr>
      <w:r w:rsidRPr="008D640E">
        <w:t>Avvikning från sjukvårdsinrättning</w:t>
      </w:r>
    </w:p>
    <w:p w14:paraId="7AB76F08" w14:textId="77777777" w:rsidR="00566B95" w:rsidRDefault="00566B95" w:rsidP="00566B95">
      <w:pPr>
        <w:ind w:right="565"/>
      </w:pPr>
      <w:r w:rsidRPr="000045D5">
        <w:t>När en patient avviker från avdelningen</w:t>
      </w:r>
      <w:r w:rsidRPr="007312D7">
        <w:t>, det vill säga ej kommer åter från permission eller avviker från permission på anvisat område, så</w:t>
      </w:r>
      <w:r w:rsidRPr="000045D5">
        <w:t xml:space="preserve"> ses detta som </w:t>
      </w:r>
      <w:r w:rsidRPr="000045D5">
        <w:rPr>
          <w:b/>
          <w:bCs/>
        </w:rPr>
        <w:t>avvikning.</w:t>
      </w:r>
      <w:r w:rsidRPr="00740DD3">
        <w:t xml:space="preserve"> </w:t>
      </w:r>
      <w:r>
        <w:t>K</w:t>
      </w:r>
      <w:r w:rsidRPr="000045D5">
        <w:t>ontakt</w:t>
      </w:r>
      <w:r>
        <w:t xml:space="preserve"> ska då</w:t>
      </w:r>
      <w:r w:rsidRPr="000045D5">
        <w:t xml:space="preserve"> tas med ansvarig överläkare eller bakjour. Med stöd av vår bakgrundsinformation</w:t>
      </w:r>
      <w:r>
        <w:t xml:space="preserve"> </w:t>
      </w:r>
      <w:r w:rsidRPr="000045D5">
        <w:t xml:space="preserve">fattar överläkaren beslut om </w:t>
      </w:r>
      <w:r w:rsidRPr="000045D5">
        <w:rPr>
          <w:bCs/>
        </w:rPr>
        <w:t>efterlys</w:t>
      </w:r>
      <w:r>
        <w:rPr>
          <w:bCs/>
        </w:rPr>
        <w:t>ning av</w:t>
      </w:r>
      <w:r w:rsidRPr="000045D5">
        <w:t xml:space="preserve"> patienten </w:t>
      </w:r>
      <w:r>
        <w:t xml:space="preserve">ska genomföras </w:t>
      </w:r>
      <w:r w:rsidRPr="000045D5">
        <w:t xml:space="preserve">eller </w:t>
      </w:r>
      <w:r>
        <w:t xml:space="preserve">om man ska </w:t>
      </w:r>
      <w:r w:rsidRPr="000045D5">
        <w:t>avvakta ärendet</w:t>
      </w:r>
      <w:r>
        <w:t>.</w:t>
      </w:r>
    </w:p>
    <w:p w14:paraId="6A2B77B8" w14:textId="77777777" w:rsidR="00566B95" w:rsidRPr="008D640E" w:rsidRDefault="00566B95" w:rsidP="00566B95">
      <w:pPr>
        <w:pStyle w:val="Rubrik2"/>
      </w:pPr>
      <w:r w:rsidRPr="008D640E">
        <w:t>LRV</w:t>
      </w:r>
    </w:p>
    <w:p w14:paraId="209CCAC0" w14:textId="77777777" w:rsidR="00566B95" w:rsidRPr="00F231C3" w:rsidRDefault="00566B95" w:rsidP="00566B95">
      <w:pPr>
        <w:rPr>
          <w:bCs/>
        </w:rPr>
      </w:pPr>
      <w:r w:rsidRPr="00F231C3">
        <w:rPr>
          <w:bCs/>
        </w:rPr>
        <w:t>Vid avvikning</w:t>
      </w:r>
      <w:r>
        <w:rPr>
          <w:bCs/>
        </w:rPr>
        <w:t xml:space="preserve"> </w:t>
      </w:r>
      <w:r w:rsidRPr="00F231C3">
        <w:rPr>
          <w:bCs/>
        </w:rPr>
        <w:t xml:space="preserve">kontakta: </w:t>
      </w:r>
    </w:p>
    <w:p w14:paraId="3A1AF9B9" w14:textId="77777777" w:rsidR="00566B95" w:rsidRPr="00F231C3" w:rsidRDefault="00566B95" w:rsidP="00566B95">
      <w:pPr>
        <w:pStyle w:val="Punktlista"/>
      </w:pPr>
      <w:r>
        <w:t>Avdelningsö</w:t>
      </w:r>
      <w:r w:rsidRPr="00F231C3">
        <w:t>verläkare</w:t>
      </w:r>
      <w:r>
        <w:t xml:space="preserve"> dagtid och övrig tid </w:t>
      </w:r>
      <w:r w:rsidRPr="00F231C3">
        <w:t>bakjour</w:t>
      </w:r>
      <w:r>
        <w:t xml:space="preserve"> </w:t>
      </w:r>
      <w:r>
        <w:br/>
      </w:r>
      <w:r w:rsidRPr="007312D7">
        <w:t xml:space="preserve">tel. 010-435 25 00 (läkarsökning) alternativt via växeln </w:t>
      </w:r>
      <w:r>
        <w:br/>
      </w:r>
      <w:r w:rsidRPr="007312D7">
        <w:t>tel. 010-435 00 00</w:t>
      </w:r>
    </w:p>
    <w:p w14:paraId="37EAFD1B" w14:textId="77777777" w:rsidR="00566B95" w:rsidRDefault="00566B95" w:rsidP="00566B95">
      <w:pPr>
        <w:pStyle w:val="Punktlista"/>
      </w:pPr>
      <w:r w:rsidRPr="00F231C3">
        <w:t>Polis</w:t>
      </w:r>
      <w:r>
        <w:t xml:space="preserve"> 11414, begär</w:t>
      </w:r>
      <w:r w:rsidRPr="00F231C3">
        <w:t xml:space="preserve"> inre befäl </w:t>
      </w:r>
      <w:r>
        <w:t xml:space="preserve">i berört område där patienten försvann. </w:t>
      </w:r>
    </w:p>
    <w:p w14:paraId="4CFCD8EA" w14:textId="77777777" w:rsidR="00566B95" w:rsidRDefault="00566B95" w:rsidP="00566B95">
      <w:pPr>
        <w:pStyle w:val="Punktlista"/>
      </w:pPr>
      <w:r>
        <w:t xml:space="preserve">Vid befarad fara för patient eller tredje part ring 112. </w:t>
      </w:r>
    </w:p>
    <w:p w14:paraId="4498CE73" w14:textId="069F30CB" w:rsidR="00B5292C" w:rsidRPr="00F231C3" w:rsidRDefault="00B5292C" w:rsidP="00566B95">
      <w:pPr>
        <w:pStyle w:val="Punktlista"/>
      </w:pPr>
      <w:r>
        <w:t xml:space="preserve">Vid </w:t>
      </w:r>
      <w:r w:rsidRPr="00732C58">
        <w:rPr>
          <w:b/>
          <w:bCs/>
        </w:rPr>
        <w:t>pågående</w:t>
      </w:r>
      <w:r>
        <w:t xml:space="preserve"> rymning inifrån anläggning </w:t>
      </w:r>
      <w:r w:rsidR="00732C58">
        <w:t>ring 112.</w:t>
      </w:r>
    </w:p>
    <w:p w14:paraId="1B1A5643" w14:textId="77777777" w:rsidR="00566B95" w:rsidRPr="00F231C3" w:rsidRDefault="00566B95" w:rsidP="00566B95">
      <w:pPr>
        <w:pStyle w:val="Punktlista"/>
      </w:pPr>
      <w:r w:rsidRPr="00F231C3">
        <w:t>Receptionen Brinkåsen tel.</w:t>
      </w:r>
      <w:r>
        <w:t xml:space="preserve"> </w:t>
      </w:r>
      <w:r w:rsidRPr="00C13EB5">
        <w:t>010-473 40 01</w:t>
      </w:r>
    </w:p>
    <w:p w14:paraId="5C6C063B" w14:textId="77777777" w:rsidR="00566B95" w:rsidRPr="00F231C3" w:rsidRDefault="00566B95" w:rsidP="00566B95">
      <w:pPr>
        <w:pStyle w:val="Punktlista"/>
      </w:pPr>
      <w:r>
        <w:t>Vuxenpsykiatriska akutmottagningen</w:t>
      </w:r>
      <w:r w:rsidRPr="00F231C3">
        <w:t xml:space="preserve"> NÄL </w:t>
      </w:r>
      <w:r>
        <w:t xml:space="preserve">tel. </w:t>
      </w:r>
      <w:r w:rsidRPr="00F231C3">
        <w:t>010-</w:t>
      </w:r>
      <w:r>
        <w:t xml:space="preserve"> 435 04 10 alternativt 010-435 04 09</w:t>
      </w:r>
    </w:p>
    <w:p w14:paraId="3737E09F" w14:textId="77777777" w:rsidR="00566B95" w:rsidRPr="00F231C3" w:rsidRDefault="00566B95" w:rsidP="00566B95">
      <w:pPr>
        <w:pStyle w:val="Punktlista"/>
      </w:pPr>
      <w:r>
        <w:t>RUT</w:t>
      </w:r>
      <w:r w:rsidRPr="00F231C3">
        <w:t xml:space="preserve"> Borås (om patienten tillhör deras område)</w:t>
      </w:r>
    </w:p>
    <w:p w14:paraId="75B10FC5" w14:textId="77777777" w:rsidR="00566B95" w:rsidRDefault="00566B95" w:rsidP="00566B95">
      <w:pPr>
        <w:pStyle w:val="Punktlista"/>
      </w:pPr>
      <w:r w:rsidRPr="00F231C3">
        <w:t>Närstående/nätverket</w:t>
      </w:r>
    </w:p>
    <w:p w14:paraId="24B6FADE" w14:textId="77777777" w:rsidR="00566B95" w:rsidRDefault="00566B95" w:rsidP="00566B95">
      <w:pPr>
        <w:pStyle w:val="Punktlista"/>
      </w:pPr>
      <w:r w:rsidRPr="00F231C3">
        <w:t>Brottsoffer, om detta är aktuellt.</w:t>
      </w:r>
    </w:p>
    <w:p w14:paraId="1AC2EBB2" w14:textId="77777777" w:rsidR="00566B95" w:rsidRDefault="00566B95" w:rsidP="00566B95"/>
    <w:p w14:paraId="42D8C55C" w14:textId="39E9D055" w:rsidR="00566B95" w:rsidRDefault="00566B95" w:rsidP="00566B95">
      <w:r w:rsidRPr="00D971CE">
        <w:t xml:space="preserve">Nationell efterlysning efter patient med rättspsykiatrisk vård </w:t>
      </w:r>
      <w:r w:rsidR="00D971CE">
        <w:sym w:font="Wingdings" w:char="F0E0"/>
      </w:r>
      <w:r w:rsidRPr="00D971CE">
        <w:t xml:space="preserve"> </w:t>
      </w:r>
      <w:hyperlink r:id="rId12" w:history="1">
        <w:r w:rsidR="00B06B2A" w:rsidRPr="00661852">
          <w:rPr>
            <w:rStyle w:val="Hyperlnk"/>
          </w:rPr>
          <w:t xml:space="preserve">Underrättelse gällande avviken - </w:t>
        </w:r>
        <w:r w:rsidR="00881F11" w:rsidRPr="00661852">
          <w:rPr>
            <w:rStyle w:val="Hyperlnk"/>
          </w:rPr>
          <w:t>information inför internationell efterlysning</w:t>
        </w:r>
      </w:hyperlink>
    </w:p>
    <w:p w14:paraId="11182F05" w14:textId="77777777" w:rsidR="00566B95" w:rsidRDefault="00566B95" w:rsidP="00566B95"/>
    <w:p w14:paraId="67D08910" w14:textId="77777777" w:rsidR="00566B95" w:rsidRPr="004067C7" w:rsidRDefault="00566B95" w:rsidP="00566B95">
      <w:r w:rsidRPr="000045D5">
        <w:t xml:space="preserve">Vid </w:t>
      </w:r>
      <w:r w:rsidRPr="000045D5">
        <w:rPr>
          <w:bCs/>
        </w:rPr>
        <w:t>beslut om efterlysning</w:t>
      </w:r>
      <w:r w:rsidRPr="000045D5">
        <w:t xml:space="preserve"> </w:t>
      </w:r>
      <w:r>
        <w:t xml:space="preserve">används </w:t>
      </w:r>
      <w:r w:rsidRPr="00D02899">
        <w:t>blankett</w:t>
      </w:r>
      <w:r>
        <w:t>en</w:t>
      </w:r>
      <w:r w:rsidRPr="00D02899">
        <w:t xml:space="preserve"> </w:t>
      </w:r>
      <w:hyperlink r:id="rId13" w:history="1">
        <w:r w:rsidRPr="00D02899">
          <w:rPr>
            <w:rStyle w:val="Hyperlnk"/>
          </w:rPr>
          <w:t>Personefterlysning</w:t>
        </w:r>
      </w:hyperlink>
      <w:r w:rsidRPr="00D02899">
        <w:t xml:space="preserve"> samt</w:t>
      </w:r>
      <w:r>
        <w:t xml:space="preserve"> blanketten för </w:t>
      </w:r>
      <w:hyperlink r:id="rId14" w:history="1">
        <w:r w:rsidRPr="00D02899">
          <w:rPr>
            <w:rStyle w:val="Hyperlnk"/>
          </w:rPr>
          <w:t xml:space="preserve">Begäran om handräckning enligt LPT eller LRV (för </w:t>
        </w:r>
        <w:r w:rsidRPr="00D02899">
          <w:rPr>
            <w:rStyle w:val="Hyperlnk"/>
          </w:rPr>
          <w:lastRenderedPageBreak/>
          <w:t>utskrift).</w:t>
        </w:r>
      </w:hyperlink>
      <w:r>
        <w:t xml:space="preserve"> </w:t>
      </w:r>
      <w:r w:rsidRPr="000045D5">
        <w:t>I rutan "</w:t>
      </w:r>
      <w:r>
        <w:t>Å</w:t>
      </w:r>
      <w:r w:rsidRPr="000045D5">
        <w:t xml:space="preserve">beropat lagrum" skriv alltid in </w:t>
      </w:r>
      <w:r w:rsidRPr="00D02899">
        <w:rPr>
          <w:b/>
          <w:bCs/>
        </w:rPr>
        <w:t>§27 och §47 för LRV-patient</w:t>
      </w:r>
      <w:r>
        <w:rPr>
          <w:b/>
          <w:bCs/>
        </w:rPr>
        <w:t>.</w:t>
      </w:r>
    </w:p>
    <w:p w14:paraId="46271822" w14:textId="77777777" w:rsidR="00566B95" w:rsidRPr="008D640E" w:rsidRDefault="00566B95" w:rsidP="00566B95">
      <w:pPr>
        <w:pStyle w:val="Rubrik2"/>
      </w:pPr>
      <w:r w:rsidRPr="008D640E">
        <w:t>LPT:</w:t>
      </w:r>
    </w:p>
    <w:p w14:paraId="64D5AAB7" w14:textId="77777777" w:rsidR="00566B95" w:rsidRPr="00F231C3" w:rsidRDefault="00566B95" w:rsidP="00566B95">
      <w:pPr>
        <w:rPr>
          <w:bCs/>
        </w:rPr>
      </w:pPr>
      <w:r w:rsidRPr="00F231C3">
        <w:rPr>
          <w:bCs/>
        </w:rPr>
        <w:t>Vid avvikning</w:t>
      </w:r>
      <w:r>
        <w:rPr>
          <w:bCs/>
        </w:rPr>
        <w:t xml:space="preserve"> </w:t>
      </w:r>
      <w:r w:rsidRPr="00F231C3">
        <w:rPr>
          <w:bCs/>
        </w:rPr>
        <w:t>kontakta:</w:t>
      </w:r>
    </w:p>
    <w:p w14:paraId="74030A91" w14:textId="77777777" w:rsidR="00566B95" w:rsidRPr="00F231C3" w:rsidRDefault="00566B95" w:rsidP="00566B95">
      <w:pPr>
        <w:pStyle w:val="Punktlista"/>
      </w:pPr>
      <w:r>
        <w:t>Avdelningsö</w:t>
      </w:r>
      <w:r w:rsidRPr="00F231C3">
        <w:t>verläkare</w:t>
      </w:r>
      <w:r>
        <w:t xml:space="preserve"> dagtid och övrig tid </w:t>
      </w:r>
      <w:r w:rsidRPr="00F231C3">
        <w:t>bakjour</w:t>
      </w:r>
      <w:r>
        <w:t xml:space="preserve"> </w:t>
      </w:r>
      <w:r>
        <w:br/>
      </w:r>
      <w:r w:rsidRPr="007312D7">
        <w:t xml:space="preserve">tel. 010-435 25 00 (läkarsökning) alternativt via växeln </w:t>
      </w:r>
      <w:r>
        <w:br/>
      </w:r>
      <w:r w:rsidRPr="007312D7">
        <w:t>tel. 010-435 00 00</w:t>
      </w:r>
    </w:p>
    <w:p w14:paraId="33B93F95" w14:textId="77777777" w:rsidR="00566B95" w:rsidRDefault="00566B95" w:rsidP="00566B95">
      <w:pPr>
        <w:pStyle w:val="Punktlista"/>
      </w:pPr>
      <w:r w:rsidRPr="00F231C3">
        <w:t>Polis</w:t>
      </w:r>
      <w:r>
        <w:t xml:space="preserve"> 11414, begär</w:t>
      </w:r>
      <w:r w:rsidRPr="00F231C3">
        <w:t xml:space="preserve"> inre befäl </w:t>
      </w:r>
      <w:r>
        <w:t xml:space="preserve">i berört område där patienten försvann. </w:t>
      </w:r>
    </w:p>
    <w:p w14:paraId="64C907FA" w14:textId="77777777" w:rsidR="00566B95" w:rsidRPr="00F231C3" w:rsidRDefault="00566B95" w:rsidP="00566B95">
      <w:pPr>
        <w:pStyle w:val="Punktlista"/>
      </w:pPr>
      <w:r>
        <w:t xml:space="preserve">Vid befarad fara för patient eller tredje part ring 112. </w:t>
      </w:r>
    </w:p>
    <w:p w14:paraId="0F43DB4A" w14:textId="7D9AB857" w:rsidR="00566B95" w:rsidRPr="00F231C3" w:rsidRDefault="00566B95" w:rsidP="00566B95">
      <w:pPr>
        <w:pStyle w:val="Punktlista"/>
      </w:pPr>
      <w:r w:rsidRPr="00F231C3">
        <w:t>Receptionen Brinkåsen tel.</w:t>
      </w:r>
      <w:r>
        <w:t xml:space="preserve"> </w:t>
      </w:r>
      <w:r w:rsidRPr="00C13EB5">
        <w:t>010-473 40 01 (</w:t>
      </w:r>
      <w:r>
        <w:t>om patienten vårdas på avdelning 95)</w:t>
      </w:r>
    </w:p>
    <w:p w14:paraId="394054B7" w14:textId="77777777" w:rsidR="00566B95" w:rsidRPr="00F231C3" w:rsidRDefault="00566B95" w:rsidP="00566B95">
      <w:pPr>
        <w:pStyle w:val="Punktlista"/>
      </w:pPr>
      <w:r>
        <w:t>Vuxenpsykiatriska akutmottagningen</w:t>
      </w:r>
      <w:r w:rsidRPr="00F231C3">
        <w:t xml:space="preserve"> NÄL </w:t>
      </w:r>
      <w:r>
        <w:t xml:space="preserve">tel. </w:t>
      </w:r>
      <w:r w:rsidRPr="00F231C3">
        <w:t>010-</w:t>
      </w:r>
      <w:r>
        <w:t xml:space="preserve"> 435 04 10 alternativt 010-435 04 09</w:t>
      </w:r>
    </w:p>
    <w:p w14:paraId="73FEB81C" w14:textId="77777777" w:rsidR="00566B95" w:rsidRDefault="00566B95" w:rsidP="00566B95">
      <w:pPr>
        <w:pStyle w:val="Punktlista"/>
      </w:pPr>
      <w:r w:rsidRPr="00F231C3">
        <w:t>Närstående/nätverke</w:t>
      </w:r>
      <w:r>
        <w:t>t</w:t>
      </w:r>
    </w:p>
    <w:p w14:paraId="0DE9FCE4" w14:textId="77777777" w:rsidR="00566B95" w:rsidRPr="008D640E" w:rsidRDefault="00566B95" w:rsidP="00566B95">
      <w:pPr>
        <w:ind w:right="849"/>
      </w:pPr>
      <w:r w:rsidRPr="000045D5">
        <w:t xml:space="preserve">Vid </w:t>
      </w:r>
      <w:r w:rsidRPr="000045D5">
        <w:rPr>
          <w:bCs/>
        </w:rPr>
        <w:t>beslut om efterlysning</w:t>
      </w:r>
      <w:r w:rsidRPr="000045D5">
        <w:t xml:space="preserve"> </w:t>
      </w:r>
      <w:r>
        <w:t xml:space="preserve">används </w:t>
      </w:r>
      <w:r w:rsidRPr="00D02899">
        <w:t>blankett</w:t>
      </w:r>
      <w:r>
        <w:t>en</w:t>
      </w:r>
      <w:r w:rsidRPr="00D02899">
        <w:t xml:space="preserve"> </w:t>
      </w:r>
      <w:hyperlink r:id="rId15" w:history="1">
        <w:r w:rsidRPr="00D02899">
          <w:rPr>
            <w:rStyle w:val="Hyperlnk"/>
          </w:rPr>
          <w:t>Personefterlysning</w:t>
        </w:r>
      </w:hyperlink>
      <w:r w:rsidRPr="00D02899">
        <w:t xml:space="preserve"> samt</w:t>
      </w:r>
      <w:r>
        <w:t xml:space="preserve"> blanketten för </w:t>
      </w:r>
      <w:hyperlink r:id="rId16" w:history="1">
        <w:r w:rsidRPr="00D02899">
          <w:rPr>
            <w:rStyle w:val="Hyperlnk"/>
          </w:rPr>
          <w:t>Begäran om handräckning enligt LPT eller LRV (för utskrift)</w:t>
        </w:r>
      </w:hyperlink>
      <w:r>
        <w:t xml:space="preserve">. </w:t>
      </w:r>
      <w:r w:rsidRPr="000045D5">
        <w:t>I rutan "</w:t>
      </w:r>
      <w:r>
        <w:t>Å</w:t>
      </w:r>
      <w:r w:rsidRPr="000045D5">
        <w:t xml:space="preserve">beropat lagrum" skriv alltid in </w:t>
      </w:r>
      <w:r w:rsidRPr="00D02899">
        <w:rPr>
          <w:b/>
          <w:bCs/>
        </w:rPr>
        <w:t>§47 för LPT-patient</w:t>
      </w:r>
      <w:r w:rsidRPr="00D02899">
        <w:t>.</w:t>
      </w:r>
    </w:p>
    <w:p w14:paraId="64976DE6" w14:textId="77777777" w:rsidR="00566B95" w:rsidRPr="008D640E" w:rsidRDefault="00566B95" w:rsidP="00566B95">
      <w:pPr>
        <w:pStyle w:val="Rubrik2"/>
      </w:pPr>
      <w:r w:rsidRPr="008D640E">
        <w:t>HSL:</w:t>
      </w:r>
    </w:p>
    <w:p w14:paraId="205FFDCD" w14:textId="77777777" w:rsidR="00566B95" w:rsidRPr="004067C7" w:rsidRDefault="00566B95" w:rsidP="00566B95">
      <w:pPr>
        <w:rPr>
          <w:b/>
          <w:bCs/>
        </w:rPr>
      </w:pPr>
      <w:r w:rsidRPr="000045D5">
        <w:t xml:space="preserve">Om </w:t>
      </w:r>
      <w:r>
        <w:t xml:space="preserve">en </w:t>
      </w:r>
      <w:r w:rsidRPr="000045D5">
        <w:t>patient som vårdas enligt HSL lämnar sjukvårdsinrättningen mot inrådan kontakta</w:t>
      </w:r>
      <w:r w:rsidRPr="007312D7">
        <w:t>s</w:t>
      </w:r>
      <w:r w:rsidRPr="000045D5">
        <w:t xml:space="preserve"> bakjour</w:t>
      </w:r>
      <w:r>
        <w:t xml:space="preserve"> för vidare åtgärd.</w:t>
      </w:r>
    </w:p>
    <w:p w14:paraId="1D9874DF" w14:textId="77777777" w:rsidR="00566B95" w:rsidRPr="008D640E" w:rsidRDefault="00566B95" w:rsidP="00566B95">
      <w:pPr>
        <w:pStyle w:val="Rubrik2"/>
      </w:pPr>
      <w:r w:rsidRPr="008D640E">
        <w:t>Handräckning:</w:t>
      </w:r>
    </w:p>
    <w:p w14:paraId="7CC848DA" w14:textId="77777777" w:rsidR="00566B95" w:rsidRPr="00F231C3" w:rsidRDefault="00566B95" w:rsidP="00566B95">
      <w:r w:rsidRPr="00F231C3">
        <w:t xml:space="preserve">Vid handräckning kontakta: </w:t>
      </w:r>
    </w:p>
    <w:p w14:paraId="2A9FDC17" w14:textId="77777777" w:rsidR="00566B95" w:rsidRPr="00F231C3" w:rsidRDefault="00566B95" w:rsidP="00566B95">
      <w:pPr>
        <w:pStyle w:val="Punktlista"/>
      </w:pPr>
      <w:r>
        <w:t>Avdelningsö</w:t>
      </w:r>
      <w:r w:rsidRPr="00F231C3">
        <w:t>verläkare</w:t>
      </w:r>
      <w:r>
        <w:t xml:space="preserve"> dagtid och övrig tid </w:t>
      </w:r>
      <w:r w:rsidRPr="00F231C3">
        <w:t xml:space="preserve">bakjour </w:t>
      </w:r>
      <w:r>
        <w:br/>
      </w:r>
      <w:r w:rsidRPr="007312D7">
        <w:t xml:space="preserve">tel. 010-435 25 00 (läkarsökning) alternativt via växeln </w:t>
      </w:r>
      <w:r>
        <w:br/>
        <w:t>t</w:t>
      </w:r>
      <w:r w:rsidRPr="007312D7">
        <w:t>el. 010-435 00 00</w:t>
      </w:r>
    </w:p>
    <w:p w14:paraId="51CB32CD" w14:textId="77777777" w:rsidR="00566B95" w:rsidRPr="00F231C3" w:rsidRDefault="00566B95" w:rsidP="00566B95">
      <w:pPr>
        <w:pStyle w:val="Punktlista"/>
      </w:pPr>
      <w:r w:rsidRPr="00F231C3">
        <w:t>Polis</w:t>
      </w:r>
      <w:r>
        <w:t xml:space="preserve"> 11414, begär</w:t>
      </w:r>
      <w:r w:rsidRPr="00F231C3">
        <w:t xml:space="preserve"> inre befäl </w:t>
      </w:r>
      <w:r>
        <w:t>i berört område där patienten befinner sig.</w:t>
      </w:r>
      <w:r w:rsidRPr="00F231C3">
        <w:t xml:space="preserve"> </w:t>
      </w:r>
    </w:p>
    <w:p w14:paraId="7B68B125" w14:textId="77777777" w:rsidR="00566B95" w:rsidRDefault="00566B95" w:rsidP="00566B95">
      <w:pPr>
        <w:pStyle w:val="Punktlista"/>
      </w:pPr>
      <w:r w:rsidRPr="00F231C3">
        <w:t>Handräckningsbegäran faxas till närmsta polismyndighet där patienten befinner sig.</w:t>
      </w:r>
    </w:p>
    <w:p w14:paraId="7A60CE00" w14:textId="77777777" w:rsidR="00566B95" w:rsidRPr="00F231C3" w:rsidRDefault="00566B95" w:rsidP="00566B95">
      <w:pPr>
        <w:pStyle w:val="Punktlista"/>
      </w:pPr>
      <w:r>
        <w:t>Vuxenpsykiatriska akutmottagningen</w:t>
      </w:r>
      <w:r w:rsidRPr="00F231C3">
        <w:t xml:space="preserve"> NÄL</w:t>
      </w:r>
      <w:r>
        <w:t xml:space="preserve"> tel. </w:t>
      </w:r>
      <w:r w:rsidRPr="00F231C3">
        <w:t>010-</w:t>
      </w:r>
      <w:r>
        <w:t xml:space="preserve"> 435 04 10 alternativt 010-435 04 09</w:t>
      </w:r>
    </w:p>
    <w:p w14:paraId="6ECBD60D" w14:textId="77777777" w:rsidR="00566B95" w:rsidRPr="00F231C3" w:rsidRDefault="00566B95" w:rsidP="00566B95">
      <w:pPr>
        <w:pStyle w:val="Punktlista"/>
      </w:pPr>
      <w:r w:rsidRPr="00F231C3">
        <w:t>Receptionen Brinkåsen</w:t>
      </w:r>
      <w:r>
        <w:t xml:space="preserve"> </w:t>
      </w:r>
      <w:r w:rsidRPr="00F231C3">
        <w:t>tel.</w:t>
      </w:r>
      <w:r>
        <w:t xml:space="preserve"> </w:t>
      </w:r>
      <w:r w:rsidRPr="00C13EB5">
        <w:t xml:space="preserve">010-473 40 01 </w:t>
      </w:r>
      <w:r>
        <w:t>(om patienten vårdas på Brinkåsen)</w:t>
      </w:r>
    </w:p>
    <w:p w14:paraId="1CDF9AE6" w14:textId="77777777" w:rsidR="00566B95" w:rsidRDefault="00566B95" w:rsidP="00566B95">
      <w:pPr>
        <w:pStyle w:val="Punktlista"/>
      </w:pPr>
      <w:r>
        <w:t xml:space="preserve">RUT </w:t>
      </w:r>
      <w:r w:rsidRPr="00F231C3">
        <w:t>Borås (om patienten tillhör deras område)</w:t>
      </w:r>
    </w:p>
    <w:p w14:paraId="49462BDE" w14:textId="77777777" w:rsidR="00566B95" w:rsidRPr="00004560" w:rsidRDefault="00566B95" w:rsidP="00566B95">
      <w:r>
        <w:rPr>
          <w:bCs/>
        </w:rPr>
        <w:lastRenderedPageBreak/>
        <w:t>Polisen kan i sin tur välja att köra patienten till närmaste sjukhus eller häkte när de hämtar en patient. Det är då polisens uppgift att ordna vidare transport med Nationella transportenheten.</w:t>
      </w:r>
    </w:p>
    <w:p w14:paraId="240DB3F9" w14:textId="77777777" w:rsidR="00566B95" w:rsidRPr="008D640E" w:rsidRDefault="00566B95" w:rsidP="00566B95">
      <w:pPr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8D640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 xml:space="preserve">Åter från avvikning </w:t>
      </w:r>
    </w:p>
    <w:p w14:paraId="3CBE2682" w14:textId="77777777" w:rsidR="00566B95" w:rsidRPr="000045D5" w:rsidRDefault="00566B95" w:rsidP="00566B95">
      <w:r w:rsidRPr="000045D5">
        <w:t xml:space="preserve">När patienten </w:t>
      </w:r>
      <w:r w:rsidRPr="000045D5">
        <w:rPr>
          <w:bCs/>
        </w:rPr>
        <w:t xml:space="preserve">återkommer </w:t>
      </w:r>
      <w:r w:rsidRPr="000045D5">
        <w:t>till avdelningen, oavsett om det är med polisens försorg</w:t>
      </w:r>
      <w:r>
        <w:t xml:space="preserve"> eller</w:t>
      </w:r>
      <w:r w:rsidRPr="000045D5">
        <w:t xml:space="preserve"> </w:t>
      </w:r>
      <w:r>
        <w:t xml:space="preserve">frivilligt </w:t>
      </w:r>
      <w:r>
        <w:rPr>
          <w:bCs/>
        </w:rPr>
        <w:t>ska vi alltid kontakta de som kontaktades när patienten avvek</w:t>
      </w:r>
      <w:r w:rsidRPr="000045D5">
        <w:rPr>
          <w:bCs/>
        </w:rPr>
        <w:t>.</w:t>
      </w:r>
    </w:p>
    <w:p w14:paraId="65D814E7" w14:textId="77777777" w:rsidR="00566B95" w:rsidRDefault="00566B95" w:rsidP="00566B95">
      <w:r w:rsidRPr="008D640E">
        <w:rPr>
          <w:b/>
          <w:bCs/>
        </w:rPr>
        <w:t>Avvikning</w:t>
      </w:r>
      <w:r w:rsidRPr="000045D5">
        <w:t xml:space="preserve"> och </w:t>
      </w:r>
      <w:r w:rsidRPr="008D640E">
        <w:rPr>
          <w:b/>
          <w:bCs/>
        </w:rPr>
        <w:t>åter från avvikning</w:t>
      </w:r>
      <w:r w:rsidRPr="000045D5">
        <w:t xml:space="preserve"> ska registreras i Elvis </w:t>
      </w:r>
      <w:r>
        <w:t xml:space="preserve">som </w:t>
      </w:r>
      <w:r w:rsidRPr="000045D5">
        <w:t>IGA - Icke godkänd avvikel</w:t>
      </w:r>
      <w:r>
        <w:t>se.</w:t>
      </w:r>
    </w:p>
    <w:p w14:paraId="2DA6CD4B" w14:textId="77777777" w:rsidR="00566B95" w:rsidRDefault="00566B95" w:rsidP="00566B95"/>
    <w:p w14:paraId="731E74E2" w14:textId="77777777" w:rsidR="00566B95" w:rsidRDefault="00566B95" w:rsidP="00566B95"/>
    <w:p w14:paraId="4FEA131C" w14:textId="77777777" w:rsidR="00100CD5" w:rsidRDefault="00100CD5" w:rsidP="002116AB"/>
    <w:p w14:paraId="61EBE945" w14:textId="77777777" w:rsidR="00100CD5" w:rsidRPr="008D640E" w:rsidRDefault="00100CD5" w:rsidP="00100CD5"/>
    <w:p w14:paraId="11010C13" w14:textId="6D236E69" w:rsidR="00747066" w:rsidRPr="00100CD5" w:rsidRDefault="00747066" w:rsidP="00100CD5"/>
    <w:sectPr w:rsidR="00747066" w:rsidRPr="00100CD5" w:rsidSect="00330F6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9E5E9" w14:textId="77777777" w:rsidR="00B60B58" w:rsidRDefault="00B60B58">
      <w:r>
        <w:separator/>
      </w:r>
    </w:p>
  </w:endnote>
  <w:endnote w:type="continuationSeparator" w:id="0">
    <w:p w14:paraId="004FDBD3" w14:textId="77777777" w:rsidR="00B60B58" w:rsidRDefault="00B60B58">
      <w:r>
        <w:continuationSeparator/>
      </w:r>
    </w:p>
  </w:endnote>
  <w:endnote w:type="continuationNotice" w:id="1">
    <w:p w14:paraId="2754B9AE" w14:textId="77777777" w:rsidR="00B60B58" w:rsidRDefault="00B60B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8FAD8" w14:textId="77777777" w:rsidR="00B60B58" w:rsidRDefault="00B60B58"/>
  </w:footnote>
  <w:footnote w:type="continuationSeparator" w:id="0">
    <w:p w14:paraId="402852C3" w14:textId="77777777" w:rsidR="00B60B58" w:rsidRDefault="00B60B58">
      <w:r>
        <w:continuationSeparator/>
      </w:r>
    </w:p>
  </w:footnote>
  <w:footnote w:type="continuationNotice" w:id="1">
    <w:p w14:paraId="0922DE56" w14:textId="77777777" w:rsidR="00B60B58" w:rsidRDefault="00B60B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33738221">
    <w:abstractNumId w:val="17"/>
  </w:num>
  <w:num w:numId="2" w16cid:durableId="288166102">
    <w:abstractNumId w:val="14"/>
  </w:num>
  <w:num w:numId="3" w16cid:durableId="2141916448">
    <w:abstractNumId w:val="0"/>
  </w:num>
  <w:num w:numId="4" w16cid:durableId="211355569">
    <w:abstractNumId w:val="6"/>
  </w:num>
  <w:num w:numId="5" w16cid:durableId="418910888">
    <w:abstractNumId w:val="15"/>
  </w:num>
  <w:num w:numId="6" w16cid:durableId="1522890488">
    <w:abstractNumId w:val="2"/>
  </w:num>
  <w:num w:numId="7" w16cid:durableId="14230648">
    <w:abstractNumId w:val="11"/>
  </w:num>
  <w:num w:numId="8" w16cid:durableId="828135492">
    <w:abstractNumId w:val="8"/>
  </w:num>
  <w:num w:numId="9" w16cid:durableId="2139443973">
    <w:abstractNumId w:val="1"/>
  </w:num>
  <w:num w:numId="10" w16cid:durableId="1065496412">
    <w:abstractNumId w:val="1"/>
  </w:num>
  <w:num w:numId="11" w16cid:durableId="309217124">
    <w:abstractNumId w:val="3"/>
  </w:num>
  <w:num w:numId="12" w16cid:durableId="1535969399">
    <w:abstractNumId w:val="4"/>
  </w:num>
  <w:num w:numId="13" w16cid:durableId="458232527">
    <w:abstractNumId w:val="13"/>
  </w:num>
  <w:num w:numId="14" w16cid:durableId="1562254559">
    <w:abstractNumId w:val="9"/>
  </w:num>
  <w:num w:numId="15" w16cid:durableId="687291800">
    <w:abstractNumId w:val="7"/>
  </w:num>
  <w:num w:numId="16" w16cid:durableId="28846219">
    <w:abstractNumId w:val="12"/>
  </w:num>
  <w:num w:numId="17" w16cid:durableId="1300956381">
    <w:abstractNumId w:val="5"/>
  </w:num>
  <w:num w:numId="18" w16cid:durableId="23407984">
    <w:abstractNumId w:val="10"/>
  </w:num>
  <w:num w:numId="19" w16cid:durableId="17787144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0CD5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21DC"/>
    <w:rsid w:val="00211487"/>
    <w:rsid w:val="002116AB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09AC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8D0"/>
    <w:rsid w:val="004B2A01"/>
    <w:rsid w:val="004C3536"/>
    <w:rsid w:val="004D7BA3"/>
    <w:rsid w:val="004F4518"/>
    <w:rsid w:val="004F4C62"/>
    <w:rsid w:val="00501433"/>
    <w:rsid w:val="00511CC4"/>
    <w:rsid w:val="0053016F"/>
    <w:rsid w:val="00531E60"/>
    <w:rsid w:val="00541D07"/>
    <w:rsid w:val="00544BAB"/>
    <w:rsid w:val="00545F31"/>
    <w:rsid w:val="00550A6A"/>
    <w:rsid w:val="00551357"/>
    <w:rsid w:val="005578FA"/>
    <w:rsid w:val="00565129"/>
    <w:rsid w:val="00565CD0"/>
    <w:rsid w:val="00566B95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6ADF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1852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2C58"/>
    <w:rsid w:val="00733A9C"/>
    <w:rsid w:val="00736574"/>
    <w:rsid w:val="007367E0"/>
    <w:rsid w:val="00737215"/>
    <w:rsid w:val="00744999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1F11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77AE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1F19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0C66"/>
    <w:rsid w:val="00AE5BC7"/>
    <w:rsid w:val="00AF5AAF"/>
    <w:rsid w:val="00B046D8"/>
    <w:rsid w:val="00B06B2A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292C"/>
    <w:rsid w:val="00B60B58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D84"/>
    <w:rsid w:val="00BB69DB"/>
    <w:rsid w:val="00BC322E"/>
    <w:rsid w:val="00BC44CD"/>
    <w:rsid w:val="00BC48A6"/>
    <w:rsid w:val="00BE7978"/>
    <w:rsid w:val="00C0107A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78DF"/>
    <w:rsid w:val="00D85218"/>
    <w:rsid w:val="00D915B1"/>
    <w:rsid w:val="00D971CE"/>
    <w:rsid w:val="00DA0F06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677E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81F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9075-770206879-368/surrogate/Personefterlysning.pdf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8595-564049254-1419/surrogate/Bilaga%20till%20rutin%20-%20Underr%c3%a4ttelse%20g%c3%a4llande%20avviken%20-%20information%20inf%c3%b6r%20internationell%20efterlysning.pdf" TargetMode="External" Id="rId12" /><Relationship Type="http://schemas.openxmlformats.org/officeDocument/2006/relationships/header" Target="header1.xml" Id="rId17" /><Relationship Type="http://schemas.openxmlformats.org/officeDocument/2006/relationships/hyperlink" Target="https://polisen.se/tjanster-tillstand/e-tjanster-och-blanketter--a-o/blanketter/?lpfm.cat=600" TargetMode="External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nu9075-770206879-368/surrogate/Personefterlysning.pdf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hyperlink" Target="https://polisen.se/tjanster-tillstand/e-tjanster-och-blanketter--a-o/blanketter/?lpfm.cat=600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3</Pages>
  <Words>631</Words>
  <Characters>3347</Characters>
  <Application>Microsoft Office Word</Application>
  <DocSecurity>0</DocSecurity>
  <Lines>27</Lines>
  <Paragraphs>7</Paragraphs>
  <ScaleCrop>false</ScaleCrop>
  <Manager/>
  <Company/>
  <LinksUpToDate>false</LinksUpToDate>
  <CharactersWithSpaces>3971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Avvikning från sjukvårdsinrättning</dc:title>
  <dc:subject/>
  <dc:creator/>
  <keywords/>
  <lastModifiedBy>Erica Fransson</lastModifiedBy>
  <revision>41</revision>
  <lastPrinted>2016-03-31T10:56:00.0000000Z</lastPrinted>
  <dcterms:created xsi:type="dcterms:W3CDTF">2021-05-27T09:25:00.0000000Z</dcterms:created>
  <dcterms:modified xsi:type="dcterms:W3CDTF">2026-08-17T13:16:00.0000000Z</dcterms:modified>
</coreProperties>
</file>