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6C8484" w14:textId="77777777" w:rsidR="00D30513" w:rsidRDefault="00D30513" w:rsidP="00D30513">
      <w:pPr>
        <w:pStyle w:val="Rubrik2"/>
        <w:sectPr w:rsidR="00D30513" w:rsidSect="008465C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C249F28" w14:textId="77777777" w:rsidR="00D30513" w:rsidRPr="001C28C1" w:rsidRDefault="00D30513" w:rsidP="00D30513">
      <w:pPr>
        <w:pStyle w:val="Rubrik1"/>
      </w:pPr>
      <w:bookmarkStart w:id="1" w:name="_Toc501440349"/>
      <w:r>
        <w:t>Uppföljningssamtal efter tvångsåtgärd</w:t>
      </w:r>
      <w:bookmarkEnd w:id="1"/>
    </w:p>
    <w:p w14:paraId="32FBBC98" w14:textId="77777777" w:rsidR="00D30513" w:rsidRDefault="00D30513" w:rsidP="00D30513">
      <w:pPr>
        <w:pStyle w:val="Rubrik2"/>
      </w:pPr>
      <w:bookmarkStart w:id="2" w:name="_Toc501440351"/>
      <w:r w:rsidRPr="008465C2">
        <w:t>Åtgärd</w:t>
      </w:r>
      <w:bookmarkEnd w:id="2"/>
    </w:p>
    <w:bookmarkEnd w:id="0"/>
    <w:p w14:paraId="7E7EE9E8" w14:textId="0880C2B1" w:rsidR="00D30513" w:rsidRPr="006342B5" w:rsidRDefault="00D30513" w:rsidP="00957905">
      <w:pPr>
        <w:ind w:right="424"/>
        <w:rPr>
          <w:sz w:val="23"/>
          <w:szCs w:val="23"/>
        </w:rPr>
      </w:pPr>
      <w:r w:rsidRPr="00F511ED">
        <w:t xml:space="preserve">Efter genomförd tvångsåtgärd ska patienten erbjudas uppföljningssamtal </w:t>
      </w:r>
      <w:r>
        <w:t>(se bilaga) e</w:t>
      </w:r>
      <w:r w:rsidRPr="00F511ED">
        <w:t>nligt 18a § LPT</w:t>
      </w:r>
      <w:r>
        <w:t xml:space="preserve">. Att patienten ges </w:t>
      </w:r>
      <w:r w:rsidRPr="00375681">
        <w:t xml:space="preserve">möjlighet att bearbeta sina upplevelser är en viktig del i </w:t>
      </w:r>
      <w:r w:rsidRPr="006342B5">
        <w:t>återhämtningsarbetet som också ökar delaktighet i vården. Syftet är att förebygga upprepad tvångsvård/ tvångsåtgärder och stärka förtroendet för sjukvården som helhet.</w:t>
      </w:r>
    </w:p>
    <w:p w14:paraId="65E06F8D" w14:textId="77777777" w:rsidR="00D30513" w:rsidRPr="006342B5" w:rsidRDefault="00D30513" w:rsidP="00957905">
      <w:pPr>
        <w:ind w:right="424"/>
        <w:rPr>
          <w:sz w:val="23"/>
          <w:szCs w:val="23"/>
        </w:rPr>
      </w:pPr>
      <w:r w:rsidRPr="006342B5">
        <w:t>Uppföljningssamtalet ska utföras när tvångsåtgärden är avslutad, om möjligt inom en vecka från det att tvångsåtgärden har skett. Vårdlagsansvarig sjuksköterska ansvarar för att detta samtal sker.</w:t>
      </w:r>
    </w:p>
    <w:p w14:paraId="6E24613E" w14:textId="77777777" w:rsidR="00D30513" w:rsidRDefault="00D30513" w:rsidP="006342B5">
      <w:pPr>
        <w:pStyle w:val="Rubrik2"/>
      </w:pPr>
      <w:r w:rsidRPr="00762A74">
        <w:t xml:space="preserve">Dokumentation </w:t>
      </w:r>
    </w:p>
    <w:p w14:paraId="72518B98" w14:textId="77777777" w:rsidR="00D30513" w:rsidRPr="00957905" w:rsidRDefault="00D30513" w:rsidP="00957905">
      <w:pPr>
        <w:pStyle w:val="Rubrik3"/>
        <w:ind w:right="424"/>
        <w:rPr>
          <w:sz w:val="28"/>
          <w:szCs w:val="20"/>
        </w:rPr>
      </w:pPr>
      <w:r w:rsidRPr="00957905">
        <w:rPr>
          <w:sz w:val="28"/>
          <w:szCs w:val="20"/>
        </w:rPr>
        <w:t xml:space="preserve">Omvårdnadspersonal: </w:t>
      </w:r>
    </w:p>
    <w:p w14:paraId="688E8F75" w14:textId="2644E753" w:rsidR="002324C7" w:rsidRDefault="002324C7" w:rsidP="00957905">
      <w:pPr>
        <w:ind w:right="424"/>
      </w:pPr>
      <w:r>
        <w:t xml:space="preserve">När uppföljningssamtal har genomförts ska det dokumenteras </w:t>
      </w:r>
      <w:r w:rsidR="0018376E">
        <w:t xml:space="preserve">i </w:t>
      </w:r>
      <w:r w:rsidR="0018376E" w:rsidRPr="00942FC7">
        <w:rPr>
          <w:b/>
          <w:bCs/>
        </w:rPr>
        <w:t>Omvårdnadsplan</w:t>
      </w:r>
      <w:r w:rsidR="002C7882" w:rsidRPr="00942FC7">
        <w:rPr>
          <w:b/>
          <w:bCs/>
        </w:rPr>
        <w:t xml:space="preserve"> - </w:t>
      </w:r>
      <w:r w:rsidR="0018376E" w:rsidRPr="00942FC7">
        <w:rPr>
          <w:b/>
          <w:bCs/>
        </w:rPr>
        <w:t>Tvångsåtgärd</w:t>
      </w:r>
      <w:r w:rsidR="0018376E">
        <w:t xml:space="preserve"> </w:t>
      </w:r>
      <w:r w:rsidR="002C7882">
        <w:t>under sökord</w:t>
      </w:r>
      <w:r w:rsidR="0018376E">
        <w:t xml:space="preserve"> </w:t>
      </w:r>
      <w:r w:rsidR="00105822" w:rsidRPr="00942FC7">
        <w:rPr>
          <w:b/>
          <w:bCs/>
        </w:rPr>
        <w:t>Omvårdnadsresultat</w:t>
      </w:r>
      <w:r w:rsidR="002C7882">
        <w:t xml:space="preserve">. </w:t>
      </w:r>
      <w:r w:rsidR="007102CA">
        <w:br/>
      </w:r>
      <w:r w:rsidR="002C7882">
        <w:t xml:space="preserve">Se </w:t>
      </w:r>
      <w:r w:rsidR="00682100">
        <w:t xml:space="preserve">rutin </w:t>
      </w:r>
      <w:hyperlink r:id="rId17" w:history="1">
        <w:r w:rsidR="00682100" w:rsidRPr="00682100">
          <w:rPr>
            <w:rStyle w:val="Hyperlnk"/>
          </w:rPr>
          <w:t>Dokumentation av omvårdnadspersonal gällande Omvårdnadsplan Tvångsåtgärd, Tvångsåtgärdsanteckning</w:t>
        </w:r>
      </w:hyperlink>
      <w:r w:rsidR="00682100">
        <w:t>.</w:t>
      </w:r>
    </w:p>
    <w:p w14:paraId="03095F49" w14:textId="77777777" w:rsidR="00957905" w:rsidRDefault="00957905" w:rsidP="00957905">
      <w:pPr>
        <w:ind w:right="424"/>
      </w:pPr>
      <w:r w:rsidRPr="0019179F">
        <w:t>Under samma sökord dokumenteras också om patienten har erbjudits</w:t>
      </w:r>
      <w:r>
        <w:t xml:space="preserve"> </w:t>
      </w:r>
      <w:r w:rsidRPr="0019179F">
        <w:t>ett uppföljningssamtal men avböjt.</w:t>
      </w:r>
    </w:p>
    <w:p w14:paraId="6EC4AC27" w14:textId="77777777" w:rsidR="00D30513" w:rsidRPr="00957905" w:rsidRDefault="00D30513" w:rsidP="00957905">
      <w:pPr>
        <w:pStyle w:val="Rubrik3"/>
        <w:ind w:right="424"/>
        <w:rPr>
          <w:sz w:val="28"/>
          <w:szCs w:val="20"/>
        </w:rPr>
      </w:pPr>
      <w:r w:rsidRPr="00957905">
        <w:rPr>
          <w:sz w:val="28"/>
          <w:szCs w:val="20"/>
        </w:rPr>
        <w:t xml:space="preserve">Läkare: </w:t>
      </w:r>
    </w:p>
    <w:p w14:paraId="2BAE1C6B" w14:textId="4C4D8FD3" w:rsidR="00E22064" w:rsidRDefault="00A52C40" w:rsidP="00957905">
      <w:pPr>
        <w:ind w:right="424"/>
      </w:pPr>
      <w:r>
        <w:t xml:space="preserve">När uppföljningssamtal har genomförts ska det dokumenteras i </w:t>
      </w:r>
      <w:r w:rsidR="00B02C1E" w:rsidRPr="00EC7DC6">
        <w:rPr>
          <w:b/>
          <w:bCs/>
        </w:rPr>
        <w:t>Daganteckning</w:t>
      </w:r>
      <w:r w:rsidR="00B02C1E">
        <w:t xml:space="preserve"> </w:t>
      </w:r>
      <w:r w:rsidR="0039448F">
        <w:t xml:space="preserve">under sökord </w:t>
      </w:r>
      <w:r w:rsidR="00D30513" w:rsidRPr="00942FC7">
        <w:rPr>
          <w:b/>
          <w:bCs/>
        </w:rPr>
        <w:t>Uppföljningssamtal</w:t>
      </w:r>
      <w:r w:rsidR="00EC7DC6">
        <w:rPr>
          <w:b/>
          <w:bCs/>
        </w:rPr>
        <w:t xml:space="preserve">, använd </w:t>
      </w:r>
      <w:r w:rsidR="00EE0678">
        <w:rPr>
          <w:b/>
          <w:bCs/>
        </w:rPr>
        <w:t>mallen T</w:t>
      </w:r>
      <w:r w:rsidR="00EC7DC6">
        <w:rPr>
          <w:b/>
          <w:bCs/>
        </w:rPr>
        <w:t>vångsvård i Medspeech</w:t>
      </w:r>
      <w:r w:rsidR="00E22064">
        <w:t xml:space="preserve">. </w:t>
      </w:r>
    </w:p>
    <w:p w14:paraId="561956FE" w14:textId="5B5A57AC" w:rsidR="00D30513" w:rsidRDefault="00D30513" w:rsidP="00957905">
      <w:pPr>
        <w:ind w:right="424"/>
      </w:pPr>
      <w:r w:rsidRPr="0019179F">
        <w:t>Under samma sökord dokumenteras också om patienten har erbjudits</w:t>
      </w:r>
      <w:r>
        <w:t xml:space="preserve"> </w:t>
      </w:r>
      <w:r w:rsidRPr="0019179F">
        <w:t>ett uppföljningssamtal men avböjt.</w:t>
      </w:r>
    </w:p>
    <w:p w14:paraId="49A98B39" w14:textId="77777777" w:rsidR="00FE4E35" w:rsidRDefault="00FE4E35">
      <w:pPr>
        <w:spacing w:after="0" w:line="240" w:lineRule="auto"/>
        <w:ind w:left="0" w:right="0"/>
      </w:pPr>
      <w:r>
        <w:br w:type="page"/>
      </w:r>
    </w:p>
    <w:p w14:paraId="67A4F07B" w14:textId="399CA66E" w:rsidR="0004672A" w:rsidRPr="00E710D5" w:rsidRDefault="0004672A" w:rsidP="00FE4E35">
      <w:pPr>
        <w:jc w:val="right"/>
        <w:rPr>
          <w:b/>
          <w:bCs/>
        </w:rPr>
      </w:pPr>
      <w:r w:rsidRPr="00E710D5">
        <w:rPr>
          <w:b/>
          <w:bCs/>
        </w:rPr>
        <w:lastRenderedPageBreak/>
        <w:t>Bilaga</w:t>
      </w:r>
    </w:p>
    <w:p w14:paraId="46E3BEC9" w14:textId="104CA6BA" w:rsidR="00EC443B" w:rsidRDefault="00EC443B" w:rsidP="00EC443B">
      <w:pPr>
        <w:pStyle w:val="Rubrik2"/>
      </w:pPr>
      <w:r>
        <w:t>Lathund för u</w:t>
      </w:r>
      <w:r w:rsidRPr="008F3595">
        <w:t>ppfölj</w:t>
      </w:r>
      <w:r>
        <w:t>ningssamtal</w:t>
      </w:r>
      <w:r w:rsidRPr="008F3595">
        <w:t xml:space="preserve"> efter tvångsåtgärd</w:t>
      </w:r>
    </w:p>
    <w:p w14:paraId="2A1AFF89" w14:textId="77777777" w:rsidR="00EC443B" w:rsidRDefault="00EC443B" w:rsidP="00EC443B">
      <w:pPr>
        <w:spacing w:before="120"/>
      </w:pPr>
      <w:r>
        <w:t>Förslag</w:t>
      </w:r>
      <w:r w:rsidRPr="004C3EFF">
        <w:t xml:space="preserve"> på introduktion till patienten: </w:t>
      </w:r>
    </w:p>
    <w:p w14:paraId="68C9EE6D" w14:textId="77777777" w:rsidR="00EC443B" w:rsidRDefault="00EC443B" w:rsidP="00EC443B">
      <w:pPr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4C3EFF">
        <w:t xml:space="preserve">Vi träffas idag för att du ska få möjlighet att berätta om hur du upplevde den </w:t>
      </w:r>
      <w:r w:rsidRPr="00850259">
        <w:rPr>
          <w:i/>
          <w:iCs/>
          <w:color w:val="404040" w:themeColor="background2" w:themeShade="80"/>
        </w:rPr>
        <w:t>tvångsåtgärd</w:t>
      </w:r>
      <w:r>
        <w:t xml:space="preserve"> (benämn åtgärden)</w:t>
      </w:r>
      <w:r w:rsidRPr="004C3EFF">
        <w:t xml:space="preserve"> som blev aktuell</w:t>
      </w:r>
      <w:r>
        <w:t>… (ange när, exempelvis tidigare idag/igår)</w:t>
      </w:r>
      <w:r w:rsidRPr="004C3EFF">
        <w:t xml:space="preserve">. Dina synpunkter är viktiga. Vad DU tycker kan förbättra vården för dig och dina medpatienter. </w:t>
      </w:r>
    </w:p>
    <w:p w14:paraId="25CCCCA0" w14:textId="77777777" w:rsidR="00EC443B" w:rsidRPr="004273B1" w:rsidRDefault="00EC443B" w:rsidP="00EC443B">
      <w:pPr>
        <w:tabs>
          <w:tab w:val="left" w:pos="8205"/>
        </w:tabs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t xml:space="preserve">Byt ut </w:t>
      </w:r>
      <w:r w:rsidRPr="00FF593B">
        <w:rPr>
          <w:i/>
          <w:iCs/>
          <w:color w:val="404040" w:themeColor="background2" w:themeShade="80"/>
        </w:rPr>
        <w:t>tvångsåtgärd</w:t>
      </w:r>
      <w:r>
        <w:t xml:space="preserve"> i texten nedan till aktuell åtgärd.</w:t>
      </w:r>
    </w:p>
    <w:p w14:paraId="3CD2E7B9" w14:textId="77777777" w:rsidR="00EC443B" w:rsidRPr="004C3EFF" w:rsidRDefault="00EC443B" w:rsidP="00EC443B">
      <w:pPr>
        <w:pStyle w:val="Liststycke"/>
        <w:numPr>
          <w:ilvl w:val="0"/>
          <w:numId w:val="22"/>
        </w:numPr>
        <w:tabs>
          <w:tab w:val="left" w:pos="8205"/>
        </w:tabs>
        <w:spacing w:before="100" w:beforeAutospacing="1" w:after="100" w:afterAutospacing="1" w:line="240" w:lineRule="auto"/>
        <w:ind w:left="1352" w:right="0"/>
      </w:pPr>
      <w:r>
        <w:t>Tror du att</w:t>
      </w:r>
      <w:r w:rsidRPr="004C3EFF">
        <w:t xml:space="preserve"> </w:t>
      </w:r>
      <w:r w:rsidRPr="001F0B18">
        <w:rPr>
          <w:i/>
          <w:iCs/>
          <w:color w:val="404040" w:themeColor="background2" w:themeShade="80"/>
        </w:rPr>
        <w:t>tvångsåtgärden</w:t>
      </w:r>
      <w:r w:rsidRPr="004C3EFF">
        <w:t xml:space="preserve"> </w:t>
      </w:r>
      <w:r>
        <w:t xml:space="preserve">hade </w:t>
      </w:r>
      <w:r w:rsidRPr="004C3EFF">
        <w:t xml:space="preserve">kunnat förhindras? </w:t>
      </w:r>
    </w:p>
    <w:p w14:paraId="021076A2" w14:textId="77777777" w:rsidR="00EC443B" w:rsidRPr="004C3EFF" w:rsidRDefault="00EC443B" w:rsidP="00EC443B">
      <w:pPr>
        <w:pStyle w:val="Liststycke"/>
        <w:numPr>
          <w:ilvl w:val="0"/>
          <w:numId w:val="0"/>
        </w:numPr>
        <w:spacing w:before="100" w:beforeAutospacing="1" w:after="100" w:afterAutospacing="1" w:line="240" w:lineRule="auto"/>
        <w:ind w:left="272"/>
      </w:pPr>
    </w:p>
    <w:p w14:paraId="4CA3D0D6" w14:textId="77777777" w:rsidR="00EC443B" w:rsidRDefault="00EC443B" w:rsidP="00EC443B">
      <w:pPr>
        <w:pStyle w:val="Liststycke"/>
        <w:numPr>
          <w:ilvl w:val="0"/>
          <w:numId w:val="22"/>
        </w:numPr>
        <w:spacing w:before="100" w:beforeAutospacing="1" w:after="100" w:afterAutospacing="1" w:line="240" w:lineRule="auto"/>
        <w:ind w:left="1352" w:right="0"/>
      </w:pPr>
      <w:r w:rsidRPr="004C3EFF">
        <w:t xml:space="preserve">Om ja, vill du ge förslag på hur </w:t>
      </w:r>
      <w:r w:rsidRPr="001F0B18">
        <w:rPr>
          <w:i/>
          <w:iCs/>
          <w:color w:val="404040" w:themeColor="background2" w:themeShade="80"/>
        </w:rPr>
        <w:t>tvångsåtgärden</w:t>
      </w:r>
      <w:r w:rsidRPr="004C3EFF">
        <w:t xml:space="preserve"> kunnat förhindras? </w:t>
      </w:r>
    </w:p>
    <w:p w14:paraId="438F6D1F" w14:textId="77777777" w:rsidR="00EC443B" w:rsidRPr="004C3EFF" w:rsidRDefault="00EC443B" w:rsidP="00EC443B">
      <w:pPr>
        <w:pStyle w:val="Liststycke"/>
        <w:numPr>
          <w:ilvl w:val="0"/>
          <w:numId w:val="20"/>
        </w:numPr>
        <w:spacing w:before="100" w:beforeAutospacing="1" w:after="100" w:afterAutospacing="1" w:line="240" w:lineRule="auto"/>
        <w:ind w:left="1712" w:right="0"/>
      </w:pPr>
      <w:r w:rsidRPr="004C3EFF">
        <w:t xml:space="preserve">Finns det något som vi hade kunnat göra innan så att </w:t>
      </w:r>
      <w:r w:rsidRPr="008D728E">
        <w:rPr>
          <w:i/>
          <w:iCs/>
          <w:color w:val="404040" w:themeColor="background2" w:themeShade="80"/>
        </w:rPr>
        <w:t>tvångsåtgärden</w:t>
      </w:r>
      <w:r w:rsidRPr="004C3EFF">
        <w:t xml:space="preserve"> hade kunnat undvikas? (tex bemötande, information, miljö/situation, utförande/handlande)</w:t>
      </w:r>
    </w:p>
    <w:p w14:paraId="705A24C3" w14:textId="77777777" w:rsidR="00EC443B" w:rsidRDefault="00EC443B" w:rsidP="00EC443B">
      <w:pPr>
        <w:pStyle w:val="Liststycke"/>
        <w:numPr>
          <w:ilvl w:val="0"/>
          <w:numId w:val="20"/>
        </w:numPr>
        <w:spacing w:before="100" w:beforeAutospacing="1" w:after="100" w:afterAutospacing="1" w:line="240" w:lineRule="auto"/>
        <w:ind w:left="1712" w:right="0"/>
      </w:pPr>
      <w:r w:rsidRPr="004C3EFF">
        <w:t xml:space="preserve">Hade du möjlighet att tala om för personalen att du behövde stöd eller hjälp innan </w:t>
      </w:r>
      <w:r w:rsidRPr="001F0B18">
        <w:rPr>
          <w:i/>
          <w:iCs/>
          <w:color w:val="404040" w:themeColor="background2" w:themeShade="80"/>
        </w:rPr>
        <w:t>tvångsåtgärden</w:t>
      </w:r>
      <w:r w:rsidRPr="004C3EFF">
        <w:t xml:space="preserve"> genomfördes?</w:t>
      </w:r>
    </w:p>
    <w:p w14:paraId="4D413943" w14:textId="77777777" w:rsidR="00EC443B" w:rsidRPr="004C3EFF" w:rsidRDefault="00EC443B" w:rsidP="00EC443B">
      <w:pPr>
        <w:pStyle w:val="Liststycke"/>
        <w:numPr>
          <w:ilvl w:val="0"/>
          <w:numId w:val="20"/>
        </w:numPr>
        <w:spacing w:before="100" w:beforeAutospacing="1" w:after="100" w:afterAutospacing="1" w:line="240" w:lineRule="auto"/>
        <w:ind w:left="1712" w:right="0"/>
      </w:pPr>
      <w:r>
        <w:t>T</w:t>
      </w:r>
      <w:r w:rsidRPr="004C3EFF">
        <w:t xml:space="preserve">änker du att du kunde gjort något annorlunda för att undvika </w:t>
      </w:r>
      <w:r w:rsidRPr="0089315C">
        <w:rPr>
          <w:i/>
          <w:iCs/>
          <w:color w:val="404040" w:themeColor="background2" w:themeShade="80"/>
        </w:rPr>
        <w:t>tvångsåtgärden</w:t>
      </w:r>
      <w:r w:rsidRPr="004C3EFF">
        <w:t>?</w:t>
      </w:r>
    </w:p>
    <w:p w14:paraId="5A3E92E2" w14:textId="77777777" w:rsidR="00EC443B" w:rsidRPr="004C3EFF" w:rsidRDefault="00EC443B" w:rsidP="00EC443B">
      <w:pPr>
        <w:pStyle w:val="Liststycke"/>
        <w:numPr>
          <w:ilvl w:val="0"/>
          <w:numId w:val="0"/>
        </w:numPr>
        <w:spacing w:before="100" w:beforeAutospacing="1" w:after="100" w:afterAutospacing="1" w:line="240" w:lineRule="auto"/>
        <w:ind w:left="272"/>
      </w:pPr>
    </w:p>
    <w:p w14:paraId="2D95D63F" w14:textId="77777777" w:rsidR="00EC443B" w:rsidRDefault="00EC443B" w:rsidP="00EC443B">
      <w:pPr>
        <w:pStyle w:val="Liststycke"/>
        <w:numPr>
          <w:ilvl w:val="0"/>
          <w:numId w:val="22"/>
        </w:numPr>
        <w:spacing w:after="160" w:line="259" w:lineRule="auto"/>
        <w:ind w:left="1352" w:right="0"/>
      </w:pPr>
      <w:r w:rsidRPr="004C3EFF">
        <w:t xml:space="preserve">Fick du information av personalen om varför </w:t>
      </w:r>
      <w:r w:rsidRPr="001F0B18">
        <w:rPr>
          <w:i/>
          <w:iCs/>
          <w:color w:val="404040" w:themeColor="background2" w:themeShade="80"/>
        </w:rPr>
        <w:t>tvångsåtgärden</w:t>
      </w:r>
      <w:r w:rsidRPr="004C3EFF">
        <w:t xml:space="preserve"> genomfördes och vad den innebar?</w:t>
      </w:r>
      <w:r>
        <w:br/>
      </w:r>
    </w:p>
    <w:p w14:paraId="6849092C" w14:textId="77777777" w:rsidR="00EC443B" w:rsidRDefault="00EC443B" w:rsidP="00EC443B">
      <w:pPr>
        <w:pStyle w:val="Liststycke"/>
        <w:numPr>
          <w:ilvl w:val="0"/>
          <w:numId w:val="22"/>
        </w:numPr>
        <w:spacing w:after="160" w:line="259" w:lineRule="auto"/>
        <w:ind w:left="1352" w:right="0"/>
      </w:pPr>
      <w:r w:rsidRPr="004C3EFF">
        <w:t xml:space="preserve">Hur upplevde du </w:t>
      </w:r>
      <w:r w:rsidRPr="001F0B18">
        <w:rPr>
          <w:i/>
          <w:iCs/>
          <w:color w:val="404040" w:themeColor="background2" w:themeShade="80"/>
        </w:rPr>
        <w:t>tvångsåtgärden</w:t>
      </w:r>
      <w:r w:rsidRPr="004C3EFF">
        <w:t xml:space="preserve"> när den pågick?</w:t>
      </w:r>
      <w:r w:rsidRPr="00C247C3">
        <w:t xml:space="preserve"> </w:t>
      </w:r>
      <w:r>
        <w:t>(smärtor, obehagliga känslor ect.)</w:t>
      </w:r>
      <w:r>
        <w:br/>
      </w:r>
    </w:p>
    <w:p w14:paraId="54F1D877" w14:textId="77777777" w:rsidR="00EC443B" w:rsidRDefault="00EC443B" w:rsidP="00EC443B">
      <w:pPr>
        <w:pStyle w:val="Liststycke"/>
        <w:numPr>
          <w:ilvl w:val="0"/>
          <w:numId w:val="22"/>
        </w:numPr>
        <w:spacing w:before="100" w:beforeAutospacing="1" w:after="100" w:afterAutospacing="1" w:line="240" w:lineRule="auto"/>
        <w:ind w:left="1352" w:right="0"/>
      </w:pPr>
      <w:r w:rsidRPr="004C3EFF">
        <w:t>Hur upplevde du att vårdpersonalen utförde</w:t>
      </w:r>
      <w:r w:rsidRPr="001F0B18">
        <w:rPr>
          <w:i/>
          <w:iCs/>
          <w:color w:val="404040" w:themeColor="background2" w:themeShade="80"/>
        </w:rPr>
        <w:t xml:space="preserve"> tvångsåtgärden</w:t>
      </w:r>
      <w:r w:rsidRPr="004C3EFF">
        <w:t xml:space="preserve">? </w:t>
      </w:r>
    </w:p>
    <w:p w14:paraId="5D0A3441" w14:textId="77777777" w:rsidR="00EC443B" w:rsidRDefault="00EC443B" w:rsidP="00EC443B">
      <w:pPr>
        <w:pStyle w:val="Liststycke"/>
        <w:numPr>
          <w:ilvl w:val="0"/>
          <w:numId w:val="21"/>
        </w:numPr>
        <w:spacing w:before="100" w:beforeAutospacing="1" w:after="100" w:afterAutospacing="1" w:line="240" w:lineRule="auto"/>
        <w:ind w:left="1712" w:right="0"/>
      </w:pPr>
      <w:r w:rsidRPr="004C3EFF">
        <w:t xml:space="preserve">Kunde </w:t>
      </w:r>
      <w:r>
        <w:t>personalen</w:t>
      </w:r>
      <w:r w:rsidRPr="004C3EFF">
        <w:t xml:space="preserve"> gjort på ett annorlunda sätt? (Ge gärna exempel) </w:t>
      </w:r>
      <w:r w:rsidRPr="004C3EFF">
        <w:br/>
      </w:r>
    </w:p>
    <w:p w14:paraId="6B839872" w14:textId="77777777" w:rsidR="00EC443B" w:rsidRDefault="00EC443B" w:rsidP="00EC443B">
      <w:pPr>
        <w:pStyle w:val="Liststycke"/>
        <w:numPr>
          <w:ilvl w:val="0"/>
          <w:numId w:val="22"/>
        </w:numPr>
        <w:spacing w:before="100" w:beforeAutospacing="1" w:after="100" w:afterAutospacing="1" w:line="240" w:lineRule="auto"/>
        <w:ind w:left="1352" w:right="0"/>
      </w:pPr>
      <w:r w:rsidRPr="004C3EFF">
        <w:t xml:space="preserve">Hur upplevde du att personalen behandlade dig vid genomförandet av </w:t>
      </w:r>
      <w:r w:rsidRPr="00991AD2">
        <w:rPr>
          <w:i/>
          <w:iCs/>
          <w:color w:val="404040" w:themeColor="background2" w:themeShade="80"/>
        </w:rPr>
        <w:t>tvångsåtgärden</w:t>
      </w:r>
      <w:r w:rsidRPr="004C3EFF">
        <w:t xml:space="preserve">? </w:t>
      </w:r>
    </w:p>
    <w:p w14:paraId="327C50C4" w14:textId="77777777" w:rsidR="00EC443B" w:rsidRDefault="00EC443B" w:rsidP="00EC443B">
      <w:pPr>
        <w:pStyle w:val="Liststycke"/>
        <w:numPr>
          <w:ilvl w:val="0"/>
          <w:numId w:val="0"/>
        </w:numPr>
        <w:spacing w:before="100" w:beforeAutospacing="1" w:after="100" w:afterAutospacing="1" w:line="240" w:lineRule="auto"/>
        <w:ind w:left="1352" w:right="0"/>
      </w:pPr>
    </w:p>
    <w:p w14:paraId="663332B6" w14:textId="77777777" w:rsidR="00EC443B" w:rsidRDefault="00EC443B" w:rsidP="00EC443B">
      <w:pPr>
        <w:pStyle w:val="Liststycke"/>
        <w:numPr>
          <w:ilvl w:val="0"/>
          <w:numId w:val="22"/>
        </w:numPr>
        <w:spacing w:before="100" w:beforeAutospacing="1" w:after="100" w:afterAutospacing="1" w:line="240" w:lineRule="auto"/>
        <w:ind w:left="1352" w:right="0"/>
      </w:pPr>
      <w:r>
        <w:t xml:space="preserve">Fick du information om hur länge </w:t>
      </w:r>
      <w:r w:rsidRPr="00AE3085">
        <w:rPr>
          <w:i/>
          <w:iCs/>
          <w:color w:val="404040" w:themeColor="background2" w:themeShade="80"/>
        </w:rPr>
        <w:t>tvångsåtgärden</w:t>
      </w:r>
      <w:r>
        <w:t xml:space="preserve"> skulle pågå?</w:t>
      </w:r>
      <w:r>
        <w:br/>
      </w:r>
    </w:p>
    <w:p w14:paraId="552D6335" w14:textId="77777777" w:rsidR="00EC443B" w:rsidRDefault="00EC443B" w:rsidP="00EC443B">
      <w:pPr>
        <w:pStyle w:val="Liststycke"/>
        <w:numPr>
          <w:ilvl w:val="0"/>
          <w:numId w:val="22"/>
        </w:numPr>
        <w:spacing w:after="160" w:line="259" w:lineRule="auto"/>
        <w:ind w:left="1352" w:right="0"/>
      </w:pPr>
      <w:r w:rsidRPr="004C3EFF">
        <w:t xml:space="preserve">Upplever du att </w:t>
      </w:r>
      <w:r w:rsidRPr="001F0B18">
        <w:rPr>
          <w:i/>
          <w:iCs/>
          <w:color w:val="404040" w:themeColor="background2" w:themeShade="80"/>
        </w:rPr>
        <w:t>tvångsåtgärden</w:t>
      </w:r>
      <w:r w:rsidRPr="004C3EFF">
        <w:t xml:space="preserve"> har kränkt dig och i</w:t>
      </w:r>
      <w:r>
        <w:t xml:space="preserve"> </w:t>
      </w:r>
      <w:r w:rsidRPr="004C3EFF">
        <w:t xml:space="preserve">så fall på vilket sätt? </w:t>
      </w:r>
      <w:r>
        <w:br/>
      </w:r>
    </w:p>
    <w:p w14:paraId="4943C218" w14:textId="77777777" w:rsidR="00EC443B" w:rsidRDefault="00EC443B" w:rsidP="00EC443B">
      <w:pPr>
        <w:pStyle w:val="Liststycke"/>
        <w:numPr>
          <w:ilvl w:val="0"/>
          <w:numId w:val="22"/>
        </w:numPr>
        <w:spacing w:after="160" w:line="259" w:lineRule="auto"/>
        <w:ind w:left="1352" w:right="0"/>
      </w:pPr>
      <w:r>
        <w:t>Hur kändes det att ha det här samtalet?</w:t>
      </w:r>
      <w:r>
        <w:br/>
      </w:r>
    </w:p>
    <w:p w14:paraId="4779E464" w14:textId="77777777" w:rsidR="00EC443B" w:rsidRDefault="00EC443B" w:rsidP="00EC443B">
      <w:pPr>
        <w:pStyle w:val="Liststycke"/>
        <w:numPr>
          <w:ilvl w:val="0"/>
          <w:numId w:val="22"/>
        </w:numPr>
        <w:spacing w:after="160" w:line="259" w:lineRule="auto"/>
        <w:ind w:left="1352" w:right="0"/>
      </w:pPr>
      <w:r>
        <w:t>Är det något annat du vill ta upp?</w:t>
      </w:r>
    </w:p>
    <w:p w14:paraId="3EC2684D" w14:textId="77777777" w:rsidR="00D30513" w:rsidRPr="000E6C81" w:rsidRDefault="00D30513" w:rsidP="00D30513">
      <w:pPr>
        <w:pStyle w:val="Default"/>
        <w:rPr>
          <w:color w:val="367B1E" w:themeColor="accent2"/>
        </w:rPr>
      </w:pPr>
    </w:p>
    <w:p w14:paraId="11010C13" w14:textId="5648EB02" w:rsidR="00747066" w:rsidRPr="00D30513" w:rsidRDefault="00747066" w:rsidP="00D30513"/>
    <w:sectPr w:rsidR="00747066" w:rsidRPr="00D30513" w:rsidSect="00330F6A"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1E6312" w14:textId="77777777" w:rsidR="003410BD" w:rsidRDefault="003410BD">
      <w:r>
        <w:separator/>
      </w:r>
    </w:p>
  </w:endnote>
  <w:endnote w:type="continuationSeparator" w:id="0">
    <w:p w14:paraId="60134625" w14:textId="77777777" w:rsidR="003410BD" w:rsidRDefault="003410BD">
      <w:r>
        <w:continuationSeparator/>
      </w:r>
    </w:p>
  </w:endnote>
  <w:endnote w:type="continuationNotice" w:id="1">
    <w:p w14:paraId="11464F4E" w14:textId="77777777" w:rsidR="003410BD" w:rsidRDefault="003410B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2BB649" w14:textId="77777777" w:rsidR="00D30513" w:rsidRDefault="00D30513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76FCC6F0" w14:textId="77777777" w:rsidR="00D30513" w:rsidRDefault="00D30513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1583150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03EA6DE0" w14:textId="77777777" w:rsidR="00D30513" w:rsidRPr="00EC0A68" w:rsidRDefault="00D30513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F5B457" w14:textId="77777777" w:rsidR="00D30513" w:rsidRDefault="00D30513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5" behindDoc="0" locked="0" layoutInCell="1" allowOverlap="1" wp14:anchorId="3C77C862" wp14:editId="5A4F1A49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8" name="Bildobjekt 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4127EB" w14:textId="77777777" w:rsidR="003410BD" w:rsidRDefault="003410BD"/>
  </w:footnote>
  <w:footnote w:type="continuationSeparator" w:id="0">
    <w:p w14:paraId="64C3F59A" w14:textId="77777777" w:rsidR="003410BD" w:rsidRDefault="003410BD">
      <w:r>
        <w:continuationSeparator/>
      </w:r>
    </w:p>
  </w:footnote>
  <w:footnote w:type="continuationNotice" w:id="1">
    <w:p w14:paraId="64FC5A55" w14:textId="77777777" w:rsidR="003410BD" w:rsidRDefault="003410B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DF913A" w14:textId="77777777" w:rsidR="00D30513" w:rsidRPr="00DA65C4" w:rsidRDefault="00D30513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7" behindDoc="0" locked="0" layoutInCell="1" allowOverlap="1" wp14:anchorId="214A2C74" wp14:editId="35982D9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" name="Textrut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02B32F2" w14:textId="77777777" w:rsidR="00D30513" w:rsidRDefault="00D30513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14A2C74" id="_x0000_t202" coordsize="21600,21600" o:spt="202" path="m,l,21600r21600,l21600,xe">
              <v:stroke joinstyle="miter"/>
              <v:path gradientshapeok="t" o:connecttype="rect"/>
            </v:shapetype>
            <v:shape id="Textruta 1" o:spid="_x0000_s1026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402B32F2" w14:textId="77777777" w:rsidR="00D30513" w:rsidRDefault="00D30513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93CF3C" w14:textId="77777777" w:rsidR="00D30513" w:rsidRDefault="00D30513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6" behindDoc="0" locked="0" layoutInCell="1" allowOverlap="1" wp14:anchorId="2A18DBD5" wp14:editId="16B65126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8BF18D2" w14:textId="77777777" w:rsidR="00D30513" w:rsidRDefault="00D30513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A18DBD5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7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58BF18D2" w14:textId="77777777" w:rsidR="00D30513" w:rsidRDefault="00D30513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58244" behindDoc="0" locked="0" layoutInCell="1" allowOverlap="1" wp14:anchorId="6B53DF51" wp14:editId="0BAB0F54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90D5BF4"/>
    <w:multiLevelType w:val="hybridMultilevel"/>
    <w:tmpl w:val="4B2ADB28"/>
    <w:lvl w:ilvl="0" w:tplc="041D000F">
      <w:start w:val="1"/>
      <w:numFmt w:val="decimal"/>
      <w:lvlText w:val="%1."/>
      <w:lvlJc w:val="left"/>
      <w:pPr>
        <w:ind w:left="1080" w:hanging="360"/>
      </w:p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13D138E"/>
    <w:multiLevelType w:val="hybridMultilevel"/>
    <w:tmpl w:val="2E722DDC"/>
    <w:lvl w:ilvl="0" w:tplc="FFFFFFFF">
      <w:start w:val="1"/>
      <w:numFmt w:val="lowerLetter"/>
      <w:lvlText w:val="%1)"/>
      <w:lvlJc w:val="left"/>
      <w:pPr>
        <w:ind w:left="1440" w:hanging="360"/>
      </w:pPr>
    </w:lvl>
    <w:lvl w:ilvl="1" w:tplc="FFFFFFFF">
      <w:start w:val="1"/>
      <w:numFmt w:val="lowerLetter"/>
      <w:lvlText w:val="%2."/>
      <w:lvlJc w:val="left"/>
      <w:pPr>
        <w:ind w:left="2160" w:hanging="360"/>
      </w:pPr>
    </w:lvl>
    <w:lvl w:ilvl="2" w:tplc="FFFFFFFF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D821300"/>
    <w:multiLevelType w:val="hybridMultilevel"/>
    <w:tmpl w:val="EAFC7E56"/>
    <w:lvl w:ilvl="0" w:tplc="041D0017">
      <w:start w:val="1"/>
      <w:numFmt w:val="lowerLetter"/>
      <w:lvlText w:val="%1)"/>
      <w:lvlJc w:val="left"/>
      <w:pPr>
        <w:ind w:left="1440" w:hanging="360"/>
      </w:pPr>
    </w:lvl>
    <w:lvl w:ilvl="1" w:tplc="FFFFFFFF">
      <w:start w:val="1"/>
      <w:numFmt w:val="lowerLetter"/>
      <w:lvlText w:val="%2."/>
      <w:lvlJc w:val="left"/>
      <w:pPr>
        <w:ind w:left="2160" w:hanging="360"/>
      </w:pPr>
    </w:lvl>
    <w:lvl w:ilvl="2" w:tplc="FFFFFFFF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67142459">
    <w:abstractNumId w:val="20"/>
  </w:num>
  <w:num w:numId="2" w16cid:durableId="1816412794">
    <w:abstractNumId w:val="16"/>
  </w:num>
  <w:num w:numId="3" w16cid:durableId="132674713">
    <w:abstractNumId w:val="0"/>
  </w:num>
  <w:num w:numId="4" w16cid:durableId="735015380">
    <w:abstractNumId w:val="8"/>
  </w:num>
  <w:num w:numId="5" w16cid:durableId="1636445913">
    <w:abstractNumId w:val="18"/>
  </w:num>
  <w:num w:numId="6" w16cid:durableId="1797285816">
    <w:abstractNumId w:val="2"/>
  </w:num>
  <w:num w:numId="7" w16cid:durableId="2091461105">
    <w:abstractNumId w:val="13"/>
  </w:num>
  <w:num w:numId="8" w16cid:durableId="1875267893">
    <w:abstractNumId w:val="10"/>
  </w:num>
  <w:num w:numId="9" w16cid:durableId="590546908">
    <w:abstractNumId w:val="1"/>
  </w:num>
  <w:num w:numId="10" w16cid:durableId="1796630292">
    <w:abstractNumId w:val="1"/>
  </w:num>
  <w:num w:numId="11" w16cid:durableId="276300319">
    <w:abstractNumId w:val="3"/>
  </w:num>
  <w:num w:numId="12" w16cid:durableId="267007346">
    <w:abstractNumId w:val="6"/>
  </w:num>
  <w:num w:numId="13" w16cid:durableId="714163492">
    <w:abstractNumId w:val="15"/>
  </w:num>
  <w:num w:numId="14" w16cid:durableId="1676608311">
    <w:abstractNumId w:val="11"/>
  </w:num>
  <w:num w:numId="15" w16cid:durableId="1983847003">
    <w:abstractNumId w:val="9"/>
  </w:num>
  <w:num w:numId="16" w16cid:durableId="130902436">
    <w:abstractNumId w:val="14"/>
  </w:num>
  <w:num w:numId="17" w16cid:durableId="398671637">
    <w:abstractNumId w:val="7"/>
  </w:num>
  <w:num w:numId="18" w16cid:durableId="1308122250">
    <w:abstractNumId w:val="12"/>
  </w:num>
  <w:num w:numId="19" w16cid:durableId="711541451">
    <w:abstractNumId w:val="19"/>
  </w:num>
  <w:num w:numId="20" w16cid:durableId="1303389198">
    <w:abstractNumId w:val="17"/>
  </w:num>
  <w:num w:numId="21" w16cid:durableId="1804614232">
    <w:abstractNumId w:val="5"/>
  </w:num>
  <w:num w:numId="22" w16cid:durableId="201591636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638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4672A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582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376E"/>
    <w:rsid w:val="00184167"/>
    <w:rsid w:val="001860B9"/>
    <w:rsid w:val="00186F2B"/>
    <w:rsid w:val="001874D6"/>
    <w:rsid w:val="0019632A"/>
    <w:rsid w:val="001A4E7C"/>
    <w:rsid w:val="001B4824"/>
    <w:rsid w:val="001B762C"/>
    <w:rsid w:val="001C4D0A"/>
    <w:rsid w:val="001C5FEF"/>
    <w:rsid w:val="00211487"/>
    <w:rsid w:val="00211D91"/>
    <w:rsid w:val="00217DEC"/>
    <w:rsid w:val="002324C7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C7882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448F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16ABD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3E80"/>
    <w:rsid w:val="0060596B"/>
    <w:rsid w:val="00606D97"/>
    <w:rsid w:val="00614E64"/>
    <w:rsid w:val="00617710"/>
    <w:rsid w:val="00617EE6"/>
    <w:rsid w:val="0062184C"/>
    <w:rsid w:val="00622E70"/>
    <w:rsid w:val="00623724"/>
    <w:rsid w:val="00627BEA"/>
    <w:rsid w:val="006319DB"/>
    <w:rsid w:val="006342B5"/>
    <w:rsid w:val="0065595B"/>
    <w:rsid w:val="00656DCD"/>
    <w:rsid w:val="00660269"/>
    <w:rsid w:val="00665F89"/>
    <w:rsid w:val="00673C92"/>
    <w:rsid w:val="006753EC"/>
    <w:rsid w:val="00682100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2CA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2C12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2FC7"/>
    <w:rsid w:val="009471BF"/>
    <w:rsid w:val="00950E4E"/>
    <w:rsid w:val="009529BD"/>
    <w:rsid w:val="009533B4"/>
    <w:rsid w:val="00957905"/>
    <w:rsid w:val="00957D35"/>
    <w:rsid w:val="00971D93"/>
    <w:rsid w:val="009A4798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2C40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0FFA"/>
    <w:rsid w:val="00AE5BC7"/>
    <w:rsid w:val="00AF5AAF"/>
    <w:rsid w:val="00B02C1E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5C9D"/>
    <w:rsid w:val="00BB69DB"/>
    <w:rsid w:val="00BC322E"/>
    <w:rsid w:val="00BC44CD"/>
    <w:rsid w:val="00BC48A6"/>
    <w:rsid w:val="00BC620E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60E4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0513"/>
    <w:rsid w:val="00D37E7F"/>
    <w:rsid w:val="00D47AD7"/>
    <w:rsid w:val="00D51529"/>
    <w:rsid w:val="00D85218"/>
    <w:rsid w:val="00D915B1"/>
    <w:rsid w:val="00DA299D"/>
    <w:rsid w:val="00DA65C4"/>
    <w:rsid w:val="00DE2E07"/>
    <w:rsid w:val="00DE4447"/>
    <w:rsid w:val="00DE5DA2"/>
    <w:rsid w:val="00DF0033"/>
    <w:rsid w:val="00E026BF"/>
    <w:rsid w:val="00E07B1B"/>
    <w:rsid w:val="00E11853"/>
    <w:rsid w:val="00E22064"/>
    <w:rsid w:val="00E52A86"/>
    <w:rsid w:val="00E54B47"/>
    <w:rsid w:val="00E553BF"/>
    <w:rsid w:val="00E55D93"/>
    <w:rsid w:val="00E61294"/>
    <w:rsid w:val="00E710D5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443B"/>
    <w:rsid w:val="00EC5006"/>
    <w:rsid w:val="00EC7DC6"/>
    <w:rsid w:val="00ED49C3"/>
    <w:rsid w:val="00ED6CE8"/>
    <w:rsid w:val="00ED7AA6"/>
    <w:rsid w:val="00EE0409"/>
    <w:rsid w:val="00EE0678"/>
    <w:rsid w:val="00EE2A56"/>
    <w:rsid w:val="00EE3818"/>
    <w:rsid w:val="00EF048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E4E35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Default">
    <w:name w:val="Default"/>
    <w:rsid w:val="00D30513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B5C9D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8210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eader" Target="header3.xml" Id="rId18" /><Relationship Type="http://schemas.openxmlformats.org/officeDocument/2006/relationships/header" Target="header4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4-1226863795-179/surrogate/Dokumentation%20av%20omv%c3%a5rdnadspersonal%20g%c3%a4llande%20Omv%c3%a5rdnadsplan%20Tv%c3%a5ngs%c3%a5tg%c3%a4rd%2c%20Tv%c3%a5ngs%c3%a5tg%c3%a4rdsanteckning.pdf" TargetMode="External" Id="rId17" /><Relationship Type="http://schemas.openxmlformats.org/officeDocument/2006/relationships/footer" Target="footer3.xml" Id="rId16" /><Relationship Type="http://schemas.openxmlformats.org/officeDocument/2006/relationships/footer" Target="footer5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4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6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48</TotalTime>
  <Pages>2</Pages>
  <Words>380</Words>
  <Characters>2640</Characters>
  <Application>Microsoft Office Word</Application>
  <DocSecurity>0</DocSecurity>
  <Lines>22</Lines>
  <Paragraphs>6</Paragraphs>
  <ScaleCrop>false</ScaleCrop>
  <Manager/>
  <Company/>
  <LinksUpToDate>false</LinksUpToDate>
  <CharactersWithSpaces>3014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Uppföljningssamtal efter tvångsåtgärd</dc:title>
  <dc:subject/>
  <dc:creator/>
  <keywords/>
  <lastModifiedBy>Rebecca Olsson</lastModifiedBy>
  <revision>53</revision>
  <lastPrinted>2016-03-31T10:56:00.0000000Z</lastPrinted>
  <dcterms:created xsi:type="dcterms:W3CDTF">2021-05-27T09:25:00.0000000Z</dcterms:created>
  <dcterms:modified xsi:type="dcterms:W3CDTF">2023-12-27T11:07:00.0000000Z</dcterms:modified>
</coreProperties>
</file>