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A21" w:rsidP="00C51A21" w:rsidRDefault="00C51A21" w14:paraId="10BF8B2B" w14:textId="176AE1DD">
      <w:pPr>
        <w:pStyle w:val="Rubrik1"/>
        <w:rPr>
          <w:sz w:val="22"/>
          <w:szCs w:val="22"/>
        </w:rPr>
      </w:pPr>
      <w:r w:rsidR="1C99C1E9">
        <w:rPr/>
        <w:t>LRV Samverkansavtal</w:t>
      </w:r>
      <w:r w:rsidR="00C51A21">
        <w:rPr/>
        <w:t xml:space="preserve"> NU-</w:t>
      </w:r>
      <w:r w:rsidR="00C51A21">
        <w:rPr/>
        <w:t>SäS</w:t>
      </w:r>
    </w:p>
    <w:p w:rsidR="009A5E08" w:rsidP="009A5E08" w:rsidRDefault="00086C5B" w14:paraId="334FB07B" w14:textId="0AFCE565">
      <w:pPr>
        <w:outlineLvl w:val="0"/>
        <w:rPr>
          <w:sz w:val="22"/>
          <w:szCs w:val="22"/>
        </w:rPr>
      </w:pPr>
      <w:r>
        <w:t xml:space="preserve">För att säkerställa att intagning, utskrivning och återintagning av patient med rättspsykiatrisk dom från </w:t>
      </w:r>
      <w:proofErr w:type="spellStart"/>
      <w:r>
        <w:t>SäS</w:t>
      </w:r>
      <w:proofErr w:type="spellEnd"/>
      <w:r>
        <w:t>-området sker på säkert sätt</w:t>
      </w:r>
      <w:r w:rsidR="004234E5">
        <w:t>,</w:t>
      </w:r>
      <w:r>
        <w:t xml:space="preserve"> </w:t>
      </w:r>
      <w:r w:rsidR="00195F89">
        <w:t xml:space="preserve">har samarbetet skrivits ner i en överenskommelse - </w:t>
      </w:r>
      <w:hyperlink w:history="1" r:id="rId12">
        <w:r w:rsidRPr="00FA209B" w:rsidR="009A5E08">
          <w:rPr>
            <w:rStyle w:val="Hyperlnk"/>
          </w:rPr>
          <w:t>Överenskommelse om samverkan kring rättspsykiatrisk vård (NU-sj</w:t>
        </w:r>
        <w:r w:rsidRPr="00FA209B" w:rsidR="009A5E08">
          <w:rPr>
            <w:rStyle w:val="Hyperlnk"/>
          </w:rPr>
          <w:t>u</w:t>
        </w:r>
        <w:r w:rsidRPr="00FA209B" w:rsidR="009A5E08">
          <w:rPr>
            <w:rStyle w:val="Hyperlnk"/>
          </w:rPr>
          <w:t>kvården &amp; SÄS)</w:t>
        </w:r>
      </w:hyperlink>
    </w:p>
    <w:p w:rsidR="009A5E08" w:rsidP="00C51A21" w:rsidRDefault="009A5E08" w14:paraId="1C599BF4" w14:textId="77777777"/>
    <w:p w:rsidR="00086C5B" w:rsidP="00C51A21" w:rsidRDefault="00086C5B" w14:paraId="0FCDF529" w14:textId="6457EE30">
      <w:r>
        <w:t>Detta dokument är upprättat i samarbete mellan verksamhetschef och chefsöverläkaren på respektive förvaltning.</w:t>
      </w:r>
    </w:p>
    <w:p w:rsidRPr="00086C5B" w:rsidR="00086C5B" w:rsidP="00086C5B" w:rsidRDefault="00086C5B" w14:paraId="4E2D3D74" w14:textId="77777777"/>
    <w:sectPr w:rsidRPr="00086C5B" w:rsidR="00086C5B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58AA" w:rsidRDefault="001E58AA" w14:paraId="2CAAEDA7" w14:textId="77777777">
      <w:r>
        <w:separator/>
      </w:r>
    </w:p>
  </w:endnote>
  <w:endnote w:type="continuationSeparator" w:id="0">
    <w:p w:rsidR="001E58AA" w:rsidRDefault="001E58AA" w14:paraId="2C52CD48" w14:textId="77777777">
      <w:r>
        <w:continuationSeparator/>
      </w:r>
    </w:p>
  </w:endnote>
  <w:endnote w:type="continuationNotice" w:id="1">
    <w:p w:rsidR="001E58AA" w:rsidRDefault="001E58AA" w14:paraId="5321194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58AA" w:rsidRDefault="001E58AA" w14:paraId="37BDC701" w14:textId="77777777"/>
  </w:footnote>
  <w:footnote w:type="continuationSeparator" w:id="0">
    <w:p w:rsidR="001E58AA" w:rsidRDefault="001E58AA" w14:paraId="326CC196" w14:textId="77777777">
      <w:r>
        <w:continuationSeparator/>
      </w:r>
    </w:p>
  </w:footnote>
  <w:footnote w:type="continuationNotice" w:id="1">
    <w:p w:rsidR="001E58AA" w:rsidRDefault="001E58AA" w14:paraId="13CF380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10224433">
    <w:abstractNumId w:val="17"/>
  </w:num>
  <w:num w:numId="2" w16cid:durableId="878588818">
    <w:abstractNumId w:val="14"/>
  </w:num>
  <w:num w:numId="3" w16cid:durableId="694113715">
    <w:abstractNumId w:val="0"/>
  </w:num>
  <w:num w:numId="4" w16cid:durableId="1051535672">
    <w:abstractNumId w:val="6"/>
  </w:num>
  <w:num w:numId="5" w16cid:durableId="482160727">
    <w:abstractNumId w:val="15"/>
  </w:num>
  <w:num w:numId="6" w16cid:durableId="2046447447">
    <w:abstractNumId w:val="2"/>
  </w:num>
  <w:num w:numId="7" w16cid:durableId="2140343787">
    <w:abstractNumId w:val="11"/>
  </w:num>
  <w:num w:numId="8" w16cid:durableId="2107843628">
    <w:abstractNumId w:val="8"/>
  </w:num>
  <w:num w:numId="9" w16cid:durableId="2125998635">
    <w:abstractNumId w:val="1"/>
  </w:num>
  <w:num w:numId="10" w16cid:durableId="1922711678">
    <w:abstractNumId w:val="1"/>
  </w:num>
  <w:num w:numId="11" w16cid:durableId="265382546">
    <w:abstractNumId w:val="3"/>
  </w:num>
  <w:num w:numId="12" w16cid:durableId="1832941417">
    <w:abstractNumId w:val="4"/>
  </w:num>
  <w:num w:numId="13" w16cid:durableId="1421561063">
    <w:abstractNumId w:val="13"/>
  </w:num>
  <w:num w:numId="14" w16cid:durableId="1849782243">
    <w:abstractNumId w:val="9"/>
  </w:num>
  <w:num w:numId="15" w16cid:durableId="991980936">
    <w:abstractNumId w:val="7"/>
  </w:num>
  <w:num w:numId="16" w16cid:durableId="1375233273">
    <w:abstractNumId w:val="12"/>
  </w:num>
  <w:num w:numId="17" w16cid:durableId="2126536084">
    <w:abstractNumId w:val="5"/>
  </w:num>
  <w:num w:numId="18" w16cid:durableId="364140771">
    <w:abstractNumId w:val="10"/>
  </w:num>
  <w:num w:numId="19" w16cid:durableId="14983746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C5B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5F89"/>
    <w:rsid w:val="0019632A"/>
    <w:rsid w:val="001A4E7C"/>
    <w:rsid w:val="001B762C"/>
    <w:rsid w:val="001C4D0A"/>
    <w:rsid w:val="001C5FEF"/>
    <w:rsid w:val="001E58A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50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1322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34E5"/>
    <w:rsid w:val="0043167E"/>
    <w:rsid w:val="0043409A"/>
    <w:rsid w:val="00446255"/>
    <w:rsid w:val="00451935"/>
    <w:rsid w:val="00452720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DFA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2BA7"/>
    <w:rsid w:val="007460D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5E08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CF9"/>
    <w:rsid w:val="00AC213A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A10"/>
    <w:rsid w:val="00BE7978"/>
    <w:rsid w:val="00C01F0D"/>
    <w:rsid w:val="00C07DDB"/>
    <w:rsid w:val="00C4115D"/>
    <w:rsid w:val="00C43BDD"/>
    <w:rsid w:val="00C47778"/>
    <w:rsid w:val="00C5011E"/>
    <w:rsid w:val="00C50EE5"/>
    <w:rsid w:val="00C51A21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209B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1C99C1E9"/>
    <w:rsid w:val="31B5A5D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C1CF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42BA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9075-770206879-685/native/LRV%20Samv%20avtal%20NU-sjukv%20S%c3%84S%202025-12-08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LRV Samverkansavtal NU-SäS</dc:title>
  <dc:subject/>
  <dc:creator/>
  <keywords/>
  <lastModifiedBy>Eva Sandgren Tilander</lastModifiedBy>
  <revision>32</revision>
  <lastPrinted>2016-03-31T10:56:00.0000000Z</lastPrinted>
  <dcterms:created xsi:type="dcterms:W3CDTF">2021-05-27T09:25:00.0000000Z</dcterms:created>
  <dcterms:modified xsi:type="dcterms:W3CDTF">2026-02-02T14:09:02.0000000Z</dcterms:modified>
</coreProperties>
</file>