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BA5C6" w14:textId="77777777" w:rsidR="008C5B05" w:rsidRPr="00A7004A" w:rsidRDefault="008C5B05" w:rsidP="008C5B05">
      <w:pPr>
        <w:pStyle w:val="Rubrik1"/>
      </w:pPr>
      <w:r w:rsidRPr="00A7004A">
        <w:t>Riskpatient öppenvård</w:t>
      </w:r>
    </w:p>
    <w:p w14:paraId="3B238156" w14:textId="701A144C" w:rsidR="008C5B05" w:rsidRPr="00A7004A" w:rsidRDefault="008C5B05" w:rsidP="008C5B05">
      <w:pPr>
        <w:rPr>
          <w:sz w:val="28"/>
          <w:szCs w:val="28"/>
        </w:rPr>
      </w:pPr>
      <w:r w:rsidRPr="00A7004A">
        <w:rPr>
          <w:sz w:val="28"/>
          <w:szCs w:val="28"/>
        </w:rPr>
        <w:t>Med riskpatient menas en patient som genom sitt aggressiva eller på annat sätt hotfulla beteende gör att man inte kan fullfölja den planering och den vårdplan som föreligger och/</w:t>
      </w:r>
      <w:r>
        <w:rPr>
          <w:sz w:val="28"/>
          <w:szCs w:val="28"/>
        </w:rPr>
        <w:t xml:space="preserve"> </w:t>
      </w:r>
      <w:r w:rsidRPr="00A7004A">
        <w:rPr>
          <w:sz w:val="28"/>
          <w:szCs w:val="28"/>
        </w:rPr>
        <w:t>eller att man inte kan tillgodose kravet på säkerhet kopplat till arbetsmiljö. Detta kan exempelvis vara en pågående polis</w:t>
      </w:r>
      <w:r>
        <w:rPr>
          <w:sz w:val="28"/>
          <w:szCs w:val="28"/>
        </w:rPr>
        <w:t>-</w:t>
      </w:r>
      <w:r w:rsidRPr="00A7004A">
        <w:rPr>
          <w:sz w:val="28"/>
          <w:szCs w:val="28"/>
        </w:rPr>
        <w:t xml:space="preserve">anmälan från verksamhetens sida eller att patienten uppträtt hotfullt/våldsamt på sina tidigare besök. </w:t>
      </w:r>
    </w:p>
    <w:p w14:paraId="5C258300" w14:textId="329A3E6E" w:rsidR="008C5B05" w:rsidRPr="00A7004A" w:rsidRDefault="008C5B05" w:rsidP="008C5B05">
      <w:pPr>
        <w:pStyle w:val="Rubrik2"/>
      </w:pPr>
      <w:r>
        <w:t>Uppdragsanmälan</w:t>
      </w:r>
    </w:p>
    <w:p w14:paraId="261F9123" w14:textId="77777777" w:rsidR="008C5B05" w:rsidRPr="00A7004A" w:rsidRDefault="008C5B05" w:rsidP="008C5B05">
      <w:pPr>
        <w:rPr>
          <w:sz w:val="28"/>
          <w:szCs w:val="28"/>
        </w:rPr>
      </w:pPr>
      <w:r w:rsidRPr="00A7004A">
        <w:rPr>
          <w:sz w:val="28"/>
          <w:szCs w:val="28"/>
        </w:rPr>
        <w:t xml:space="preserve">Enhetschef kontaktar </w:t>
      </w:r>
      <w:r>
        <w:rPr>
          <w:sz w:val="28"/>
          <w:szCs w:val="28"/>
        </w:rPr>
        <w:t xml:space="preserve">säkerhetsansvarig </w:t>
      </w:r>
      <w:r w:rsidRPr="00A7004A">
        <w:rPr>
          <w:sz w:val="28"/>
          <w:szCs w:val="28"/>
        </w:rPr>
        <w:t>för att lämna patientuppgifter och händelsebeskrivning.</w:t>
      </w:r>
    </w:p>
    <w:p w14:paraId="240FA20A" w14:textId="4D4C3C86" w:rsidR="008C5B05" w:rsidRPr="00A7004A" w:rsidRDefault="00011093" w:rsidP="008C5B05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8C5B05">
        <w:rPr>
          <w:sz w:val="28"/>
          <w:szCs w:val="28"/>
        </w:rPr>
        <w:t>äkerhetsgruppen</w:t>
      </w:r>
      <w:r w:rsidR="008C5B05" w:rsidRPr="00A7004A">
        <w:rPr>
          <w:sz w:val="28"/>
          <w:szCs w:val="28"/>
        </w:rPr>
        <w:t xml:space="preserve"> gör då en bedömning om extra insatser ska tillämpas.</w:t>
      </w:r>
    </w:p>
    <w:p w14:paraId="06C82790" w14:textId="6259DE1F" w:rsidR="008C5B05" w:rsidRPr="00A7004A" w:rsidRDefault="008C5B05" w:rsidP="008C5B05">
      <w:pPr>
        <w:pStyle w:val="Rubrik2"/>
      </w:pPr>
      <w:r w:rsidRPr="00A7004A">
        <w:t>Bedömning insatser samt stöd</w:t>
      </w:r>
    </w:p>
    <w:p w14:paraId="06012543" w14:textId="77777777" w:rsidR="00FE4C9D" w:rsidRDefault="008C5B05" w:rsidP="008C5B05">
      <w:pPr>
        <w:rPr>
          <w:sz w:val="28"/>
          <w:szCs w:val="28"/>
        </w:rPr>
      </w:pPr>
      <w:r w:rsidRPr="00A7004A">
        <w:rPr>
          <w:sz w:val="28"/>
          <w:szCs w:val="28"/>
        </w:rPr>
        <w:t xml:space="preserve">Om gruppen bedömer att det finns ett behov av stöd kommer </w:t>
      </w:r>
      <w:r>
        <w:rPr>
          <w:sz w:val="28"/>
          <w:szCs w:val="28"/>
        </w:rPr>
        <w:t xml:space="preserve">säkerhetspersonal </w:t>
      </w:r>
      <w:r w:rsidRPr="00A7004A">
        <w:rPr>
          <w:sz w:val="28"/>
          <w:szCs w:val="28"/>
        </w:rPr>
        <w:t>ut till mottagningen för rapportering och bedömning</w:t>
      </w:r>
      <w:r w:rsidR="00FE4C9D">
        <w:rPr>
          <w:sz w:val="28"/>
          <w:szCs w:val="28"/>
        </w:rPr>
        <w:t>.</w:t>
      </w:r>
      <w:r w:rsidRPr="00A7004A">
        <w:rPr>
          <w:sz w:val="28"/>
          <w:szCs w:val="28"/>
        </w:rPr>
        <w:t xml:space="preserve"> </w:t>
      </w:r>
    </w:p>
    <w:p w14:paraId="47A26F31" w14:textId="625C3243" w:rsidR="008C5B05" w:rsidRPr="00A7004A" w:rsidRDefault="008C5B05" w:rsidP="008C5B05">
      <w:pPr>
        <w:rPr>
          <w:sz w:val="28"/>
          <w:szCs w:val="28"/>
        </w:rPr>
      </w:pPr>
      <w:r w:rsidRPr="00A7004A">
        <w:rPr>
          <w:sz w:val="28"/>
          <w:szCs w:val="28"/>
        </w:rPr>
        <w:t>Insatsen kan sen ske i tre olika steg:</w:t>
      </w:r>
    </w:p>
    <w:p w14:paraId="3D908743" w14:textId="3E345421" w:rsidR="008C5B05" w:rsidRPr="00A7004A" w:rsidRDefault="008C5B05" w:rsidP="008C5B05">
      <w:pPr>
        <w:pStyle w:val="Rubrik3"/>
      </w:pPr>
      <w:r>
        <w:t>1</w:t>
      </w:r>
      <w:r>
        <w:t>.</w:t>
      </w:r>
      <w:r>
        <w:t xml:space="preserve"> </w:t>
      </w:r>
      <w:r w:rsidRPr="00A7004A">
        <w:t>Rådgivning</w:t>
      </w:r>
    </w:p>
    <w:p w14:paraId="6CA1F4B9" w14:textId="77777777" w:rsidR="008C5B05" w:rsidRPr="00A7004A" w:rsidRDefault="008C5B05" w:rsidP="008C5B05">
      <w:pPr>
        <w:rPr>
          <w:sz w:val="28"/>
          <w:szCs w:val="28"/>
        </w:rPr>
      </w:pPr>
      <w:r>
        <w:rPr>
          <w:sz w:val="28"/>
          <w:szCs w:val="28"/>
        </w:rPr>
        <w:t>Säkerhetsgruppen</w:t>
      </w:r>
      <w:r w:rsidRPr="00A7004A">
        <w:rPr>
          <w:sz w:val="28"/>
          <w:szCs w:val="28"/>
        </w:rPr>
        <w:t xml:space="preserve"> bedömer patienten och lägger fram en riskhanteringsplan tillsammans med enheten. Handledning i ärendet kan pågå över tid.</w:t>
      </w:r>
    </w:p>
    <w:p w14:paraId="1C363FD1" w14:textId="37BCB854" w:rsidR="008C5B05" w:rsidRPr="008C5B05" w:rsidRDefault="008C5B05" w:rsidP="008C5B05">
      <w:pPr>
        <w:pStyle w:val="Rubrik3"/>
      </w:pPr>
      <w:r w:rsidRPr="008C5B05">
        <w:lastRenderedPageBreak/>
        <w:t>2</w:t>
      </w:r>
      <w:r>
        <w:t>.</w:t>
      </w:r>
      <w:r w:rsidRPr="008C5B05">
        <w:t xml:space="preserve"> Gemensam behandling</w:t>
      </w:r>
    </w:p>
    <w:p w14:paraId="683AE9E6" w14:textId="77777777" w:rsidR="008C5B05" w:rsidRPr="00A7004A" w:rsidRDefault="008C5B05" w:rsidP="008C5B05">
      <w:pPr>
        <w:rPr>
          <w:sz w:val="28"/>
          <w:szCs w:val="28"/>
        </w:rPr>
      </w:pPr>
      <w:r>
        <w:rPr>
          <w:sz w:val="28"/>
          <w:szCs w:val="28"/>
        </w:rPr>
        <w:t xml:space="preserve">Säkerhetsgruppen </w:t>
      </w:r>
      <w:r w:rsidRPr="00A7004A">
        <w:rPr>
          <w:sz w:val="28"/>
          <w:szCs w:val="28"/>
        </w:rPr>
        <w:t>samt personal på mottagningen träffar patienten tillsammans i mottagningens lokaler.</w:t>
      </w:r>
    </w:p>
    <w:p w14:paraId="372C0681" w14:textId="5B9CAD12" w:rsidR="008C5B05" w:rsidRPr="008C5B05" w:rsidRDefault="008C5B05" w:rsidP="008C5B05">
      <w:pPr>
        <w:pStyle w:val="Rubrik3"/>
      </w:pPr>
      <w:r w:rsidRPr="008C5B05">
        <w:t>3</w:t>
      </w:r>
      <w:r>
        <w:t xml:space="preserve">. </w:t>
      </w:r>
      <w:r w:rsidRPr="008C5B05">
        <w:t>Patientansvaret flyttas eller patientens vård avslutas</w:t>
      </w:r>
    </w:p>
    <w:p w14:paraId="2F02568F" w14:textId="77777777" w:rsidR="008C5B05" w:rsidRDefault="008C5B05" w:rsidP="008C5B05">
      <w:pPr>
        <w:rPr>
          <w:sz w:val="28"/>
          <w:szCs w:val="28"/>
        </w:rPr>
      </w:pPr>
      <w:r w:rsidRPr="00A7004A">
        <w:rPr>
          <w:sz w:val="28"/>
          <w:szCs w:val="28"/>
        </w:rPr>
        <w:t>Om bedömning görs att detta är nödvändigt kan arbetsgruppen genomföra en flytt av patienten till annan lämplig mottagning, alternativt bedöma om vården skall avslutas.</w:t>
      </w:r>
    </w:p>
    <w:p w14:paraId="0F066201" w14:textId="77777777" w:rsidR="00577A46" w:rsidRDefault="00577A46" w:rsidP="00FE4C9D">
      <w:pPr>
        <w:pStyle w:val="Rubrik2"/>
      </w:pPr>
    </w:p>
    <w:p w14:paraId="58DE4F2B" w14:textId="23E7CF3F" w:rsidR="008C5B05" w:rsidRDefault="008C5B05" w:rsidP="00FE4C9D">
      <w:pPr>
        <w:pStyle w:val="Rubrik2"/>
      </w:pPr>
      <w:r>
        <w:t>Kontaktuppgifter</w:t>
      </w:r>
    </w:p>
    <w:p w14:paraId="638FFA7D" w14:textId="5B1E0D49" w:rsidR="008C5B05" w:rsidRDefault="00577A46" w:rsidP="008C5B05">
      <w:pPr>
        <w:rPr>
          <w:sz w:val="28"/>
          <w:szCs w:val="28"/>
        </w:rPr>
      </w:pPr>
      <w:r>
        <w:rPr>
          <w:sz w:val="28"/>
          <w:szCs w:val="28"/>
        </w:rPr>
        <w:t>Mattias Carlsson</w:t>
      </w:r>
      <w:r>
        <w:rPr>
          <w:sz w:val="28"/>
          <w:szCs w:val="28"/>
        </w:rPr>
        <w:t xml:space="preserve">, </w:t>
      </w:r>
      <w:r w:rsidR="008C5B05">
        <w:rPr>
          <w:sz w:val="28"/>
          <w:szCs w:val="28"/>
        </w:rPr>
        <w:t xml:space="preserve">Säkerhetsansvarig Vuxenpsykiatrin </w:t>
      </w:r>
    </w:p>
    <w:p w14:paraId="25896D65" w14:textId="56573C39" w:rsidR="008C5B05" w:rsidRDefault="002A33C6" w:rsidP="00FE4C9D">
      <w:pPr>
        <w:rPr>
          <w:sz w:val="28"/>
          <w:szCs w:val="28"/>
        </w:rPr>
      </w:pPr>
      <w:hyperlink r:id="rId12" w:history="1">
        <w:r w:rsidRPr="00D20D4F">
          <w:rPr>
            <w:rStyle w:val="Hyperlnk"/>
            <w:sz w:val="28"/>
            <w:szCs w:val="28"/>
          </w:rPr>
          <w:t>mattias.l.carlson</w:t>
        </w:r>
        <w:r w:rsidRPr="00D20D4F">
          <w:rPr>
            <w:rStyle w:val="Hyperlnk"/>
            <w:sz w:val="28"/>
            <w:szCs w:val="28"/>
          </w:rPr>
          <w:t>@</w:t>
        </w:r>
        <w:r w:rsidRPr="00D20D4F">
          <w:rPr>
            <w:rStyle w:val="Hyperlnk"/>
            <w:sz w:val="28"/>
            <w:szCs w:val="28"/>
          </w:rPr>
          <w:t>gregion.se</w:t>
        </w:r>
      </w:hyperlink>
      <w:r>
        <w:rPr>
          <w:sz w:val="28"/>
          <w:szCs w:val="28"/>
        </w:rPr>
        <w:t xml:space="preserve"> </w:t>
      </w:r>
      <w:r w:rsidR="00FE4C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24368952" w14:textId="77777777" w:rsidR="008C5B05" w:rsidRPr="00A7004A" w:rsidRDefault="008C5B05" w:rsidP="008C5B05">
      <w:pPr>
        <w:rPr>
          <w:sz w:val="28"/>
          <w:szCs w:val="28"/>
        </w:rPr>
      </w:pPr>
      <w:r>
        <w:rPr>
          <w:sz w:val="28"/>
          <w:szCs w:val="28"/>
        </w:rPr>
        <w:t>Tel: 0702961818</w:t>
      </w:r>
    </w:p>
    <w:p w14:paraId="5B3EC928" w14:textId="77777777" w:rsidR="008C5B05" w:rsidRPr="00A7004A" w:rsidRDefault="008C5B05" w:rsidP="008C5B05">
      <w:pPr>
        <w:rPr>
          <w:b/>
          <w:bCs/>
          <w:sz w:val="28"/>
          <w:szCs w:val="28"/>
        </w:rPr>
      </w:pPr>
    </w:p>
    <w:p w14:paraId="12B7F07B" w14:textId="77777777" w:rsidR="008C5B05" w:rsidRDefault="008C5B05" w:rsidP="008C5B05">
      <w:pPr>
        <w:rPr>
          <w:b/>
          <w:bCs/>
        </w:rPr>
      </w:pPr>
    </w:p>
    <w:p w14:paraId="35915635" w14:textId="77777777" w:rsidR="008C5B05" w:rsidRDefault="008C5B05" w:rsidP="008C5B05">
      <w:pPr>
        <w:rPr>
          <w:b/>
          <w:bCs/>
        </w:rPr>
      </w:pPr>
    </w:p>
    <w:p w14:paraId="23A4F996" w14:textId="77777777" w:rsidR="008C5B05" w:rsidRPr="00D621AB" w:rsidRDefault="008C5B05" w:rsidP="008C5B05">
      <w:pPr>
        <w:rPr>
          <w:b/>
          <w:bCs/>
        </w:rPr>
      </w:pPr>
    </w:p>
    <w:p w14:paraId="0B07AA2A" w14:textId="77777777" w:rsidR="008C5B05" w:rsidRDefault="008C5B05" w:rsidP="008C5B05"/>
    <w:p w14:paraId="4017C95A" w14:textId="77777777" w:rsidR="008C5B05" w:rsidRDefault="008C5B05" w:rsidP="008C5B05"/>
    <w:p w14:paraId="11010C13" w14:textId="07E538D0" w:rsidR="00747066" w:rsidRPr="00E97FAF" w:rsidRDefault="00747066" w:rsidP="00E97FAF"/>
    <w:sectPr w:rsidR="00747066" w:rsidRPr="00E97FAF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8C84D" w14:textId="77777777" w:rsidR="00C73BF7" w:rsidRDefault="00C73BF7">
      <w:r>
        <w:separator/>
      </w:r>
    </w:p>
  </w:endnote>
  <w:endnote w:type="continuationSeparator" w:id="0">
    <w:p w14:paraId="46C4439F" w14:textId="77777777" w:rsidR="00C73BF7" w:rsidRDefault="00C73BF7">
      <w:r>
        <w:continuationSeparator/>
      </w:r>
    </w:p>
  </w:endnote>
  <w:endnote w:type="continuationNotice" w:id="1">
    <w:p w14:paraId="5D5806BC" w14:textId="77777777" w:rsidR="00C73BF7" w:rsidRDefault="00C73B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7491" w14:textId="77777777" w:rsidR="00C73BF7" w:rsidRDefault="00C73BF7"/>
  </w:footnote>
  <w:footnote w:type="continuationSeparator" w:id="0">
    <w:p w14:paraId="42C91FC7" w14:textId="77777777" w:rsidR="00C73BF7" w:rsidRDefault="00C73BF7">
      <w:r>
        <w:continuationSeparator/>
      </w:r>
    </w:p>
  </w:footnote>
  <w:footnote w:type="continuationNotice" w:id="1">
    <w:p w14:paraId="5CD83229" w14:textId="77777777" w:rsidR="00C73BF7" w:rsidRDefault="00C73B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093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33C6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77A46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5B05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F7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7FAF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4C9D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A3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mailto:mattias.l.carlson@gregion.s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236</Words>
  <Characters>1253</Characters>
  <Application>Microsoft Office Word</Application>
  <DocSecurity>0</DocSecurity>
  <Lines>10</Lines>
  <Paragraphs>2</Paragraphs>
  <ScaleCrop>false</ScaleCrop>
  <Manager/>
  <Company/>
  <LinksUpToDate>false</LinksUpToDate>
  <CharactersWithSpaces>1487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Riskpatient öppenvård</dc:title>
  <dc:subject/>
  <dc:creator/>
  <keywords/>
  <lastModifiedBy>Rebecca Olsson</lastModifiedBy>
  <revision>26</revision>
  <lastPrinted>2016-03-31T10:56:00.0000000Z</lastPrinted>
  <dcterms:created xsi:type="dcterms:W3CDTF">2021-05-27T09:25:00.0000000Z</dcterms:created>
  <dcterms:modified xsi:type="dcterms:W3CDTF">2023-01-16T09:29:00.0000000Z</dcterms:modified>
</coreProperties>
</file>